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FFBA6" w14:textId="0AAD115C" w:rsidR="00EB7C46" w:rsidRPr="009456D9" w:rsidRDefault="008A0E32" w:rsidP="00895D6B">
      <w:pPr>
        <w:pStyle w:val="body"/>
        <w:jc w:val="center"/>
        <w:rPr>
          <w:color w:val="4A4A54"/>
        </w:rPr>
      </w:pPr>
      <w:r>
        <w:rPr>
          <w:noProof/>
          <w:color w:val="4A4A54"/>
        </w:rPr>
        <w:drawing>
          <wp:inline distT="0" distB="0" distL="0" distR="0" wp14:anchorId="2C7FB224" wp14:editId="2CC3B366">
            <wp:extent cx="3095625" cy="1209675"/>
            <wp:effectExtent l="0" t="0" r="0"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logo-color-hi-res.png"/>
                    <pic:cNvPicPr/>
                  </pic:nvPicPr>
                  <pic:blipFill>
                    <a:blip r:embed="rId8"/>
                    <a:stretch>
                      <a:fillRect/>
                    </a:stretch>
                  </pic:blipFill>
                  <pic:spPr>
                    <a:xfrm>
                      <a:off x="0" y="0"/>
                      <a:ext cx="3095625" cy="1209675"/>
                    </a:xfrm>
                    <a:prstGeom prst="rect">
                      <a:avLst/>
                    </a:prstGeom>
                  </pic:spPr>
                </pic:pic>
              </a:graphicData>
            </a:graphic>
          </wp:inline>
        </w:drawing>
      </w:r>
    </w:p>
    <w:p w14:paraId="63F5DA62" w14:textId="77777777" w:rsidR="00C15E89" w:rsidRPr="009456D9" w:rsidRDefault="00C15E89" w:rsidP="00C15E89">
      <w:pPr>
        <w:pStyle w:val="body"/>
        <w:rPr>
          <w:color w:val="4A4A54"/>
        </w:rPr>
      </w:pPr>
    </w:p>
    <w:p w14:paraId="69C7BB97" w14:textId="77777777" w:rsidR="00FB47C8" w:rsidRPr="009456D9" w:rsidRDefault="00FB47C8" w:rsidP="00C15E89">
      <w:pPr>
        <w:pStyle w:val="body"/>
        <w:rPr>
          <w:color w:val="4A4A54"/>
        </w:rPr>
      </w:pPr>
    </w:p>
    <w:p w14:paraId="2E746F77" w14:textId="77777777" w:rsidR="00FB47C8" w:rsidRPr="009456D9" w:rsidRDefault="00FB47C8" w:rsidP="00C15E89">
      <w:pPr>
        <w:pStyle w:val="body"/>
        <w:rPr>
          <w:color w:val="4A4A54"/>
        </w:rPr>
      </w:pPr>
    </w:p>
    <w:p w14:paraId="47D01B01" w14:textId="46DC4AAC" w:rsidR="00416C2C" w:rsidRPr="009456D9" w:rsidRDefault="008A0E32" w:rsidP="00787569">
      <w:pPr>
        <w:pStyle w:val="body"/>
        <w:rPr>
          <w:color w:val="4A4A54"/>
        </w:rPr>
      </w:pPr>
      <w:r w:rsidRPr="009456D9">
        <w:rPr>
          <w:noProof/>
          <w:color w:val="4A4A54"/>
        </w:rPr>
        <mc:AlternateContent>
          <mc:Choice Requires="wps">
            <w:drawing>
              <wp:anchor distT="0" distB="0" distL="114300" distR="114300" simplePos="0" relativeHeight="251649536" behindDoc="0" locked="0" layoutInCell="1" allowOverlap="1" wp14:anchorId="36AF79C0" wp14:editId="3D54B8E9">
                <wp:simplePos x="0" y="0"/>
                <wp:positionH relativeFrom="column">
                  <wp:posOffset>-3138805</wp:posOffset>
                </wp:positionH>
                <wp:positionV relativeFrom="paragraph">
                  <wp:posOffset>2974975</wp:posOffset>
                </wp:positionV>
                <wp:extent cx="9911715" cy="3581400"/>
                <wp:effectExtent l="0" t="0" r="0" b="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1715" cy="3581400"/>
                        </a:xfrm>
                        <a:prstGeom prst="rect">
                          <a:avLst/>
                        </a:prstGeom>
                        <a:solidFill>
                          <a:srgbClr val="009F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E8B649" id="Rectangle 223" o:spid="_x0000_s1026" style="position:absolute;margin-left:-247.15pt;margin-top:234.25pt;width:780.45pt;height:28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" fillcolor="#009fdb" stroked="f" strokeweight="2pt"/>
            </w:pict>
          </mc:Fallback>
        </mc:AlternateContent>
      </w:r>
      <w:r w:rsidR="00416C2C" w:rsidRPr="009456D9">
        <w:rPr>
          <w:noProof/>
          <w:color w:val="4A4A54"/>
        </w:rPr>
        <mc:AlternateContent>
          <mc:Choice Requires="wps">
            <w:drawing>
              <wp:anchor distT="0" distB="0" distL="114300" distR="114300" simplePos="0" relativeHeight="251645440" behindDoc="0" locked="0" layoutInCell="1" allowOverlap="1" wp14:anchorId="1098E35F" wp14:editId="02007C3B">
                <wp:simplePos x="0" y="0"/>
                <wp:positionH relativeFrom="column">
                  <wp:posOffset>-1066165</wp:posOffset>
                </wp:positionH>
                <wp:positionV relativeFrom="paragraph">
                  <wp:posOffset>2151049</wp:posOffset>
                </wp:positionV>
                <wp:extent cx="5465445" cy="781050"/>
                <wp:effectExtent l="0" t="0" r="1905" b="0"/>
                <wp:wrapNone/>
                <wp:docPr id="22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7810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8A7FDD" w14:textId="77777777" w:rsidR="0026530E" w:rsidRPr="009456D9" w:rsidRDefault="0026530E" w:rsidP="008F61D6">
                            <w:pPr>
                              <w:ind w:firstLine="480"/>
                              <w:rPr>
                                <w:color w:val="4A4A54"/>
                              </w:rPr>
                            </w:pPr>
                          </w:p>
                          <w:p w14:paraId="56580C23" w14:textId="22AFB064" w:rsidR="0026530E" w:rsidRPr="009456D9" w:rsidRDefault="0026530E" w:rsidP="00025C71">
                            <w:pPr>
                              <w:pStyle w:val="DCN"/>
                              <w:ind w:firstLine="720"/>
                              <w:rPr>
                                <w:color w:val="4A4A54"/>
                              </w:rPr>
                            </w:pPr>
                            <w:r w:rsidRPr="009456D9">
                              <w:rPr>
                                <w:color w:val="4A4A54"/>
                              </w:rPr>
                              <w:t>PBX User Guide</w:t>
                            </w:r>
                          </w:p>
                          <w:p w14:paraId="0AD6862A" w14:textId="77777777" w:rsidR="0026530E" w:rsidRPr="009456D9" w:rsidRDefault="0026530E" w:rsidP="008F61D6">
                            <w:pPr>
                              <w:ind w:firstLine="480"/>
                              <w:rPr>
                                <w:color w:val="4A4A54"/>
                              </w:rPr>
                            </w:pPr>
                          </w:p>
                          <w:p w14:paraId="62E5BEDD" w14:textId="77777777" w:rsidR="0026530E" w:rsidRPr="009456D9" w:rsidRDefault="0026530E" w:rsidP="008F61D6">
                            <w:pPr>
                              <w:ind w:firstLine="480"/>
                              <w:rPr>
                                <w:color w:val="4A4A54"/>
                              </w:rPr>
                            </w:pPr>
                          </w:p>
                          <w:p w14:paraId="22D81AAD" w14:textId="77777777" w:rsidR="0026530E" w:rsidRPr="009456D9" w:rsidRDefault="0026530E" w:rsidP="008F61D6">
                            <w:pPr>
                              <w:ind w:firstLine="480"/>
                              <w:rPr>
                                <w:color w:val="4A4A54"/>
                              </w:rPr>
                            </w:pPr>
                          </w:p>
                          <w:p w14:paraId="57841206" w14:textId="77777777" w:rsidR="0026530E" w:rsidRPr="009456D9" w:rsidRDefault="0026530E" w:rsidP="008F61D6">
                            <w:pPr>
                              <w:ind w:firstLine="480"/>
                              <w:rPr>
                                <w:color w:val="4A4A54"/>
                              </w:rPr>
                            </w:pPr>
                          </w:p>
                          <w:p w14:paraId="00B44C58" w14:textId="77777777" w:rsidR="0026530E" w:rsidRPr="009456D9" w:rsidRDefault="0026530E" w:rsidP="008F61D6">
                            <w:pPr>
                              <w:ind w:firstLine="480"/>
                              <w:rPr>
                                <w:color w:val="4A4A54"/>
                              </w:rPr>
                            </w:pPr>
                          </w:p>
                          <w:p w14:paraId="1FE18F7B" w14:textId="77777777" w:rsidR="0026530E" w:rsidRPr="009456D9" w:rsidRDefault="0026530E" w:rsidP="008F61D6">
                            <w:pPr>
                              <w:ind w:firstLine="480"/>
                              <w:rPr>
                                <w:color w:val="4A4A54"/>
                              </w:rPr>
                            </w:pPr>
                          </w:p>
                          <w:p w14:paraId="2B4A2E6A" w14:textId="77777777" w:rsidR="0026530E" w:rsidRPr="009456D9" w:rsidRDefault="0026530E" w:rsidP="008F61D6">
                            <w:pPr>
                              <w:ind w:firstLine="480"/>
                              <w:rPr>
                                <w:color w:val="4A4A54"/>
                              </w:rPr>
                            </w:pPr>
                          </w:p>
                          <w:p w14:paraId="57E3577C" w14:textId="77777777" w:rsidR="0026530E" w:rsidRPr="009456D9" w:rsidRDefault="0026530E" w:rsidP="008F61D6">
                            <w:pPr>
                              <w:ind w:firstLine="480"/>
                              <w:rPr>
                                <w:color w:val="4A4A54"/>
                              </w:rPr>
                            </w:pPr>
                          </w:p>
                          <w:p w14:paraId="47A0105E" w14:textId="77777777" w:rsidR="0026530E" w:rsidRPr="009456D9" w:rsidRDefault="0026530E" w:rsidP="008F61D6">
                            <w:pPr>
                              <w:ind w:firstLine="480"/>
                              <w:rPr>
                                <w:color w:val="4A4A54"/>
                              </w:rPr>
                            </w:pPr>
                          </w:p>
                          <w:p w14:paraId="62A0BFE9" w14:textId="77777777" w:rsidR="0026530E" w:rsidRPr="009456D9" w:rsidRDefault="0026530E" w:rsidP="008F61D6">
                            <w:pPr>
                              <w:ind w:firstLine="480"/>
                              <w:rPr>
                                <w:color w:val="4A4A54"/>
                              </w:rPr>
                            </w:pPr>
                          </w:p>
                          <w:p w14:paraId="4BEF3EB6" w14:textId="77777777" w:rsidR="0026530E" w:rsidRPr="009456D9" w:rsidRDefault="0026530E" w:rsidP="008F61D6">
                            <w:pPr>
                              <w:ind w:firstLine="480"/>
                              <w:rPr>
                                <w:color w:val="4A4A54"/>
                              </w:rPr>
                            </w:pPr>
                          </w:p>
                          <w:p w14:paraId="3445A9A1" w14:textId="77777777" w:rsidR="0026530E" w:rsidRPr="009456D9" w:rsidRDefault="0026530E" w:rsidP="008F61D6">
                            <w:pPr>
                              <w:ind w:firstLine="480"/>
                              <w:rPr>
                                <w:color w:val="4A4A54"/>
                              </w:rPr>
                            </w:pPr>
                          </w:p>
                          <w:p w14:paraId="6F895356" w14:textId="77777777" w:rsidR="0026530E" w:rsidRPr="009456D9" w:rsidRDefault="0026530E" w:rsidP="008F61D6">
                            <w:pPr>
                              <w:ind w:firstLine="480"/>
                              <w:rPr>
                                <w:color w:val="4A4A54"/>
                              </w:rPr>
                            </w:pPr>
                          </w:p>
                          <w:p w14:paraId="024EFFE2" w14:textId="77777777" w:rsidR="0026530E" w:rsidRPr="009456D9" w:rsidRDefault="0026530E" w:rsidP="008F61D6">
                            <w:pPr>
                              <w:ind w:firstLine="480"/>
                              <w:rPr>
                                <w:color w:val="4A4A54"/>
                              </w:rPr>
                            </w:pPr>
                          </w:p>
                          <w:p w14:paraId="2BBB3B79" w14:textId="77777777" w:rsidR="0026530E" w:rsidRPr="009456D9" w:rsidRDefault="0026530E" w:rsidP="008F61D6">
                            <w:pPr>
                              <w:ind w:firstLine="480"/>
                              <w:rPr>
                                <w:color w:val="4A4A54"/>
                              </w:rPr>
                            </w:pPr>
                          </w:p>
                          <w:p w14:paraId="48E5578B" w14:textId="77777777" w:rsidR="0026530E" w:rsidRPr="009456D9" w:rsidRDefault="0026530E" w:rsidP="008F61D6">
                            <w:pPr>
                              <w:ind w:firstLine="480"/>
                              <w:rPr>
                                <w:color w:val="4A4A54"/>
                              </w:rPr>
                            </w:pPr>
                          </w:p>
                          <w:p w14:paraId="215C3E06" w14:textId="77777777" w:rsidR="0026530E" w:rsidRPr="009456D9" w:rsidRDefault="0026530E" w:rsidP="008F61D6">
                            <w:pPr>
                              <w:ind w:firstLine="480"/>
                              <w:rPr>
                                <w:color w:val="4A4A54"/>
                              </w:rPr>
                            </w:pPr>
                          </w:p>
                          <w:p w14:paraId="6AC42D71" w14:textId="77777777" w:rsidR="0026530E" w:rsidRPr="009456D9" w:rsidRDefault="0026530E" w:rsidP="008F61D6">
                            <w:pPr>
                              <w:ind w:firstLine="480"/>
                              <w:rPr>
                                <w:color w:val="4A4A54"/>
                              </w:rPr>
                            </w:pPr>
                          </w:p>
                          <w:p w14:paraId="031029E9" w14:textId="77777777" w:rsidR="0026530E" w:rsidRPr="009456D9" w:rsidRDefault="0026530E" w:rsidP="008F61D6">
                            <w:pPr>
                              <w:ind w:firstLine="480"/>
                              <w:rPr>
                                <w:color w:val="4A4A54"/>
                              </w:rPr>
                            </w:pPr>
                          </w:p>
                          <w:p w14:paraId="1E248BAA" w14:textId="77777777" w:rsidR="0026530E" w:rsidRPr="009456D9" w:rsidRDefault="0026530E" w:rsidP="008F61D6">
                            <w:pPr>
                              <w:ind w:firstLine="480"/>
                              <w:rPr>
                                <w:color w:val="4A4A54"/>
                              </w:rPr>
                            </w:pPr>
                          </w:p>
                          <w:p w14:paraId="7B0EBF31" w14:textId="77777777" w:rsidR="0026530E" w:rsidRPr="009456D9" w:rsidRDefault="0026530E" w:rsidP="008F61D6">
                            <w:pPr>
                              <w:ind w:firstLine="480"/>
                              <w:rPr>
                                <w:color w:val="4A4A54"/>
                              </w:rPr>
                            </w:pPr>
                          </w:p>
                          <w:p w14:paraId="7FC9A1C0" w14:textId="77777777" w:rsidR="0026530E" w:rsidRPr="009456D9" w:rsidRDefault="0026530E" w:rsidP="008F61D6">
                            <w:pPr>
                              <w:ind w:firstLine="480"/>
                              <w:rPr>
                                <w:color w:val="4A4A54"/>
                              </w:rPr>
                            </w:pPr>
                          </w:p>
                          <w:p w14:paraId="754F32C4" w14:textId="77777777" w:rsidR="0026530E" w:rsidRPr="009456D9" w:rsidRDefault="0026530E" w:rsidP="008F61D6">
                            <w:pPr>
                              <w:ind w:firstLine="480"/>
                              <w:rPr>
                                <w:color w:val="4A4A54"/>
                              </w:rPr>
                            </w:pPr>
                          </w:p>
                          <w:p w14:paraId="7A5B7852" w14:textId="77777777" w:rsidR="0026530E" w:rsidRPr="009456D9" w:rsidRDefault="0026530E" w:rsidP="008F61D6">
                            <w:pPr>
                              <w:ind w:firstLine="480"/>
                              <w:rPr>
                                <w:color w:val="4A4A54"/>
                              </w:rPr>
                            </w:pPr>
                          </w:p>
                          <w:p w14:paraId="2223CA04" w14:textId="77777777" w:rsidR="0026530E" w:rsidRPr="009456D9" w:rsidRDefault="0026530E" w:rsidP="008F61D6">
                            <w:pPr>
                              <w:ind w:firstLine="480"/>
                              <w:rPr>
                                <w:color w:val="4A4A54"/>
                              </w:rPr>
                            </w:pPr>
                          </w:p>
                          <w:p w14:paraId="5209C867" w14:textId="77777777" w:rsidR="0026530E" w:rsidRPr="009456D9" w:rsidRDefault="0026530E" w:rsidP="008F61D6">
                            <w:pPr>
                              <w:ind w:firstLine="480"/>
                              <w:rPr>
                                <w:color w:val="4A4A54"/>
                              </w:rPr>
                            </w:pPr>
                          </w:p>
                          <w:p w14:paraId="5C5A0629" w14:textId="77777777" w:rsidR="0026530E" w:rsidRPr="009456D9" w:rsidRDefault="0026530E" w:rsidP="008F61D6">
                            <w:pPr>
                              <w:ind w:firstLine="480"/>
                              <w:rPr>
                                <w:color w:val="4A4A54"/>
                              </w:rPr>
                            </w:pPr>
                          </w:p>
                          <w:p w14:paraId="04AB3E92" w14:textId="77777777" w:rsidR="0026530E" w:rsidRPr="009456D9" w:rsidRDefault="0026530E" w:rsidP="008F61D6">
                            <w:pPr>
                              <w:ind w:firstLine="480"/>
                              <w:rPr>
                                <w:color w:val="4A4A54"/>
                              </w:rPr>
                            </w:pPr>
                          </w:p>
                          <w:p w14:paraId="388C1B31" w14:textId="77777777" w:rsidR="0026530E" w:rsidRPr="009456D9" w:rsidRDefault="0026530E" w:rsidP="008F61D6">
                            <w:pPr>
                              <w:ind w:firstLine="480"/>
                              <w:rPr>
                                <w:color w:val="4A4A54"/>
                              </w:rPr>
                            </w:pPr>
                          </w:p>
                          <w:p w14:paraId="71FBEA75" w14:textId="77777777" w:rsidR="0026530E" w:rsidRPr="009456D9" w:rsidRDefault="0026530E" w:rsidP="008F61D6">
                            <w:pPr>
                              <w:ind w:firstLine="480"/>
                              <w:rPr>
                                <w:color w:val="4A4A54"/>
                              </w:rPr>
                            </w:pPr>
                          </w:p>
                          <w:p w14:paraId="685E8B87" w14:textId="77777777" w:rsidR="0026530E" w:rsidRPr="009456D9" w:rsidRDefault="0026530E" w:rsidP="008F61D6">
                            <w:pPr>
                              <w:ind w:firstLine="480"/>
                              <w:rPr>
                                <w:color w:val="4A4A54"/>
                              </w:rPr>
                            </w:pPr>
                          </w:p>
                          <w:p w14:paraId="0E1BB228" w14:textId="77777777" w:rsidR="0026530E" w:rsidRPr="009456D9" w:rsidRDefault="0026530E" w:rsidP="008F61D6">
                            <w:pPr>
                              <w:ind w:firstLine="480"/>
                              <w:rPr>
                                <w:color w:val="4A4A54"/>
                              </w:rPr>
                            </w:pPr>
                          </w:p>
                          <w:p w14:paraId="578E6286" w14:textId="77777777" w:rsidR="0026530E" w:rsidRPr="009456D9" w:rsidRDefault="0026530E" w:rsidP="008F61D6">
                            <w:pPr>
                              <w:ind w:firstLine="480"/>
                              <w:rPr>
                                <w:color w:val="4A4A54"/>
                              </w:rPr>
                            </w:pPr>
                          </w:p>
                          <w:p w14:paraId="0C669F27" w14:textId="77777777" w:rsidR="0026530E" w:rsidRPr="009456D9" w:rsidRDefault="0026530E" w:rsidP="008F61D6">
                            <w:pPr>
                              <w:ind w:firstLine="480"/>
                              <w:rPr>
                                <w:color w:val="4A4A54"/>
                              </w:rPr>
                            </w:pPr>
                          </w:p>
                          <w:p w14:paraId="57F440EE" w14:textId="77777777" w:rsidR="0026530E" w:rsidRPr="009456D9" w:rsidRDefault="0026530E" w:rsidP="008F61D6">
                            <w:pPr>
                              <w:ind w:firstLine="480"/>
                              <w:rPr>
                                <w:color w:val="4A4A54"/>
                              </w:rPr>
                            </w:pPr>
                          </w:p>
                          <w:p w14:paraId="506BD947" w14:textId="77777777" w:rsidR="0026530E" w:rsidRPr="009456D9" w:rsidRDefault="0026530E" w:rsidP="008F61D6">
                            <w:pPr>
                              <w:ind w:firstLine="480"/>
                              <w:rPr>
                                <w:color w:val="4A4A54"/>
                              </w:rPr>
                            </w:pPr>
                          </w:p>
                          <w:p w14:paraId="547B6B6F" w14:textId="77777777" w:rsidR="0026530E" w:rsidRPr="009456D9" w:rsidRDefault="0026530E" w:rsidP="008F61D6">
                            <w:pPr>
                              <w:spacing w:before="40" w:after="40"/>
                              <w:ind w:firstLine="480"/>
                              <w:rPr>
                                <w:color w:val="4A4A54"/>
                              </w:rPr>
                            </w:pPr>
                          </w:p>
                          <w:p w14:paraId="1DD557B8" w14:textId="77777777" w:rsidR="0026530E" w:rsidRPr="009456D9" w:rsidRDefault="0026530E" w:rsidP="008F61D6">
                            <w:pPr>
                              <w:spacing w:before="40" w:after="40"/>
                              <w:ind w:firstLine="480"/>
                              <w:rPr>
                                <w:color w:val="4A4A54"/>
                              </w:rPr>
                            </w:pPr>
                          </w:p>
                          <w:p w14:paraId="1C92F1E2" w14:textId="77777777" w:rsidR="0026530E" w:rsidRPr="009456D9" w:rsidRDefault="0026530E" w:rsidP="008F61D6">
                            <w:pPr>
                              <w:spacing w:before="40" w:after="40"/>
                              <w:ind w:firstLine="480"/>
                              <w:rPr>
                                <w:color w:val="4A4A54"/>
                              </w:rPr>
                            </w:pPr>
                          </w:p>
                          <w:p w14:paraId="4C561BE1" w14:textId="77777777" w:rsidR="0026530E" w:rsidRPr="009456D9" w:rsidRDefault="0026530E" w:rsidP="008F61D6">
                            <w:pPr>
                              <w:spacing w:before="40" w:after="40"/>
                              <w:ind w:firstLine="480"/>
                              <w:rPr>
                                <w:color w:val="4A4A54"/>
                              </w:rPr>
                            </w:pPr>
                          </w:p>
                          <w:p w14:paraId="1E786A18" w14:textId="77777777" w:rsidR="0026530E" w:rsidRPr="009456D9" w:rsidRDefault="0026530E" w:rsidP="008F61D6">
                            <w:pPr>
                              <w:ind w:firstLine="480"/>
                              <w:rPr>
                                <w:color w:val="4A4A54"/>
                              </w:rPr>
                            </w:pPr>
                          </w:p>
                          <w:p w14:paraId="0C8AEF04" w14:textId="77777777" w:rsidR="0026530E" w:rsidRPr="009456D9" w:rsidRDefault="0026530E" w:rsidP="008F61D6">
                            <w:pPr>
                              <w:ind w:firstLine="480"/>
                              <w:rPr>
                                <w:color w:val="4A4A54"/>
                              </w:rPr>
                            </w:pPr>
                          </w:p>
                          <w:p w14:paraId="49002D31" w14:textId="77777777" w:rsidR="0026530E" w:rsidRPr="009456D9" w:rsidRDefault="0026530E" w:rsidP="008F61D6">
                            <w:pPr>
                              <w:ind w:firstLine="480"/>
                              <w:rPr>
                                <w:color w:val="4A4A54"/>
                              </w:rPr>
                            </w:pPr>
                          </w:p>
                          <w:p w14:paraId="26D2883E" w14:textId="77777777" w:rsidR="0026530E" w:rsidRPr="009456D9" w:rsidRDefault="0026530E" w:rsidP="008F61D6">
                            <w:pPr>
                              <w:ind w:firstLine="480"/>
                              <w:rPr>
                                <w:color w:val="4A4A54"/>
                              </w:rPr>
                            </w:pPr>
                          </w:p>
                          <w:p w14:paraId="75C18B63" w14:textId="77777777" w:rsidR="0026530E" w:rsidRPr="009456D9" w:rsidRDefault="0026530E" w:rsidP="008F61D6">
                            <w:pPr>
                              <w:ind w:firstLine="480"/>
                              <w:rPr>
                                <w:color w:val="4A4A54"/>
                              </w:rPr>
                            </w:pPr>
                          </w:p>
                          <w:p w14:paraId="1D0D3F24" w14:textId="77777777" w:rsidR="0026530E" w:rsidRPr="009456D9" w:rsidRDefault="0026530E" w:rsidP="008F61D6">
                            <w:pPr>
                              <w:ind w:firstLine="480"/>
                              <w:rPr>
                                <w:color w:val="4A4A54"/>
                              </w:rPr>
                            </w:pPr>
                          </w:p>
                          <w:p w14:paraId="203C0A64" w14:textId="77777777" w:rsidR="0026530E" w:rsidRPr="009456D9" w:rsidRDefault="0026530E" w:rsidP="008F61D6">
                            <w:pPr>
                              <w:ind w:firstLine="480"/>
                              <w:rPr>
                                <w:color w:val="4A4A54"/>
                              </w:rPr>
                            </w:pPr>
                          </w:p>
                          <w:p w14:paraId="3A676EA7" w14:textId="77777777" w:rsidR="0026530E" w:rsidRPr="009456D9" w:rsidRDefault="0026530E" w:rsidP="008F61D6">
                            <w:pPr>
                              <w:ind w:firstLine="480"/>
                              <w:rPr>
                                <w:color w:val="4A4A54"/>
                              </w:rPr>
                            </w:pPr>
                          </w:p>
                          <w:p w14:paraId="2D0CCBB8" w14:textId="77777777" w:rsidR="0026530E" w:rsidRPr="009456D9" w:rsidRDefault="0026530E" w:rsidP="008F61D6">
                            <w:pPr>
                              <w:ind w:firstLine="480"/>
                              <w:rPr>
                                <w:color w:val="4A4A54"/>
                              </w:rPr>
                            </w:pPr>
                          </w:p>
                          <w:p w14:paraId="5EF01D85" w14:textId="77777777" w:rsidR="0026530E" w:rsidRPr="009456D9" w:rsidRDefault="0026530E" w:rsidP="008F61D6">
                            <w:pPr>
                              <w:ind w:firstLine="480"/>
                              <w:rPr>
                                <w:color w:val="4A4A54"/>
                              </w:rPr>
                            </w:pPr>
                          </w:p>
                          <w:p w14:paraId="3CA962B0" w14:textId="77777777" w:rsidR="0026530E" w:rsidRPr="009456D9" w:rsidRDefault="0026530E" w:rsidP="008F61D6">
                            <w:pPr>
                              <w:ind w:firstLine="480"/>
                              <w:rPr>
                                <w:color w:val="4A4A54"/>
                              </w:rPr>
                            </w:pPr>
                          </w:p>
                          <w:p w14:paraId="493BDEF1" w14:textId="77777777" w:rsidR="0026530E" w:rsidRPr="009456D9" w:rsidRDefault="0026530E" w:rsidP="008F61D6">
                            <w:pPr>
                              <w:ind w:firstLine="480"/>
                              <w:rPr>
                                <w:color w:val="4A4A54"/>
                              </w:rPr>
                            </w:pPr>
                          </w:p>
                          <w:p w14:paraId="18E497B3" w14:textId="77777777" w:rsidR="0026530E" w:rsidRPr="009456D9" w:rsidRDefault="0026530E" w:rsidP="008F61D6">
                            <w:pPr>
                              <w:ind w:firstLine="480"/>
                              <w:rPr>
                                <w:color w:val="4A4A54"/>
                              </w:rPr>
                            </w:pPr>
                          </w:p>
                          <w:p w14:paraId="149C60D5" w14:textId="77777777" w:rsidR="0026530E" w:rsidRPr="009456D9" w:rsidRDefault="0026530E" w:rsidP="008F61D6">
                            <w:pPr>
                              <w:ind w:firstLine="480"/>
                              <w:rPr>
                                <w:color w:val="4A4A54"/>
                              </w:rPr>
                            </w:pPr>
                          </w:p>
                          <w:p w14:paraId="4E3B84B3" w14:textId="77777777" w:rsidR="0026530E" w:rsidRPr="009456D9" w:rsidRDefault="0026530E" w:rsidP="008F61D6">
                            <w:pPr>
                              <w:ind w:firstLine="480"/>
                              <w:rPr>
                                <w:color w:val="4A4A54"/>
                              </w:rPr>
                            </w:pPr>
                          </w:p>
                          <w:p w14:paraId="5C5E9F24" w14:textId="77777777" w:rsidR="0026530E" w:rsidRPr="009456D9" w:rsidRDefault="0026530E" w:rsidP="008F61D6">
                            <w:pPr>
                              <w:ind w:firstLine="480"/>
                              <w:rPr>
                                <w:color w:val="4A4A54"/>
                              </w:rPr>
                            </w:pPr>
                          </w:p>
                          <w:p w14:paraId="350C194C" w14:textId="77777777" w:rsidR="0026530E" w:rsidRPr="009456D9" w:rsidRDefault="0026530E" w:rsidP="008F61D6">
                            <w:pPr>
                              <w:ind w:firstLine="480"/>
                              <w:rPr>
                                <w:color w:val="4A4A54"/>
                              </w:rPr>
                            </w:pPr>
                          </w:p>
                          <w:p w14:paraId="2C333DB2" w14:textId="77777777" w:rsidR="0026530E" w:rsidRPr="009456D9" w:rsidRDefault="0026530E" w:rsidP="008F61D6">
                            <w:pPr>
                              <w:ind w:firstLine="480"/>
                              <w:rPr>
                                <w:color w:val="4A4A54"/>
                              </w:rPr>
                            </w:pPr>
                          </w:p>
                          <w:p w14:paraId="44D29B46" w14:textId="77777777" w:rsidR="0026530E" w:rsidRPr="009456D9" w:rsidRDefault="0026530E" w:rsidP="008F61D6">
                            <w:pPr>
                              <w:ind w:firstLine="480"/>
                              <w:rPr>
                                <w:color w:val="4A4A54"/>
                              </w:rPr>
                            </w:pPr>
                          </w:p>
                          <w:p w14:paraId="5E9B9C74" w14:textId="77777777" w:rsidR="0026530E" w:rsidRPr="009456D9" w:rsidRDefault="0026530E" w:rsidP="008F61D6">
                            <w:pPr>
                              <w:ind w:firstLine="480"/>
                              <w:rPr>
                                <w:color w:val="4A4A54"/>
                              </w:rPr>
                            </w:pPr>
                          </w:p>
                          <w:p w14:paraId="12CDE7AF" w14:textId="77777777" w:rsidR="0026530E" w:rsidRPr="009456D9" w:rsidRDefault="0026530E" w:rsidP="008F61D6">
                            <w:pPr>
                              <w:spacing w:before="40" w:after="40"/>
                              <w:ind w:firstLine="480"/>
                              <w:rPr>
                                <w:color w:val="4A4A54"/>
                              </w:rPr>
                            </w:pPr>
                          </w:p>
                          <w:p w14:paraId="003DDA61" w14:textId="77777777" w:rsidR="0026530E" w:rsidRPr="009456D9" w:rsidRDefault="0026530E" w:rsidP="008F61D6">
                            <w:pPr>
                              <w:spacing w:before="40" w:after="40"/>
                              <w:ind w:firstLine="480"/>
                              <w:rPr>
                                <w:color w:val="4A4A54"/>
                              </w:rPr>
                            </w:pPr>
                          </w:p>
                          <w:p w14:paraId="5FEF5862" w14:textId="77777777" w:rsidR="0026530E" w:rsidRPr="009456D9" w:rsidRDefault="0026530E" w:rsidP="008F61D6">
                            <w:pPr>
                              <w:spacing w:before="40" w:after="40"/>
                              <w:ind w:firstLine="480"/>
                              <w:rPr>
                                <w:color w:val="4A4A54"/>
                              </w:rPr>
                            </w:pPr>
                          </w:p>
                        </w:txbxContent>
                      </wps:txbx>
                      <wps:bodyPr rot="0" vert="horz" wrap="square" lIns="91440" tIns="0" rIns="0" bIns="0" anchor="t" anchorCtr="0" upright="1">
                        <a:noAutofit/>
                      </wps:bodyPr>
                    </wps:wsp>
                  </a:graphicData>
                </a:graphic>
                <wp14:sizeRelH relativeFrom="margin">
                  <wp14:pctWidth>0</wp14:pctWidth>
                </wp14:sizeRelH>
              </wp:anchor>
            </w:drawing>
          </mc:Choice>
          <mc:Fallback>
            <w:pict>
              <v:shapetype w14:anchorId="1098E35F" id="_x0000_t202" coordsize="21600,21600" o:spt="202" path="m,l,21600r21600,l21600,xe">
                <v:stroke joinstyle="miter"/>
                <v:path gradientshapeok="t" o:connecttype="rect"/>
              </v:shapetype>
              <v:shape id="Text Box 333" o:spid="_x0000_s1026" type="#_x0000_t202" style="position:absolute;margin-left:-83.95pt;margin-top:169.35pt;width:430.35pt;height:61.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" stroked="f">
                <v:textbox inset=",0,0,0">
                  <w:txbxContent>
                    <w:p w14:paraId="428A7FDD" w14:textId="77777777" w:rsidR="0026530E" w:rsidRPr="009456D9" w:rsidRDefault="0026530E" w:rsidP="008F61D6">
                      <w:pPr>
                        <w:ind w:firstLine="480"/>
                        <w:rPr>
                          <w:color w:val="4A4A54"/>
                        </w:rPr>
                      </w:pPr>
                    </w:p>
                    <w:p w14:paraId="56580C23" w14:textId="22AFB064" w:rsidR="0026530E" w:rsidRPr="009456D9" w:rsidRDefault="0026530E" w:rsidP="00025C71">
                      <w:pPr>
                        <w:pStyle w:val="DCN"/>
                        <w:ind w:firstLine="720"/>
                        <w:rPr>
                          <w:color w:val="4A4A54"/>
                        </w:rPr>
                      </w:pPr>
                      <w:r w:rsidRPr="009456D9">
                        <w:rPr>
                          <w:color w:val="4A4A54"/>
                        </w:rPr>
                        <w:t>PBX User Guide</w:t>
                      </w:r>
                    </w:p>
                    <w:p w14:paraId="0AD6862A" w14:textId="77777777" w:rsidR="0026530E" w:rsidRPr="009456D9" w:rsidRDefault="0026530E" w:rsidP="008F61D6">
                      <w:pPr>
                        <w:ind w:firstLine="480"/>
                        <w:rPr>
                          <w:color w:val="4A4A54"/>
                        </w:rPr>
                      </w:pPr>
                    </w:p>
                    <w:p w14:paraId="62E5BEDD" w14:textId="77777777" w:rsidR="0026530E" w:rsidRPr="009456D9" w:rsidRDefault="0026530E" w:rsidP="008F61D6">
                      <w:pPr>
                        <w:ind w:firstLine="480"/>
                        <w:rPr>
                          <w:color w:val="4A4A54"/>
                        </w:rPr>
                      </w:pPr>
                    </w:p>
                    <w:p w14:paraId="22D81AAD" w14:textId="77777777" w:rsidR="0026530E" w:rsidRPr="009456D9" w:rsidRDefault="0026530E" w:rsidP="008F61D6">
                      <w:pPr>
                        <w:ind w:firstLine="480"/>
                        <w:rPr>
                          <w:color w:val="4A4A54"/>
                        </w:rPr>
                      </w:pPr>
                    </w:p>
                    <w:p w14:paraId="57841206" w14:textId="77777777" w:rsidR="0026530E" w:rsidRPr="009456D9" w:rsidRDefault="0026530E" w:rsidP="008F61D6">
                      <w:pPr>
                        <w:ind w:firstLine="480"/>
                        <w:rPr>
                          <w:color w:val="4A4A54"/>
                        </w:rPr>
                      </w:pPr>
                    </w:p>
                    <w:p w14:paraId="00B44C58" w14:textId="77777777" w:rsidR="0026530E" w:rsidRPr="009456D9" w:rsidRDefault="0026530E" w:rsidP="008F61D6">
                      <w:pPr>
                        <w:ind w:firstLine="480"/>
                        <w:rPr>
                          <w:color w:val="4A4A54"/>
                        </w:rPr>
                      </w:pPr>
                    </w:p>
                    <w:p w14:paraId="1FE18F7B" w14:textId="77777777" w:rsidR="0026530E" w:rsidRPr="009456D9" w:rsidRDefault="0026530E" w:rsidP="008F61D6">
                      <w:pPr>
                        <w:ind w:firstLine="480"/>
                        <w:rPr>
                          <w:color w:val="4A4A54"/>
                        </w:rPr>
                      </w:pPr>
                    </w:p>
                    <w:p w14:paraId="2B4A2E6A" w14:textId="77777777" w:rsidR="0026530E" w:rsidRPr="009456D9" w:rsidRDefault="0026530E" w:rsidP="008F61D6">
                      <w:pPr>
                        <w:ind w:firstLine="480"/>
                        <w:rPr>
                          <w:color w:val="4A4A54"/>
                        </w:rPr>
                      </w:pPr>
                    </w:p>
                    <w:p w14:paraId="57E3577C" w14:textId="77777777" w:rsidR="0026530E" w:rsidRPr="009456D9" w:rsidRDefault="0026530E" w:rsidP="008F61D6">
                      <w:pPr>
                        <w:ind w:firstLine="480"/>
                        <w:rPr>
                          <w:color w:val="4A4A54"/>
                        </w:rPr>
                      </w:pPr>
                    </w:p>
                    <w:p w14:paraId="47A0105E" w14:textId="77777777" w:rsidR="0026530E" w:rsidRPr="009456D9" w:rsidRDefault="0026530E" w:rsidP="008F61D6">
                      <w:pPr>
                        <w:ind w:firstLine="480"/>
                        <w:rPr>
                          <w:color w:val="4A4A54"/>
                        </w:rPr>
                      </w:pPr>
                    </w:p>
                    <w:p w14:paraId="62A0BFE9" w14:textId="77777777" w:rsidR="0026530E" w:rsidRPr="009456D9" w:rsidRDefault="0026530E" w:rsidP="008F61D6">
                      <w:pPr>
                        <w:ind w:firstLine="480"/>
                        <w:rPr>
                          <w:color w:val="4A4A54"/>
                        </w:rPr>
                      </w:pPr>
                    </w:p>
                    <w:p w14:paraId="4BEF3EB6" w14:textId="77777777" w:rsidR="0026530E" w:rsidRPr="009456D9" w:rsidRDefault="0026530E" w:rsidP="008F61D6">
                      <w:pPr>
                        <w:ind w:firstLine="480"/>
                        <w:rPr>
                          <w:color w:val="4A4A54"/>
                        </w:rPr>
                      </w:pPr>
                    </w:p>
                    <w:p w14:paraId="3445A9A1" w14:textId="77777777" w:rsidR="0026530E" w:rsidRPr="009456D9" w:rsidRDefault="0026530E" w:rsidP="008F61D6">
                      <w:pPr>
                        <w:ind w:firstLine="480"/>
                        <w:rPr>
                          <w:color w:val="4A4A54"/>
                        </w:rPr>
                      </w:pPr>
                    </w:p>
                    <w:p w14:paraId="6F895356" w14:textId="77777777" w:rsidR="0026530E" w:rsidRPr="009456D9" w:rsidRDefault="0026530E" w:rsidP="008F61D6">
                      <w:pPr>
                        <w:ind w:firstLine="480"/>
                        <w:rPr>
                          <w:color w:val="4A4A54"/>
                        </w:rPr>
                      </w:pPr>
                    </w:p>
                    <w:p w14:paraId="024EFFE2" w14:textId="77777777" w:rsidR="0026530E" w:rsidRPr="009456D9" w:rsidRDefault="0026530E" w:rsidP="008F61D6">
                      <w:pPr>
                        <w:ind w:firstLine="480"/>
                        <w:rPr>
                          <w:color w:val="4A4A54"/>
                        </w:rPr>
                      </w:pPr>
                    </w:p>
                    <w:p w14:paraId="2BBB3B79" w14:textId="77777777" w:rsidR="0026530E" w:rsidRPr="009456D9" w:rsidRDefault="0026530E" w:rsidP="008F61D6">
                      <w:pPr>
                        <w:ind w:firstLine="480"/>
                        <w:rPr>
                          <w:color w:val="4A4A54"/>
                        </w:rPr>
                      </w:pPr>
                    </w:p>
                    <w:p w14:paraId="48E5578B" w14:textId="77777777" w:rsidR="0026530E" w:rsidRPr="009456D9" w:rsidRDefault="0026530E" w:rsidP="008F61D6">
                      <w:pPr>
                        <w:ind w:firstLine="480"/>
                        <w:rPr>
                          <w:color w:val="4A4A54"/>
                        </w:rPr>
                      </w:pPr>
                    </w:p>
                    <w:p w14:paraId="215C3E06" w14:textId="77777777" w:rsidR="0026530E" w:rsidRPr="009456D9" w:rsidRDefault="0026530E" w:rsidP="008F61D6">
                      <w:pPr>
                        <w:ind w:firstLine="480"/>
                        <w:rPr>
                          <w:color w:val="4A4A54"/>
                        </w:rPr>
                      </w:pPr>
                    </w:p>
                    <w:p w14:paraId="6AC42D71" w14:textId="77777777" w:rsidR="0026530E" w:rsidRPr="009456D9" w:rsidRDefault="0026530E" w:rsidP="008F61D6">
                      <w:pPr>
                        <w:ind w:firstLine="480"/>
                        <w:rPr>
                          <w:color w:val="4A4A54"/>
                        </w:rPr>
                      </w:pPr>
                    </w:p>
                    <w:p w14:paraId="031029E9" w14:textId="77777777" w:rsidR="0026530E" w:rsidRPr="009456D9" w:rsidRDefault="0026530E" w:rsidP="008F61D6">
                      <w:pPr>
                        <w:ind w:firstLine="480"/>
                        <w:rPr>
                          <w:color w:val="4A4A54"/>
                        </w:rPr>
                      </w:pPr>
                    </w:p>
                    <w:p w14:paraId="1E248BAA" w14:textId="77777777" w:rsidR="0026530E" w:rsidRPr="009456D9" w:rsidRDefault="0026530E" w:rsidP="008F61D6">
                      <w:pPr>
                        <w:ind w:firstLine="480"/>
                        <w:rPr>
                          <w:color w:val="4A4A54"/>
                        </w:rPr>
                      </w:pPr>
                    </w:p>
                    <w:p w14:paraId="7B0EBF31" w14:textId="77777777" w:rsidR="0026530E" w:rsidRPr="009456D9" w:rsidRDefault="0026530E" w:rsidP="008F61D6">
                      <w:pPr>
                        <w:ind w:firstLine="480"/>
                        <w:rPr>
                          <w:color w:val="4A4A54"/>
                        </w:rPr>
                      </w:pPr>
                    </w:p>
                    <w:p w14:paraId="7FC9A1C0" w14:textId="77777777" w:rsidR="0026530E" w:rsidRPr="009456D9" w:rsidRDefault="0026530E" w:rsidP="008F61D6">
                      <w:pPr>
                        <w:ind w:firstLine="480"/>
                        <w:rPr>
                          <w:color w:val="4A4A54"/>
                        </w:rPr>
                      </w:pPr>
                    </w:p>
                    <w:p w14:paraId="754F32C4" w14:textId="77777777" w:rsidR="0026530E" w:rsidRPr="009456D9" w:rsidRDefault="0026530E" w:rsidP="008F61D6">
                      <w:pPr>
                        <w:ind w:firstLine="480"/>
                        <w:rPr>
                          <w:color w:val="4A4A54"/>
                        </w:rPr>
                      </w:pPr>
                    </w:p>
                    <w:p w14:paraId="7A5B7852" w14:textId="77777777" w:rsidR="0026530E" w:rsidRPr="009456D9" w:rsidRDefault="0026530E" w:rsidP="008F61D6">
                      <w:pPr>
                        <w:ind w:firstLine="480"/>
                        <w:rPr>
                          <w:color w:val="4A4A54"/>
                        </w:rPr>
                      </w:pPr>
                    </w:p>
                    <w:p w14:paraId="2223CA04" w14:textId="77777777" w:rsidR="0026530E" w:rsidRPr="009456D9" w:rsidRDefault="0026530E" w:rsidP="008F61D6">
                      <w:pPr>
                        <w:ind w:firstLine="480"/>
                        <w:rPr>
                          <w:color w:val="4A4A54"/>
                        </w:rPr>
                      </w:pPr>
                    </w:p>
                    <w:p w14:paraId="5209C867" w14:textId="77777777" w:rsidR="0026530E" w:rsidRPr="009456D9" w:rsidRDefault="0026530E" w:rsidP="008F61D6">
                      <w:pPr>
                        <w:ind w:firstLine="480"/>
                        <w:rPr>
                          <w:color w:val="4A4A54"/>
                        </w:rPr>
                      </w:pPr>
                    </w:p>
                    <w:p w14:paraId="5C5A0629" w14:textId="77777777" w:rsidR="0026530E" w:rsidRPr="009456D9" w:rsidRDefault="0026530E" w:rsidP="008F61D6">
                      <w:pPr>
                        <w:ind w:firstLine="480"/>
                        <w:rPr>
                          <w:color w:val="4A4A54"/>
                        </w:rPr>
                      </w:pPr>
                    </w:p>
                    <w:p w14:paraId="04AB3E92" w14:textId="77777777" w:rsidR="0026530E" w:rsidRPr="009456D9" w:rsidRDefault="0026530E" w:rsidP="008F61D6">
                      <w:pPr>
                        <w:ind w:firstLine="480"/>
                        <w:rPr>
                          <w:color w:val="4A4A54"/>
                        </w:rPr>
                      </w:pPr>
                    </w:p>
                    <w:p w14:paraId="388C1B31" w14:textId="77777777" w:rsidR="0026530E" w:rsidRPr="009456D9" w:rsidRDefault="0026530E" w:rsidP="008F61D6">
                      <w:pPr>
                        <w:ind w:firstLine="480"/>
                        <w:rPr>
                          <w:color w:val="4A4A54"/>
                        </w:rPr>
                      </w:pPr>
                    </w:p>
                    <w:p w14:paraId="71FBEA75" w14:textId="77777777" w:rsidR="0026530E" w:rsidRPr="009456D9" w:rsidRDefault="0026530E" w:rsidP="008F61D6">
                      <w:pPr>
                        <w:ind w:firstLine="480"/>
                        <w:rPr>
                          <w:color w:val="4A4A54"/>
                        </w:rPr>
                      </w:pPr>
                    </w:p>
                    <w:p w14:paraId="685E8B87" w14:textId="77777777" w:rsidR="0026530E" w:rsidRPr="009456D9" w:rsidRDefault="0026530E" w:rsidP="008F61D6">
                      <w:pPr>
                        <w:ind w:firstLine="480"/>
                        <w:rPr>
                          <w:color w:val="4A4A54"/>
                        </w:rPr>
                      </w:pPr>
                    </w:p>
                    <w:p w14:paraId="0E1BB228" w14:textId="77777777" w:rsidR="0026530E" w:rsidRPr="009456D9" w:rsidRDefault="0026530E" w:rsidP="008F61D6">
                      <w:pPr>
                        <w:ind w:firstLine="480"/>
                        <w:rPr>
                          <w:color w:val="4A4A54"/>
                        </w:rPr>
                      </w:pPr>
                    </w:p>
                    <w:p w14:paraId="578E6286" w14:textId="77777777" w:rsidR="0026530E" w:rsidRPr="009456D9" w:rsidRDefault="0026530E" w:rsidP="008F61D6">
                      <w:pPr>
                        <w:ind w:firstLine="480"/>
                        <w:rPr>
                          <w:color w:val="4A4A54"/>
                        </w:rPr>
                      </w:pPr>
                    </w:p>
                    <w:p w14:paraId="0C669F27" w14:textId="77777777" w:rsidR="0026530E" w:rsidRPr="009456D9" w:rsidRDefault="0026530E" w:rsidP="008F61D6">
                      <w:pPr>
                        <w:ind w:firstLine="480"/>
                        <w:rPr>
                          <w:color w:val="4A4A54"/>
                        </w:rPr>
                      </w:pPr>
                    </w:p>
                    <w:p w14:paraId="57F440EE" w14:textId="77777777" w:rsidR="0026530E" w:rsidRPr="009456D9" w:rsidRDefault="0026530E" w:rsidP="008F61D6">
                      <w:pPr>
                        <w:ind w:firstLine="480"/>
                        <w:rPr>
                          <w:color w:val="4A4A54"/>
                        </w:rPr>
                      </w:pPr>
                    </w:p>
                    <w:p w14:paraId="506BD947" w14:textId="77777777" w:rsidR="0026530E" w:rsidRPr="009456D9" w:rsidRDefault="0026530E" w:rsidP="008F61D6">
                      <w:pPr>
                        <w:ind w:firstLine="480"/>
                        <w:rPr>
                          <w:color w:val="4A4A54"/>
                        </w:rPr>
                      </w:pPr>
                    </w:p>
                    <w:p w14:paraId="547B6B6F" w14:textId="77777777" w:rsidR="0026530E" w:rsidRPr="009456D9" w:rsidRDefault="0026530E" w:rsidP="008F61D6">
                      <w:pPr>
                        <w:spacing w:before="40" w:after="40"/>
                        <w:ind w:firstLine="480"/>
                        <w:rPr>
                          <w:color w:val="4A4A54"/>
                        </w:rPr>
                      </w:pPr>
                    </w:p>
                    <w:p w14:paraId="1DD557B8" w14:textId="77777777" w:rsidR="0026530E" w:rsidRPr="009456D9" w:rsidRDefault="0026530E" w:rsidP="008F61D6">
                      <w:pPr>
                        <w:spacing w:before="40" w:after="40"/>
                        <w:ind w:firstLine="480"/>
                        <w:rPr>
                          <w:color w:val="4A4A54"/>
                        </w:rPr>
                      </w:pPr>
                    </w:p>
                    <w:p w14:paraId="1C92F1E2" w14:textId="77777777" w:rsidR="0026530E" w:rsidRPr="009456D9" w:rsidRDefault="0026530E" w:rsidP="008F61D6">
                      <w:pPr>
                        <w:spacing w:before="40" w:after="40"/>
                        <w:ind w:firstLine="480"/>
                        <w:rPr>
                          <w:color w:val="4A4A54"/>
                        </w:rPr>
                      </w:pPr>
                    </w:p>
                    <w:p w14:paraId="4C561BE1" w14:textId="77777777" w:rsidR="0026530E" w:rsidRPr="009456D9" w:rsidRDefault="0026530E" w:rsidP="008F61D6">
                      <w:pPr>
                        <w:spacing w:before="40" w:after="40"/>
                        <w:ind w:firstLine="480"/>
                        <w:rPr>
                          <w:color w:val="4A4A54"/>
                        </w:rPr>
                      </w:pPr>
                    </w:p>
                    <w:p w14:paraId="1E786A18" w14:textId="77777777" w:rsidR="0026530E" w:rsidRPr="009456D9" w:rsidRDefault="0026530E" w:rsidP="008F61D6">
                      <w:pPr>
                        <w:ind w:firstLine="480"/>
                        <w:rPr>
                          <w:color w:val="4A4A54"/>
                        </w:rPr>
                      </w:pPr>
                    </w:p>
                    <w:p w14:paraId="0C8AEF04" w14:textId="77777777" w:rsidR="0026530E" w:rsidRPr="009456D9" w:rsidRDefault="0026530E" w:rsidP="008F61D6">
                      <w:pPr>
                        <w:ind w:firstLine="480"/>
                        <w:rPr>
                          <w:color w:val="4A4A54"/>
                        </w:rPr>
                      </w:pPr>
                    </w:p>
                    <w:p w14:paraId="49002D31" w14:textId="77777777" w:rsidR="0026530E" w:rsidRPr="009456D9" w:rsidRDefault="0026530E" w:rsidP="008F61D6">
                      <w:pPr>
                        <w:ind w:firstLine="480"/>
                        <w:rPr>
                          <w:color w:val="4A4A54"/>
                        </w:rPr>
                      </w:pPr>
                    </w:p>
                    <w:p w14:paraId="26D2883E" w14:textId="77777777" w:rsidR="0026530E" w:rsidRPr="009456D9" w:rsidRDefault="0026530E" w:rsidP="008F61D6">
                      <w:pPr>
                        <w:ind w:firstLine="480"/>
                        <w:rPr>
                          <w:color w:val="4A4A54"/>
                        </w:rPr>
                      </w:pPr>
                    </w:p>
                    <w:p w14:paraId="75C18B63" w14:textId="77777777" w:rsidR="0026530E" w:rsidRPr="009456D9" w:rsidRDefault="0026530E" w:rsidP="008F61D6">
                      <w:pPr>
                        <w:ind w:firstLine="480"/>
                        <w:rPr>
                          <w:color w:val="4A4A54"/>
                        </w:rPr>
                      </w:pPr>
                    </w:p>
                    <w:p w14:paraId="1D0D3F24" w14:textId="77777777" w:rsidR="0026530E" w:rsidRPr="009456D9" w:rsidRDefault="0026530E" w:rsidP="008F61D6">
                      <w:pPr>
                        <w:ind w:firstLine="480"/>
                        <w:rPr>
                          <w:color w:val="4A4A54"/>
                        </w:rPr>
                      </w:pPr>
                    </w:p>
                    <w:p w14:paraId="203C0A64" w14:textId="77777777" w:rsidR="0026530E" w:rsidRPr="009456D9" w:rsidRDefault="0026530E" w:rsidP="008F61D6">
                      <w:pPr>
                        <w:ind w:firstLine="480"/>
                        <w:rPr>
                          <w:color w:val="4A4A54"/>
                        </w:rPr>
                      </w:pPr>
                    </w:p>
                    <w:p w14:paraId="3A676EA7" w14:textId="77777777" w:rsidR="0026530E" w:rsidRPr="009456D9" w:rsidRDefault="0026530E" w:rsidP="008F61D6">
                      <w:pPr>
                        <w:ind w:firstLine="480"/>
                        <w:rPr>
                          <w:color w:val="4A4A54"/>
                        </w:rPr>
                      </w:pPr>
                    </w:p>
                    <w:p w14:paraId="2D0CCBB8" w14:textId="77777777" w:rsidR="0026530E" w:rsidRPr="009456D9" w:rsidRDefault="0026530E" w:rsidP="008F61D6">
                      <w:pPr>
                        <w:ind w:firstLine="480"/>
                        <w:rPr>
                          <w:color w:val="4A4A54"/>
                        </w:rPr>
                      </w:pPr>
                    </w:p>
                    <w:p w14:paraId="5EF01D85" w14:textId="77777777" w:rsidR="0026530E" w:rsidRPr="009456D9" w:rsidRDefault="0026530E" w:rsidP="008F61D6">
                      <w:pPr>
                        <w:ind w:firstLine="480"/>
                        <w:rPr>
                          <w:color w:val="4A4A54"/>
                        </w:rPr>
                      </w:pPr>
                    </w:p>
                    <w:p w14:paraId="3CA962B0" w14:textId="77777777" w:rsidR="0026530E" w:rsidRPr="009456D9" w:rsidRDefault="0026530E" w:rsidP="008F61D6">
                      <w:pPr>
                        <w:ind w:firstLine="480"/>
                        <w:rPr>
                          <w:color w:val="4A4A54"/>
                        </w:rPr>
                      </w:pPr>
                    </w:p>
                    <w:p w14:paraId="493BDEF1" w14:textId="77777777" w:rsidR="0026530E" w:rsidRPr="009456D9" w:rsidRDefault="0026530E" w:rsidP="008F61D6">
                      <w:pPr>
                        <w:ind w:firstLine="480"/>
                        <w:rPr>
                          <w:color w:val="4A4A54"/>
                        </w:rPr>
                      </w:pPr>
                    </w:p>
                    <w:p w14:paraId="18E497B3" w14:textId="77777777" w:rsidR="0026530E" w:rsidRPr="009456D9" w:rsidRDefault="0026530E" w:rsidP="008F61D6">
                      <w:pPr>
                        <w:ind w:firstLine="480"/>
                        <w:rPr>
                          <w:color w:val="4A4A54"/>
                        </w:rPr>
                      </w:pPr>
                    </w:p>
                    <w:p w14:paraId="149C60D5" w14:textId="77777777" w:rsidR="0026530E" w:rsidRPr="009456D9" w:rsidRDefault="0026530E" w:rsidP="008F61D6">
                      <w:pPr>
                        <w:ind w:firstLine="480"/>
                        <w:rPr>
                          <w:color w:val="4A4A54"/>
                        </w:rPr>
                      </w:pPr>
                    </w:p>
                    <w:p w14:paraId="4E3B84B3" w14:textId="77777777" w:rsidR="0026530E" w:rsidRPr="009456D9" w:rsidRDefault="0026530E" w:rsidP="008F61D6">
                      <w:pPr>
                        <w:ind w:firstLine="480"/>
                        <w:rPr>
                          <w:color w:val="4A4A54"/>
                        </w:rPr>
                      </w:pPr>
                    </w:p>
                    <w:p w14:paraId="5C5E9F24" w14:textId="77777777" w:rsidR="0026530E" w:rsidRPr="009456D9" w:rsidRDefault="0026530E" w:rsidP="008F61D6">
                      <w:pPr>
                        <w:ind w:firstLine="480"/>
                        <w:rPr>
                          <w:color w:val="4A4A54"/>
                        </w:rPr>
                      </w:pPr>
                    </w:p>
                    <w:p w14:paraId="350C194C" w14:textId="77777777" w:rsidR="0026530E" w:rsidRPr="009456D9" w:rsidRDefault="0026530E" w:rsidP="008F61D6">
                      <w:pPr>
                        <w:ind w:firstLine="480"/>
                        <w:rPr>
                          <w:color w:val="4A4A54"/>
                        </w:rPr>
                      </w:pPr>
                    </w:p>
                    <w:p w14:paraId="2C333DB2" w14:textId="77777777" w:rsidR="0026530E" w:rsidRPr="009456D9" w:rsidRDefault="0026530E" w:rsidP="008F61D6">
                      <w:pPr>
                        <w:ind w:firstLine="480"/>
                        <w:rPr>
                          <w:color w:val="4A4A54"/>
                        </w:rPr>
                      </w:pPr>
                    </w:p>
                    <w:p w14:paraId="44D29B46" w14:textId="77777777" w:rsidR="0026530E" w:rsidRPr="009456D9" w:rsidRDefault="0026530E" w:rsidP="008F61D6">
                      <w:pPr>
                        <w:ind w:firstLine="480"/>
                        <w:rPr>
                          <w:color w:val="4A4A54"/>
                        </w:rPr>
                      </w:pPr>
                    </w:p>
                    <w:p w14:paraId="5E9B9C74" w14:textId="77777777" w:rsidR="0026530E" w:rsidRPr="009456D9" w:rsidRDefault="0026530E" w:rsidP="008F61D6">
                      <w:pPr>
                        <w:ind w:firstLine="480"/>
                        <w:rPr>
                          <w:color w:val="4A4A54"/>
                        </w:rPr>
                      </w:pPr>
                    </w:p>
                    <w:p w14:paraId="12CDE7AF" w14:textId="77777777" w:rsidR="0026530E" w:rsidRPr="009456D9" w:rsidRDefault="0026530E" w:rsidP="008F61D6">
                      <w:pPr>
                        <w:spacing w:before="40" w:after="40"/>
                        <w:ind w:firstLine="480"/>
                        <w:rPr>
                          <w:color w:val="4A4A54"/>
                        </w:rPr>
                      </w:pPr>
                    </w:p>
                    <w:p w14:paraId="003DDA61" w14:textId="77777777" w:rsidR="0026530E" w:rsidRPr="009456D9" w:rsidRDefault="0026530E" w:rsidP="008F61D6">
                      <w:pPr>
                        <w:spacing w:before="40" w:after="40"/>
                        <w:ind w:firstLine="480"/>
                        <w:rPr>
                          <w:color w:val="4A4A54"/>
                        </w:rPr>
                      </w:pPr>
                    </w:p>
                    <w:p w14:paraId="5FEF5862" w14:textId="77777777" w:rsidR="0026530E" w:rsidRPr="009456D9" w:rsidRDefault="0026530E" w:rsidP="008F61D6">
                      <w:pPr>
                        <w:spacing w:before="40" w:after="40"/>
                        <w:ind w:firstLine="480"/>
                        <w:rPr>
                          <w:color w:val="4A4A54"/>
                        </w:rPr>
                      </w:pPr>
                    </w:p>
                  </w:txbxContent>
                </v:textbox>
              </v:shape>
            </w:pict>
          </mc:Fallback>
        </mc:AlternateContent>
      </w:r>
      <w:r w:rsidR="00416C2C" w:rsidRPr="009456D9">
        <w:rPr>
          <w:noProof/>
          <w:color w:val="4A4A54"/>
        </w:rPr>
        <mc:AlternateContent>
          <mc:Choice Requires="wps">
            <w:drawing>
              <wp:anchor distT="0" distB="0" distL="114300" distR="114300" simplePos="0" relativeHeight="251656704" behindDoc="0" locked="0" layoutInCell="1" allowOverlap="1" wp14:anchorId="323BD276" wp14:editId="58747AEB">
                <wp:simplePos x="0" y="0"/>
                <wp:positionH relativeFrom="column">
                  <wp:posOffset>3348355</wp:posOffset>
                </wp:positionH>
                <wp:positionV relativeFrom="paragraph">
                  <wp:posOffset>3053411</wp:posOffset>
                </wp:positionV>
                <wp:extent cx="3343275" cy="3420110"/>
                <wp:effectExtent l="0" t="0" r="9525" b="8890"/>
                <wp:wrapNone/>
                <wp:docPr id="60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42011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475C87" w14:textId="77777777" w:rsidR="0026530E" w:rsidRPr="009456D9" w:rsidRDefault="0026530E" w:rsidP="00685E01">
                            <w:pPr>
                              <w:pStyle w:val="FastFindLinks"/>
                              <w:jc w:val="center"/>
                              <w:rPr>
                                <w:color w:val="4A4A54"/>
                                <w:sz w:val="28"/>
                                <w:szCs w:val="28"/>
                              </w:rPr>
                            </w:pPr>
                            <w:proofErr w:type="spellStart"/>
                            <w:r w:rsidRPr="009456D9">
                              <w:rPr>
                                <w:color w:val="4A4A54"/>
                                <w:sz w:val="28"/>
                                <w:szCs w:val="28"/>
                              </w:rPr>
                              <w:t>FastFind</w:t>
                            </w:r>
                            <w:proofErr w:type="spellEnd"/>
                            <w:r w:rsidRPr="009456D9">
                              <w:rPr>
                                <w:color w:val="4A4A54"/>
                                <w:sz w:val="28"/>
                                <w:szCs w:val="28"/>
                              </w:rPr>
                              <w:t xml:space="preserve"> Links</w:t>
                            </w:r>
                          </w:p>
                          <w:p w14:paraId="783D1358" w14:textId="5BF4CA0B"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_Ref256016530 \h  \* MERGEFORMAT </w:instrText>
                            </w:r>
                            <w:r w:rsidRPr="009456D9">
                              <w:rPr>
                                <w:color w:val="4A4A54"/>
                              </w:rPr>
                            </w:r>
                            <w:r w:rsidRPr="009456D9">
                              <w:rPr>
                                <w:color w:val="4A4A54"/>
                              </w:rPr>
                              <w:fldChar w:fldCharType="separate"/>
                            </w:r>
                            <w:r w:rsidRPr="009456D9">
                              <w:rPr>
                                <w:color w:val="4A4A54"/>
                              </w:rPr>
                              <w:t>Using Your Desk Phone</w:t>
                            </w:r>
                            <w:r w:rsidRPr="009456D9">
                              <w:rPr>
                                <w:color w:val="4A4A54"/>
                              </w:rPr>
                              <w:fldChar w:fldCharType="end"/>
                            </w:r>
                          </w:p>
                          <w:p w14:paraId="1D9FF5C9" w14:textId="58F7E462"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_Ref327569872 \h  \* MERGEFORMAT </w:instrText>
                            </w:r>
                            <w:r w:rsidRPr="009456D9">
                              <w:rPr>
                                <w:color w:val="4A4A54"/>
                              </w:rPr>
                            </w:r>
                            <w:r w:rsidRPr="009456D9">
                              <w:rPr>
                                <w:color w:val="4A4A54"/>
                              </w:rPr>
                              <w:fldChar w:fldCharType="separate"/>
                            </w:r>
                            <w:r w:rsidRPr="009456D9">
                              <w:rPr>
                                <w:color w:val="4A4A54"/>
                              </w:rPr>
                              <w:t>Using the User Web Portal</w:t>
                            </w:r>
                            <w:r w:rsidRPr="009456D9">
                              <w:rPr>
                                <w:color w:val="4A4A54"/>
                              </w:rPr>
                              <w:fldChar w:fldCharType="end"/>
                            </w:r>
                          </w:p>
                          <w:p w14:paraId="6CE7E6EB" w14:textId="28DCD7C6"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_Ref439176250 \h </w:instrText>
                            </w:r>
                            <w:r w:rsidRPr="009456D9">
                              <w:rPr>
                                <w:color w:val="4A4A54"/>
                              </w:rPr>
                            </w:r>
                            <w:r w:rsidRPr="009456D9">
                              <w:rPr>
                                <w:color w:val="4A4A54"/>
                              </w:rPr>
                              <w:fldChar w:fldCharType="separate"/>
                            </w:r>
                            <w:r w:rsidRPr="009456D9">
                              <w:rPr>
                                <w:color w:val="4A4A54"/>
                              </w:rPr>
                              <w:t>Voicemail</w:t>
                            </w:r>
                            <w:r w:rsidRPr="009456D9">
                              <w:rPr>
                                <w:color w:val="4A4A54"/>
                              </w:rPr>
                              <w:fldChar w:fldCharType="end"/>
                            </w:r>
                          </w:p>
                          <w:p w14:paraId="3B4E868B" w14:textId="524DFE21"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_Ref439176257 \h </w:instrText>
                            </w:r>
                            <w:r w:rsidRPr="009456D9">
                              <w:rPr>
                                <w:color w:val="4A4A54"/>
                              </w:rPr>
                            </w:r>
                            <w:r w:rsidRPr="009456D9">
                              <w:rPr>
                                <w:color w:val="4A4A54"/>
                              </w:rPr>
                              <w:fldChar w:fldCharType="separate"/>
                            </w:r>
                            <w:r w:rsidRPr="009456D9">
                              <w:rPr>
                                <w:color w:val="4A4A54"/>
                              </w:rPr>
                              <w:t>Answering Rules and Time Frames</w:t>
                            </w:r>
                            <w:r w:rsidRPr="009456D9">
                              <w:rPr>
                                <w:color w:val="4A4A54"/>
                              </w:rPr>
                              <w:fldChar w:fldCharType="end"/>
                            </w:r>
                          </w:p>
                          <w:p w14:paraId="151B156D" w14:textId="4DC7C8C8"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_Ref439176264 \h </w:instrText>
                            </w:r>
                            <w:r w:rsidRPr="009456D9">
                              <w:rPr>
                                <w:color w:val="4A4A54"/>
                              </w:rPr>
                            </w:r>
                            <w:r w:rsidRPr="009456D9">
                              <w:rPr>
                                <w:color w:val="4A4A54"/>
                              </w:rPr>
                              <w:fldChar w:fldCharType="separate"/>
                            </w:r>
                            <w:r w:rsidRPr="009456D9">
                              <w:rPr>
                                <w:color w:val="4A4A54"/>
                              </w:rPr>
                              <w:t>Contacts</w:t>
                            </w:r>
                            <w:r w:rsidRPr="009456D9">
                              <w:rPr>
                                <w:color w:val="4A4A54"/>
                              </w:rPr>
                              <w:fldChar w:fldCharType="end"/>
                            </w:r>
                          </w:p>
                          <w:p w14:paraId="046E85AA" w14:textId="3158841C"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_Ref439864904 \h </w:instrText>
                            </w:r>
                            <w:r w:rsidRPr="009456D9">
                              <w:rPr>
                                <w:color w:val="4A4A54"/>
                              </w:rPr>
                            </w:r>
                            <w:r w:rsidRPr="009456D9">
                              <w:rPr>
                                <w:color w:val="4A4A54"/>
                              </w:rPr>
                              <w:fldChar w:fldCharType="separate"/>
                            </w:r>
                            <w:r w:rsidRPr="009456D9">
                              <w:rPr>
                                <w:color w:val="4A4A54"/>
                              </w:rPr>
                              <w:t>Phones</w:t>
                            </w:r>
                            <w:r w:rsidRPr="009456D9">
                              <w:rPr>
                                <w:color w:val="4A4A54"/>
                              </w:rPr>
                              <w:fldChar w:fldCharType="end"/>
                            </w:r>
                          </w:p>
                          <w:p w14:paraId="4D08F318" w14:textId="09629022"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_Ref439864977 \h </w:instrText>
                            </w:r>
                            <w:r w:rsidRPr="009456D9">
                              <w:rPr>
                                <w:color w:val="4A4A54"/>
                              </w:rPr>
                            </w:r>
                            <w:r w:rsidRPr="009456D9">
                              <w:rPr>
                                <w:color w:val="4A4A54"/>
                              </w:rPr>
                              <w:fldChar w:fldCharType="separate"/>
                            </w:r>
                            <w:r w:rsidRPr="009456D9">
                              <w:rPr>
                                <w:color w:val="4A4A54"/>
                              </w:rPr>
                              <w:t xml:space="preserve">Music </w:t>
                            </w:r>
                            <w:proofErr w:type="gramStart"/>
                            <w:r w:rsidRPr="009456D9">
                              <w:rPr>
                                <w:color w:val="4A4A54"/>
                              </w:rPr>
                              <w:t>On</w:t>
                            </w:r>
                            <w:proofErr w:type="gramEnd"/>
                            <w:r w:rsidRPr="009456D9">
                              <w:rPr>
                                <w:color w:val="4A4A54"/>
                              </w:rPr>
                              <w:t xml:space="preserve"> Hold</w:t>
                            </w:r>
                            <w:r w:rsidRPr="009456D9">
                              <w:rPr>
                                <w:color w:val="4A4A54"/>
                              </w:rPr>
                              <w:fldChar w:fldCharType="end"/>
                            </w:r>
                          </w:p>
                          <w:p w14:paraId="2BD541F1" w14:textId="44B955F1"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_Ref439176274 \h </w:instrText>
                            </w:r>
                            <w:r w:rsidRPr="009456D9">
                              <w:rPr>
                                <w:color w:val="4A4A54"/>
                              </w:rPr>
                            </w:r>
                            <w:r w:rsidRPr="009456D9">
                              <w:rPr>
                                <w:color w:val="4A4A54"/>
                              </w:rPr>
                              <w:fldChar w:fldCharType="separate"/>
                            </w:r>
                            <w:r w:rsidRPr="009456D9">
                              <w:rPr>
                                <w:color w:val="4A4A54"/>
                              </w:rPr>
                              <w:t>Call History</w:t>
                            </w:r>
                            <w:r w:rsidRPr="009456D9">
                              <w:rPr>
                                <w:color w:val="4A4A54"/>
                              </w:rPr>
                              <w:fldChar w:fldCharType="end"/>
                            </w:r>
                          </w:p>
                          <w:p w14:paraId="1522C62F" w14:textId="446E3751"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_Ref439176279 \h </w:instrText>
                            </w:r>
                            <w:r w:rsidRPr="009456D9">
                              <w:rPr>
                                <w:color w:val="4A4A54"/>
                              </w:rPr>
                            </w:r>
                            <w:r w:rsidRPr="009456D9">
                              <w:rPr>
                                <w:color w:val="4A4A54"/>
                              </w:rPr>
                              <w:fldChar w:fldCharType="separate"/>
                            </w:r>
                            <w:r w:rsidRPr="009456D9">
                              <w:rPr>
                                <w:color w:val="4A4A54"/>
                              </w:rPr>
                              <w:t>Profile</w:t>
                            </w:r>
                            <w:r w:rsidRPr="009456D9">
                              <w:rPr>
                                <w:color w:val="4A4A54"/>
                              </w:rPr>
                              <w:fldChar w:fldCharType="end"/>
                            </w:r>
                          </w:p>
                          <w:p w14:paraId="5A1C149F" w14:textId="201C2AA5" w:rsidR="0026530E" w:rsidRPr="009456D9" w:rsidRDefault="0026530E" w:rsidP="00685E01">
                            <w:pPr>
                              <w:pStyle w:val="FastFindLinkText"/>
                              <w:rPr>
                                <w:color w:val="4A4A54"/>
                              </w:rPr>
                            </w:pPr>
                          </w:p>
                        </w:txbxContent>
                      </wps:txbx>
                      <wps:bodyPr rot="0" vert="horz" wrap="square" lIns="218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D276" id="Text Box 29" o:spid="_x0000_s1027" type="#_x0000_t202" style="position:absolute;margin-left:263.65pt;margin-top:240.45pt;width:263.25pt;height:26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" stroked="f">
                <v:textbox inset="17.2pt">
                  <w:txbxContent>
                    <w:p w14:paraId="24475C87" w14:textId="77777777" w:rsidR="0026530E" w:rsidRPr="009456D9" w:rsidRDefault="0026530E" w:rsidP="00685E01">
                      <w:pPr>
                        <w:pStyle w:val="FastFindLinks"/>
                        <w:jc w:val="center"/>
                        <w:rPr>
                          <w:color w:val="4A4A54"/>
                          <w:sz w:val="28"/>
                          <w:szCs w:val="28"/>
                        </w:rPr>
                      </w:pPr>
                      <w:proofErr w:type="spellStart"/>
                      <w:r w:rsidRPr="009456D9">
                        <w:rPr>
                          <w:color w:val="4A4A54"/>
                          <w:sz w:val="28"/>
                          <w:szCs w:val="28"/>
                        </w:rPr>
                        <w:t>FastFind</w:t>
                      </w:r>
                      <w:proofErr w:type="spellEnd"/>
                      <w:r w:rsidRPr="009456D9">
                        <w:rPr>
                          <w:color w:val="4A4A54"/>
                          <w:sz w:val="28"/>
                          <w:szCs w:val="28"/>
                        </w:rPr>
                        <w:t xml:space="preserve"> Links</w:t>
                      </w:r>
                    </w:p>
                    <w:p w14:paraId="783D1358" w14:textId="5BF4CA0B"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_Ref256016530 \h  \* MERGEFORMAT </w:instrText>
                      </w:r>
                      <w:r w:rsidRPr="009456D9">
                        <w:rPr>
                          <w:color w:val="4A4A54"/>
                        </w:rPr>
                      </w:r>
                      <w:r w:rsidRPr="009456D9">
                        <w:rPr>
                          <w:color w:val="4A4A54"/>
                        </w:rPr>
                        <w:fldChar w:fldCharType="separate"/>
                      </w:r>
                      <w:r w:rsidRPr="009456D9">
                        <w:rPr>
                          <w:color w:val="4A4A54"/>
                        </w:rPr>
                        <w:t>Using Your Desk Phone</w:t>
                      </w:r>
                      <w:r w:rsidRPr="009456D9">
                        <w:rPr>
                          <w:color w:val="4A4A54"/>
                        </w:rPr>
                        <w:fldChar w:fldCharType="end"/>
                      </w:r>
                    </w:p>
                    <w:p w14:paraId="1D9FF5C9" w14:textId="58F7E462"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_Ref327569872 \h  \* MERGEFORMAT </w:instrText>
                      </w:r>
                      <w:r w:rsidRPr="009456D9">
                        <w:rPr>
                          <w:color w:val="4A4A54"/>
                        </w:rPr>
                      </w:r>
                      <w:r w:rsidRPr="009456D9">
                        <w:rPr>
                          <w:color w:val="4A4A54"/>
                        </w:rPr>
                        <w:fldChar w:fldCharType="separate"/>
                      </w:r>
                      <w:r w:rsidRPr="009456D9">
                        <w:rPr>
                          <w:color w:val="4A4A54"/>
                        </w:rPr>
                        <w:t>Using the User Web Portal</w:t>
                      </w:r>
                      <w:r w:rsidRPr="009456D9">
                        <w:rPr>
                          <w:color w:val="4A4A54"/>
                        </w:rPr>
                        <w:fldChar w:fldCharType="end"/>
                      </w:r>
                    </w:p>
                    <w:p w14:paraId="6CE7E6EB" w14:textId="28DCD7C6"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_Ref439176250 \h </w:instrText>
                      </w:r>
                      <w:r w:rsidRPr="009456D9">
                        <w:rPr>
                          <w:color w:val="4A4A54"/>
                        </w:rPr>
                      </w:r>
                      <w:r w:rsidRPr="009456D9">
                        <w:rPr>
                          <w:color w:val="4A4A54"/>
                        </w:rPr>
                        <w:fldChar w:fldCharType="separate"/>
                      </w:r>
                      <w:r w:rsidRPr="009456D9">
                        <w:rPr>
                          <w:color w:val="4A4A54"/>
                        </w:rPr>
                        <w:t>Voicemail</w:t>
                      </w:r>
                      <w:r w:rsidRPr="009456D9">
                        <w:rPr>
                          <w:color w:val="4A4A54"/>
                        </w:rPr>
                        <w:fldChar w:fldCharType="end"/>
                      </w:r>
                    </w:p>
                    <w:p w14:paraId="3B4E868B" w14:textId="524DFE21"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_Ref439176257 \h </w:instrText>
                      </w:r>
                      <w:r w:rsidRPr="009456D9">
                        <w:rPr>
                          <w:color w:val="4A4A54"/>
                        </w:rPr>
                      </w:r>
                      <w:r w:rsidRPr="009456D9">
                        <w:rPr>
                          <w:color w:val="4A4A54"/>
                        </w:rPr>
                        <w:fldChar w:fldCharType="separate"/>
                      </w:r>
                      <w:r w:rsidRPr="009456D9">
                        <w:rPr>
                          <w:color w:val="4A4A54"/>
                        </w:rPr>
                        <w:t>Answering Rules and Time Frames</w:t>
                      </w:r>
                      <w:r w:rsidRPr="009456D9">
                        <w:rPr>
                          <w:color w:val="4A4A54"/>
                        </w:rPr>
                        <w:fldChar w:fldCharType="end"/>
                      </w:r>
                    </w:p>
                    <w:p w14:paraId="151B156D" w14:textId="4DC7C8C8"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_Ref439176264 \h </w:instrText>
                      </w:r>
                      <w:r w:rsidRPr="009456D9">
                        <w:rPr>
                          <w:color w:val="4A4A54"/>
                        </w:rPr>
                      </w:r>
                      <w:r w:rsidRPr="009456D9">
                        <w:rPr>
                          <w:color w:val="4A4A54"/>
                        </w:rPr>
                        <w:fldChar w:fldCharType="separate"/>
                      </w:r>
                      <w:r w:rsidRPr="009456D9">
                        <w:rPr>
                          <w:color w:val="4A4A54"/>
                        </w:rPr>
                        <w:t>Contacts</w:t>
                      </w:r>
                      <w:r w:rsidRPr="009456D9">
                        <w:rPr>
                          <w:color w:val="4A4A54"/>
                        </w:rPr>
                        <w:fldChar w:fldCharType="end"/>
                      </w:r>
                    </w:p>
                    <w:p w14:paraId="046E85AA" w14:textId="3158841C"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_Ref439864904 \h </w:instrText>
                      </w:r>
                      <w:r w:rsidRPr="009456D9">
                        <w:rPr>
                          <w:color w:val="4A4A54"/>
                        </w:rPr>
                      </w:r>
                      <w:r w:rsidRPr="009456D9">
                        <w:rPr>
                          <w:color w:val="4A4A54"/>
                        </w:rPr>
                        <w:fldChar w:fldCharType="separate"/>
                      </w:r>
                      <w:r w:rsidRPr="009456D9">
                        <w:rPr>
                          <w:color w:val="4A4A54"/>
                        </w:rPr>
                        <w:t>Phones</w:t>
                      </w:r>
                      <w:r w:rsidRPr="009456D9">
                        <w:rPr>
                          <w:color w:val="4A4A54"/>
                        </w:rPr>
                        <w:fldChar w:fldCharType="end"/>
                      </w:r>
                    </w:p>
                    <w:p w14:paraId="4D08F318" w14:textId="09629022"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_Ref439864977 \h </w:instrText>
                      </w:r>
                      <w:r w:rsidRPr="009456D9">
                        <w:rPr>
                          <w:color w:val="4A4A54"/>
                        </w:rPr>
                      </w:r>
                      <w:r w:rsidRPr="009456D9">
                        <w:rPr>
                          <w:color w:val="4A4A54"/>
                        </w:rPr>
                        <w:fldChar w:fldCharType="separate"/>
                      </w:r>
                      <w:r w:rsidRPr="009456D9">
                        <w:rPr>
                          <w:color w:val="4A4A54"/>
                        </w:rPr>
                        <w:t xml:space="preserve">Music </w:t>
                      </w:r>
                      <w:proofErr w:type="gramStart"/>
                      <w:r w:rsidRPr="009456D9">
                        <w:rPr>
                          <w:color w:val="4A4A54"/>
                        </w:rPr>
                        <w:t>On</w:t>
                      </w:r>
                      <w:proofErr w:type="gramEnd"/>
                      <w:r w:rsidRPr="009456D9">
                        <w:rPr>
                          <w:color w:val="4A4A54"/>
                        </w:rPr>
                        <w:t xml:space="preserve"> Hold</w:t>
                      </w:r>
                      <w:r w:rsidRPr="009456D9">
                        <w:rPr>
                          <w:color w:val="4A4A54"/>
                        </w:rPr>
                        <w:fldChar w:fldCharType="end"/>
                      </w:r>
                    </w:p>
                    <w:p w14:paraId="2BD541F1" w14:textId="44B955F1"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_Ref439176274 \h </w:instrText>
                      </w:r>
                      <w:r w:rsidRPr="009456D9">
                        <w:rPr>
                          <w:color w:val="4A4A54"/>
                        </w:rPr>
                      </w:r>
                      <w:r w:rsidRPr="009456D9">
                        <w:rPr>
                          <w:color w:val="4A4A54"/>
                        </w:rPr>
                        <w:fldChar w:fldCharType="separate"/>
                      </w:r>
                      <w:r w:rsidRPr="009456D9">
                        <w:rPr>
                          <w:color w:val="4A4A54"/>
                        </w:rPr>
                        <w:t>Call History</w:t>
                      </w:r>
                      <w:r w:rsidRPr="009456D9">
                        <w:rPr>
                          <w:color w:val="4A4A54"/>
                        </w:rPr>
                        <w:fldChar w:fldCharType="end"/>
                      </w:r>
                    </w:p>
                    <w:p w14:paraId="1522C62F" w14:textId="446E3751" w:rsidR="0026530E" w:rsidRPr="009456D9" w:rsidRDefault="0026530E" w:rsidP="00685E01">
                      <w:pPr>
                        <w:pStyle w:val="FastFindLinkText"/>
                        <w:rPr>
                          <w:color w:val="4A4A54"/>
                        </w:rPr>
                      </w:pPr>
                      <w:r w:rsidRPr="009456D9">
                        <w:rPr>
                          <w:color w:val="4A4A54"/>
                        </w:rPr>
                        <w:fldChar w:fldCharType="begin"/>
                      </w:r>
                      <w:r w:rsidRPr="009456D9">
                        <w:rPr>
                          <w:color w:val="4A4A54"/>
                        </w:rPr>
                        <w:instrText xml:space="preserve"> REF _Ref439176279 \h </w:instrText>
                      </w:r>
                      <w:r w:rsidRPr="009456D9">
                        <w:rPr>
                          <w:color w:val="4A4A54"/>
                        </w:rPr>
                      </w:r>
                      <w:r w:rsidRPr="009456D9">
                        <w:rPr>
                          <w:color w:val="4A4A54"/>
                        </w:rPr>
                        <w:fldChar w:fldCharType="separate"/>
                      </w:r>
                      <w:r w:rsidRPr="009456D9">
                        <w:rPr>
                          <w:color w:val="4A4A54"/>
                        </w:rPr>
                        <w:t>Profile</w:t>
                      </w:r>
                      <w:r w:rsidRPr="009456D9">
                        <w:rPr>
                          <w:color w:val="4A4A54"/>
                        </w:rPr>
                        <w:fldChar w:fldCharType="end"/>
                      </w:r>
                    </w:p>
                    <w:p w14:paraId="5A1C149F" w14:textId="201C2AA5" w:rsidR="0026530E" w:rsidRPr="009456D9" w:rsidRDefault="0026530E" w:rsidP="00685E01">
                      <w:pPr>
                        <w:pStyle w:val="FastFindLinkText"/>
                        <w:rPr>
                          <w:color w:val="4A4A54"/>
                        </w:rPr>
                      </w:pPr>
                    </w:p>
                  </w:txbxContent>
                </v:textbox>
              </v:shape>
            </w:pict>
          </mc:Fallback>
        </mc:AlternateContent>
      </w:r>
    </w:p>
    <w:p w14:paraId="615B36DD" w14:textId="77777777" w:rsidR="00416C2C" w:rsidRPr="009456D9" w:rsidRDefault="00416C2C" w:rsidP="00787569">
      <w:pPr>
        <w:pStyle w:val="body"/>
        <w:rPr>
          <w:color w:val="4A4A54"/>
        </w:rPr>
        <w:sectPr w:rsidR="00416C2C" w:rsidRPr="009456D9" w:rsidSect="005C7308">
          <w:headerReference w:type="even" r:id="rId9"/>
          <w:type w:val="continuous"/>
          <w:pgSz w:w="12240" w:h="15840" w:code="1"/>
          <w:pgMar w:top="2160" w:right="1613" w:bottom="1440" w:left="1613" w:header="1800" w:footer="1440" w:gutter="0"/>
          <w:cols w:space="720"/>
          <w:titlePg/>
          <w:docGrid w:linePitch="360"/>
        </w:sectPr>
      </w:pPr>
    </w:p>
    <w:p w14:paraId="63A37104" w14:textId="77777777" w:rsidR="002572D2" w:rsidRDefault="00EB7C46" w:rsidP="00FE2E88">
      <w:pPr>
        <w:pStyle w:val="FrontHeading1"/>
        <w:rPr>
          <w:noProof/>
        </w:rPr>
      </w:pPr>
      <w:bookmarkStart w:id="0" w:name="Contents"/>
      <w:bookmarkStart w:id="1" w:name="Table_of_Contents"/>
      <w:bookmarkStart w:id="2" w:name="_Toc431129464"/>
      <w:bookmarkStart w:id="3" w:name="_Toc431973350"/>
      <w:bookmarkStart w:id="4" w:name="_Toc433734304"/>
      <w:bookmarkStart w:id="5" w:name="_Toc433999786"/>
      <w:bookmarkStart w:id="6" w:name="_Toc434417813"/>
      <w:bookmarkStart w:id="7" w:name="_Toc435796554"/>
      <w:bookmarkStart w:id="8" w:name="_Toc436239150"/>
      <w:bookmarkStart w:id="9" w:name="_Toc437128757"/>
      <w:bookmarkStart w:id="10" w:name="_Toc437646032"/>
      <w:bookmarkStart w:id="11" w:name="_Toc437877003"/>
      <w:bookmarkStart w:id="12" w:name="_Toc439171788"/>
      <w:bookmarkStart w:id="13" w:name="_Toc439711238"/>
      <w:bookmarkStart w:id="14" w:name="_Toc439864918"/>
      <w:bookmarkStart w:id="15" w:name="_Toc439922355"/>
      <w:bookmarkStart w:id="16" w:name="_Toc439922603"/>
      <w:bookmarkStart w:id="17" w:name="_Toc439923091"/>
      <w:bookmarkStart w:id="18" w:name="_Toc514152722"/>
      <w:bookmarkEnd w:id="0"/>
      <w:bookmarkEnd w:id="1"/>
      <w:r w:rsidRPr="009456D9">
        <w:rPr>
          <w:color w:val="4A4A54"/>
          <w:lang w:val="fr-FR"/>
        </w:rPr>
        <w:lastRenderedPageBreak/>
        <w:t>Contents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6D775C" w:rsidRPr="009456D9">
        <w:rPr>
          <w:color w:val="4A4A54"/>
        </w:rPr>
        <w:fldChar w:fldCharType="begin"/>
      </w:r>
      <w:r w:rsidR="006D775C" w:rsidRPr="009456D9">
        <w:rPr>
          <w:color w:val="4A4A54"/>
        </w:rPr>
        <w:instrText xml:space="preserve"> TOC \o "2-4" \h \z \t "Heading 1,1,Heading 7,1,Heading 8,2,Heading 9,3,Front Heading 1,1" </w:instrText>
      </w:r>
      <w:r w:rsidR="006D775C" w:rsidRPr="009456D9">
        <w:rPr>
          <w:color w:val="4A4A54"/>
        </w:rPr>
        <w:fldChar w:fldCharType="separate"/>
      </w:r>
    </w:p>
    <w:p w14:paraId="243A9E7F" w14:textId="6DA3FAFC" w:rsidR="002572D2" w:rsidRDefault="0026530E">
      <w:pPr>
        <w:pStyle w:val="TOC1"/>
        <w:rPr>
          <w:rFonts w:asciiTheme="minorHAnsi" w:eastAsiaTheme="minorEastAsia" w:hAnsiTheme="minorHAnsi" w:cstheme="minorBidi"/>
          <w:b w:val="0"/>
          <w:bCs w:val="0"/>
          <w:sz w:val="22"/>
          <w:szCs w:val="22"/>
        </w:rPr>
      </w:pPr>
      <w:hyperlink w:anchor="_Toc514152722" w:history="1">
        <w:r w:rsidR="002572D2" w:rsidRPr="004B6329">
          <w:rPr>
            <w:rStyle w:val="Hyperlink"/>
            <w:lang w:val="fr-FR"/>
          </w:rPr>
          <w:t>Contents</w:t>
        </w:r>
        <w:r w:rsidR="002572D2">
          <w:rPr>
            <w:webHidden/>
          </w:rPr>
          <w:tab/>
        </w:r>
        <w:r w:rsidR="002572D2">
          <w:rPr>
            <w:webHidden/>
          </w:rPr>
          <w:fldChar w:fldCharType="begin"/>
        </w:r>
        <w:r w:rsidR="002572D2">
          <w:rPr>
            <w:webHidden/>
          </w:rPr>
          <w:instrText xml:space="preserve"> PAGEREF _Toc514152722 \h </w:instrText>
        </w:r>
        <w:r w:rsidR="002572D2">
          <w:rPr>
            <w:webHidden/>
          </w:rPr>
        </w:r>
        <w:r w:rsidR="002572D2">
          <w:rPr>
            <w:webHidden/>
          </w:rPr>
          <w:fldChar w:fldCharType="separate"/>
        </w:r>
        <w:r w:rsidR="002572D2">
          <w:rPr>
            <w:webHidden/>
          </w:rPr>
          <w:t>ii</w:t>
        </w:r>
        <w:r w:rsidR="002572D2">
          <w:rPr>
            <w:webHidden/>
          </w:rPr>
          <w:fldChar w:fldCharType="end"/>
        </w:r>
      </w:hyperlink>
    </w:p>
    <w:p w14:paraId="77DF2EDF" w14:textId="60C3DA1F" w:rsidR="002572D2" w:rsidRDefault="0026530E">
      <w:pPr>
        <w:pStyle w:val="TOC1"/>
        <w:rPr>
          <w:rFonts w:asciiTheme="minorHAnsi" w:eastAsiaTheme="minorEastAsia" w:hAnsiTheme="minorHAnsi" w:cstheme="minorBidi"/>
          <w:b w:val="0"/>
          <w:bCs w:val="0"/>
          <w:sz w:val="22"/>
          <w:szCs w:val="22"/>
        </w:rPr>
      </w:pPr>
      <w:hyperlink w:anchor="_Toc514152723" w:history="1">
        <w:r w:rsidR="002572D2" w:rsidRPr="004B6329">
          <w:rPr>
            <w:rStyle w:val="Hyperlink"/>
          </w:rPr>
          <w:t>Introduction</w:t>
        </w:r>
        <w:r w:rsidR="002572D2">
          <w:rPr>
            <w:webHidden/>
          </w:rPr>
          <w:tab/>
        </w:r>
        <w:r w:rsidR="002572D2">
          <w:rPr>
            <w:webHidden/>
          </w:rPr>
          <w:fldChar w:fldCharType="begin"/>
        </w:r>
        <w:r w:rsidR="002572D2">
          <w:rPr>
            <w:webHidden/>
          </w:rPr>
          <w:instrText xml:space="preserve"> PAGEREF _Toc514152723 \h </w:instrText>
        </w:r>
        <w:r w:rsidR="002572D2">
          <w:rPr>
            <w:webHidden/>
          </w:rPr>
        </w:r>
        <w:r w:rsidR="002572D2">
          <w:rPr>
            <w:webHidden/>
          </w:rPr>
          <w:fldChar w:fldCharType="separate"/>
        </w:r>
        <w:r w:rsidR="002572D2">
          <w:rPr>
            <w:webHidden/>
          </w:rPr>
          <w:t>iv</w:t>
        </w:r>
        <w:r w:rsidR="002572D2">
          <w:rPr>
            <w:webHidden/>
          </w:rPr>
          <w:fldChar w:fldCharType="end"/>
        </w:r>
      </w:hyperlink>
    </w:p>
    <w:p w14:paraId="48161ED1" w14:textId="66A0D152" w:rsidR="002572D2" w:rsidRDefault="0026530E">
      <w:pPr>
        <w:pStyle w:val="TOC1"/>
        <w:rPr>
          <w:rFonts w:asciiTheme="minorHAnsi" w:eastAsiaTheme="minorEastAsia" w:hAnsiTheme="minorHAnsi" w:cstheme="minorBidi"/>
          <w:b w:val="0"/>
          <w:bCs w:val="0"/>
          <w:sz w:val="22"/>
          <w:szCs w:val="22"/>
        </w:rPr>
      </w:pPr>
      <w:hyperlink w:anchor="_Toc514152724" w:history="1">
        <w:r w:rsidR="002572D2" w:rsidRPr="004B6329">
          <w:rPr>
            <w:rStyle w:val="Hyperlink"/>
            <w:rFonts w:ascii="Arial Narrow" w:hAnsi="Arial Narrow"/>
          </w:rPr>
          <w:t>1.</w:t>
        </w:r>
        <w:r w:rsidR="002572D2">
          <w:rPr>
            <w:rFonts w:asciiTheme="minorHAnsi" w:eastAsiaTheme="minorEastAsia" w:hAnsiTheme="minorHAnsi" w:cstheme="minorBidi"/>
            <w:b w:val="0"/>
            <w:bCs w:val="0"/>
            <w:sz w:val="22"/>
            <w:szCs w:val="22"/>
          </w:rPr>
          <w:tab/>
        </w:r>
        <w:r w:rsidR="002572D2" w:rsidRPr="004B6329">
          <w:rPr>
            <w:rStyle w:val="Hyperlink"/>
          </w:rPr>
          <w:t>Using Your Desk Phone</w:t>
        </w:r>
        <w:r w:rsidR="002572D2">
          <w:rPr>
            <w:webHidden/>
          </w:rPr>
          <w:tab/>
        </w:r>
        <w:r w:rsidR="002572D2">
          <w:rPr>
            <w:webHidden/>
          </w:rPr>
          <w:fldChar w:fldCharType="begin"/>
        </w:r>
        <w:r w:rsidR="002572D2">
          <w:rPr>
            <w:webHidden/>
          </w:rPr>
          <w:instrText xml:space="preserve"> PAGEREF _Toc514152724 \h </w:instrText>
        </w:r>
        <w:r w:rsidR="002572D2">
          <w:rPr>
            <w:webHidden/>
          </w:rPr>
        </w:r>
        <w:r w:rsidR="002572D2">
          <w:rPr>
            <w:webHidden/>
          </w:rPr>
          <w:fldChar w:fldCharType="separate"/>
        </w:r>
        <w:r w:rsidR="002572D2">
          <w:rPr>
            <w:webHidden/>
          </w:rPr>
          <w:t>5</w:t>
        </w:r>
        <w:r w:rsidR="002572D2">
          <w:rPr>
            <w:webHidden/>
          </w:rPr>
          <w:fldChar w:fldCharType="end"/>
        </w:r>
      </w:hyperlink>
    </w:p>
    <w:p w14:paraId="13A910DE" w14:textId="48F2699F" w:rsidR="002572D2" w:rsidRDefault="0026530E">
      <w:pPr>
        <w:pStyle w:val="TOC2"/>
        <w:rPr>
          <w:rFonts w:asciiTheme="minorHAnsi" w:eastAsiaTheme="minorEastAsia" w:hAnsiTheme="minorHAnsi" w:cstheme="minorBidi"/>
          <w:szCs w:val="22"/>
        </w:rPr>
      </w:pPr>
      <w:hyperlink w:anchor="_Toc514152725" w:history="1">
        <w:r w:rsidR="002572D2" w:rsidRPr="004B6329">
          <w:rPr>
            <w:rStyle w:val="Hyperlink"/>
          </w:rPr>
          <w:t>Making Calls</w:t>
        </w:r>
        <w:r w:rsidR="002572D2">
          <w:rPr>
            <w:webHidden/>
          </w:rPr>
          <w:tab/>
        </w:r>
        <w:r w:rsidR="002572D2">
          <w:rPr>
            <w:webHidden/>
          </w:rPr>
          <w:fldChar w:fldCharType="begin"/>
        </w:r>
        <w:r w:rsidR="002572D2">
          <w:rPr>
            <w:webHidden/>
          </w:rPr>
          <w:instrText xml:space="preserve"> PAGEREF _Toc514152725 \h </w:instrText>
        </w:r>
        <w:r w:rsidR="002572D2">
          <w:rPr>
            <w:webHidden/>
          </w:rPr>
        </w:r>
        <w:r w:rsidR="002572D2">
          <w:rPr>
            <w:webHidden/>
          </w:rPr>
          <w:fldChar w:fldCharType="separate"/>
        </w:r>
        <w:r w:rsidR="002572D2">
          <w:rPr>
            <w:webHidden/>
          </w:rPr>
          <w:t>6</w:t>
        </w:r>
        <w:r w:rsidR="002572D2">
          <w:rPr>
            <w:webHidden/>
          </w:rPr>
          <w:fldChar w:fldCharType="end"/>
        </w:r>
      </w:hyperlink>
    </w:p>
    <w:p w14:paraId="57F8DF6D" w14:textId="4344100F" w:rsidR="002572D2" w:rsidRDefault="0026530E">
      <w:pPr>
        <w:pStyle w:val="TOC3"/>
        <w:rPr>
          <w:rFonts w:asciiTheme="minorHAnsi" w:eastAsiaTheme="minorEastAsia" w:hAnsiTheme="minorHAnsi" w:cstheme="minorBidi"/>
          <w:bCs w:val="0"/>
          <w:szCs w:val="22"/>
        </w:rPr>
      </w:pPr>
      <w:hyperlink w:anchor="_Toc514152726" w:history="1">
        <w:r w:rsidR="002572D2" w:rsidRPr="004B6329">
          <w:rPr>
            <w:rStyle w:val="Hyperlink"/>
          </w:rPr>
          <w:t>Making International Calls</w:t>
        </w:r>
        <w:r w:rsidR="002572D2">
          <w:rPr>
            <w:webHidden/>
          </w:rPr>
          <w:tab/>
        </w:r>
        <w:r w:rsidR="002572D2">
          <w:rPr>
            <w:webHidden/>
          </w:rPr>
          <w:fldChar w:fldCharType="begin"/>
        </w:r>
        <w:r w:rsidR="002572D2">
          <w:rPr>
            <w:webHidden/>
          </w:rPr>
          <w:instrText xml:space="preserve"> PAGEREF _Toc514152726 \h </w:instrText>
        </w:r>
        <w:r w:rsidR="002572D2">
          <w:rPr>
            <w:webHidden/>
          </w:rPr>
        </w:r>
        <w:r w:rsidR="002572D2">
          <w:rPr>
            <w:webHidden/>
          </w:rPr>
          <w:fldChar w:fldCharType="separate"/>
        </w:r>
        <w:r w:rsidR="002572D2">
          <w:rPr>
            <w:webHidden/>
          </w:rPr>
          <w:t>6</w:t>
        </w:r>
        <w:r w:rsidR="002572D2">
          <w:rPr>
            <w:webHidden/>
          </w:rPr>
          <w:fldChar w:fldCharType="end"/>
        </w:r>
      </w:hyperlink>
    </w:p>
    <w:p w14:paraId="01A03D15" w14:textId="579E351B" w:rsidR="002572D2" w:rsidRDefault="0026530E">
      <w:pPr>
        <w:pStyle w:val="TOC3"/>
        <w:rPr>
          <w:rFonts w:asciiTheme="minorHAnsi" w:eastAsiaTheme="minorEastAsia" w:hAnsiTheme="minorHAnsi" w:cstheme="minorBidi"/>
          <w:bCs w:val="0"/>
          <w:szCs w:val="22"/>
        </w:rPr>
      </w:pPr>
      <w:hyperlink w:anchor="_Toc514152727" w:history="1">
        <w:r w:rsidR="002572D2" w:rsidRPr="004B6329">
          <w:rPr>
            <w:rStyle w:val="Hyperlink"/>
          </w:rPr>
          <w:t>Extension Dialing</w:t>
        </w:r>
        <w:r w:rsidR="002572D2">
          <w:rPr>
            <w:webHidden/>
          </w:rPr>
          <w:tab/>
        </w:r>
        <w:r w:rsidR="002572D2">
          <w:rPr>
            <w:webHidden/>
          </w:rPr>
          <w:fldChar w:fldCharType="begin"/>
        </w:r>
        <w:r w:rsidR="002572D2">
          <w:rPr>
            <w:webHidden/>
          </w:rPr>
          <w:instrText xml:space="preserve"> PAGEREF _Toc514152727 \h </w:instrText>
        </w:r>
        <w:r w:rsidR="002572D2">
          <w:rPr>
            <w:webHidden/>
          </w:rPr>
        </w:r>
        <w:r w:rsidR="002572D2">
          <w:rPr>
            <w:webHidden/>
          </w:rPr>
          <w:fldChar w:fldCharType="separate"/>
        </w:r>
        <w:r w:rsidR="002572D2">
          <w:rPr>
            <w:webHidden/>
          </w:rPr>
          <w:t>6</w:t>
        </w:r>
        <w:r w:rsidR="002572D2">
          <w:rPr>
            <w:webHidden/>
          </w:rPr>
          <w:fldChar w:fldCharType="end"/>
        </w:r>
      </w:hyperlink>
    </w:p>
    <w:p w14:paraId="7B53F1FE" w14:textId="47AFAFA2" w:rsidR="002572D2" w:rsidRDefault="0026530E">
      <w:pPr>
        <w:pStyle w:val="TOC3"/>
        <w:rPr>
          <w:rFonts w:asciiTheme="minorHAnsi" w:eastAsiaTheme="minorEastAsia" w:hAnsiTheme="minorHAnsi" w:cstheme="minorBidi"/>
          <w:bCs w:val="0"/>
          <w:szCs w:val="22"/>
        </w:rPr>
      </w:pPr>
      <w:hyperlink w:anchor="_Toc514152728" w:history="1">
        <w:r w:rsidR="002572D2" w:rsidRPr="004B6329">
          <w:rPr>
            <w:rStyle w:val="Hyperlink"/>
          </w:rPr>
          <w:t>Intercom</w:t>
        </w:r>
        <w:r w:rsidR="002572D2">
          <w:rPr>
            <w:webHidden/>
          </w:rPr>
          <w:tab/>
        </w:r>
        <w:r w:rsidR="002572D2">
          <w:rPr>
            <w:webHidden/>
          </w:rPr>
          <w:fldChar w:fldCharType="begin"/>
        </w:r>
        <w:r w:rsidR="002572D2">
          <w:rPr>
            <w:webHidden/>
          </w:rPr>
          <w:instrText xml:space="preserve"> PAGEREF _Toc514152728 \h </w:instrText>
        </w:r>
        <w:r w:rsidR="002572D2">
          <w:rPr>
            <w:webHidden/>
          </w:rPr>
        </w:r>
        <w:r w:rsidR="002572D2">
          <w:rPr>
            <w:webHidden/>
          </w:rPr>
          <w:fldChar w:fldCharType="separate"/>
        </w:r>
        <w:r w:rsidR="002572D2">
          <w:rPr>
            <w:webHidden/>
          </w:rPr>
          <w:t>6</w:t>
        </w:r>
        <w:r w:rsidR="002572D2">
          <w:rPr>
            <w:webHidden/>
          </w:rPr>
          <w:fldChar w:fldCharType="end"/>
        </w:r>
      </w:hyperlink>
    </w:p>
    <w:p w14:paraId="5E779349" w14:textId="43DBB397" w:rsidR="002572D2" w:rsidRDefault="0026530E">
      <w:pPr>
        <w:pStyle w:val="TOC2"/>
        <w:rPr>
          <w:rFonts w:asciiTheme="minorHAnsi" w:eastAsiaTheme="minorEastAsia" w:hAnsiTheme="minorHAnsi" w:cstheme="minorBidi"/>
          <w:szCs w:val="22"/>
        </w:rPr>
      </w:pPr>
      <w:hyperlink w:anchor="_Toc514152729" w:history="1">
        <w:r w:rsidR="002572D2" w:rsidRPr="004B6329">
          <w:rPr>
            <w:rStyle w:val="Hyperlink"/>
          </w:rPr>
          <w:t>Receiving Calls</w:t>
        </w:r>
        <w:r w:rsidR="002572D2">
          <w:rPr>
            <w:webHidden/>
          </w:rPr>
          <w:tab/>
        </w:r>
        <w:r w:rsidR="002572D2">
          <w:rPr>
            <w:webHidden/>
          </w:rPr>
          <w:fldChar w:fldCharType="begin"/>
        </w:r>
        <w:r w:rsidR="002572D2">
          <w:rPr>
            <w:webHidden/>
          </w:rPr>
          <w:instrText xml:space="preserve"> PAGEREF _Toc514152729 \h </w:instrText>
        </w:r>
        <w:r w:rsidR="002572D2">
          <w:rPr>
            <w:webHidden/>
          </w:rPr>
        </w:r>
        <w:r w:rsidR="002572D2">
          <w:rPr>
            <w:webHidden/>
          </w:rPr>
          <w:fldChar w:fldCharType="separate"/>
        </w:r>
        <w:r w:rsidR="002572D2">
          <w:rPr>
            <w:webHidden/>
          </w:rPr>
          <w:t>7</w:t>
        </w:r>
        <w:r w:rsidR="002572D2">
          <w:rPr>
            <w:webHidden/>
          </w:rPr>
          <w:fldChar w:fldCharType="end"/>
        </w:r>
      </w:hyperlink>
    </w:p>
    <w:p w14:paraId="2C5A4032" w14:textId="1CCA68BB" w:rsidR="002572D2" w:rsidRDefault="0026530E">
      <w:pPr>
        <w:pStyle w:val="TOC2"/>
        <w:rPr>
          <w:rFonts w:asciiTheme="minorHAnsi" w:eastAsiaTheme="minorEastAsia" w:hAnsiTheme="minorHAnsi" w:cstheme="minorBidi"/>
          <w:szCs w:val="22"/>
        </w:rPr>
      </w:pPr>
      <w:hyperlink w:anchor="_Toc514152730" w:history="1">
        <w:r w:rsidR="002572D2" w:rsidRPr="004B6329">
          <w:rPr>
            <w:rStyle w:val="Hyperlink"/>
          </w:rPr>
          <w:t>Voicemail</w:t>
        </w:r>
        <w:r w:rsidR="002572D2">
          <w:rPr>
            <w:webHidden/>
          </w:rPr>
          <w:tab/>
        </w:r>
        <w:r w:rsidR="002572D2">
          <w:rPr>
            <w:webHidden/>
          </w:rPr>
          <w:fldChar w:fldCharType="begin"/>
        </w:r>
        <w:r w:rsidR="002572D2">
          <w:rPr>
            <w:webHidden/>
          </w:rPr>
          <w:instrText xml:space="preserve"> PAGEREF _Toc514152730 \h </w:instrText>
        </w:r>
        <w:r w:rsidR="002572D2">
          <w:rPr>
            <w:webHidden/>
          </w:rPr>
        </w:r>
        <w:r w:rsidR="002572D2">
          <w:rPr>
            <w:webHidden/>
          </w:rPr>
          <w:fldChar w:fldCharType="separate"/>
        </w:r>
        <w:r w:rsidR="002572D2">
          <w:rPr>
            <w:webHidden/>
          </w:rPr>
          <w:t>7</w:t>
        </w:r>
        <w:r w:rsidR="002572D2">
          <w:rPr>
            <w:webHidden/>
          </w:rPr>
          <w:fldChar w:fldCharType="end"/>
        </w:r>
      </w:hyperlink>
    </w:p>
    <w:p w14:paraId="1D5D8E7D" w14:textId="22B79622" w:rsidR="002572D2" w:rsidRDefault="0026530E">
      <w:pPr>
        <w:pStyle w:val="TOC3"/>
        <w:rPr>
          <w:rFonts w:asciiTheme="minorHAnsi" w:eastAsiaTheme="minorEastAsia" w:hAnsiTheme="minorHAnsi" w:cstheme="minorBidi"/>
          <w:bCs w:val="0"/>
          <w:szCs w:val="22"/>
        </w:rPr>
      </w:pPr>
      <w:hyperlink w:anchor="_Toc514152731" w:history="1">
        <w:r w:rsidR="002572D2" w:rsidRPr="004B6329">
          <w:rPr>
            <w:rStyle w:val="Hyperlink"/>
          </w:rPr>
          <w:t>Accessing Voicemail</w:t>
        </w:r>
        <w:r w:rsidR="002572D2">
          <w:rPr>
            <w:webHidden/>
          </w:rPr>
          <w:tab/>
        </w:r>
        <w:r w:rsidR="002572D2">
          <w:rPr>
            <w:webHidden/>
          </w:rPr>
          <w:fldChar w:fldCharType="begin"/>
        </w:r>
        <w:r w:rsidR="002572D2">
          <w:rPr>
            <w:webHidden/>
          </w:rPr>
          <w:instrText xml:space="preserve"> PAGEREF _Toc514152731 \h </w:instrText>
        </w:r>
        <w:r w:rsidR="002572D2">
          <w:rPr>
            <w:webHidden/>
          </w:rPr>
        </w:r>
        <w:r w:rsidR="002572D2">
          <w:rPr>
            <w:webHidden/>
          </w:rPr>
          <w:fldChar w:fldCharType="separate"/>
        </w:r>
        <w:r w:rsidR="002572D2">
          <w:rPr>
            <w:webHidden/>
          </w:rPr>
          <w:t>7</w:t>
        </w:r>
        <w:r w:rsidR="002572D2">
          <w:rPr>
            <w:webHidden/>
          </w:rPr>
          <w:fldChar w:fldCharType="end"/>
        </w:r>
      </w:hyperlink>
    </w:p>
    <w:p w14:paraId="29302076" w14:textId="527ADEEA" w:rsidR="002572D2" w:rsidRDefault="0026530E">
      <w:pPr>
        <w:pStyle w:val="TOC3"/>
        <w:rPr>
          <w:rFonts w:asciiTheme="minorHAnsi" w:eastAsiaTheme="minorEastAsia" w:hAnsiTheme="minorHAnsi" w:cstheme="minorBidi"/>
          <w:bCs w:val="0"/>
          <w:szCs w:val="22"/>
        </w:rPr>
      </w:pPr>
      <w:hyperlink w:anchor="_Toc514152732" w:history="1">
        <w:r w:rsidR="002572D2" w:rsidRPr="004B6329">
          <w:rPr>
            <w:rStyle w:val="Hyperlink"/>
          </w:rPr>
          <w:t>Setting Up Your Mailbox</w:t>
        </w:r>
        <w:r w:rsidR="002572D2">
          <w:rPr>
            <w:webHidden/>
          </w:rPr>
          <w:tab/>
        </w:r>
        <w:r w:rsidR="002572D2">
          <w:rPr>
            <w:webHidden/>
          </w:rPr>
          <w:fldChar w:fldCharType="begin"/>
        </w:r>
        <w:r w:rsidR="002572D2">
          <w:rPr>
            <w:webHidden/>
          </w:rPr>
          <w:instrText xml:space="preserve"> PAGEREF _Toc514152732 \h </w:instrText>
        </w:r>
        <w:r w:rsidR="002572D2">
          <w:rPr>
            <w:webHidden/>
          </w:rPr>
        </w:r>
        <w:r w:rsidR="002572D2">
          <w:rPr>
            <w:webHidden/>
          </w:rPr>
          <w:fldChar w:fldCharType="separate"/>
        </w:r>
        <w:r w:rsidR="002572D2">
          <w:rPr>
            <w:webHidden/>
          </w:rPr>
          <w:t>8</w:t>
        </w:r>
        <w:r w:rsidR="002572D2">
          <w:rPr>
            <w:webHidden/>
          </w:rPr>
          <w:fldChar w:fldCharType="end"/>
        </w:r>
      </w:hyperlink>
    </w:p>
    <w:p w14:paraId="365A1A8C" w14:textId="14860C39" w:rsidR="002572D2" w:rsidRDefault="0026530E">
      <w:pPr>
        <w:pStyle w:val="TOC3"/>
        <w:rPr>
          <w:rFonts w:asciiTheme="minorHAnsi" w:eastAsiaTheme="minorEastAsia" w:hAnsiTheme="minorHAnsi" w:cstheme="minorBidi"/>
          <w:bCs w:val="0"/>
          <w:szCs w:val="22"/>
        </w:rPr>
      </w:pPr>
      <w:hyperlink w:anchor="_Toc514152733" w:history="1">
        <w:r w:rsidR="002572D2" w:rsidRPr="004B6329">
          <w:rPr>
            <w:rStyle w:val="Hyperlink"/>
          </w:rPr>
          <w:t>Alternate Greetings</w:t>
        </w:r>
        <w:r w:rsidR="002572D2">
          <w:rPr>
            <w:webHidden/>
          </w:rPr>
          <w:tab/>
        </w:r>
        <w:r w:rsidR="002572D2">
          <w:rPr>
            <w:webHidden/>
          </w:rPr>
          <w:fldChar w:fldCharType="begin"/>
        </w:r>
        <w:r w:rsidR="002572D2">
          <w:rPr>
            <w:webHidden/>
          </w:rPr>
          <w:instrText xml:space="preserve"> PAGEREF _Toc514152733 \h </w:instrText>
        </w:r>
        <w:r w:rsidR="002572D2">
          <w:rPr>
            <w:webHidden/>
          </w:rPr>
        </w:r>
        <w:r w:rsidR="002572D2">
          <w:rPr>
            <w:webHidden/>
          </w:rPr>
          <w:fldChar w:fldCharType="separate"/>
        </w:r>
        <w:r w:rsidR="002572D2">
          <w:rPr>
            <w:webHidden/>
          </w:rPr>
          <w:t>8</w:t>
        </w:r>
        <w:r w:rsidR="002572D2">
          <w:rPr>
            <w:webHidden/>
          </w:rPr>
          <w:fldChar w:fldCharType="end"/>
        </w:r>
      </w:hyperlink>
    </w:p>
    <w:p w14:paraId="39B931DE" w14:textId="40CDB6C2" w:rsidR="002572D2" w:rsidRDefault="0026530E">
      <w:pPr>
        <w:pStyle w:val="TOC3"/>
        <w:rPr>
          <w:rFonts w:asciiTheme="minorHAnsi" w:eastAsiaTheme="minorEastAsia" w:hAnsiTheme="minorHAnsi" w:cstheme="minorBidi"/>
          <w:bCs w:val="0"/>
          <w:szCs w:val="22"/>
        </w:rPr>
      </w:pPr>
      <w:hyperlink w:anchor="_Toc514152734" w:history="1">
        <w:r w:rsidR="002572D2" w:rsidRPr="004B6329">
          <w:rPr>
            <w:rStyle w:val="Hyperlink"/>
          </w:rPr>
          <w:t>Voicemail Tree</w:t>
        </w:r>
        <w:r w:rsidR="002572D2">
          <w:rPr>
            <w:webHidden/>
          </w:rPr>
          <w:tab/>
        </w:r>
        <w:r w:rsidR="002572D2">
          <w:rPr>
            <w:webHidden/>
          </w:rPr>
          <w:fldChar w:fldCharType="begin"/>
        </w:r>
        <w:r w:rsidR="002572D2">
          <w:rPr>
            <w:webHidden/>
          </w:rPr>
          <w:instrText xml:space="preserve"> PAGEREF _Toc514152734 \h </w:instrText>
        </w:r>
        <w:r w:rsidR="002572D2">
          <w:rPr>
            <w:webHidden/>
          </w:rPr>
        </w:r>
        <w:r w:rsidR="002572D2">
          <w:rPr>
            <w:webHidden/>
          </w:rPr>
          <w:fldChar w:fldCharType="separate"/>
        </w:r>
        <w:r w:rsidR="002572D2">
          <w:rPr>
            <w:webHidden/>
          </w:rPr>
          <w:t>8</w:t>
        </w:r>
        <w:r w:rsidR="002572D2">
          <w:rPr>
            <w:webHidden/>
          </w:rPr>
          <w:fldChar w:fldCharType="end"/>
        </w:r>
      </w:hyperlink>
    </w:p>
    <w:p w14:paraId="10BAF6A8" w14:textId="22CA8F25" w:rsidR="002572D2" w:rsidRDefault="0026530E">
      <w:pPr>
        <w:pStyle w:val="TOC2"/>
        <w:rPr>
          <w:rFonts w:asciiTheme="minorHAnsi" w:eastAsiaTheme="minorEastAsia" w:hAnsiTheme="minorHAnsi" w:cstheme="minorBidi"/>
          <w:szCs w:val="22"/>
        </w:rPr>
      </w:pPr>
      <w:hyperlink w:anchor="_Toc514152735" w:history="1">
        <w:r w:rsidR="002572D2" w:rsidRPr="004B6329">
          <w:rPr>
            <w:rStyle w:val="Hyperlink"/>
          </w:rPr>
          <w:t>Handling Calls</w:t>
        </w:r>
        <w:r w:rsidR="002572D2">
          <w:rPr>
            <w:webHidden/>
          </w:rPr>
          <w:tab/>
        </w:r>
        <w:r w:rsidR="002572D2">
          <w:rPr>
            <w:webHidden/>
          </w:rPr>
          <w:fldChar w:fldCharType="begin"/>
        </w:r>
        <w:r w:rsidR="002572D2">
          <w:rPr>
            <w:webHidden/>
          </w:rPr>
          <w:instrText xml:space="preserve"> PAGEREF _Toc514152735 \h </w:instrText>
        </w:r>
        <w:r w:rsidR="002572D2">
          <w:rPr>
            <w:webHidden/>
          </w:rPr>
        </w:r>
        <w:r w:rsidR="002572D2">
          <w:rPr>
            <w:webHidden/>
          </w:rPr>
          <w:fldChar w:fldCharType="separate"/>
        </w:r>
        <w:r w:rsidR="002572D2">
          <w:rPr>
            <w:webHidden/>
          </w:rPr>
          <w:t>10</w:t>
        </w:r>
        <w:r w:rsidR="002572D2">
          <w:rPr>
            <w:webHidden/>
          </w:rPr>
          <w:fldChar w:fldCharType="end"/>
        </w:r>
      </w:hyperlink>
    </w:p>
    <w:p w14:paraId="6F9538CF" w14:textId="21114BA9" w:rsidR="002572D2" w:rsidRDefault="0026530E">
      <w:pPr>
        <w:pStyle w:val="TOC3"/>
        <w:rPr>
          <w:rFonts w:asciiTheme="minorHAnsi" w:eastAsiaTheme="minorEastAsia" w:hAnsiTheme="minorHAnsi" w:cstheme="minorBidi"/>
          <w:bCs w:val="0"/>
          <w:szCs w:val="22"/>
        </w:rPr>
      </w:pPr>
      <w:hyperlink w:anchor="_Toc514152736" w:history="1">
        <w:r w:rsidR="002572D2" w:rsidRPr="004B6329">
          <w:rPr>
            <w:rStyle w:val="Hyperlink"/>
          </w:rPr>
          <w:t>Attended Transfer</w:t>
        </w:r>
        <w:r w:rsidR="002572D2">
          <w:rPr>
            <w:webHidden/>
          </w:rPr>
          <w:tab/>
        </w:r>
        <w:r w:rsidR="002572D2">
          <w:rPr>
            <w:webHidden/>
          </w:rPr>
          <w:fldChar w:fldCharType="begin"/>
        </w:r>
        <w:r w:rsidR="002572D2">
          <w:rPr>
            <w:webHidden/>
          </w:rPr>
          <w:instrText xml:space="preserve"> PAGEREF _Toc514152736 \h </w:instrText>
        </w:r>
        <w:r w:rsidR="002572D2">
          <w:rPr>
            <w:webHidden/>
          </w:rPr>
        </w:r>
        <w:r w:rsidR="002572D2">
          <w:rPr>
            <w:webHidden/>
          </w:rPr>
          <w:fldChar w:fldCharType="separate"/>
        </w:r>
        <w:r w:rsidR="002572D2">
          <w:rPr>
            <w:webHidden/>
          </w:rPr>
          <w:t>10</w:t>
        </w:r>
        <w:r w:rsidR="002572D2">
          <w:rPr>
            <w:webHidden/>
          </w:rPr>
          <w:fldChar w:fldCharType="end"/>
        </w:r>
      </w:hyperlink>
    </w:p>
    <w:p w14:paraId="4AB15CBA" w14:textId="33C663C5" w:rsidR="002572D2" w:rsidRDefault="0026530E">
      <w:pPr>
        <w:pStyle w:val="TOC3"/>
        <w:rPr>
          <w:rFonts w:asciiTheme="minorHAnsi" w:eastAsiaTheme="minorEastAsia" w:hAnsiTheme="minorHAnsi" w:cstheme="minorBidi"/>
          <w:bCs w:val="0"/>
          <w:szCs w:val="22"/>
        </w:rPr>
      </w:pPr>
      <w:hyperlink w:anchor="_Toc514152737" w:history="1">
        <w:r w:rsidR="002572D2" w:rsidRPr="004B6329">
          <w:rPr>
            <w:rStyle w:val="Hyperlink"/>
          </w:rPr>
          <w:t>Blind Transfer</w:t>
        </w:r>
        <w:r w:rsidR="002572D2">
          <w:rPr>
            <w:webHidden/>
          </w:rPr>
          <w:tab/>
        </w:r>
        <w:r w:rsidR="002572D2">
          <w:rPr>
            <w:webHidden/>
          </w:rPr>
          <w:fldChar w:fldCharType="begin"/>
        </w:r>
        <w:r w:rsidR="002572D2">
          <w:rPr>
            <w:webHidden/>
          </w:rPr>
          <w:instrText xml:space="preserve"> PAGEREF _Toc514152737 \h </w:instrText>
        </w:r>
        <w:r w:rsidR="002572D2">
          <w:rPr>
            <w:webHidden/>
          </w:rPr>
        </w:r>
        <w:r w:rsidR="002572D2">
          <w:rPr>
            <w:webHidden/>
          </w:rPr>
          <w:fldChar w:fldCharType="separate"/>
        </w:r>
        <w:r w:rsidR="002572D2">
          <w:rPr>
            <w:webHidden/>
          </w:rPr>
          <w:t>10</w:t>
        </w:r>
        <w:r w:rsidR="002572D2">
          <w:rPr>
            <w:webHidden/>
          </w:rPr>
          <w:fldChar w:fldCharType="end"/>
        </w:r>
      </w:hyperlink>
    </w:p>
    <w:p w14:paraId="113F2B68" w14:textId="5F72AD1F" w:rsidR="002572D2" w:rsidRDefault="0026530E">
      <w:pPr>
        <w:pStyle w:val="TOC3"/>
        <w:rPr>
          <w:rFonts w:asciiTheme="minorHAnsi" w:eastAsiaTheme="minorEastAsia" w:hAnsiTheme="minorHAnsi" w:cstheme="minorBidi"/>
          <w:bCs w:val="0"/>
          <w:szCs w:val="22"/>
        </w:rPr>
      </w:pPr>
      <w:hyperlink w:anchor="_Toc514152738" w:history="1">
        <w:r w:rsidR="002572D2" w:rsidRPr="004B6329">
          <w:rPr>
            <w:rStyle w:val="Hyperlink"/>
          </w:rPr>
          <w:t>Transfers to External Numbers</w:t>
        </w:r>
        <w:r w:rsidR="002572D2">
          <w:rPr>
            <w:webHidden/>
          </w:rPr>
          <w:tab/>
        </w:r>
        <w:r w:rsidR="002572D2">
          <w:rPr>
            <w:webHidden/>
          </w:rPr>
          <w:fldChar w:fldCharType="begin"/>
        </w:r>
        <w:r w:rsidR="002572D2">
          <w:rPr>
            <w:webHidden/>
          </w:rPr>
          <w:instrText xml:space="preserve"> PAGEREF _Toc514152738 \h </w:instrText>
        </w:r>
        <w:r w:rsidR="002572D2">
          <w:rPr>
            <w:webHidden/>
          </w:rPr>
        </w:r>
        <w:r w:rsidR="002572D2">
          <w:rPr>
            <w:webHidden/>
          </w:rPr>
          <w:fldChar w:fldCharType="separate"/>
        </w:r>
        <w:r w:rsidR="002572D2">
          <w:rPr>
            <w:webHidden/>
          </w:rPr>
          <w:t>11</w:t>
        </w:r>
        <w:r w:rsidR="002572D2">
          <w:rPr>
            <w:webHidden/>
          </w:rPr>
          <w:fldChar w:fldCharType="end"/>
        </w:r>
      </w:hyperlink>
    </w:p>
    <w:p w14:paraId="3F70F478" w14:textId="4165CE97" w:rsidR="002572D2" w:rsidRDefault="0026530E">
      <w:pPr>
        <w:pStyle w:val="TOC3"/>
        <w:rPr>
          <w:rFonts w:asciiTheme="minorHAnsi" w:eastAsiaTheme="minorEastAsia" w:hAnsiTheme="minorHAnsi" w:cstheme="minorBidi"/>
          <w:bCs w:val="0"/>
          <w:szCs w:val="22"/>
        </w:rPr>
      </w:pPr>
      <w:hyperlink w:anchor="_Toc514152739" w:history="1">
        <w:r w:rsidR="002572D2" w:rsidRPr="004B6329">
          <w:rPr>
            <w:rStyle w:val="Hyperlink"/>
          </w:rPr>
          <w:t>Voicemail Transfer</w:t>
        </w:r>
        <w:r w:rsidR="002572D2">
          <w:rPr>
            <w:webHidden/>
          </w:rPr>
          <w:tab/>
        </w:r>
        <w:r w:rsidR="002572D2">
          <w:rPr>
            <w:webHidden/>
          </w:rPr>
          <w:fldChar w:fldCharType="begin"/>
        </w:r>
        <w:r w:rsidR="002572D2">
          <w:rPr>
            <w:webHidden/>
          </w:rPr>
          <w:instrText xml:space="preserve"> PAGEREF _Toc514152739 \h </w:instrText>
        </w:r>
        <w:r w:rsidR="002572D2">
          <w:rPr>
            <w:webHidden/>
          </w:rPr>
        </w:r>
        <w:r w:rsidR="002572D2">
          <w:rPr>
            <w:webHidden/>
          </w:rPr>
          <w:fldChar w:fldCharType="separate"/>
        </w:r>
        <w:r w:rsidR="002572D2">
          <w:rPr>
            <w:webHidden/>
          </w:rPr>
          <w:t>11</w:t>
        </w:r>
        <w:r w:rsidR="002572D2">
          <w:rPr>
            <w:webHidden/>
          </w:rPr>
          <w:fldChar w:fldCharType="end"/>
        </w:r>
      </w:hyperlink>
    </w:p>
    <w:p w14:paraId="6B5F8891" w14:textId="5FF8AA25" w:rsidR="002572D2" w:rsidRDefault="0026530E">
      <w:pPr>
        <w:pStyle w:val="TOC3"/>
        <w:rPr>
          <w:rFonts w:asciiTheme="minorHAnsi" w:eastAsiaTheme="minorEastAsia" w:hAnsiTheme="minorHAnsi" w:cstheme="minorBidi"/>
          <w:bCs w:val="0"/>
          <w:szCs w:val="22"/>
        </w:rPr>
      </w:pPr>
      <w:hyperlink w:anchor="_Toc514152740" w:history="1">
        <w:r w:rsidR="002572D2" w:rsidRPr="004B6329">
          <w:rPr>
            <w:rStyle w:val="Hyperlink"/>
          </w:rPr>
          <w:t>Park and Hold</w:t>
        </w:r>
        <w:r w:rsidR="002572D2">
          <w:rPr>
            <w:webHidden/>
          </w:rPr>
          <w:tab/>
        </w:r>
        <w:r w:rsidR="002572D2">
          <w:rPr>
            <w:webHidden/>
          </w:rPr>
          <w:fldChar w:fldCharType="begin"/>
        </w:r>
        <w:r w:rsidR="002572D2">
          <w:rPr>
            <w:webHidden/>
          </w:rPr>
          <w:instrText xml:space="preserve"> PAGEREF _Toc514152740 \h </w:instrText>
        </w:r>
        <w:r w:rsidR="002572D2">
          <w:rPr>
            <w:webHidden/>
          </w:rPr>
        </w:r>
        <w:r w:rsidR="002572D2">
          <w:rPr>
            <w:webHidden/>
          </w:rPr>
          <w:fldChar w:fldCharType="separate"/>
        </w:r>
        <w:r w:rsidR="002572D2">
          <w:rPr>
            <w:webHidden/>
          </w:rPr>
          <w:t>11</w:t>
        </w:r>
        <w:r w:rsidR="002572D2">
          <w:rPr>
            <w:webHidden/>
          </w:rPr>
          <w:fldChar w:fldCharType="end"/>
        </w:r>
      </w:hyperlink>
    </w:p>
    <w:p w14:paraId="4B070EDF" w14:textId="293B8A9A" w:rsidR="002572D2" w:rsidRDefault="0026530E">
      <w:pPr>
        <w:pStyle w:val="TOC3"/>
        <w:rPr>
          <w:rFonts w:asciiTheme="minorHAnsi" w:eastAsiaTheme="minorEastAsia" w:hAnsiTheme="minorHAnsi" w:cstheme="minorBidi"/>
          <w:bCs w:val="0"/>
          <w:szCs w:val="22"/>
        </w:rPr>
      </w:pPr>
      <w:hyperlink w:anchor="_Toc514152741" w:history="1">
        <w:r w:rsidR="002572D2" w:rsidRPr="004B6329">
          <w:rPr>
            <w:rStyle w:val="Hyperlink"/>
          </w:rPr>
          <w:t>Directed Call Pickup</w:t>
        </w:r>
        <w:r w:rsidR="002572D2">
          <w:rPr>
            <w:webHidden/>
          </w:rPr>
          <w:tab/>
        </w:r>
        <w:r w:rsidR="002572D2">
          <w:rPr>
            <w:webHidden/>
          </w:rPr>
          <w:fldChar w:fldCharType="begin"/>
        </w:r>
        <w:r w:rsidR="002572D2">
          <w:rPr>
            <w:webHidden/>
          </w:rPr>
          <w:instrText xml:space="preserve"> PAGEREF _Toc514152741 \h </w:instrText>
        </w:r>
        <w:r w:rsidR="002572D2">
          <w:rPr>
            <w:webHidden/>
          </w:rPr>
        </w:r>
        <w:r w:rsidR="002572D2">
          <w:rPr>
            <w:webHidden/>
          </w:rPr>
          <w:fldChar w:fldCharType="separate"/>
        </w:r>
        <w:r w:rsidR="002572D2">
          <w:rPr>
            <w:webHidden/>
          </w:rPr>
          <w:t>11</w:t>
        </w:r>
        <w:r w:rsidR="002572D2">
          <w:rPr>
            <w:webHidden/>
          </w:rPr>
          <w:fldChar w:fldCharType="end"/>
        </w:r>
      </w:hyperlink>
    </w:p>
    <w:p w14:paraId="68D265F0" w14:textId="6A39345B" w:rsidR="002572D2" w:rsidRDefault="0026530E">
      <w:pPr>
        <w:pStyle w:val="TOC3"/>
        <w:rPr>
          <w:rFonts w:asciiTheme="minorHAnsi" w:eastAsiaTheme="minorEastAsia" w:hAnsiTheme="minorHAnsi" w:cstheme="minorBidi"/>
          <w:bCs w:val="0"/>
          <w:szCs w:val="22"/>
        </w:rPr>
      </w:pPr>
      <w:hyperlink w:anchor="_Toc514152742" w:history="1">
        <w:r w:rsidR="002572D2" w:rsidRPr="004B6329">
          <w:rPr>
            <w:rStyle w:val="Hyperlink"/>
          </w:rPr>
          <w:t>3-Way Conference</w:t>
        </w:r>
        <w:r w:rsidR="002572D2">
          <w:rPr>
            <w:webHidden/>
          </w:rPr>
          <w:tab/>
        </w:r>
        <w:r w:rsidR="002572D2">
          <w:rPr>
            <w:webHidden/>
          </w:rPr>
          <w:fldChar w:fldCharType="begin"/>
        </w:r>
        <w:r w:rsidR="002572D2">
          <w:rPr>
            <w:webHidden/>
          </w:rPr>
          <w:instrText xml:space="preserve"> PAGEREF _Toc514152742 \h </w:instrText>
        </w:r>
        <w:r w:rsidR="002572D2">
          <w:rPr>
            <w:webHidden/>
          </w:rPr>
        </w:r>
        <w:r w:rsidR="002572D2">
          <w:rPr>
            <w:webHidden/>
          </w:rPr>
          <w:fldChar w:fldCharType="separate"/>
        </w:r>
        <w:r w:rsidR="002572D2">
          <w:rPr>
            <w:webHidden/>
          </w:rPr>
          <w:t>11</w:t>
        </w:r>
        <w:r w:rsidR="002572D2">
          <w:rPr>
            <w:webHidden/>
          </w:rPr>
          <w:fldChar w:fldCharType="end"/>
        </w:r>
      </w:hyperlink>
    </w:p>
    <w:p w14:paraId="6A9D9BBA" w14:textId="4C813703" w:rsidR="002572D2" w:rsidRDefault="0026530E">
      <w:pPr>
        <w:pStyle w:val="TOC1"/>
        <w:rPr>
          <w:rFonts w:asciiTheme="minorHAnsi" w:eastAsiaTheme="minorEastAsia" w:hAnsiTheme="minorHAnsi" w:cstheme="minorBidi"/>
          <w:b w:val="0"/>
          <w:bCs w:val="0"/>
          <w:sz w:val="22"/>
          <w:szCs w:val="22"/>
        </w:rPr>
      </w:pPr>
      <w:hyperlink w:anchor="_Toc514152743" w:history="1">
        <w:r w:rsidR="002572D2" w:rsidRPr="004B6329">
          <w:rPr>
            <w:rStyle w:val="Hyperlink"/>
            <w:rFonts w:ascii="Arial Narrow" w:hAnsi="Arial Narrow"/>
          </w:rPr>
          <w:t>2.</w:t>
        </w:r>
        <w:r w:rsidR="002572D2">
          <w:rPr>
            <w:rFonts w:asciiTheme="minorHAnsi" w:eastAsiaTheme="minorEastAsia" w:hAnsiTheme="minorHAnsi" w:cstheme="minorBidi"/>
            <w:b w:val="0"/>
            <w:bCs w:val="0"/>
            <w:sz w:val="22"/>
            <w:szCs w:val="22"/>
          </w:rPr>
          <w:tab/>
        </w:r>
        <w:r w:rsidR="002572D2" w:rsidRPr="004B6329">
          <w:rPr>
            <w:rStyle w:val="Hyperlink"/>
          </w:rPr>
          <w:t>Using the User Web Portal</w:t>
        </w:r>
        <w:r w:rsidR="002572D2">
          <w:rPr>
            <w:webHidden/>
          </w:rPr>
          <w:tab/>
        </w:r>
        <w:r w:rsidR="002572D2">
          <w:rPr>
            <w:webHidden/>
          </w:rPr>
          <w:fldChar w:fldCharType="begin"/>
        </w:r>
        <w:r w:rsidR="002572D2">
          <w:rPr>
            <w:webHidden/>
          </w:rPr>
          <w:instrText xml:space="preserve"> PAGEREF _Toc514152743 \h </w:instrText>
        </w:r>
        <w:r w:rsidR="002572D2">
          <w:rPr>
            <w:webHidden/>
          </w:rPr>
        </w:r>
        <w:r w:rsidR="002572D2">
          <w:rPr>
            <w:webHidden/>
          </w:rPr>
          <w:fldChar w:fldCharType="separate"/>
        </w:r>
        <w:r w:rsidR="002572D2">
          <w:rPr>
            <w:webHidden/>
          </w:rPr>
          <w:t>13</w:t>
        </w:r>
        <w:r w:rsidR="002572D2">
          <w:rPr>
            <w:webHidden/>
          </w:rPr>
          <w:fldChar w:fldCharType="end"/>
        </w:r>
      </w:hyperlink>
    </w:p>
    <w:p w14:paraId="3B6C0BDB" w14:textId="1F67E9EB" w:rsidR="002572D2" w:rsidRDefault="0026530E">
      <w:pPr>
        <w:pStyle w:val="TOC2"/>
        <w:rPr>
          <w:rFonts w:asciiTheme="minorHAnsi" w:eastAsiaTheme="minorEastAsia" w:hAnsiTheme="minorHAnsi" w:cstheme="minorBidi"/>
          <w:szCs w:val="22"/>
        </w:rPr>
      </w:pPr>
      <w:hyperlink w:anchor="_Toc514152744" w:history="1">
        <w:r w:rsidR="002572D2" w:rsidRPr="004B6329">
          <w:rPr>
            <w:rStyle w:val="Hyperlink"/>
          </w:rPr>
          <w:t>Accessing the Portal</w:t>
        </w:r>
        <w:r w:rsidR="002572D2">
          <w:rPr>
            <w:webHidden/>
          </w:rPr>
          <w:tab/>
        </w:r>
        <w:r w:rsidR="002572D2">
          <w:rPr>
            <w:webHidden/>
          </w:rPr>
          <w:fldChar w:fldCharType="begin"/>
        </w:r>
        <w:r w:rsidR="002572D2">
          <w:rPr>
            <w:webHidden/>
          </w:rPr>
          <w:instrText xml:space="preserve"> PAGEREF _Toc514152744 \h </w:instrText>
        </w:r>
        <w:r w:rsidR="002572D2">
          <w:rPr>
            <w:webHidden/>
          </w:rPr>
        </w:r>
        <w:r w:rsidR="002572D2">
          <w:rPr>
            <w:webHidden/>
          </w:rPr>
          <w:fldChar w:fldCharType="separate"/>
        </w:r>
        <w:r w:rsidR="002572D2">
          <w:rPr>
            <w:webHidden/>
          </w:rPr>
          <w:t>14</w:t>
        </w:r>
        <w:r w:rsidR="002572D2">
          <w:rPr>
            <w:webHidden/>
          </w:rPr>
          <w:fldChar w:fldCharType="end"/>
        </w:r>
      </w:hyperlink>
    </w:p>
    <w:p w14:paraId="3B0FAFDE" w14:textId="1BFDC584" w:rsidR="002572D2" w:rsidRDefault="0026530E">
      <w:pPr>
        <w:pStyle w:val="TOC3"/>
        <w:rPr>
          <w:rFonts w:asciiTheme="minorHAnsi" w:eastAsiaTheme="minorEastAsia" w:hAnsiTheme="minorHAnsi" w:cstheme="minorBidi"/>
          <w:bCs w:val="0"/>
          <w:szCs w:val="22"/>
        </w:rPr>
      </w:pPr>
      <w:hyperlink w:anchor="_Toc514152745" w:history="1">
        <w:r w:rsidR="002572D2" w:rsidRPr="004B6329">
          <w:rPr>
            <w:rStyle w:val="Hyperlink"/>
          </w:rPr>
          <w:t>Desktop Call Control</w:t>
        </w:r>
        <w:r w:rsidR="002572D2">
          <w:rPr>
            <w:webHidden/>
          </w:rPr>
          <w:tab/>
        </w:r>
        <w:r w:rsidR="002572D2">
          <w:rPr>
            <w:webHidden/>
          </w:rPr>
          <w:fldChar w:fldCharType="begin"/>
        </w:r>
        <w:r w:rsidR="002572D2">
          <w:rPr>
            <w:webHidden/>
          </w:rPr>
          <w:instrText xml:space="preserve"> PAGEREF _Toc514152745 \h </w:instrText>
        </w:r>
        <w:r w:rsidR="002572D2">
          <w:rPr>
            <w:webHidden/>
          </w:rPr>
        </w:r>
        <w:r w:rsidR="002572D2">
          <w:rPr>
            <w:webHidden/>
          </w:rPr>
          <w:fldChar w:fldCharType="separate"/>
        </w:r>
        <w:r w:rsidR="002572D2">
          <w:rPr>
            <w:webHidden/>
          </w:rPr>
          <w:t>14</w:t>
        </w:r>
        <w:r w:rsidR="002572D2">
          <w:rPr>
            <w:webHidden/>
          </w:rPr>
          <w:fldChar w:fldCharType="end"/>
        </w:r>
      </w:hyperlink>
    </w:p>
    <w:p w14:paraId="63DAB349" w14:textId="04D5F9B2" w:rsidR="002572D2" w:rsidRDefault="0026530E">
      <w:pPr>
        <w:pStyle w:val="TOC4"/>
        <w:rPr>
          <w:rFonts w:asciiTheme="minorHAnsi" w:eastAsiaTheme="minorEastAsia" w:hAnsiTheme="minorHAnsi" w:cstheme="minorBidi"/>
          <w:szCs w:val="22"/>
        </w:rPr>
      </w:pPr>
      <w:hyperlink w:anchor="_Toc514152746" w:history="1">
        <w:r w:rsidR="002572D2" w:rsidRPr="004B6329">
          <w:rPr>
            <w:rStyle w:val="Hyperlink"/>
          </w:rPr>
          <w:t>Incoming Calls</w:t>
        </w:r>
        <w:r w:rsidR="002572D2">
          <w:rPr>
            <w:webHidden/>
          </w:rPr>
          <w:tab/>
        </w:r>
        <w:r w:rsidR="002572D2">
          <w:rPr>
            <w:webHidden/>
          </w:rPr>
          <w:fldChar w:fldCharType="begin"/>
        </w:r>
        <w:r w:rsidR="002572D2">
          <w:rPr>
            <w:webHidden/>
          </w:rPr>
          <w:instrText xml:space="preserve"> PAGEREF _Toc514152746 \h </w:instrText>
        </w:r>
        <w:r w:rsidR="002572D2">
          <w:rPr>
            <w:webHidden/>
          </w:rPr>
        </w:r>
        <w:r w:rsidR="002572D2">
          <w:rPr>
            <w:webHidden/>
          </w:rPr>
          <w:fldChar w:fldCharType="separate"/>
        </w:r>
        <w:r w:rsidR="002572D2">
          <w:rPr>
            <w:webHidden/>
          </w:rPr>
          <w:t>14</w:t>
        </w:r>
        <w:r w:rsidR="002572D2">
          <w:rPr>
            <w:webHidden/>
          </w:rPr>
          <w:fldChar w:fldCharType="end"/>
        </w:r>
      </w:hyperlink>
    </w:p>
    <w:p w14:paraId="581CD6FA" w14:textId="029B1D9D" w:rsidR="002572D2" w:rsidRDefault="0026530E">
      <w:pPr>
        <w:pStyle w:val="TOC4"/>
        <w:rPr>
          <w:rFonts w:asciiTheme="minorHAnsi" w:eastAsiaTheme="minorEastAsia" w:hAnsiTheme="minorHAnsi" w:cstheme="minorBidi"/>
          <w:szCs w:val="22"/>
        </w:rPr>
      </w:pPr>
      <w:hyperlink w:anchor="_Toc514152747" w:history="1">
        <w:r w:rsidR="002572D2" w:rsidRPr="004B6329">
          <w:rPr>
            <w:rStyle w:val="Hyperlink"/>
          </w:rPr>
          <w:t>Active Calls</w:t>
        </w:r>
        <w:r w:rsidR="002572D2">
          <w:rPr>
            <w:webHidden/>
          </w:rPr>
          <w:tab/>
        </w:r>
        <w:r w:rsidR="002572D2">
          <w:rPr>
            <w:webHidden/>
          </w:rPr>
          <w:fldChar w:fldCharType="begin"/>
        </w:r>
        <w:r w:rsidR="002572D2">
          <w:rPr>
            <w:webHidden/>
          </w:rPr>
          <w:instrText xml:space="preserve"> PAGEREF _Toc514152747 \h </w:instrText>
        </w:r>
        <w:r w:rsidR="002572D2">
          <w:rPr>
            <w:webHidden/>
          </w:rPr>
        </w:r>
        <w:r w:rsidR="002572D2">
          <w:rPr>
            <w:webHidden/>
          </w:rPr>
          <w:fldChar w:fldCharType="separate"/>
        </w:r>
        <w:r w:rsidR="002572D2">
          <w:rPr>
            <w:webHidden/>
          </w:rPr>
          <w:t>15</w:t>
        </w:r>
        <w:r w:rsidR="002572D2">
          <w:rPr>
            <w:webHidden/>
          </w:rPr>
          <w:fldChar w:fldCharType="end"/>
        </w:r>
      </w:hyperlink>
    </w:p>
    <w:p w14:paraId="65701E64" w14:textId="7E8B34E1" w:rsidR="002572D2" w:rsidRDefault="0026530E">
      <w:pPr>
        <w:pStyle w:val="TOC3"/>
        <w:rPr>
          <w:rFonts w:asciiTheme="minorHAnsi" w:eastAsiaTheme="minorEastAsia" w:hAnsiTheme="minorHAnsi" w:cstheme="minorBidi"/>
          <w:bCs w:val="0"/>
          <w:szCs w:val="22"/>
        </w:rPr>
      </w:pPr>
      <w:hyperlink w:anchor="_Toc514152748" w:history="1">
        <w:r w:rsidR="002572D2" w:rsidRPr="004B6329">
          <w:rPr>
            <w:rStyle w:val="Hyperlink"/>
          </w:rPr>
          <w:t>Hom</w:t>
        </w:r>
        <w:r w:rsidR="002572D2">
          <w:rPr>
            <w:webHidden/>
          </w:rPr>
          <w:tab/>
        </w:r>
        <w:r w:rsidR="002572D2">
          <w:rPr>
            <w:webHidden/>
          </w:rPr>
          <w:fldChar w:fldCharType="begin"/>
        </w:r>
        <w:r w:rsidR="002572D2">
          <w:rPr>
            <w:webHidden/>
          </w:rPr>
          <w:instrText xml:space="preserve"> PAGEREF _Toc514152748 \h </w:instrText>
        </w:r>
        <w:r w:rsidR="002572D2">
          <w:rPr>
            <w:webHidden/>
          </w:rPr>
        </w:r>
        <w:r w:rsidR="002572D2">
          <w:rPr>
            <w:webHidden/>
          </w:rPr>
          <w:fldChar w:fldCharType="separate"/>
        </w:r>
        <w:r w:rsidR="002572D2">
          <w:rPr>
            <w:webHidden/>
          </w:rPr>
          <w:t>16</w:t>
        </w:r>
        <w:r w:rsidR="002572D2">
          <w:rPr>
            <w:webHidden/>
          </w:rPr>
          <w:fldChar w:fldCharType="end"/>
        </w:r>
      </w:hyperlink>
    </w:p>
    <w:p w14:paraId="194ADFE9" w14:textId="4F44EA75" w:rsidR="002572D2" w:rsidRDefault="0026530E">
      <w:pPr>
        <w:pStyle w:val="TOC2"/>
        <w:rPr>
          <w:rFonts w:asciiTheme="minorHAnsi" w:eastAsiaTheme="minorEastAsia" w:hAnsiTheme="minorHAnsi" w:cstheme="minorBidi"/>
          <w:szCs w:val="22"/>
        </w:rPr>
      </w:pPr>
      <w:hyperlink w:anchor="_Toc514152749" w:history="1">
        <w:r w:rsidR="002572D2" w:rsidRPr="004B6329">
          <w:rPr>
            <w:rStyle w:val="Hyperlink"/>
          </w:rPr>
          <w:t>Voicemail</w:t>
        </w:r>
        <w:r w:rsidR="002572D2">
          <w:rPr>
            <w:webHidden/>
          </w:rPr>
          <w:tab/>
        </w:r>
        <w:r w:rsidR="002572D2">
          <w:rPr>
            <w:webHidden/>
          </w:rPr>
          <w:fldChar w:fldCharType="begin"/>
        </w:r>
        <w:r w:rsidR="002572D2">
          <w:rPr>
            <w:webHidden/>
          </w:rPr>
          <w:instrText xml:space="preserve"> PAGEREF _Toc514152749 \h </w:instrText>
        </w:r>
        <w:r w:rsidR="002572D2">
          <w:rPr>
            <w:webHidden/>
          </w:rPr>
        </w:r>
        <w:r w:rsidR="002572D2">
          <w:rPr>
            <w:webHidden/>
          </w:rPr>
          <w:fldChar w:fldCharType="separate"/>
        </w:r>
        <w:r w:rsidR="002572D2">
          <w:rPr>
            <w:webHidden/>
          </w:rPr>
          <w:t>17</w:t>
        </w:r>
        <w:r w:rsidR="002572D2">
          <w:rPr>
            <w:webHidden/>
          </w:rPr>
          <w:fldChar w:fldCharType="end"/>
        </w:r>
      </w:hyperlink>
    </w:p>
    <w:p w14:paraId="687CB19A" w14:textId="506D82E0" w:rsidR="002572D2" w:rsidRDefault="0026530E">
      <w:pPr>
        <w:pStyle w:val="TOC3"/>
        <w:rPr>
          <w:rFonts w:asciiTheme="minorHAnsi" w:eastAsiaTheme="minorEastAsia" w:hAnsiTheme="minorHAnsi" w:cstheme="minorBidi"/>
          <w:bCs w:val="0"/>
          <w:szCs w:val="22"/>
        </w:rPr>
      </w:pPr>
      <w:hyperlink w:anchor="_Toc514152750" w:history="1">
        <w:r w:rsidR="002572D2" w:rsidRPr="004B6329">
          <w:rPr>
            <w:rStyle w:val="Hyperlink"/>
          </w:rPr>
          <w:t>Messages</w:t>
        </w:r>
        <w:r w:rsidR="002572D2">
          <w:rPr>
            <w:webHidden/>
          </w:rPr>
          <w:tab/>
        </w:r>
        <w:r w:rsidR="002572D2">
          <w:rPr>
            <w:webHidden/>
          </w:rPr>
          <w:fldChar w:fldCharType="begin"/>
        </w:r>
        <w:r w:rsidR="002572D2">
          <w:rPr>
            <w:webHidden/>
          </w:rPr>
          <w:instrText xml:space="preserve"> PAGEREF _Toc514152750 \h </w:instrText>
        </w:r>
        <w:r w:rsidR="002572D2">
          <w:rPr>
            <w:webHidden/>
          </w:rPr>
        </w:r>
        <w:r w:rsidR="002572D2">
          <w:rPr>
            <w:webHidden/>
          </w:rPr>
          <w:fldChar w:fldCharType="separate"/>
        </w:r>
        <w:r w:rsidR="002572D2">
          <w:rPr>
            <w:webHidden/>
          </w:rPr>
          <w:t>17</w:t>
        </w:r>
        <w:r w:rsidR="002572D2">
          <w:rPr>
            <w:webHidden/>
          </w:rPr>
          <w:fldChar w:fldCharType="end"/>
        </w:r>
      </w:hyperlink>
    </w:p>
    <w:p w14:paraId="12B6577C" w14:textId="051B4DDD" w:rsidR="002572D2" w:rsidRDefault="0026530E">
      <w:pPr>
        <w:pStyle w:val="TOC3"/>
        <w:rPr>
          <w:rFonts w:asciiTheme="minorHAnsi" w:eastAsiaTheme="minorEastAsia" w:hAnsiTheme="minorHAnsi" w:cstheme="minorBidi"/>
          <w:bCs w:val="0"/>
          <w:szCs w:val="22"/>
        </w:rPr>
      </w:pPr>
      <w:hyperlink w:anchor="_Toc514152751" w:history="1">
        <w:r w:rsidR="002572D2" w:rsidRPr="004B6329">
          <w:rPr>
            <w:rStyle w:val="Hyperlink"/>
          </w:rPr>
          <w:t>Voicemail Settings</w:t>
        </w:r>
        <w:r w:rsidR="002572D2">
          <w:rPr>
            <w:webHidden/>
          </w:rPr>
          <w:tab/>
        </w:r>
        <w:r w:rsidR="002572D2">
          <w:rPr>
            <w:webHidden/>
          </w:rPr>
          <w:fldChar w:fldCharType="begin"/>
        </w:r>
        <w:r w:rsidR="002572D2">
          <w:rPr>
            <w:webHidden/>
          </w:rPr>
          <w:instrText xml:space="preserve"> PAGEREF _Toc514152751 \h </w:instrText>
        </w:r>
        <w:r w:rsidR="002572D2">
          <w:rPr>
            <w:webHidden/>
          </w:rPr>
        </w:r>
        <w:r w:rsidR="002572D2">
          <w:rPr>
            <w:webHidden/>
          </w:rPr>
          <w:fldChar w:fldCharType="separate"/>
        </w:r>
        <w:r w:rsidR="002572D2">
          <w:rPr>
            <w:webHidden/>
          </w:rPr>
          <w:t>18</w:t>
        </w:r>
        <w:r w:rsidR="002572D2">
          <w:rPr>
            <w:webHidden/>
          </w:rPr>
          <w:fldChar w:fldCharType="end"/>
        </w:r>
      </w:hyperlink>
    </w:p>
    <w:p w14:paraId="7846F128" w14:textId="62C62783" w:rsidR="002572D2" w:rsidRDefault="0026530E">
      <w:pPr>
        <w:pStyle w:val="TOC4"/>
        <w:rPr>
          <w:rFonts w:asciiTheme="minorHAnsi" w:eastAsiaTheme="minorEastAsia" w:hAnsiTheme="minorHAnsi" w:cstheme="minorBidi"/>
          <w:szCs w:val="22"/>
        </w:rPr>
      </w:pPr>
      <w:hyperlink w:anchor="_Toc514152752" w:history="1">
        <w:r w:rsidR="002572D2" w:rsidRPr="004B6329">
          <w:rPr>
            <w:rStyle w:val="Hyperlink"/>
          </w:rPr>
          <w:t>Recording a Greeting</w:t>
        </w:r>
        <w:r w:rsidR="002572D2">
          <w:rPr>
            <w:webHidden/>
          </w:rPr>
          <w:tab/>
        </w:r>
        <w:r w:rsidR="002572D2">
          <w:rPr>
            <w:webHidden/>
          </w:rPr>
          <w:fldChar w:fldCharType="begin"/>
        </w:r>
        <w:r w:rsidR="002572D2">
          <w:rPr>
            <w:webHidden/>
          </w:rPr>
          <w:instrText xml:space="preserve"> PAGEREF _Toc514152752 \h </w:instrText>
        </w:r>
        <w:r w:rsidR="002572D2">
          <w:rPr>
            <w:webHidden/>
          </w:rPr>
        </w:r>
        <w:r w:rsidR="002572D2">
          <w:rPr>
            <w:webHidden/>
          </w:rPr>
          <w:fldChar w:fldCharType="separate"/>
        </w:r>
        <w:r w:rsidR="002572D2">
          <w:rPr>
            <w:webHidden/>
          </w:rPr>
          <w:t>19</w:t>
        </w:r>
        <w:r w:rsidR="002572D2">
          <w:rPr>
            <w:webHidden/>
          </w:rPr>
          <w:fldChar w:fldCharType="end"/>
        </w:r>
      </w:hyperlink>
    </w:p>
    <w:p w14:paraId="549E85D0" w14:textId="2439C77C" w:rsidR="002572D2" w:rsidRDefault="0026530E">
      <w:pPr>
        <w:pStyle w:val="TOC4"/>
        <w:rPr>
          <w:rFonts w:asciiTheme="minorHAnsi" w:eastAsiaTheme="minorEastAsia" w:hAnsiTheme="minorHAnsi" w:cstheme="minorBidi"/>
          <w:szCs w:val="22"/>
        </w:rPr>
      </w:pPr>
      <w:hyperlink w:anchor="_Toc514152753" w:history="1">
        <w:r w:rsidR="002572D2" w:rsidRPr="004B6329">
          <w:rPr>
            <w:rStyle w:val="Hyperlink"/>
          </w:rPr>
          <w:t>Uploading a Greeting</w:t>
        </w:r>
        <w:r w:rsidR="002572D2">
          <w:rPr>
            <w:webHidden/>
          </w:rPr>
          <w:tab/>
        </w:r>
        <w:r w:rsidR="002572D2">
          <w:rPr>
            <w:webHidden/>
          </w:rPr>
          <w:fldChar w:fldCharType="begin"/>
        </w:r>
        <w:r w:rsidR="002572D2">
          <w:rPr>
            <w:webHidden/>
          </w:rPr>
          <w:instrText xml:space="preserve"> PAGEREF _Toc514152753 \h </w:instrText>
        </w:r>
        <w:r w:rsidR="002572D2">
          <w:rPr>
            <w:webHidden/>
          </w:rPr>
        </w:r>
        <w:r w:rsidR="002572D2">
          <w:rPr>
            <w:webHidden/>
          </w:rPr>
          <w:fldChar w:fldCharType="separate"/>
        </w:r>
        <w:r w:rsidR="002572D2">
          <w:rPr>
            <w:webHidden/>
          </w:rPr>
          <w:t>21</w:t>
        </w:r>
        <w:r w:rsidR="002572D2">
          <w:rPr>
            <w:webHidden/>
          </w:rPr>
          <w:fldChar w:fldCharType="end"/>
        </w:r>
      </w:hyperlink>
    </w:p>
    <w:p w14:paraId="6080672F" w14:textId="2B646023" w:rsidR="002572D2" w:rsidRDefault="0026530E">
      <w:pPr>
        <w:pStyle w:val="TOC4"/>
        <w:rPr>
          <w:rFonts w:asciiTheme="minorHAnsi" w:eastAsiaTheme="minorEastAsia" w:hAnsiTheme="minorHAnsi" w:cstheme="minorBidi"/>
          <w:szCs w:val="22"/>
        </w:rPr>
      </w:pPr>
      <w:hyperlink w:anchor="_Toc514152754" w:history="1">
        <w:r w:rsidR="002572D2" w:rsidRPr="004B6329">
          <w:rPr>
            <w:rStyle w:val="Hyperlink"/>
          </w:rPr>
          <w:t>Recorded Name</w:t>
        </w:r>
        <w:r w:rsidR="002572D2">
          <w:rPr>
            <w:webHidden/>
          </w:rPr>
          <w:tab/>
        </w:r>
        <w:r w:rsidR="002572D2">
          <w:rPr>
            <w:webHidden/>
          </w:rPr>
          <w:fldChar w:fldCharType="begin"/>
        </w:r>
        <w:r w:rsidR="002572D2">
          <w:rPr>
            <w:webHidden/>
          </w:rPr>
          <w:instrText xml:space="preserve"> PAGEREF _Toc514152754 \h </w:instrText>
        </w:r>
        <w:r w:rsidR="002572D2">
          <w:rPr>
            <w:webHidden/>
          </w:rPr>
        </w:r>
        <w:r w:rsidR="002572D2">
          <w:rPr>
            <w:webHidden/>
          </w:rPr>
          <w:fldChar w:fldCharType="separate"/>
        </w:r>
        <w:r w:rsidR="002572D2">
          <w:rPr>
            <w:webHidden/>
          </w:rPr>
          <w:t>22</w:t>
        </w:r>
        <w:r w:rsidR="002572D2">
          <w:rPr>
            <w:webHidden/>
          </w:rPr>
          <w:fldChar w:fldCharType="end"/>
        </w:r>
      </w:hyperlink>
    </w:p>
    <w:p w14:paraId="3903621F" w14:textId="43E2C0D9" w:rsidR="002572D2" w:rsidRDefault="0026530E">
      <w:pPr>
        <w:pStyle w:val="TOC2"/>
        <w:rPr>
          <w:rFonts w:asciiTheme="minorHAnsi" w:eastAsiaTheme="minorEastAsia" w:hAnsiTheme="minorHAnsi" w:cstheme="minorBidi"/>
          <w:szCs w:val="22"/>
        </w:rPr>
      </w:pPr>
      <w:hyperlink w:anchor="_Toc514152755" w:history="1">
        <w:r w:rsidR="002572D2" w:rsidRPr="004B6329">
          <w:rPr>
            <w:rStyle w:val="Hyperlink"/>
          </w:rPr>
          <w:t>Answering Rules and Time Frames</w:t>
        </w:r>
        <w:r w:rsidR="002572D2">
          <w:rPr>
            <w:webHidden/>
          </w:rPr>
          <w:tab/>
        </w:r>
        <w:r w:rsidR="002572D2">
          <w:rPr>
            <w:webHidden/>
          </w:rPr>
          <w:fldChar w:fldCharType="begin"/>
        </w:r>
        <w:r w:rsidR="002572D2">
          <w:rPr>
            <w:webHidden/>
          </w:rPr>
          <w:instrText xml:space="preserve"> PAGEREF _Toc514152755 \h </w:instrText>
        </w:r>
        <w:r w:rsidR="002572D2">
          <w:rPr>
            <w:webHidden/>
          </w:rPr>
        </w:r>
        <w:r w:rsidR="002572D2">
          <w:rPr>
            <w:webHidden/>
          </w:rPr>
          <w:fldChar w:fldCharType="separate"/>
        </w:r>
        <w:r w:rsidR="002572D2">
          <w:rPr>
            <w:webHidden/>
          </w:rPr>
          <w:t>22</w:t>
        </w:r>
        <w:r w:rsidR="002572D2">
          <w:rPr>
            <w:webHidden/>
          </w:rPr>
          <w:fldChar w:fldCharType="end"/>
        </w:r>
      </w:hyperlink>
    </w:p>
    <w:p w14:paraId="51D81641" w14:textId="6BC84017" w:rsidR="002572D2" w:rsidRDefault="0026530E">
      <w:pPr>
        <w:pStyle w:val="TOC3"/>
        <w:rPr>
          <w:rFonts w:asciiTheme="minorHAnsi" w:eastAsiaTheme="minorEastAsia" w:hAnsiTheme="minorHAnsi" w:cstheme="minorBidi"/>
          <w:bCs w:val="0"/>
          <w:szCs w:val="22"/>
        </w:rPr>
      </w:pPr>
      <w:hyperlink w:anchor="_Toc514152756" w:history="1">
        <w:r w:rsidR="002572D2" w:rsidRPr="004B6329">
          <w:rPr>
            <w:rStyle w:val="Hyperlink"/>
          </w:rPr>
          <w:t>Time Frames</w:t>
        </w:r>
        <w:r w:rsidR="002572D2">
          <w:rPr>
            <w:webHidden/>
          </w:rPr>
          <w:tab/>
        </w:r>
        <w:r w:rsidR="002572D2">
          <w:rPr>
            <w:webHidden/>
          </w:rPr>
          <w:fldChar w:fldCharType="begin"/>
        </w:r>
        <w:r w:rsidR="002572D2">
          <w:rPr>
            <w:webHidden/>
          </w:rPr>
          <w:instrText xml:space="preserve"> PAGEREF _Toc514152756 \h </w:instrText>
        </w:r>
        <w:r w:rsidR="002572D2">
          <w:rPr>
            <w:webHidden/>
          </w:rPr>
        </w:r>
        <w:r w:rsidR="002572D2">
          <w:rPr>
            <w:webHidden/>
          </w:rPr>
          <w:fldChar w:fldCharType="separate"/>
        </w:r>
        <w:r w:rsidR="002572D2">
          <w:rPr>
            <w:webHidden/>
          </w:rPr>
          <w:t>22</w:t>
        </w:r>
        <w:r w:rsidR="002572D2">
          <w:rPr>
            <w:webHidden/>
          </w:rPr>
          <w:fldChar w:fldCharType="end"/>
        </w:r>
      </w:hyperlink>
    </w:p>
    <w:p w14:paraId="69DA9108" w14:textId="35E5966C" w:rsidR="002572D2" w:rsidRDefault="0026530E">
      <w:pPr>
        <w:pStyle w:val="TOC4"/>
        <w:rPr>
          <w:rFonts w:asciiTheme="minorHAnsi" w:eastAsiaTheme="minorEastAsia" w:hAnsiTheme="minorHAnsi" w:cstheme="minorBidi"/>
          <w:szCs w:val="22"/>
        </w:rPr>
      </w:pPr>
      <w:hyperlink w:anchor="_Toc514152757" w:history="1">
        <w:r w:rsidR="002572D2" w:rsidRPr="004B6329">
          <w:rPr>
            <w:rStyle w:val="Hyperlink"/>
          </w:rPr>
          <w:t>If you select Days of the week and times</w:t>
        </w:r>
        <w:r w:rsidR="002572D2">
          <w:rPr>
            <w:webHidden/>
          </w:rPr>
          <w:tab/>
        </w:r>
        <w:r w:rsidR="002572D2">
          <w:rPr>
            <w:webHidden/>
          </w:rPr>
          <w:fldChar w:fldCharType="begin"/>
        </w:r>
        <w:r w:rsidR="002572D2">
          <w:rPr>
            <w:webHidden/>
          </w:rPr>
          <w:instrText xml:space="preserve"> PAGEREF _Toc514152757 \h </w:instrText>
        </w:r>
        <w:r w:rsidR="002572D2">
          <w:rPr>
            <w:webHidden/>
          </w:rPr>
        </w:r>
        <w:r w:rsidR="002572D2">
          <w:rPr>
            <w:webHidden/>
          </w:rPr>
          <w:fldChar w:fldCharType="separate"/>
        </w:r>
        <w:r w:rsidR="002572D2">
          <w:rPr>
            <w:webHidden/>
          </w:rPr>
          <w:t>24</w:t>
        </w:r>
        <w:r w:rsidR="002572D2">
          <w:rPr>
            <w:webHidden/>
          </w:rPr>
          <w:fldChar w:fldCharType="end"/>
        </w:r>
      </w:hyperlink>
    </w:p>
    <w:p w14:paraId="00FABC72" w14:textId="0C18DC07" w:rsidR="002572D2" w:rsidRDefault="0026530E">
      <w:pPr>
        <w:pStyle w:val="TOC4"/>
        <w:rPr>
          <w:rFonts w:asciiTheme="minorHAnsi" w:eastAsiaTheme="minorEastAsia" w:hAnsiTheme="minorHAnsi" w:cstheme="minorBidi"/>
          <w:szCs w:val="22"/>
        </w:rPr>
      </w:pPr>
      <w:hyperlink w:anchor="_Toc514152758" w:history="1">
        <w:r w:rsidR="002572D2" w:rsidRPr="004B6329">
          <w:rPr>
            <w:rStyle w:val="Hyperlink"/>
          </w:rPr>
          <w:t>If you select Specific dates or ranges</w:t>
        </w:r>
        <w:r w:rsidR="002572D2">
          <w:rPr>
            <w:webHidden/>
          </w:rPr>
          <w:tab/>
        </w:r>
        <w:r w:rsidR="002572D2">
          <w:rPr>
            <w:webHidden/>
          </w:rPr>
          <w:fldChar w:fldCharType="begin"/>
        </w:r>
        <w:r w:rsidR="002572D2">
          <w:rPr>
            <w:webHidden/>
          </w:rPr>
          <w:instrText xml:space="preserve"> PAGEREF _Toc514152758 \h </w:instrText>
        </w:r>
        <w:r w:rsidR="002572D2">
          <w:rPr>
            <w:webHidden/>
          </w:rPr>
        </w:r>
        <w:r w:rsidR="002572D2">
          <w:rPr>
            <w:webHidden/>
          </w:rPr>
          <w:fldChar w:fldCharType="separate"/>
        </w:r>
        <w:r w:rsidR="002572D2">
          <w:rPr>
            <w:webHidden/>
          </w:rPr>
          <w:t>28</w:t>
        </w:r>
        <w:r w:rsidR="002572D2">
          <w:rPr>
            <w:webHidden/>
          </w:rPr>
          <w:fldChar w:fldCharType="end"/>
        </w:r>
      </w:hyperlink>
    </w:p>
    <w:p w14:paraId="2E1C2167" w14:textId="2944F2EA" w:rsidR="002572D2" w:rsidRDefault="0026530E">
      <w:pPr>
        <w:pStyle w:val="TOC3"/>
        <w:rPr>
          <w:rFonts w:asciiTheme="minorHAnsi" w:eastAsiaTheme="minorEastAsia" w:hAnsiTheme="minorHAnsi" w:cstheme="minorBidi"/>
          <w:bCs w:val="0"/>
          <w:szCs w:val="22"/>
        </w:rPr>
      </w:pPr>
      <w:hyperlink w:anchor="_Toc514152759" w:history="1">
        <w:r w:rsidR="002572D2" w:rsidRPr="004B6329">
          <w:rPr>
            <w:rStyle w:val="Hyperlink"/>
          </w:rPr>
          <w:t>Answering Rules</w:t>
        </w:r>
        <w:r w:rsidR="002572D2">
          <w:rPr>
            <w:webHidden/>
          </w:rPr>
          <w:tab/>
        </w:r>
        <w:r w:rsidR="002572D2">
          <w:rPr>
            <w:webHidden/>
          </w:rPr>
          <w:fldChar w:fldCharType="begin"/>
        </w:r>
        <w:r w:rsidR="002572D2">
          <w:rPr>
            <w:webHidden/>
          </w:rPr>
          <w:instrText xml:space="preserve"> PAGEREF _Toc514152759 \h </w:instrText>
        </w:r>
        <w:r w:rsidR="002572D2">
          <w:rPr>
            <w:webHidden/>
          </w:rPr>
        </w:r>
        <w:r w:rsidR="002572D2">
          <w:rPr>
            <w:webHidden/>
          </w:rPr>
          <w:fldChar w:fldCharType="separate"/>
        </w:r>
        <w:r w:rsidR="002572D2">
          <w:rPr>
            <w:webHidden/>
          </w:rPr>
          <w:t>30</w:t>
        </w:r>
        <w:r w:rsidR="002572D2">
          <w:rPr>
            <w:webHidden/>
          </w:rPr>
          <w:fldChar w:fldCharType="end"/>
        </w:r>
      </w:hyperlink>
    </w:p>
    <w:p w14:paraId="083A4AE8" w14:textId="5E770101" w:rsidR="002572D2" w:rsidRDefault="0026530E">
      <w:pPr>
        <w:pStyle w:val="TOC3"/>
        <w:rPr>
          <w:rFonts w:asciiTheme="minorHAnsi" w:eastAsiaTheme="minorEastAsia" w:hAnsiTheme="minorHAnsi" w:cstheme="minorBidi"/>
          <w:bCs w:val="0"/>
          <w:szCs w:val="22"/>
        </w:rPr>
      </w:pPr>
      <w:hyperlink w:anchor="_Toc514152760" w:history="1">
        <w:r w:rsidR="002572D2" w:rsidRPr="004B6329">
          <w:rPr>
            <w:rStyle w:val="Hyperlink"/>
          </w:rPr>
          <w:t>Call Forward Drop-down Options</w:t>
        </w:r>
        <w:r w:rsidR="002572D2">
          <w:rPr>
            <w:webHidden/>
          </w:rPr>
          <w:tab/>
        </w:r>
        <w:r w:rsidR="002572D2">
          <w:rPr>
            <w:webHidden/>
          </w:rPr>
          <w:fldChar w:fldCharType="begin"/>
        </w:r>
        <w:r w:rsidR="002572D2">
          <w:rPr>
            <w:webHidden/>
          </w:rPr>
          <w:instrText xml:space="preserve"> PAGEREF _Toc514152760 \h </w:instrText>
        </w:r>
        <w:r w:rsidR="002572D2">
          <w:rPr>
            <w:webHidden/>
          </w:rPr>
        </w:r>
        <w:r w:rsidR="002572D2">
          <w:rPr>
            <w:webHidden/>
          </w:rPr>
          <w:fldChar w:fldCharType="separate"/>
        </w:r>
        <w:r w:rsidR="002572D2">
          <w:rPr>
            <w:webHidden/>
          </w:rPr>
          <w:t>32</w:t>
        </w:r>
        <w:r w:rsidR="002572D2">
          <w:rPr>
            <w:webHidden/>
          </w:rPr>
          <w:fldChar w:fldCharType="end"/>
        </w:r>
      </w:hyperlink>
    </w:p>
    <w:p w14:paraId="3F586722" w14:textId="41C85E9D" w:rsidR="002572D2" w:rsidRDefault="0026530E">
      <w:pPr>
        <w:pStyle w:val="TOC3"/>
        <w:rPr>
          <w:rFonts w:asciiTheme="minorHAnsi" w:eastAsiaTheme="minorEastAsia" w:hAnsiTheme="minorHAnsi" w:cstheme="minorBidi"/>
          <w:bCs w:val="0"/>
          <w:szCs w:val="22"/>
        </w:rPr>
      </w:pPr>
      <w:hyperlink w:anchor="_Toc514152761" w:history="1">
        <w:r w:rsidR="002572D2" w:rsidRPr="004B6329">
          <w:rPr>
            <w:rStyle w:val="Hyperlink"/>
          </w:rPr>
          <w:t>Ring Timeout</w:t>
        </w:r>
        <w:r w:rsidR="002572D2">
          <w:rPr>
            <w:webHidden/>
          </w:rPr>
          <w:tab/>
        </w:r>
        <w:r w:rsidR="002572D2">
          <w:rPr>
            <w:webHidden/>
          </w:rPr>
          <w:fldChar w:fldCharType="begin"/>
        </w:r>
        <w:r w:rsidR="002572D2">
          <w:rPr>
            <w:webHidden/>
          </w:rPr>
          <w:instrText xml:space="preserve"> PAGEREF _Toc514152761 \h </w:instrText>
        </w:r>
        <w:r w:rsidR="002572D2">
          <w:rPr>
            <w:webHidden/>
          </w:rPr>
        </w:r>
        <w:r w:rsidR="002572D2">
          <w:rPr>
            <w:webHidden/>
          </w:rPr>
          <w:fldChar w:fldCharType="separate"/>
        </w:r>
        <w:r w:rsidR="002572D2">
          <w:rPr>
            <w:webHidden/>
          </w:rPr>
          <w:t>33</w:t>
        </w:r>
        <w:r w:rsidR="002572D2">
          <w:rPr>
            <w:webHidden/>
          </w:rPr>
          <w:fldChar w:fldCharType="end"/>
        </w:r>
      </w:hyperlink>
    </w:p>
    <w:p w14:paraId="3D795210" w14:textId="4FD2D3DE" w:rsidR="002572D2" w:rsidRDefault="0026530E">
      <w:pPr>
        <w:pStyle w:val="TOC3"/>
        <w:rPr>
          <w:rFonts w:asciiTheme="minorHAnsi" w:eastAsiaTheme="minorEastAsia" w:hAnsiTheme="minorHAnsi" w:cstheme="minorBidi"/>
          <w:bCs w:val="0"/>
          <w:szCs w:val="22"/>
        </w:rPr>
      </w:pPr>
      <w:hyperlink w:anchor="_Toc514152762" w:history="1">
        <w:r w:rsidR="002572D2" w:rsidRPr="004B6329">
          <w:rPr>
            <w:rStyle w:val="Hyperlink"/>
          </w:rPr>
          <w:t>Allowing or Blocking Callers</w:t>
        </w:r>
        <w:r w:rsidR="002572D2">
          <w:rPr>
            <w:webHidden/>
          </w:rPr>
          <w:tab/>
        </w:r>
        <w:r w:rsidR="002572D2">
          <w:rPr>
            <w:webHidden/>
          </w:rPr>
          <w:fldChar w:fldCharType="begin"/>
        </w:r>
        <w:r w:rsidR="002572D2">
          <w:rPr>
            <w:webHidden/>
          </w:rPr>
          <w:instrText xml:space="preserve"> PAGEREF _Toc514152762 \h </w:instrText>
        </w:r>
        <w:r w:rsidR="002572D2">
          <w:rPr>
            <w:webHidden/>
          </w:rPr>
        </w:r>
        <w:r w:rsidR="002572D2">
          <w:rPr>
            <w:webHidden/>
          </w:rPr>
          <w:fldChar w:fldCharType="separate"/>
        </w:r>
        <w:r w:rsidR="002572D2">
          <w:rPr>
            <w:webHidden/>
          </w:rPr>
          <w:t>33</w:t>
        </w:r>
        <w:r w:rsidR="002572D2">
          <w:rPr>
            <w:webHidden/>
          </w:rPr>
          <w:fldChar w:fldCharType="end"/>
        </w:r>
      </w:hyperlink>
    </w:p>
    <w:p w14:paraId="724E15B6" w14:textId="7B9B80BA" w:rsidR="002572D2" w:rsidRDefault="0026530E">
      <w:pPr>
        <w:pStyle w:val="TOC2"/>
        <w:rPr>
          <w:rFonts w:asciiTheme="minorHAnsi" w:eastAsiaTheme="minorEastAsia" w:hAnsiTheme="minorHAnsi" w:cstheme="minorBidi"/>
          <w:szCs w:val="22"/>
        </w:rPr>
      </w:pPr>
      <w:hyperlink w:anchor="_Toc514152763" w:history="1">
        <w:r w:rsidR="002572D2" w:rsidRPr="004B6329">
          <w:rPr>
            <w:rStyle w:val="Hyperlink"/>
          </w:rPr>
          <w:t>Contacts</w:t>
        </w:r>
        <w:r w:rsidR="002572D2">
          <w:rPr>
            <w:webHidden/>
          </w:rPr>
          <w:tab/>
        </w:r>
        <w:r w:rsidR="002572D2">
          <w:rPr>
            <w:webHidden/>
          </w:rPr>
          <w:fldChar w:fldCharType="begin"/>
        </w:r>
        <w:r w:rsidR="002572D2">
          <w:rPr>
            <w:webHidden/>
          </w:rPr>
          <w:instrText xml:space="preserve"> PAGEREF _Toc514152763 \h </w:instrText>
        </w:r>
        <w:r w:rsidR="002572D2">
          <w:rPr>
            <w:webHidden/>
          </w:rPr>
        </w:r>
        <w:r w:rsidR="002572D2">
          <w:rPr>
            <w:webHidden/>
          </w:rPr>
          <w:fldChar w:fldCharType="separate"/>
        </w:r>
        <w:r w:rsidR="002572D2">
          <w:rPr>
            <w:webHidden/>
          </w:rPr>
          <w:t>36</w:t>
        </w:r>
        <w:r w:rsidR="002572D2">
          <w:rPr>
            <w:webHidden/>
          </w:rPr>
          <w:fldChar w:fldCharType="end"/>
        </w:r>
      </w:hyperlink>
    </w:p>
    <w:p w14:paraId="38A3E885" w14:textId="12B2FADC" w:rsidR="002572D2" w:rsidRDefault="0026530E">
      <w:pPr>
        <w:pStyle w:val="TOC3"/>
        <w:rPr>
          <w:rFonts w:asciiTheme="minorHAnsi" w:eastAsiaTheme="minorEastAsia" w:hAnsiTheme="minorHAnsi" w:cstheme="minorBidi"/>
          <w:bCs w:val="0"/>
          <w:szCs w:val="22"/>
        </w:rPr>
      </w:pPr>
      <w:hyperlink w:anchor="_Toc514152764" w:history="1">
        <w:r w:rsidR="002572D2" w:rsidRPr="004B6329">
          <w:rPr>
            <w:rStyle w:val="Hyperlink"/>
          </w:rPr>
          <w:t>Filter and Search</w:t>
        </w:r>
        <w:r w:rsidR="002572D2">
          <w:rPr>
            <w:webHidden/>
          </w:rPr>
          <w:tab/>
        </w:r>
        <w:r w:rsidR="002572D2">
          <w:rPr>
            <w:webHidden/>
          </w:rPr>
          <w:fldChar w:fldCharType="begin"/>
        </w:r>
        <w:r w:rsidR="002572D2">
          <w:rPr>
            <w:webHidden/>
          </w:rPr>
          <w:instrText xml:space="preserve"> PAGEREF _Toc514152764 \h </w:instrText>
        </w:r>
        <w:r w:rsidR="002572D2">
          <w:rPr>
            <w:webHidden/>
          </w:rPr>
        </w:r>
        <w:r w:rsidR="002572D2">
          <w:rPr>
            <w:webHidden/>
          </w:rPr>
          <w:fldChar w:fldCharType="separate"/>
        </w:r>
        <w:r w:rsidR="002572D2">
          <w:rPr>
            <w:webHidden/>
          </w:rPr>
          <w:t>36</w:t>
        </w:r>
        <w:r w:rsidR="002572D2">
          <w:rPr>
            <w:webHidden/>
          </w:rPr>
          <w:fldChar w:fldCharType="end"/>
        </w:r>
      </w:hyperlink>
    </w:p>
    <w:p w14:paraId="031C0478" w14:textId="4833C518" w:rsidR="002572D2" w:rsidRDefault="0026530E">
      <w:pPr>
        <w:pStyle w:val="TOC3"/>
        <w:rPr>
          <w:rFonts w:asciiTheme="minorHAnsi" w:eastAsiaTheme="minorEastAsia" w:hAnsiTheme="minorHAnsi" w:cstheme="minorBidi"/>
          <w:bCs w:val="0"/>
          <w:szCs w:val="22"/>
        </w:rPr>
      </w:pPr>
      <w:hyperlink w:anchor="_Toc514152765" w:history="1">
        <w:r w:rsidR="002572D2" w:rsidRPr="004B6329">
          <w:rPr>
            <w:rStyle w:val="Hyperlink"/>
          </w:rPr>
          <w:t>Add and Import Contacts</w:t>
        </w:r>
        <w:r w:rsidR="002572D2">
          <w:rPr>
            <w:webHidden/>
          </w:rPr>
          <w:tab/>
        </w:r>
        <w:r w:rsidR="002572D2">
          <w:rPr>
            <w:webHidden/>
          </w:rPr>
          <w:fldChar w:fldCharType="begin"/>
        </w:r>
        <w:r w:rsidR="002572D2">
          <w:rPr>
            <w:webHidden/>
          </w:rPr>
          <w:instrText xml:space="preserve"> PAGEREF _Toc514152765 \h </w:instrText>
        </w:r>
        <w:r w:rsidR="002572D2">
          <w:rPr>
            <w:webHidden/>
          </w:rPr>
        </w:r>
        <w:r w:rsidR="002572D2">
          <w:rPr>
            <w:webHidden/>
          </w:rPr>
          <w:fldChar w:fldCharType="separate"/>
        </w:r>
        <w:r w:rsidR="002572D2">
          <w:rPr>
            <w:webHidden/>
          </w:rPr>
          <w:t>36</w:t>
        </w:r>
        <w:r w:rsidR="002572D2">
          <w:rPr>
            <w:webHidden/>
          </w:rPr>
          <w:fldChar w:fldCharType="end"/>
        </w:r>
      </w:hyperlink>
    </w:p>
    <w:p w14:paraId="64E43460" w14:textId="29B3A6C5" w:rsidR="002572D2" w:rsidRDefault="0026530E">
      <w:pPr>
        <w:pStyle w:val="TOC4"/>
        <w:rPr>
          <w:rFonts w:asciiTheme="minorHAnsi" w:eastAsiaTheme="minorEastAsia" w:hAnsiTheme="minorHAnsi" w:cstheme="minorBidi"/>
          <w:szCs w:val="22"/>
        </w:rPr>
      </w:pPr>
      <w:hyperlink w:anchor="_Toc514152766" w:history="1">
        <w:r w:rsidR="002572D2" w:rsidRPr="004B6329">
          <w:rPr>
            <w:rStyle w:val="Hyperlink"/>
          </w:rPr>
          <w:t>Adding a Contact</w:t>
        </w:r>
        <w:r w:rsidR="002572D2">
          <w:rPr>
            <w:webHidden/>
          </w:rPr>
          <w:tab/>
        </w:r>
        <w:r w:rsidR="002572D2">
          <w:rPr>
            <w:webHidden/>
          </w:rPr>
          <w:fldChar w:fldCharType="begin"/>
        </w:r>
        <w:r w:rsidR="002572D2">
          <w:rPr>
            <w:webHidden/>
          </w:rPr>
          <w:instrText xml:space="preserve"> PAGEREF _Toc514152766 \h </w:instrText>
        </w:r>
        <w:r w:rsidR="002572D2">
          <w:rPr>
            <w:webHidden/>
          </w:rPr>
        </w:r>
        <w:r w:rsidR="002572D2">
          <w:rPr>
            <w:webHidden/>
          </w:rPr>
          <w:fldChar w:fldCharType="separate"/>
        </w:r>
        <w:r w:rsidR="002572D2">
          <w:rPr>
            <w:webHidden/>
          </w:rPr>
          <w:t>37</w:t>
        </w:r>
        <w:r w:rsidR="002572D2">
          <w:rPr>
            <w:webHidden/>
          </w:rPr>
          <w:fldChar w:fldCharType="end"/>
        </w:r>
      </w:hyperlink>
    </w:p>
    <w:p w14:paraId="21BA3D57" w14:textId="6BF5C57E" w:rsidR="002572D2" w:rsidRDefault="0026530E">
      <w:pPr>
        <w:pStyle w:val="TOC4"/>
        <w:rPr>
          <w:rFonts w:asciiTheme="minorHAnsi" w:eastAsiaTheme="minorEastAsia" w:hAnsiTheme="minorHAnsi" w:cstheme="minorBidi"/>
          <w:szCs w:val="22"/>
        </w:rPr>
      </w:pPr>
      <w:hyperlink w:anchor="_Toc514152767" w:history="1">
        <w:r w:rsidR="002572D2" w:rsidRPr="004B6329">
          <w:rPr>
            <w:rStyle w:val="Hyperlink"/>
          </w:rPr>
          <w:t>Importing Contacts</w:t>
        </w:r>
        <w:r w:rsidR="002572D2">
          <w:rPr>
            <w:webHidden/>
          </w:rPr>
          <w:tab/>
        </w:r>
        <w:r w:rsidR="002572D2">
          <w:rPr>
            <w:webHidden/>
          </w:rPr>
          <w:fldChar w:fldCharType="begin"/>
        </w:r>
        <w:r w:rsidR="002572D2">
          <w:rPr>
            <w:webHidden/>
          </w:rPr>
          <w:instrText xml:space="preserve"> PAGEREF _Toc514152767 \h </w:instrText>
        </w:r>
        <w:r w:rsidR="002572D2">
          <w:rPr>
            <w:webHidden/>
          </w:rPr>
        </w:r>
        <w:r w:rsidR="002572D2">
          <w:rPr>
            <w:webHidden/>
          </w:rPr>
          <w:fldChar w:fldCharType="separate"/>
        </w:r>
        <w:r w:rsidR="002572D2">
          <w:rPr>
            <w:webHidden/>
          </w:rPr>
          <w:t>38</w:t>
        </w:r>
        <w:r w:rsidR="002572D2">
          <w:rPr>
            <w:webHidden/>
          </w:rPr>
          <w:fldChar w:fldCharType="end"/>
        </w:r>
      </w:hyperlink>
    </w:p>
    <w:p w14:paraId="00D003C2" w14:textId="155637A6" w:rsidR="002572D2" w:rsidRDefault="0026530E">
      <w:pPr>
        <w:pStyle w:val="TOC3"/>
        <w:rPr>
          <w:rFonts w:asciiTheme="minorHAnsi" w:eastAsiaTheme="minorEastAsia" w:hAnsiTheme="minorHAnsi" w:cstheme="minorBidi"/>
          <w:bCs w:val="0"/>
          <w:szCs w:val="22"/>
        </w:rPr>
      </w:pPr>
      <w:hyperlink w:anchor="_Toc514152768" w:history="1">
        <w:r w:rsidR="002572D2" w:rsidRPr="004B6329">
          <w:rPr>
            <w:rStyle w:val="Hyperlink"/>
          </w:rPr>
          <w:t>Selecting Favorites</w:t>
        </w:r>
        <w:r w:rsidR="002572D2">
          <w:rPr>
            <w:webHidden/>
          </w:rPr>
          <w:tab/>
        </w:r>
        <w:r w:rsidR="002572D2">
          <w:rPr>
            <w:webHidden/>
          </w:rPr>
          <w:fldChar w:fldCharType="begin"/>
        </w:r>
        <w:r w:rsidR="002572D2">
          <w:rPr>
            <w:webHidden/>
          </w:rPr>
          <w:instrText xml:space="preserve"> PAGEREF _Toc514152768 \h </w:instrText>
        </w:r>
        <w:r w:rsidR="002572D2">
          <w:rPr>
            <w:webHidden/>
          </w:rPr>
        </w:r>
        <w:r w:rsidR="002572D2">
          <w:rPr>
            <w:webHidden/>
          </w:rPr>
          <w:fldChar w:fldCharType="separate"/>
        </w:r>
        <w:r w:rsidR="002572D2">
          <w:rPr>
            <w:webHidden/>
          </w:rPr>
          <w:t>38</w:t>
        </w:r>
        <w:r w:rsidR="002572D2">
          <w:rPr>
            <w:webHidden/>
          </w:rPr>
          <w:fldChar w:fldCharType="end"/>
        </w:r>
      </w:hyperlink>
    </w:p>
    <w:p w14:paraId="472CD216" w14:textId="5DBB0F0C" w:rsidR="002572D2" w:rsidRDefault="0026530E">
      <w:pPr>
        <w:pStyle w:val="TOC3"/>
        <w:rPr>
          <w:rFonts w:asciiTheme="minorHAnsi" w:eastAsiaTheme="minorEastAsia" w:hAnsiTheme="minorHAnsi" w:cstheme="minorBidi"/>
          <w:bCs w:val="0"/>
          <w:szCs w:val="22"/>
        </w:rPr>
      </w:pPr>
      <w:hyperlink w:anchor="_Toc514152769" w:history="1">
        <w:r w:rsidR="002572D2" w:rsidRPr="004B6329">
          <w:rPr>
            <w:rStyle w:val="Hyperlink"/>
          </w:rPr>
          <w:t>Editing Contacts</w:t>
        </w:r>
        <w:r w:rsidR="002572D2">
          <w:rPr>
            <w:webHidden/>
          </w:rPr>
          <w:tab/>
        </w:r>
        <w:r w:rsidR="002572D2">
          <w:rPr>
            <w:webHidden/>
          </w:rPr>
          <w:fldChar w:fldCharType="begin"/>
        </w:r>
        <w:r w:rsidR="002572D2">
          <w:rPr>
            <w:webHidden/>
          </w:rPr>
          <w:instrText xml:space="preserve"> PAGEREF _Toc514152769 \h </w:instrText>
        </w:r>
        <w:r w:rsidR="002572D2">
          <w:rPr>
            <w:webHidden/>
          </w:rPr>
        </w:r>
        <w:r w:rsidR="002572D2">
          <w:rPr>
            <w:webHidden/>
          </w:rPr>
          <w:fldChar w:fldCharType="separate"/>
        </w:r>
        <w:r w:rsidR="002572D2">
          <w:rPr>
            <w:webHidden/>
          </w:rPr>
          <w:t>38</w:t>
        </w:r>
        <w:r w:rsidR="002572D2">
          <w:rPr>
            <w:webHidden/>
          </w:rPr>
          <w:fldChar w:fldCharType="end"/>
        </w:r>
      </w:hyperlink>
    </w:p>
    <w:p w14:paraId="1D848111" w14:textId="37E893AE" w:rsidR="002572D2" w:rsidRDefault="0026530E">
      <w:pPr>
        <w:pStyle w:val="TOC2"/>
        <w:rPr>
          <w:rFonts w:asciiTheme="minorHAnsi" w:eastAsiaTheme="minorEastAsia" w:hAnsiTheme="minorHAnsi" w:cstheme="minorBidi"/>
          <w:szCs w:val="22"/>
        </w:rPr>
      </w:pPr>
      <w:hyperlink w:anchor="_Toc514152770" w:history="1">
        <w:r w:rsidR="002572D2" w:rsidRPr="004B6329">
          <w:rPr>
            <w:rStyle w:val="Hyperlink"/>
          </w:rPr>
          <w:t>Phones</w:t>
        </w:r>
        <w:r w:rsidR="002572D2">
          <w:rPr>
            <w:webHidden/>
          </w:rPr>
          <w:tab/>
        </w:r>
        <w:r w:rsidR="002572D2">
          <w:rPr>
            <w:webHidden/>
          </w:rPr>
          <w:fldChar w:fldCharType="begin"/>
        </w:r>
        <w:r w:rsidR="002572D2">
          <w:rPr>
            <w:webHidden/>
          </w:rPr>
          <w:instrText xml:space="preserve"> PAGEREF _Toc514152770 \h </w:instrText>
        </w:r>
        <w:r w:rsidR="002572D2">
          <w:rPr>
            <w:webHidden/>
          </w:rPr>
        </w:r>
        <w:r w:rsidR="002572D2">
          <w:rPr>
            <w:webHidden/>
          </w:rPr>
          <w:fldChar w:fldCharType="separate"/>
        </w:r>
        <w:r w:rsidR="002572D2">
          <w:rPr>
            <w:webHidden/>
          </w:rPr>
          <w:t>39</w:t>
        </w:r>
        <w:r w:rsidR="002572D2">
          <w:rPr>
            <w:webHidden/>
          </w:rPr>
          <w:fldChar w:fldCharType="end"/>
        </w:r>
      </w:hyperlink>
    </w:p>
    <w:p w14:paraId="7F583DC4" w14:textId="430EC2C4" w:rsidR="002572D2" w:rsidRDefault="0026530E">
      <w:pPr>
        <w:pStyle w:val="TOC3"/>
        <w:rPr>
          <w:rFonts w:asciiTheme="minorHAnsi" w:eastAsiaTheme="minorEastAsia" w:hAnsiTheme="minorHAnsi" w:cstheme="minorBidi"/>
          <w:bCs w:val="0"/>
          <w:szCs w:val="22"/>
        </w:rPr>
      </w:pPr>
      <w:hyperlink w:anchor="_Toc514152771" w:history="1">
        <w:r w:rsidR="002572D2" w:rsidRPr="004B6329">
          <w:rPr>
            <w:rStyle w:val="Hyperlink"/>
          </w:rPr>
          <w:t>Using SNAPmobile</w:t>
        </w:r>
        <w:r w:rsidR="002572D2">
          <w:rPr>
            <w:webHidden/>
          </w:rPr>
          <w:tab/>
        </w:r>
        <w:r w:rsidR="002572D2">
          <w:rPr>
            <w:webHidden/>
          </w:rPr>
          <w:fldChar w:fldCharType="begin"/>
        </w:r>
        <w:r w:rsidR="002572D2">
          <w:rPr>
            <w:webHidden/>
          </w:rPr>
          <w:instrText xml:space="preserve"> PAGEREF _Toc514152771 \h </w:instrText>
        </w:r>
        <w:r w:rsidR="002572D2">
          <w:rPr>
            <w:webHidden/>
          </w:rPr>
        </w:r>
        <w:r w:rsidR="002572D2">
          <w:rPr>
            <w:webHidden/>
          </w:rPr>
          <w:fldChar w:fldCharType="separate"/>
        </w:r>
        <w:r w:rsidR="002572D2">
          <w:rPr>
            <w:webHidden/>
          </w:rPr>
          <w:t>40</w:t>
        </w:r>
        <w:r w:rsidR="002572D2">
          <w:rPr>
            <w:webHidden/>
          </w:rPr>
          <w:fldChar w:fldCharType="end"/>
        </w:r>
      </w:hyperlink>
    </w:p>
    <w:p w14:paraId="77468B2D" w14:textId="51B2D2FE" w:rsidR="002572D2" w:rsidRDefault="0026530E">
      <w:pPr>
        <w:pStyle w:val="TOC2"/>
        <w:rPr>
          <w:rFonts w:asciiTheme="minorHAnsi" w:eastAsiaTheme="minorEastAsia" w:hAnsiTheme="minorHAnsi" w:cstheme="minorBidi"/>
          <w:szCs w:val="22"/>
        </w:rPr>
      </w:pPr>
      <w:hyperlink w:anchor="_Toc514152772" w:history="1">
        <w:r w:rsidR="002572D2" w:rsidRPr="004B6329">
          <w:rPr>
            <w:rStyle w:val="Hyperlink"/>
          </w:rPr>
          <w:t>Music On Hold</w:t>
        </w:r>
        <w:r w:rsidR="002572D2">
          <w:rPr>
            <w:webHidden/>
          </w:rPr>
          <w:tab/>
        </w:r>
        <w:r w:rsidR="002572D2">
          <w:rPr>
            <w:webHidden/>
          </w:rPr>
          <w:fldChar w:fldCharType="begin"/>
        </w:r>
        <w:r w:rsidR="002572D2">
          <w:rPr>
            <w:webHidden/>
          </w:rPr>
          <w:instrText xml:space="preserve"> PAGEREF _Toc514152772 \h </w:instrText>
        </w:r>
        <w:r w:rsidR="002572D2">
          <w:rPr>
            <w:webHidden/>
          </w:rPr>
        </w:r>
        <w:r w:rsidR="002572D2">
          <w:rPr>
            <w:webHidden/>
          </w:rPr>
          <w:fldChar w:fldCharType="separate"/>
        </w:r>
        <w:r w:rsidR="002572D2">
          <w:rPr>
            <w:webHidden/>
          </w:rPr>
          <w:t>41</w:t>
        </w:r>
        <w:r w:rsidR="002572D2">
          <w:rPr>
            <w:webHidden/>
          </w:rPr>
          <w:fldChar w:fldCharType="end"/>
        </w:r>
      </w:hyperlink>
    </w:p>
    <w:p w14:paraId="68562AAA" w14:textId="3AD2345C" w:rsidR="002572D2" w:rsidRDefault="0026530E">
      <w:pPr>
        <w:pStyle w:val="TOC3"/>
        <w:rPr>
          <w:rFonts w:asciiTheme="minorHAnsi" w:eastAsiaTheme="minorEastAsia" w:hAnsiTheme="minorHAnsi" w:cstheme="minorBidi"/>
          <w:bCs w:val="0"/>
          <w:szCs w:val="22"/>
        </w:rPr>
      </w:pPr>
      <w:hyperlink w:anchor="_Toc514152773" w:history="1">
        <w:r w:rsidR="002572D2" w:rsidRPr="004B6329">
          <w:rPr>
            <w:rStyle w:val="Hyperlink"/>
          </w:rPr>
          <w:t>Adding Music on Hold Files</w:t>
        </w:r>
        <w:r w:rsidR="002572D2">
          <w:rPr>
            <w:webHidden/>
          </w:rPr>
          <w:tab/>
        </w:r>
        <w:r w:rsidR="002572D2">
          <w:rPr>
            <w:webHidden/>
          </w:rPr>
          <w:fldChar w:fldCharType="begin"/>
        </w:r>
        <w:r w:rsidR="002572D2">
          <w:rPr>
            <w:webHidden/>
          </w:rPr>
          <w:instrText xml:space="preserve"> PAGEREF _Toc514152773 \h </w:instrText>
        </w:r>
        <w:r w:rsidR="002572D2">
          <w:rPr>
            <w:webHidden/>
          </w:rPr>
        </w:r>
        <w:r w:rsidR="002572D2">
          <w:rPr>
            <w:webHidden/>
          </w:rPr>
          <w:fldChar w:fldCharType="separate"/>
        </w:r>
        <w:r w:rsidR="002572D2">
          <w:rPr>
            <w:webHidden/>
          </w:rPr>
          <w:t>41</w:t>
        </w:r>
        <w:r w:rsidR="002572D2">
          <w:rPr>
            <w:webHidden/>
          </w:rPr>
          <w:fldChar w:fldCharType="end"/>
        </w:r>
      </w:hyperlink>
    </w:p>
    <w:p w14:paraId="4CAFBC8F" w14:textId="5577E9BD" w:rsidR="002572D2" w:rsidRDefault="0026530E">
      <w:pPr>
        <w:pStyle w:val="TOC3"/>
        <w:rPr>
          <w:rFonts w:asciiTheme="minorHAnsi" w:eastAsiaTheme="minorEastAsia" w:hAnsiTheme="minorHAnsi" w:cstheme="minorBidi"/>
          <w:bCs w:val="0"/>
          <w:szCs w:val="22"/>
        </w:rPr>
      </w:pPr>
      <w:hyperlink w:anchor="_Toc514152774" w:history="1">
        <w:r w:rsidR="002572D2" w:rsidRPr="004B6329">
          <w:rPr>
            <w:rStyle w:val="Hyperlink"/>
          </w:rPr>
          <w:t>Playing an Introductory Greeting</w:t>
        </w:r>
        <w:r w:rsidR="002572D2">
          <w:rPr>
            <w:webHidden/>
          </w:rPr>
          <w:tab/>
        </w:r>
        <w:r w:rsidR="002572D2">
          <w:rPr>
            <w:webHidden/>
          </w:rPr>
          <w:fldChar w:fldCharType="begin"/>
        </w:r>
        <w:r w:rsidR="002572D2">
          <w:rPr>
            <w:webHidden/>
          </w:rPr>
          <w:instrText xml:space="preserve"> PAGEREF _Toc514152774 \h </w:instrText>
        </w:r>
        <w:r w:rsidR="002572D2">
          <w:rPr>
            <w:webHidden/>
          </w:rPr>
        </w:r>
        <w:r w:rsidR="002572D2">
          <w:rPr>
            <w:webHidden/>
          </w:rPr>
          <w:fldChar w:fldCharType="separate"/>
        </w:r>
        <w:r w:rsidR="002572D2">
          <w:rPr>
            <w:webHidden/>
          </w:rPr>
          <w:t>43</w:t>
        </w:r>
        <w:r w:rsidR="002572D2">
          <w:rPr>
            <w:webHidden/>
          </w:rPr>
          <w:fldChar w:fldCharType="end"/>
        </w:r>
      </w:hyperlink>
    </w:p>
    <w:p w14:paraId="0CE19D02" w14:textId="75D6BFB9" w:rsidR="002572D2" w:rsidRDefault="0026530E">
      <w:pPr>
        <w:pStyle w:val="TOC2"/>
        <w:rPr>
          <w:rFonts w:asciiTheme="minorHAnsi" w:eastAsiaTheme="minorEastAsia" w:hAnsiTheme="minorHAnsi" w:cstheme="minorBidi"/>
          <w:szCs w:val="22"/>
        </w:rPr>
      </w:pPr>
      <w:hyperlink w:anchor="_Toc514152775" w:history="1">
        <w:r w:rsidR="002572D2" w:rsidRPr="004B6329">
          <w:rPr>
            <w:rStyle w:val="Hyperlink"/>
          </w:rPr>
          <w:t>Call History</w:t>
        </w:r>
        <w:r w:rsidR="002572D2">
          <w:rPr>
            <w:webHidden/>
          </w:rPr>
          <w:tab/>
        </w:r>
        <w:r w:rsidR="002572D2">
          <w:rPr>
            <w:webHidden/>
          </w:rPr>
          <w:fldChar w:fldCharType="begin"/>
        </w:r>
        <w:r w:rsidR="002572D2">
          <w:rPr>
            <w:webHidden/>
          </w:rPr>
          <w:instrText xml:space="preserve"> PAGEREF _Toc514152775 \h </w:instrText>
        </w:r>
        <w:r w:rsidR="002572D2">
          <w:rPr>
            <w:webHidden/>
          </w:rPr>
        </w:r>
        <w:r w:rsidR="002572D2">
          <w:rPr>
            <w:webHidden/>
          </w:rPr>
          <w:fldChar w:fldCharType="separate"/>
        </w:r>
        <w:r w:rsidR="002572D2">
          <w:rPr>
            <w:webHidden/>
          </w:rPr>
          <w:t>44</w:t>
        </w:r>
        <w:r w:rsidR="002572D2">
          <w:rPr>
            <w:webHidden/>
          </w:rPr>
          <w:fldChar w:fldCharType="end"/>
        </w:r>
      </w:hyperlink>
    </w:p>
    <w:p w14:paraId="46510E26" w14:textId="4F2C0918" w:rsidR="002572D2" w:rsidRDefault="0026530E">
      <w:pPr>
        <w:pStyle w:val="TOC3"/>
        <w:rPr>
          <w:rFonts w:asciiTheme="minorHAnsi" w:eastAsiaTheme="minorEastAsia" w:hAnsiTheme="minorHAnsi" w:cstheme="minorBidi"/>
          <w:bCs w:val="0"/>
          <w:szCs w:val="22"/>
        </w:rPr>
      </w:pPr>
      <w:hyperlink w:anchor="_Toc514152776" w:history="1">
        <w:r w:rsidR="002572D2" w:rsidRPr="004B6329">
          <w:rPr>
            <w:rStyle w:val="Hyperlink"/>
          </w:rPr>
          <w:t>Filtering the Call History</w:t>
        </w:r>
        <w:r w:rsidR="002572D2">
          <w:rPr>
            <w:webHidden/>
          </w:rPr>
          <w:tab/>
        </w:r>
        <w:r w:rsidR="002572D2">
          <w:rPr>
            <w:webHidden/>
          </w:rPr>
          <w:fldChar w:fldCharType="begin"/>
        </w:r>
        <w:r w:rsidR="002572D2">
          <w:rPr>
            <w:webHidden/>
          </w:rPr>
          <w:instrText xml:space="preserve"> PAGEREF _Toc514152776 \h </w:instrText>
        </w:r>
        <w:r w:rsidR="002572D2">
          <w:rPr>
            <w:webHidden/>
          </w:rPr>
        </w:r>
        <w:r w:rsidR="002572D2">
          <w:rPr>
            <w:webHidden/>
          </w:rPr>
          <w:fldChar w:fldCharType="separate"/>
        </w:r>
        <w:r w:rsidR="002572D2">
          <w:rPr>
            <w:webHidden/>
          </w:rPr>
          <w:t>45</w:t>
        </w:r>
        <w:r w:rsidR="002572D2">
          <w:rPr>
            <w:webHidden/>
          </w:rPr>
          <w:fldChar w:fldCharType="end"/>
        </w:r>
      </w:hyperlink>
    </w:p>
    <w:p w14:paraId="2E989907" w14:textId="49F131D2" w:rsidR="002572D2" w:rsidRDefault="0026530E">
      <w:pPr>
        <w:pStyle w:val="TOC3"/>
        <w:rPr>
          <w:rFonts w:asciiTheme="minorHAnsi" w:eastAsiaTheme="minorEastAsia" w:hAnsiTheme="minorHAnsi" w:cstheme="minorBidi"/>
          <w:bCs w:val="0"/>
          <w:szCs w:val="22"/>
        </w:rPr>
      </w:pPr>
      <w:hyperlink w:anchor="_Toc514152777" w:history="1">
        <w:r w:rsidR="002572D2" w:rsidRPr="004B6329">
          <w:rPr>
            <w:rStyle w:val="Hyperlink"/>
          </w:rPr>
          <w:t>Exporting the Call History Log</w:t>
        </w:r>
        <w:r w:rsidR="002572D2">
          <w:rPr>
            <w:webHidden/>
          </w:rPr>
          <w:tab/>
        </w:r>
        <w:r w:rsidR="002572D2">
          <w:rPr>
            <w:webHidden/>
          </w:rPr>
          <w:fldChar w:fldCharType="begin"/>
        </w:r>
        <w:r w:rsidR="002572D2">
          <w:rPr>
            <w:webHidden/>
          </w:rPr>
          <w:instrText xml:space="preserve"> PAGEREF _Toc514152777 \h </w:instrText>
        </w:r>
        <w:r w:rsidR="002572D2">
          <w:rPr>
            <w:webHidden/>
          </w:rPr>
        </w:r>
        <w:r w:rsidR="002572D2">
          <w:rPr>
            <w:webHidden/>
          </w:rPr>
          <w:fldChar w:fldCharType="separate"/>
        </w:r>
        <w:r w:rsidR="002572D2">
          <w:rPr>
            <w:webHidden/>
          </w:rPr>
          <w:t>47</w:t>
        </w:r>
        <w:r w:rsidR="002572D2">
          <w:rPr>
            <w:webHidden/>
          </w:rPr>
          <w:fldChar w:fldCharType="end"/>
        </w:r>
      </w:hyperlink>
    </w:p>
    <w:p w14:paraId="2F33777D" w14:textId="0675EEF2" w:rsidR="002572D2" w:rsidRDefault="0026530E">
      <w:pPr>
        <w:pStyle w:val="TOC2"/>
        <w:rPr>
          <w:rFonts w:asciiTheme="minorHAnsi" w:eastAsiaTheme="minorEastAsia" w:hAnsiTheme="minorHAnsi" w:cstheme="minorBidi"/>
          <w:szCs w:val="22"/>
        </w:rPr>
      </w:pPr>
      <w:hyperlink w:anchor="_Toc514152778" w:history="1">
        <w:r w:rsidR="002572D2" w:rsidRPr="004B6329">
          <w:rPr>
            <w:rStyle w:val="Hyperlink"/>
          </w:rPr>
          <w:t>Profile</w:t>
        </w:r>
        <w:r w:rsidR="002572D2">
          <w:rPr>
            <w:webHidden/>
          </w:rPr>
          <w:tab/>
        </w:r>
        <w:r w:rsidR="002572D2">
          <w:rPr>
            <w:webHidden/>
          </w:rPr>
          <w:fldChar w:fldCharType="begin"/>
        </w:r>
        <w:r w:rsidR="002572D2">
          <w:rPr>
            <w:webHidden/>
          </w:rPr>
          <w:instrText xml:space="preserve"> PAGEREF _Toc514152778 \h </w:instrText>
        </w:r>
        <w:r w:rsidR="002572D2">
          <w:rPr>
            <w:webHidden/>
          </w:rPr>
        </w:r>
        <w:r w:rsidR="002572D2">
          <w:rPr>
            <w:webHidden/>
          </w:rPr>
          <w:fldChar w:fldCharType="separate"/>
        </w:r>
        <w:r w:rsidR="002572D2">
          <w:rPr>
            <w:webHidden/>
          </w:rPr>
          <w:t>48</w:t>
        </w:r>
        <w:r w:rsidR="002572D2">
          <w:rPr>
            <w:webHidden/>
          </w:rPr>
          <w:fldChar w:fldCharType="end"/>
        </w:r>
      </w:hyperlink>
    </w:p>
    <w:p w14:paraId="647BB6FF" w14:textId="461EBDF0" w:rsidR="002572D2" w:rsidRDefault="0026530E">
      <w:pPr>
        <w:pStyle w:val="TOC1"/>
        <w:rPr>
          <w:rFonts w:asciiTheme="minorHAnsi" w:eastAsiaTheme="minorEastAsia" w:hAnsiTheme="minorHAnsi" w:cstheme="minorBidi"/>
          <w:b w:val="0"/>
          <w:bCs w:val="0"/>
          <w:sz w:val="22"/>
          <w:szCs w:val="22"/>
        </w:rPr>
      </w:pPr>
      <w:hyperlink w:anchor="_Toc514152779" w:history="1">
        <w:r w:rsidR="002572D2" w:rsidRPr="004B6329">
          <w:rPr>
            <w:rStyle w:val="Hyperlink"/>
          </w:rPr>
          <w:t>Index</w:t>
        </w:r>
        <w:r w:rsidR="002572D2">
          <w:rPr>
            <w:webHidden/>
          </w:rPr>
          <w:tab/>
        </w:r>
        <w:r w:rsidR="002572D2">
          <w:rPr>
            <w:webHidden/>
          </w:rPr>
          <w:fldChar w:fldCharType="begin"/>
        </w:r>
        <w:r w:rsidR="002572D2">
          <w:rPr>
            <w:webHidden/>
          </w:rPr>
          <w:instrText xml:space="preserve"> PAGEREF _Toc514152779 \h </w:instrText>
        </w:r>
        <w:r w:rsidR="002572D2">
          <w:rPr>
            <w:webHidden/>
          </w:rPr>
        </w:r>
        <w:r w:rsidR="002572D2">
          <w:rPr>
            <w:webHidden/>
          </w:rPr>
          <w:fldChar w:fldCharType="separate"/>
        </w:r>
        <w:r w:rsidR="002572D2">
          <w:rPr>
            <w:webHidden/>
          </w:rPr>
          <w:t>50</w:t>
        </w:r>
        <w:r w:rsidR="002572D2">
          <w:rPr>
            <w:webHidden/>
          </w:rPr>
          <w:fldChar w:fldCharType="end"/>
        </w:r>
      </w:hyperlink>
    </w:p>
    <w:p w14:paraId="2D18AD7B" w14:textId="77777777" w:rsidR="008D4C4D" w:rsidRPr="009456D9" w:rsidRDefault="006D775C" w:rsidP="00A638C1">
      <w:pPr>
        <w:pStyle w:val="body"/>
        <w:rPr>
          <w:color w:val="4A4A54"/>
        </w:rPr>
        <w:sectPr w:rsidR="008D4C4D" w:rsidRPr="009456D9" w:rsidSect="005C7308">
          <w:headerReference w:type="even" r:id="rId10"/>
          <w:headerReference w:type="default" r:id="rId11"/>
          <w:footerReference w:type="default" r:id="rId12"/>
          <w:headerReference w:type="first" r:id="rId13"/>
          <w:footerReference w:type="first" r:id="rId14"/>
          <w:pgSz w:w="12240" w:h="15840" w:code="1"/>
          <w:pgMar w:top="1440" w:right="1613" w:bottom="1656" w:left="1613" w:header="720" w:footer="720" w:gutter="0"/>
          <w:pgNumType w:fmt="lowerRoman"/>
          <w:cols w:space="720"/>
          <w:titlePg/>
          <w:docGrid w:linePitch="360"/>
        </w:sectPr>
      </w:pPr>
      <w:r w:rsidRPr="009456D9">
        <w:rPr>
          <w:noProof/>
          <w:color w:val="4A4A54"/>
          <w:sz w:val="24"/>
        </w:rPr>
        <w:fldChar w:fldCharType="end"/>
      </w:r>
    </w:p>
    <w:p w14:paraId="26C40D98" w14:textId="41B38BA1" w:rsidR="0099457B" w:rsidRPr="009456D9" w:rsidRDefault="002315B1" w:rsidP="002315B1">
      <w:pPr>
        <w:pStyle w:val="FrontHeading1"/>
        <w:rPr>
          <w:color w:val="4A4A54"/>
        </w:rPr>
      </w:pPr>
      <w:bookmarkStart w:id="19" w:name="Figures"/>
      <w:bookmarkStart w:id="20" w:name="_Toc522947450"/>
      <w:bookmarkStart w:id="21" w:name="_Toc14847851"/>
      <w:bookmarkStart w:id="22" w:name="_Ref49592893"/>
      <w:bookmarkStart w:id="23" w:name="_Ref49592901"/>
      <w:bookmarkStart w:id="24" w:name="_Ref49592975"/>
      <w:bookmarkStart w:id="25" w:name="_Ref49592995"/>
      <w:bookmarkStart w:id="26" w:name="_Ref49593096"/>
      <w:bookmarkStart w:id="27" w:name="_Ref49593231"/>
      <w:bookmarkStart w:id="28" w:name="_Ref49593251"/>
      <w:bookmarkStart w:id="29" w:name="_Toc66879322"/>
      <w:bookmarkStart w:id="30" w:name="_Toc67231326"/>
      <w:bookmarkStart w:id="31" w:name="_Toc75517526"/>
      <w:bookmarkStart w:id="32" w:name="_Toc77588762"/>
      <w:bookmarkStart w:id="33" w:name="_Toc78101137"/>
      <w:bookmarkStart w:id="34" w:name="_Toc78616207"/>
      <w:bookmarkStart w:id="35" w:name="_Toc78712469"/>
      <w:bookmarkStart w:id="36" w:name="_Toc514152723"/>
      <w:bookmarkEnd w:id="19"/>
      <w:r w:rsidRPr="009456D9">
        <w:rPr>
          <w:color w:val="4A4A54"/>
        </w:rPr>
        <w:lastRenderedPageBreak/>
        <w:t>Introduction</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EA92A32" w14:textId="05B6083D" w:rsidR="00E87942" w:rsidRPr="009456D9" w:rsidRDefault="002F7A32" w:rsidP="00E87942">
      <w:pPr>
        <w:pStyle w:val="body"/>
        <w:rPr>
          <w:color w:val="4A4A54"/>
        </w:rPr>
        <w:sectPr w:rsidR="00E87942" w:rsidRPr="009456D9" w:rsidSect="005C7308">
          <w:headerReference w:type="even" r:id="rId15"/>
          <w:headerReference w:type="default" r:id="rId16"/>
          <w:headerReference w:type="first" r:id="rId17"/>
          <w:footerReference w:type="first" r:id="rId18"/>
          <w:pgSz w:w="12240" w:h="15840" w:code="1"/>
          <w:pgMar w:top="1440" w:right="1613" w:bottom="1440" w:left="1613" w:header="547" w:footer="720" w:gutter="0"/>
          <w:pgNumType w:fmt="lowerRoman"/>
          <w:cols w:space="720"/>
          <w:titlePg/>
          <w:docGrid w:linePitch="360"/>
        </w:sectPr>
      </w:pPr>
      <w:bookmarkStart w:id="37" w:name="_Toc385494383"/>
      <w:bookmarkStart w:id="38" w:name="_Toc522947451"/>
      <w:bookmarkStart w:id="39" w:name="_Toc14847852"/>
      <w:r w:rsidRPr="009456D9">
        <w:rPr>
          <w:color w:val="4A4A54"/>
        </w:rPr>
        <w:t xml:space="preserve">Welcome to the </w:t>
      </w:r>
      <w:r w:rsidR="00D252C7" w:rsidRPr="009456D9">
        <w:rPr>
          <w:color w:val="4A4A54"/>
        </w:rPr>
        <w:t>Cloud PBX User Guide</w:t>
      </w:r>
      <w:r w:rsidR="00301069" w:rsidRPr="009456D9">
        <w:rPr>
          <w:rFonts w:cs="Times New Roman"/>
          <w:color w:val="4A4A54"/>
        </w:rPr>
        <w:t>.</w:t>
      </w:r>
      <w:r w:rsidR="00D252C7" w:rsidRPr="009456D9">
        <w:rPr>
          <w:rFonts w:cs="Times New Roman"/>
          <w:color w:val="4A4A54"/>
        </w:rPr>
        <w:t xml:space="preserve"> Your Cloud PBX combines the best in traditional phone system features with modern </w:t>
      </w:r>
      <w:r w:rsidR="004F0084" w:rsidRPr="009456D9">
        <w:rPr>
          <w:rFonts w:cs="Times New Roman"/>
          <w:color w:val="4A4A54"/>
        </w:rPr>
        <w:t>Internet Protocol (</w:t>
      </w:r>
      <w:r w:rsidR="00D252C7" w:rsidRPr="009456D9">
        <w:rPr>
          <w:rFonts w:cs="Times New Roman"/>
          <w:color w:val="4A4A54"/>
        </w:rPr>
        <w:t>IP</w:t>
      </w:r>
      <w:r w:rsidR="004F0084" w:rsidRPr="009456D9">
        <w:rPr>
          <w:rFonts w:cs="Times New Roman"/>
          <w:color w:val="4A4A54"/>
        </w:rPr>
        <w:t>)</w:t>
      </w:r>
      <w:r w:rsidR="00D252C7" w:rsidRPr="009456D9">
        <w:rPr>
          <w:rFonts w:cs="Times New Roman"/>
          <w:color w:val="4A4A54"/>
        </w:rPr>
        <w:t xml:space="preserve"> capabilities. In th</w:t>
      </w:r>
      <w:r w:rsidR="004F0084" w:rsidRPr="009456D9">
        <w:rPr>
          <w:rFonts w:cs="Times New Roman"/>
          <w:color w:val="4A4A54"/>
        </w:rPr>
        <w:t xml:space="preserve">is guide, </w:t>
      </w:r>
      <w:r w:rsidR="00D252C7" w:rsidRPr="009456D9">
        <w:rPr>
          <w:rFonts w:cs="Times New Roman"/>
          <w:color w:val="4A4A54"/>
        </w:rPr>
        <w:t>you</w:t>
      </w:r>
      <w:r w:rsidR="004F0084" w:rsidRPr="009456D9">
        <w:rPr>
          <w:rFonts w:cs="Times New Roman"/>
          <w:color w:val="4A4A54"/>
        </w:rPr>
        <w:t xml:space="preserve"> wi</w:t>
      </w:r>
      <w:r w:rsidR="00D252C7" w:rsidRPr="009456D9">
        <w:rPr>
          <w:rFonts w:cs="Times New Roman"/>
          <w:color w:val="4A4A54"/>
        </w:rPr>
        <w:t>ll learn how to perform many common tasks on your phone</w:t>
      </w:r>
      <w:r w:rsidR="004F0084" w:rsidRPr="009456D9">
        <w:rPr>
          <w:rFonts w:cs="Times New Roman"/>
          <w:color w:val="4A4A54"/>
        </w:rPr>
        <w:t>,</w:t>
      </w:r>
      <w:r w:rsidR="00D252C7" w:rsidRPr="009456D9">
        <w:rPr>
          <w:rFonts w:cs="Times New Roman"/>
          <w:color w:val="4A4A54"/>
        </w:rPr>
        <w:t xml:space="preserve"> as well as make full use of your web portal</w:t>
      </w:r>
      <w:r w:rsidR="0024381F" w:rsidRPr="009456D9">
        <w:rPr>
          <w:rFonts w:cs="Times New Roman"/>
          <w:color w:val="4A4A54"/>
        </w:rPr>
        <w:t>.</w:t>
      </w:r>
      <w:bookmarkEnd w:id="37"/>
      <w:bookmarkEnd w:id="38"/>
      <w:bookmarkEnd w:id="39"/>
    </w:p>
    <w:p w14:paraId="0AC47D1F" w14:textId="38BF2E68" w:rsidR="006921FE" w:rsidRPr="009456D9" w:rsidRDefault="004F0084" w:rsidP="00DE70D9">
      <w:pPr>
        <w:pStyle w:val="Heading1"/>
        <w:numPr>
          <w:ilvl w:val="0"/>
          <w:numId w:val="3"/>
        </w:numPr>
        <w:rPr>
          <w:color w:val="4A4A54"/>
        </w:rPr>
      </w:pPr>
      <w:bookmarkStart w:id="40" w:name="Product_Overview"/>
      <w:bookmarkStart w:id="41" w:name="_Ref256016530"/>
      <w:bookmarkStart w:id="42" w:name="_Toc514152724"/>
      <w:bookmarkEnd w:id="40"/>
      <w:r w:rsidRPr="009456D9">
        <w:rPr>
          <w:color w:val="4A4A54"/>
        </w:rPr>
        <w:lastRenderedPageBreak/>
        <w:t>Using Your Desk Phone</w:t>
      </w:r>
      <w:bookmarkEnd w:id="41"/>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9456D9" w:rsidRPr="009456D9" w14:paraId="62381FCD" w14:textId="77777777" w:rsidTr="009456D9">
        <w:tc>
          <w:tcPr>
            <w:tcW w:w="3708" w:type="dxa"/>
            <w:tcBorders>
              <w:top w:val="single" w:sz="24" w:space="0" w:color="009FDB"/>
            </w:tcBorders>
            <w:shd w:val="clear" w:color="auto" w:fill="auto"/>
          </w:tcPr>
          <w:p w14:paraId="2F00CBE4" w14:textId="77777777" w:rsidR="00AF0773" w:rsidRPr="009456D9" w:rsidRDefault="00AF0773" w:rsidP="0097353D">
            <w:pPr>
              <w:pStyle w:val="body"/>
              <w:rPr>
                <w:rStyle w:val="bold0"/>
                <w:color w:val="4A4A54"/>
              </w:rPr>
            </w:pPr>
          </w:p>
        </w:tc>
        <w:tc>
          <w:tcPr>
            <w:tcW w:w="270" w:type="dxa"/>
            <w:tcBorders>
              <w:top w:val="single" w:sz="24" w:space="0" w:color="009FDB"/>
            </w:tcBorders>
            <w:shd w:val="clear" w:color="auto" w:fill="auto"/>
          </w:tcPr>
          <w:p w14:paraId="4C9ABFCF" w14:textId="77777777" w:rsidR="00AF0773" w:rsidRPr="009456D9" w:rsidRDefault="00AF0773" w:rsidP="0097353D">
            <w:pPr>
              <w:pStyle w:val="body"/>
              <w:rPr>
                <w:color w:val="4A4A54"/>
              </w:rPr>
            </w:pPr>
          </w:p>
        </w:tc>
        <w:tc>
          <w:tcPr>
            <w:tcW w:w="5252" w:type="dxa"/>
            <w:tcBorders>
              <w:top w:val="single" w:sz="24" w:space="0" w:color="009FDB"/>
            </w:tcBorders>
            <w:shd w:val="clear" w:color="auto" w:fill="auto"/>
          </w:tcPr>
          <w:p w14:paraId="67BD3F73" w14:textId="77777777" w:rsidR="00AF0773" w:rsidRPr="009456D9" w:rsidRDefault="00AF0773" w:rsidP="0097353D">
            <w:pPr>
              <w:pStyle w:val="body"/>
              <w:rPr>
                <w:color w:val="4A4A54"/>
              </w:rPr>
            </w:pPr>
          </w:p>
        </w:tc>
      </w:tr>
      <w:tr w:rsidR="009456D9" w:rsidRPr="009456D9" w14:paraId="680FD758" w14:textId="77777777" w:rsidTr="009456D9">
        <w:tc>
          <w:tcPr>
            <w:tcW w:w="3708" w:type="dxa"/>
            <w:tcBorders>
              <w:right w:val="single" w:sz="24" w:space="0" w:color="009FDB"/>
            </w:tcBorders>
            <w:shd w:val="clear" w:color="auto" w:fill="auto"/>
          </w:tcPr>
          <w:p w14:paraId="1E28F36F" w14:textId="77777777" w:rsidR="00AF0773" w:rsidRPr="009456D9" w:rsidRDefault="00AF0773" w:rsidP="0097353D">
            <w:pPr>
              <w:pStyle w:val="body"/>
              <w:rPr>
                <w:b/>
                <w:bCs/>
                <w:color w:val="4A4A54"/>
              </w:rPr>
            </w:pPr>
            <w:r w:rsidRPr="009456D9">
              <w:rPr>
                <w:b/>
                <w:bCs/>
                <w:color w:val="4A4A54"/>
              </w:rPr>
              <w:t>Topics:</w:t>
            </w:r>
          </w:p>
        </w:tc>
        <w:tc>
          <w:tcPr>
            <w:tcW w:w="270" w:type="dxa"/>
            <w:tcBorders>
              <w:left w:val="single" w:sz="24" w:space="0" w:color="009FDB"/>
            </w:tcBorders>
            <w:shd w:val="clear" w:color="auto" w:fill="auto"/>
          </w:tcPr>
          <w:p w14:paraId="240FBBBF" w14:textId="77777777" w:rsidR="00AF0773" w:rsidRPr="009456D9" w:rsidRDefault="00AF0773" w:rsidP="0097353D">
            <w:pPr>
              <w:pStyle w:val="body"/>
              <w:rPr>
                <w:color w:val="4A4A54"/>
                <w:szCs w:val="22"/>
              </w:rPr>
            </w:pPr>
          </w:p>
        </w:tc>
        <w:tc>
          <w:tcPr>
            <w:tcW w:w="5252" w:type="dxa"/>
            <w:vMerge w:val="restart"/>
            <w:shd w:val="clear" w:color="auto" w:fill="auto"/>
          </w:tcPr>
          <w:p w14:paraId="1265D7AE" w14:textId="00B8F06B" w:rsidR="00AF0773" w:rsidRPr="009456D9" w:rsidRDefault="008968AF" w:rsidP="008968AF">
            <w:pPr>
              <w:pStyle w:val="body"/>
              <w:rPr>
                <w:color w:val="4A4A54"/>
                <w:szCs w:val="22"/>
              </w:rPr>
            </w:pPr>
            <w:r w:rsidRPr="009456D9">
              <w:rPr>
                <w:color w:val="4A4A54"/>
              </w:rPr>
              <w:t>While there are many different models of desk phone</w:t>
            </w:r>
            <w:r w:rsidR="002C7F25" w:rsidRPr="009456D9">
              <w:rPr>
                <w:color w:val="4A4A54"/>
              </w:rPr>
              <w:t>s</w:t>
            </w:r>
            <w:r w:rsidRPr="009456D9">
              <w:rPr>
                <w:color w:val="4A4A54"/>
              </w:rPr>
              <w:t>, they largely all work the same way. In this chapter, you will learn how to use common functions of your phone</w:t>
            </w:r>
            <w:r w:rsidR="00AF0773" w:rsidRPr="009456D9">
              <w:rPr>
                <w:color w:val="4A4A54"/>
              </w:rPr>
              <w:t>.</w:t>
            </w:r>
          </w:p>
        </w:tc>
      </w:tr>
      <w:tr w:rsidR="009456D9" w:rsidRPr="009456D9" w14:paraId="6C4D13DA" w14:textId="77777777" w:rsidTr="009456D9">
        <w:tc>
          <w:tcPr>
            <w:tcW w:w="3708" w:type="dxa"/>
            <w:tcBorders>
              <w:right w:val="single" w:sz="24" w:space="0" w:color="009FDB"/>
            </w:tcBorders>
            <w:shd w:val="clear" w:color="auto" w:fill="auto"/>
          </w:tcPr>
          <w:p w14:paraId="42C54075" w14:textId="55086A11" w:rsidR="00AF0773" w:rsidRPr="009456D9" w:rsidRDefault="00FD625D" w:rsidP="0097353D">
            <w:pPr>
              <w:pStyle w:val="bulletstartofchapter"/>
              <w:rPr>
                <w:color w:val="4A4A54"/>
              </w:rPr>
            </w:pPr>
            <w:r w:rsidRPr="009456D9">
              <w:rPr>
                <w:color w:val="4A4A54"/>
              </w:rPr>
              <w:fldChar w:fldCharType="begin"/>
            </w:r>
            <w:r w:rsidRPr="009456D9">
              <w:rPr>
                <w:color w:val="4A4A54"/>
              </w:rPr>
              <w:instrText xml:space="preserve"> REF _Ref422745255 \h </w:instrText>
            </w:r>
            <w:r w:rsidR="00214FC8"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Making Calls</w:t>
            </w:r>
            <w:r w:rsidRPr="009456D9">
              <w:rPr>
                <w:color w:val="4A4A54"/>
              </w:rPr>
              <w:fldChar w:fldCharType="end"/>
            </w:r>
            <w:r w:rsidRPr="009456D9">
              <w:rPr>
                <w:color w:val="4A4A54"/>
              </w:rPr>
              <w:t xml:space="preserve"> (page </w:t>
            </w:r>
            <w:r w:rsidR="00503384" w:rsidRPr="009456D9">
              <w:rPr>
                <w:color w:val="4A4A54"/>
              </w:rPr>
              <w:fldChar w:fldCharType="begin"/>
            </w:r>
            <w:r w:rsidR="00503384" w:rsidRPr="009456D9">
              <w:rPr>
                <w:color w:val="4A4A54"/>
              </w:rPr>
              <w:instrText xml:space="preserve"> PAGEREF _Ref422745271 \h </w:instrText>
            </w:r>
            <w:r w:rsidR="00503384" w:rsidRPr="009456D9">
              <w:rPr>
                <w:color w:val="4A4A54"/>
              </w:rPr>
            </w:r>
            <w:r w:rsidR="00503384" w:rsidRPr="009456D9">
              <w:rPr>
                <w:color w:val="4A4A54"/>
              </w:rPr>
              <w:fldChar w:fldCharType="separate"/>
            </w:r>
            <w:r w:rsidR="00A443C0" w:rsidRPr="009456D9">
              <w:rPr>
                <w:noProof/>
                <w:color w:val="4A4A54"/>
              </w:rPr>
              <w:t>6</w:t>
            </w:r>
            <w:r w:rsidR="00503384" w:rsidRPr="009456D9">
              <w:rPr>
                <w:color w:val="4A4A54"/>
              </w:rPr>
              <w:fldChar w:fldCharType="end"/>
            </w:r>
            <w:r w:rsidRPr="009456D9">
              <w:rPr>
                <w:color w:val="4A4A54"/>
              </w:rPr>
              <w:t>)</w:t>
            </w:r>
          </w:p>
          <w:p w14:paraId="60A8D08C" w14:textId="77777777" w:rsidR="00FA017F" w:rsidRPr="009456D9" w:rsidRDefault="00FD625D" w:rsidP="00320379">
            <w:pPr>
              <w:pStyle w:val="bulletstartofchapter"/>
              <w:rPr>
                <w:color w:val="4A4A54"/>
              </w:rPr>
            </w:pPr>
            <w:r w:rsidRPr="009456D9">
              <w:rPr>
                <w:color w:val="4A4A54"/>
              </w:rPr>
              <w:fldChar w:fldCharType="begin"/>
            </w:r>
            <w:r w:rsidRPr="009456D9">
              <w:rPr>
                <w:color w:val="4A4A54"/>
              </w:rPr>
              <w:instrText xml:space="preserve"> REF _Ref422745258 \h </w:instrText>
            </w:r>
            <w:r w:rsidR="00214FC8"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Receiving Calls</w:t>
            </w:r>
            <w:r w:rsidRPr="009456D9">
              <w:rPr>
                <w:color w:val="4A4A54"/>
              </w:rPr>
              <w:fldChar w:fldCharType="end"/>
            </w:r>
            <w:r w:rsidRPr="009456D9">
              <w:rPr>
                <w:color w:val="4A4A54"/>
              </w:rPr>
              <w:t xml:space="preserve"> (page </w:t>
            </w:r>
            <w:r w:rsidR="00503384" w:rsidRPr="009456D9">
              <w:rPr>
                <w:color w:val="4A4A54"/>
              </w:rPr>
              <w:fldChar w:fldCharType="begin"/>
            </w:r>
            <w:r w:rsidR="00503384" w:rsidRPr="009456D9">
              <w:rPr>
                <w:color w:val="4A4A54"/>
              </w:rPr>
              <w:instrText xml:space="preserve"> PAGEREF _Ref422745258 \h </w:instrText>
            </w:r>
            <w:r w:rsidR="00503384" w:rsidRPr="009456D9">
              <w:rPr>
                <w:color w:val="4A4A54"/>
              </w:rPr>
            </w:r>
            <w:r w:rsidR="00503384" w:rsidRPr="009456D9">
              <w:rPr>
                <w:color w:val="4A4A54"/>
              </w:rPr>
              <w:fldChar w:fldCharType="separate"/>
            </w:r>
            <w:r w:rsidR="00A443C0" w:rsidRPr="009456D9">
              <w:rPr>
                <w:noProof/>
                <w:color w:val="4A4A54"/>
              </w:rPr>
              <w:t>7</w:t>
            </w:r>
            <w:r w:rsidR="00503384" w:rsidRPr="009456D9">
              <w:rPr>
                <w:color w:val="4A4A54"/>
              </w:rPr>
              <w:fldChar w:fldCharType="end"/>
            </w:r>
            <w:r w:rsidRPr="009456D9">
              <w:rPr>
                <w:color w:val="4A4A54"/>
              </w:rPr>
              <w:t>)</w:t>
            </w:r>
          </w:p>
          <w:p w14:paraId="12F08A90" w14:textId="6BFBF655" w:rsidR="00531866" w:rsidRPr="009456D9" w:rsidRDefault="00531866" w:rsidP="00320379">
            <w:pPr>
              <w:pStyle w:val="bulletstartofchapter"/>
              <w:rPr>
                <w:color w:val="4A4A54"/>
              </w:rPr>
            </w:pPr>
            <w:r w:rsidRPr="009456D9">
              <w:rPr>
                <w:color w:val="4A4A54"/>
              </w:rPr>
              <w:fldChar w:fldCharType="begin"/>
            </w:r>
            <w:r w:rsidRPr="009456D9">
              <w:rPr>
                <w:color w:val="4A4A54"/>
              </w:rPr>
              <w:instrText xml:space="preserve"> REF _Ref439152444 \h </w:instrText>
            </w:r>
            <w:r w:rsidR="008801EF"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Voicemail</w:t>
            </w:r>
            <w:r w:rsidRPr="009456D9">
              <w:rPr>
                <w:color w:val="4A4A54"/>
              </w:rPr>
              <w:fldChar w:fldCharType="end"/>
            </w:r>
            <w:r w:rsidRPr="009456D9">
              <w:rPr>
                <w:color w:val="4A4A54"/>
              </w:rPr>
              <w:t xml:space="preserve"> (page </w:t>
            </w:r>
            <w:r w:rsidRPr="009456D9">
              <w:rPr>
                <w:color w:val="4A4A54"/>
              </w:rPr>
              <w:fldChar w:fldCharType="begin"/>
            </w:r>
            <w:r w:rsidRPr="009456D9">
              <w:rPr>
                <w:color w:val="4A4A54"/>
              </w:rPr>
              <w:instrText xml:space="preserve"> PAGEREF _Ref439152451 \h </w:instrText>
            </w:r>
            <w:r w:rsidRPr="009456D9">
              <w:rPr>
                <w:color w:val="4A4A54"/>
              </w:rPr>
            </w:r>
            <w:r w:rsidRPr="009456D9">
              <w:rPr>
                <w:color w:val="4A4A54"/>
              </w:rPr>
              <w:fldChar w:fldCharType="separate"/>
            </w:r>
            <w:r w:rsidR="00A443C0" w:rsidRPr="009456D9">
              <w:rPr>
                <w:noProof/>
                <w:color w:val="4A4A54"/>
              </w:rPr>
              <w:t>7</w:t>
            </w:r>
            <w:r w:rsidRPr="009456D9">
              <w:rPr>
                <w:color w:val="4A4A54"/>
              </w:rPr>
              <w:fldChar w:fldCharType="end"/>
            </w:r>
            <w:r w:rsidRPr="009456D9">
              <w:rPr>
                <w:color w:val="4A4A54"/>
              </w:rPr>
              <w:t>)</w:t>
            </w:r>
          </w:p>
          <w:p w14:paraId="24469B27" w14:textId="3C260C9F" w:rsidR="00531866" w:rsidRPr="009456D9" w:rsidRDefault="00531866" w:rsidP="00320379">
            <w:pPr>
              <w:pStyle w:val="bulletstartofchapter"/>
              <w:rPr>
                <w:color w:val="4A4A54"/>
              </w:rPr>
            </w:pPr>
            <w:r w:rsidRPr="009456D9">
              <w:rPr>
                <w:color w:val="4A4A54"/>
              </w:rPr>
              <w:fldChar w:fldCharType="begin"/>
            </w:r>
            <w:r w:rsidRPr="009456D9">
              <w:rPr>
                <w:color w:val="4A4A54"/>
              </w:rPr>
              <w:instrText xml:space="preserve"> REF _Ref439152463 \h </w:instrText>
            </w:r>
            <w:r w:rsidR="008801EF"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Handling Calls</w:t>
            </w:r>
            <w:r w:rsidRPr="009456D9">
              <w:rPr>
                <w:color w:val="4A4A54"/>
              </w:rPr>
              <w:fldChar w:fldCharType="end"/>
            </w:r>
            <w:r w:rsidRPr="009456D9">
              <w:rPr>
                <w:color w:val="4A4A54"/>
              </w:rPr>
              <w:t xml:space="preserve"> (page </w:t>
            </w:r>
            <w:r w:rsidR="003664B1" w:rsidRPr="009456D9">
              <w:rPr>
                <w:color w:val="4A4A54"/>
              </w:rPr>
              <w:fldChar w:fldCharType="begin"/>
            </w:r>
            <w:r w:rsidR="003664B1" w:rsidRPr="009456D9">
              <w:rPr>
                <w:color w:val="4A4A54"/>
              </w:rPr>
              <w:instrText xml:space="preserve"> PAGEREF _Ref439152463 \h </w:instrText>
            </w:r>
            <w:r w:rsidR="003664B1" w:rsidRPr="009456D9">
              <w:rPr>
                <w:color w:val="4A4A54"/>
              </w:rPr>
            </w:r>
            <w:r w:rsidR="003664B1" w:rsidRPr="009456D9">
              <w:rPr>
                <w:color w:val="4A4A54"/>
              </w:rPr>
              <w:fldChar w:fldCharType="separate"/>
            </w:r>
            <w:r w:rsidR="00A443C0" w:rsidRPr="009456D9">
              <w:rPr>
                <w:noProof/>
                <w:color w:val="4A4A54"/>
              </w:rPr>
              <w:t>10</w:t>
            </w:r>
            <w:r w:rsidR="003664B1" w:rsidRPr="009456D9">
              <w:rPr>
                <w:color w:val="4A4A54"/>
              </w:rPr>
              <w:fldChar w:fldCharType="end"/>
            </w:r>
            <w:r w:rsidRPr="009456D9">
              <w:rPr>
                <w:color w:val="4A4A54"/>
              </w:rPr>
              <w:t>)</w:t>
            </w:r>
          </w:p>
        </w:tc>
        <w:tc>
          <w:tcPr>
            <w:tcW w:w="270" w:type="dxa"/>
            <w:tcBorders>
              <w:left w:val="single" w:sz="24" w:space="0" w:color="009FDB"/>
            </w:tcBorders>
            <w:shd w:val="clear" w:color="auto" w:fill="auto"/>
          </w:tcPr>
          <w:p w14:paraId="43BAE80E" w14:textId="77777777" w:rsidR="00AF0773" w:rsidRPr="009456D9" w:rsidRDefault="00AF0773" w:rsidP="0097353D">
            <w:pPr>
              <w:pStyle w:val="body"/>
              <w:rPr>
                <w:color w:val="4A4A54"/>
                <w:szCs w:val="22"/>
              </w:rPr>
            </w:pPr>
          </w:p>
        </w:tc>
        <w:tc>
          <w:tcPr>
            <w:tcW w:w="5252" w:type="dxa"/>
            <w:vMerge/>
            <w:shd w:val="clear" w:color="auto" w:fill="auto"/>
          </w:tcPr>
          <w:p w14:paraId="74654676" w14:textId="77777777" w:rsidR="00AF0773" w:rsidRPr="009456D9" w:rsidRDefault="00AF0773" w:rsidP="0097353D">
            <w:pPr>
              <w:pStyle w:val="body"/>
              <w:rPr>
                <w:color w:val="4A4A54"/>
                <w:szCs w:val="22"/>
              </w:rPr>
            </w:pPr>
          </w:p>
        </w:tc>
      </w:tr>
    </w:tbl>
    <w:p w14:paraId="63FF7D1E" w14:textId="77777777" w:rsidR="00C47991" w:rsidRPr="009456D9" w:rsidRDefault="00C47991" w:rsidP="00C501EF">
      <w:pPr>
        <w:pStyle w:val="body"/>
        <w:rPr>
          <w:color w:val="4A4A54"/>
        </w:rPr>
      </w:pPr>
    </w:p>
    <w:p w14:paraId="5B6FC987" w14:textId="77777777" w:rsidR="00C47991" w:rsidRPr="009456D9" w:rsidRDefault="00C47991" w:rsidP="00C501EF">
      <w:pPr>
        <w:pStyle w:val="body"/>
        <w:rPr>
          <w:color w:val="4A4A54"/>
        </w:rPr>
      </w:pPr>
    </w:p>
    <w:p w14:paraId="6A9333E1" w14:textId="61FA05E3" w:rsidR="004B778A" w:rsidRPr="009456D9" w:rsidRDefault="004B778A" w:rsidP="00C501EF">
      <w:pPr>
        <w:pStyle w:val="body"/>
        <w:rPr>
          <w:color w:val="4A4A54"/>
        </w:rPr>
      </w:pPr>
    </w:p>
    <w:p w14:paraId="2C3A37E6" w14:textId="541FF573" w:rsidR="004B778A" w:rsidRPr="009456D9" w:rsidRDefault="008968AF" w:rsidP="009F180B">
      <w:pPr>
        <w:pStyle w:val="Heading2"/>
        <w:pageBreakBefore/>
        <w:rPr>
          <w:color w:val="4A4A54"/>
        </w:rPr>
      </w:pPr>
      <w:bookmarkStart w:id="43" w:name="_Ref422745255"/>
      <w:bookmarkStart w:id="44" w:name="_Ref422745271"/>
      <w:bookmarkStart w:id="45" w:name="_Toc514152725"/>
      <w:r w:rsidRPr="009456D9">
        <w:rPr>
          <w:color w:val="4A4A54"/>
        </w:rPr>
        <w:lastRenderedPageBreak/>
        <w:t>Mak</w:t>
      </w:r>
      <w:r w:rsidR="0018563C" w:rsidRPr="009456D9">
        <w:rPr>
          <w:color w:val="4A4A54"/>
        </w:rPr>
        <w:t xml:space="preserve">ing </w:t>
      </w:r>
      <w:r w:rsidRPr="009456D9">
        <w:rPr>
          <w:color w:val="4A4A54"/>
        </w:rPr>
        <w:t>Calls</w:t>
      </w:r>
      <w:bookmarkEnd w:id="43"/>
      <w:bookmarkEnd w:id="44"/>
      <w:bookmarkEnd w:id="45"/>
      <w:r w:rsidR="007F2230" w:rsidRPr="009456D9">
        <w:rPr>
          <w:color w:val="4A4A54"/>
        </w:rPr>
        <w:t xml:space="preserve"> </w:t>
      </w:r>
      <w:r w:rsidR="00BC4A50" w:rsidRPr="009456D9">
        <w:rPr>
          <w:color w:val="4A4A54"/>
        </w:rPr>
        <w:fldChar w:fldCharType="begin"/>
      </w:r>
      <w:r w:rsidR="00BC4A50" w:rsidRPr="009456D9">
        <w:rPr>
          <w:color w:val="4A4A54"/>
        </w:rPr>
        <w:instrText xml:space="preserve"> XE "</w:instrText>
      </w:r>
      <w:r w:rsidR="00C77D9C" w:rsidRPr="009456D9">
        <w:rPr>
          <w:color w:val="4A4A54"/>
        </w:rPr>
        <w:instrText>Calls:</w:instrText>
      </w:r>
      <w:r w:rsidR="00C20C4F" w:rsidRPr="009456D9">
        <w:rPr>
          <w:color w:val="4A4A54"/>
        </w:rPr>
        <w:instrText>making</w:instrText>
      </w:r>
      <w:r w:rsidR="00BC4A50" w:rsidRPr="009456D9">
        <w:rPr>
          <w:color w:val="4A4A54"/>
        </w:rPr>
        <w:instrText xml:space="preserve">" </w:instrText>
      </w:r>
      <w:r w:rsidR="00BC4A50" w:rsidRPr="009456D9">
        <w:rPr>
          <w:color w:val="4A4A54"/>
        </w:rPr>
        <w:fldChar w:fldCharType="end"/>
      </w:r>
    </w:p>
    <w:p w14:paraId="65B7CE95" w14:textId="77777777" w:rsidR="001665CA" w:rsidRPr="009456D9" w:rsidRDefault="001665CA" w:rsidP="001665CA">
      <w:pPr>
        <w:rPr>
          <w:color w:val="4A4A54"/>
        </w:rPr>
      </w:pPr>
      <w:r w:rsidRPr="009456D9">
        <w:rPr>
          <w:color w:val="4A4A54"/>
        </w:rPr>
        <w:t xml:space="preserve">Making a call with your phone does not require a leading 9. You can dial on-hook or off-hook. </w:t>
      </w:r>
    </w:p>
    <w:p w14:paraId="77BAB6E5" w14:textId="11001607" w:rsidR="000D52FC" w:rsidRPr="009456D9" w:rsidRDefault="000D52FC" w:rsidP="000D52FC">
      <w:pPr>
        <w:pStyle w:val="stepintro"/>
        <w:rPr>
          <w:color w:val="4A4A54"/>
        </w:rPr>
      </w:pPr>
      <w:r w:rsidRPr="009456D9">
        <w:rPr>
          <w:color w:val="4A4A54"/>
        </w:rPr>
        <w:t>To</w:t>
      </w:r>
      <w:r w:rsidR="001665CA" w:rsidRPr="009456D9">
        <w:rPr>
          <w:color w:val="4A4A54"/>
        </w:rPr>
        <w:t xml:space="preserve"> dial on-hook</w:t>
      </w:r>
      <w:r w:rsidR="004E79D2" w:rsidRPr="009456D9">
        <w:rPr>
          <w:color w:val="4A4A54"/>
        </w:rPr>
        <w:fldChar w:fldCharType="begin"/>
      </w:r>
      <w:r w:rsidR="004E79D2" w:rsidRPr="009456D9">
        <w:rPr>
          <w:color w:val="4A4A54"/>
        </w:rPr>
        <w:instrText xml:space="preserve"> XE "Dialing:on-hook" </w:instrText>
      </w:r>
      <w:r w:rsidR="004E79D2" w:rsidRPr="009456D9">
        <w:rPr>
          <w:color w:val="4A4A54"/>
        </w:rPr>
        <w:fldChar w:fldCharType="end"/>
      </w:r>
      <w:r w:rsidR="004E79D2" w:rsidRPr="009456D9">
        <w:rPr>
          <w:color w:val="4A4A54"/>
        </w:rPr>
        <w:fldChar w:fldCharType="begin"/>
      </w:r>
      <w:r w:rsidR="004E79D2" w:rsidRPr="009456D9">
        <w:rPr>
          <w:color w:val="4A4A54"/>
        </w:rPr>
        <w:instrText xml:space="preserve"> XE "On-hook dialing" </w:instrText>
      </w:r>
      <w:r w:rsidR="004E79D2" w:rsidRPr="009456D9">
        <w:rPr>
          <w:color w:val="4A4A54"/>
        </w:rPr>
        <w:fldChar w:fldCharType="end"/>
      </w:r>
    </w:p>
    <w:p w14:paraId="17187D14" w14:textId="59F9FE6C" w:rsidR="00256F7E" w:rsidRPr="009456D9" w:rsidRDefault="002B7076" w:rsidP="000D52FC">
      <w:pPr>
        <w:pStyle w:val="numbrdlist"/>
        <w:rPr>
          <w:color w:val="4A4A54"/>
        </w:rPr>
      </w:pPr>
      <w:r w:rsidRPr="009456D9">
        <w:rPr>
          <w:color w:val="4A4A54"/>
        </w:rPr>
        <w:t>Dial</w:t>
      </w:r>
      <w:r w:rsidR="001665CA" w:rsidRPr="009456D9">
        <w:rPr>
          <w:color w:val="4A4A54"/>
        </w:rPr>
        <w:t xml:space="preserve"> the phone number</w:t>
      </w:r>
      <w:r w:rsidR="00256F7E" w:rsidRPr="009456D9">
        <w:rPr>
          <w:color w:val="4A4A54"/>
        </w:rPr>
        <w:t>.</w:t>
      </w:r>
    </w:p>
    <w:p w14:paraId="7395012D" w14:textId="3F001C56" w:rsidR="001665CA" w:rsidRPr="009456D9" w:rsidRDefault="00256F7E" w:rsidP="000D52FC">
      <w:pPr>
        <w:pStyle w:val="numbrdlist"/>
        <w:rPr>
          <w:color w:val="4A4A54"/>
        </w:rPr>
      </w:pPr>
      <w:r w:rsidRPr="009456D9">
        <w:rPr>
          <w:color w:val="4A4A54"/>
        </w:rPr>
        <w:t>P</w:t>
      </w:r>
      <w:r w:rsidR="001665CA" w:rsidRPr="009456D9">
        <w:rPr>
          <w:color w:val="4A4A54"/>
        </w:rPr>
        <w:t xml:space="preserve">ick up </w:t>
      </w:r>
      <w:r w:rsidRPr="009456D9">
        <w:rPr>
          <w:color w:val="4A4A54"/>
        </w:rPr>
        <w:t>the</w:t>
      </w:r>
      <w:r w:rsidR="001665CA" w:rsidRPr="009456D9">
        <w:rPr>
          <w:color w:val="4A4A54"/>
        </w:rPr>
        <w:t xml:space="preserve"> handset, headset, or speaker. </w:t>
      </w:r>
    </w:p>
    <w:p w14:paraId="26F7A39C" w14:textId="77777777" w:rsidR="00C5671D" w:rsidRPr="009456D9" w:rsidRDefault="00C5671D" w:rsidP="00C5671D">
      <w:pPr>
        <w:pStyle w:val="body"/>
        <w:rPr>
          <w:color w:val="4A4A54"/>
        </w:rPr>
      </w:pPr>
    </w:p>
    <w:p w14:paraId="33B2F80E" w14:textId="763F4867" w:rsidR="000D52FC" w:rsidRPr="009456D9" w:rsidRDefault="000D52FC" w:rsidP="000D52FC">
      <w:pPr>
        <w:pStyle w:val="stepintro"/>
        <w:rPr>
          <w:color w:val="4A4A54"/>
        </w:rPr>
      </w:pPr>
      <w:r w:rsidRPr="009456D9">
        <w:rPr>
          <w:color w:val="4A4A54"/>
        </w:rPr>
        <w:t>To</w:t>
      </w:r>
      <w:r w:rsidR="001665CA" w:rsidRPr="009456D9">
        <w:rPr>
          <w:color w:val="4A4A54"/>
        </w:rPr>
        <w:t xml:space="preserve"> dial off</w:t>
      </w:r>
      <w:r w:rsidRPr="009456D9">
        <w:rPr>
          <w:color w:val="4A4A54"/>
        </w:rPr>
        <w:t>-</w:t>
      </w:r>
      <w:r w:rsidR="001665CA" w:rsidRPr="009456D9">
        <w:rPr>
          <w:color w:val="4A4A54"/>
        </w:rPr>
        <w:t>hook</w:t>
      </w:r>
      <w:r w:rsidR="004E79D2" w:rsidRPr="009456D9">
        <w:rPr>
          <w:color w:val="4A4A54"/>
        </w:rPr>
        <w:fldChar w:fldCharType="begin"/>
      </w:r>
      <w:r w:rsidR="004E79D2" w:rsidRPr="009456D9">
        <w:rPr>
          <w:color w:val="4A4A54"/>
        </w:rPr>
        <w:instrText xml:space="preserve"> XE "Dialing:off-hook" </w:instrText>
      </w:r>
      <w:r w:rsidR="004E79D2" w:rsidRPr="009456D9">
        <w:rPr>
          <w:color w:val="4A4A54"/>
        </w:rPr>
        <w:fldChar w:fldCharType="end"/>
      </w:r>
      <w:r w:rsidR="004E79D2" w:rsidRPr="009456D9">
        <w:rPr>
          <w:color w:val="4A4A54"/>
        </w:rPr>
        <w:fldChar w:fldCharType="begin"/>
      </w:r>
      <w:r w:rsidR="004E79D2" w:rsidRPr="009456D9">
        <w:rPr>
          <w:color w:val="4A4A54"/>
        </w:rPr>
        <w:instrText xml:space="preserve"> XE "Off-hook dialing" </w:instrText>
      </w:r>
      <w:r w:rsidR="004E79D2" w:rsidRPr="009456D9">
        <w:rPr>
          <w:color w:val="4A4A54"/>
        </w:rPr>
        <w:fldChar w:fldCharType="end"/>
      </w:r>
    </w:p>
    <w:p w14:paraId="626135B6" w14:textId="77777777" w:rsidR="00065847" w:rsidRPr="009456D9" w:rsidRDefault="000D52FC" w:rsidP="00A93905">
      <w:pPr>
        <w:pStyle w:val="numbrdlist"/>
        <w:numPr>
          <w:ilvl w:val="0"/>
          <w:numId w:val="22"/>
        </w:numPr>
        <w:rPr>
          <w:color w:val="4A4A54"/>
        </w:rPr>
      </w:pPr>
      <w:r w:rsidRPr="009456D9">
        <w:rPr>
          <w:color w:val="4A4A54"/>
        </w:rPr>
        <w:t>P</w:t>
      </w:r>
      <w:r w:rsidR="001665CA" w:rsidRPr="009456D9">
        <w:rPr>
          <w:color w:val="4A4A54"/>
        </w:rPr>
        <w:t xml:space="preserve">ick up </w:t>
      </w:r>
      <w:r w:rsidR="00FE4BCF" w:rsidRPr="009456D9">
        <w:rPr>
          <w:color w:val="4A4A54"/>
        </w:rPr>
        <w:t>the handset, headset, or speaker</w:t>
      </w:r>
      <w:r w:rsidR="00065847" w:rsidRPr="009456D9">
        <w:rPr>
          <w:color w:val="4A4A54"/>
        </w:rPr>
        <w:t>.</w:t>
      </w:r>
    </w:p>
    <w:p w14:paraId="447B754C" w14:textId="23EC067A" w:rsidR="001665CA" w:rsidRPr="009456D9" w:rsidRDefault="00065847" w:rsidP="00A93905">
      <w:pPr>
        <w:pStyle w:val="numbrdlist"/>
        <w:numPr>
          <w:ilvl w:val="0"/>
          <w:numId w:val="22"/>
        </w:numPr>
        <w:rPr>
          <w:color w:val="4A4A54"/>
        </w:rPr>
      </w:pPr>
      <w:r w:rsidRPr="009456D9">
        <w:rPr>
          <w:color w:val="4A4A54"/>
        </w:rPr>
        <w:t>D</w:t>
      </w:r>
      <w:r w:rsidR="001665CA" w:rsidRPr="009456D9">
        <w:rPr>
          <w:color w:val="4A4A54"/>
        </w:rPr>
        <w:t>ial</w:t>
      </w:r>
      <w:r w:rsidR="002B7076" w:rsidRPr="009456D9">
        <w:rPr>
          <w:color w:val="4A4A54"/>
        </w:rPr>
        <w:t xml:space="preserve"> the phone number</w:t>
      </w:r>
      <w:r w:rsidR="001665CA" w:rsidRPr="009456D9">
        <w:rPr>
          <w:color w:val="4A4A54"/>
        </w:rPr>
        <w:t>.</w:t>
      </w:r>
    </w:p>
    <w:p w14:paraId="4F4FB8FA" w14:textId="2623801C" w:rsidR="001665CA" w:rsidRPr="009456D9" w:rsidRDefault="001665CA" w:rsidP="001665CA">
      <w:pPr>
        <w:rPr>
          <w:color w:val="4A4A54"/>
        </w:rPr>
      </w:pPr>
      <w:r w:rsidRPr="009456D9">
        <w:rPr>
          <w:color w:val="4A4A54"/>
        </w:rPr>
        <w:t xml:space="preserve">Calls to the US and Canada are all dialed </w:t>
      </w:r>
      <w:r w:rsidR="001329E2" w:rsidRPr="009456D9">
        <w:rPr>
          <w:color w:val="4A4A54"/>
        </w:rPr>
        <w:t xml:space="preserve">using </w:t>
      </w:r>
      <w:r w:rsidRPr="009456D9">
        <w:rPr>
          <w:color w:val="4A4A54"/>
        </w:rPr>
        <w:t xml:space="preserve">10 or 11 digits. Local calls </w:t>
      </w:r>
      <w:r w:rsidR="001329E2" w:rsidRPr="009456D9">
        <w:rPr>
          <w:color w:val="4A4A54"/>
        </w:rPr>
        <w:t xml:space="preserve">can be dialed using </w:t>
      </w:r>
      <w:r w:rsidRPr="009456D9">
        <w:rPr>
          <w:color w:val="4A4A54"/>
        </w:rPr>
        <w:t>7</w:t>
      </w:r>
      <w:r w:rsidR="001329E2" w:rsidRPr="009456D9">
        <w:rPr>
          <w:color w:val="4A4A54"/>
        </w:rPr>
        <w:t xml:space="preserve"> </w:t>
      </w:r>
      <w:r w:rsidRPr="009456D9">
        <w:rPr>
          <w:color w:val="4A4A54"/>
        </w:rPr>
        <w:t>digit</w:t>
      </w:r>
      <w:r w:rsidR="001329E2" w:rsidRPr="009456D9">
        <w:rPr>
          <w:color w:val="4A4A54"/>
        </w:rPr>
        <w:t>s</w:t>
      </w:r>
      <w:r w:rsidRPr="009456D9">
        <w:rPr>
          <w:color w:val="4A4A54"/>
        </w:rPr>
        <w:t xml:space="preserve">. </w:t>
      </w:r>
    </w:p>
    <w:p w14:paraId="77841E61" w14:textId="50A98A42" w:rsidR="00F46D95" w:rsidRPr="009456D9" w:rsidRDefault="00F46D95" w:rsidP="00F46D95">
      <w:pPr>
        <w:pStyle w:val="Heading3"/>
        <w:rPr>
          <w:color w:val="4A4A54"/>
        </w:rPr>
      </w:pPr>
      <w:bookmarkStart w:id="46" w:name="_Toc363566297"/>
      <w:bookmarkStart w:id="47" w:name="_Toc514152726"/>
      <w:r w:rsidRPr="009456D9">
        <w:rPr>
          <w:color w:val="4A4A54"/>
        </w:rPr>
        <w:t>Making International Calls</w:t>
      </w:r>
      <w:bookmarkEnd w:id="46"/>
      <w:bookmarkEnd w:id="47"/>
      <w:r w:rsidR="00B75DAE" w:rsidRPr="009456D9">
        <w:rPr>
          <w:color w:val="4A4A54"/>
        </w:rPr>
        <w:fldChar w:fldCharType="begin"/>
      </w:r>
      <w:r w:rsidR="00B75DAE" w:rsidRPr="009456D9">
        <w:rPr>
          <w:color w:val="4A4A54"/>
        </w:rPr>
        <w:instrText xml:space="preserve"> XE "Making</w:instrText>
      </w:r>
      <w:r w:rsidR="00A854DF" w:rsidRPr="009456D9">
        <w:rPr>
          <w:color w:val="4A4A54"/>
          <w:lang w:val="en-US"/>
        </w:rPr>
        <w:instrText xml:space="preserve"> </w:instrText>
      </w:r>
      <w:r w:rsidR="00B75DAE" w:rsidRPr="009456D9">
        <w:rPr>
          <w:color w:val="4A4A54"/>
        </w:rPr>
        <w:instrText xml:space="preserve">international calls" </w:instrText>
      </w:r>
      <w:r w:rsidR="00B75DAE" w:rsidRPr="009456D9">
        <w:rPr>
          <w:color w:val="4A4A54"/>
        </w:rPr>
        <w:fldChar w:fldCharType="end"/>
      </w:r>
      <w:r w:rsidR="00B75DAE" w:rsidRPr="009456D9">
        <w:rPr>
          <w:color w:val="4A4A54"/>
        </w:rPr>
        <w:fldChar w:fldCharType="begin"/>
      </w:r>
      <w:r w:rsidR="00B75DAE" w:rsidRPr="009456D9">
        <w:rPr>
          <w:color w:val="4A4A54"/>
        </w:rPr>
        <w:instrText xml:space="preserve"> XE "</w:instrText>
      </w:r>
      <w:r w:rsidR="00B75DAE" w:rsidRPr="009456D9">
        <w:rPr>
          <w:color w:val="4A4A54"/>
          <w:lang w:val="en-US"/>
        </w:rPr>
        <w:instrText>I</w:instrText>
      </w:r>
      <w:r w:rsidR="00B75DAE" w:rsidRPr="009456D9">
        <w:rPr>
          <w:color w:val="4A4A54"/>
        </w:rPr>
        <w:instrText xml:space="preserve">nternational calls" </w:instrText>
      </w:r>
      <w:r w:rsidR="00B75DAE" w:rsidRPr="009456D9">
        <w:rPr>
          <w:color w:val="4A4A54"/>
        </w:rPr>
        <w:fldChar w:fldCharType="end"/>
      </w:r>
    </w:p>
    <w:p w14:paraId="2CA1CA73" w14:textId="02BDB005" w:rsidR="006B5983" w:rsidRPr="009456D9" w:rsidRDefault="00F46D95" w:rsidP="002020EB">
      <w:pPr>
        <w:pStyle w:val="stepintro"/>
        <w:rPr>
          <w:color w:val="4A4A54"/>
        </w:rPr>
      </w:pPr>
      <w:r w:rsidRPr="009456D9">
        <w:rPr>
          <w:color w:val="4A4A54"/>
        </w:rPr>
        <w:t>To dial an international call</w:t>
      </w:r>
      <w:r w:rsidR="00163861" w:rsidRPr="009456D9">
        <w:rPr>
          <w:color w:val="4A4A54"/>
        </w:rPr>
        <w:t xml:space="preserve"> </w:t>
      </w:r>
    </w:p>
    <w:p w14:paraId="03A1FC13" w14:textId="77777777" w:rsidR="002020EB" w:rsidRPr="009456D9" w:rsidRDefault="006B5983" w:rsidP="00A93905">
      <w:pPr>
        <w:pStyle w:val="numbrdlist"/>
        <w:numPr>
          <w:ilvl w:val="0"/>
          <w:numId w:val="23"/>
        </w:numPr>
        <w:rPr>
          <w:color w:val="4A4A54"/>
        </w:rPr>
      </w:pPr>
      <w:r w:rsidRPr="009456D9">
        <w:rPr>
          <w:color w:val="4A4A54"/>
        </w:rPr>
        <w:t>D</w:t>
      </w:r>
      <w:r w:rsidR="00F46D95" w:rsidRPr="009456D9">
        <w:rPr>
          <w:color w:val="4A4A54"/>
        </w:rPr>
        <w:t>ial the international call code 011</w:t>
      </w:r>
      <w:r w:rsidR="002020EB" w:rsidRPr="009456D9">
        <w:rPr>
          <w:color w:val="4A4A54"/>
        </w:rPr>
        <w:t>.</w:t>
      </w:r>
    </w:p>
    <w:p w14:paraId="7846612B" w14:textId="77777777" w:rsidR="002020EB" w:rsidRPr="009456D9" w:rsidRDefault="002020EB" w:rsidP="00A93905">
      <w:pPr>
        <w:pStyle w:val="numbrdlist"/>
        <w:numPr>
          <w:ilvl w:val="0"/>
          <w:numId w:val="23"/>
        </w:numPr>
        <w:rPr>
          <w:color w:val="4A4A54"/>
        </w:rPr>
      </w:pPr>
      <w:r w:rsidRPr="009456D9">
        <w:rPr>
          <w:color w:val="4A4A54"/>
        </w:rPr>
        <w:t>Dial</w:t>
      </w:r>
      <w:r w:rsidR="00F46D95" w:rsidRPr="009456D9">
        <w:rPr>
          <w:color w:val="4A4A54"/>
        </w:rPr>
        <w:t xml:space="preserve"> the country code</w:t>
      </w:r>
      <w:r w:rsidRPr="009456D9">
        <w:rPr>
          <w:color w:val="4A4A54"/>
        </w:rPr>
        <w:t>.</w:t>
      </w:r>
    </w:p>
    <w:p w14:paraId="228E72E4" w14:textId="5AE0173F" w:rsidR="00F46D95" w:rsidRPr="009456D9" w:rsidRDefault="002020EB" w:rsidP="00A93905">
      <w:pPr>
        <w:pStyle w:val="numbrdlist"/>
        <w:numPr>
          <w:ilvl w:val="0"/>
          <w:numId w:val="23"/>
        </w:numPr>
        <w:rPr>
          <w:color w:val="4A4A54"/>
        </w:rPr>
      </w:pPr>
      <w:r w:rsidRPr="009456D9">
        <w:rPr>
          <w:color w:val="4A4A54"/>
        </w:rPr>
        <w:t xml:space="preserve">Dial </w:t>
      </w:r>
      <w:r w:rsidR="00F46D95" w:rsidRPr="009456D9">
        <w:rPr>
          <w:color w:val="4A4A54"/>
        </w:rPr>
        <w:t xml:space="preserve">the local number. </w:t>
      </w:r>
    </w:p>
    <w:p w14:paraId="4DDA4DD9" w14:textId="7361D91A" w:rsidR="00F46D95" w:rsidRPr="009456D9" w:rsidRDefault="00F46D95" w:rsidP="00F46D95">
      <w:pPr>
        <w:rPr>
          <w:color w:val="4A4A54"/>
        </w:rPr>
      </w:pPr>
      <w:r w:rsidRPr="009456D9">
        <w:rPr>
          <w:color w:val="4A4A54"/>
        </w:rPr>
        <w:t xml:space="preserve">International calling is commonly disallowed to prevent toll fraud. </w:t>
      </w:r>
    </w:p>
    <w:p w14:paraId="4AE96070" w14:textId="0C8C8FC4" w:rsidR="00F46D95" w:rsidRPr="009456D9" w:rsidRDefault="00F46D95" w:rsidP="00F46D95">
      <w:pPr>
        <w:pStyle w:val="Heading3"/>
        <w:rPr>
          <w:color w:val="4A4A54"/>
        </w:rPr>
      </w:pPr>
      <w:bookmarkStart w:id="48" w:name="_Toc363566298"/>
      <w:bookmarkStart w:id="49" w:name="_Toc514152727"/>
      <w:r w:rsidRPr="009456D9">
        <w:rPr>
          <w:color w:val="4A4A54"/>
        </w:rPr>
        <w:t>Extension Dialing</w:t>
      </w:r>
      <w:bookmarkEnd w:id="48"/>
      <w:bookmarkEnd w:id="49"/>
      <w:r w:rsidR="00AC0D14" w:rsidRPr="009456D9">
        <w:rPr>
          <w:color w:val="4A4A54"/>
        </w:rPr>
        <w:fldChar w:fldCharType="begin"/>
      </w:r>
      <w:r w:rsidR="00AC0D14" w:rsidRPr="009456D9">
        <w:rPr>
          <w:color w:val="4A4A54"/>
        </w:rPr>
        <w:instrText xml:space="preserve"> XE "Extension dialing" </w:instrText>
      </w:r>
      <w:r w:rsidR="00AC0D14" w:rsidRPr="009456D9">
        <w:rPr>
          <w:color w:val="4A4A54"/>
        </w:rPr>
        <w:fldChar w:fldCharType="end"/>
      </w:r>
      <w:r w:rsidR="00AC0D14" w:rsidRPr="009456D9">
        <w:rPr>
          <w:color w:val="4A4A54"/>
        </w:rPr>
        <w:fldChar w:fldCharType="begin"/>
      </w:r>
      <w:r w:rsidR="00AC0D14" w:rsidRPr="009456D9">
        <w:rPr>
          <w:color w:val="4A4A54"/>
        </w:rPr>
        <w:instrText xml:space="preserve"> XE "</w:instrText>
      </w:r>
      <w:r w:rsidR="00B75DAE" w:rsidRPr="009456D9">
        <w:rPr>
          <w:color w:val="4A4A54"/>
          <w:lang w:val="en-US"/>
        </w:rPr>
        <w:instrText>Dialing:e</w:instrText>
      </w:r>
      <w:r w:rsidR="00AC0D14" w:rsidRPr="009456D9">
        <w:rPr>
          <w:color w:val="4A4A54"/>
        </w:rPr>
        <w:instrText xml:space="preserve">xtension" </w:instrText>
      </w:r>
      <w:r w:rsidR="00AC0D14" w:rsidRPr="009456D9">
        <w:rPr>
          <w:color w:val="4A4A54"/>
        </w:rPr>
        <w:fldChar w:fldCharType="end"/>
      </w:r>
    </w:p>
    <w:p w14:paraId="76258406" w14:textId="2F7D1666" w:rsidR="00F46D95" w:rsidRPr="009456D9" w:rsidRDefault="00F46D95" w:rsidP="00F46D95">
      <w:pPr>
        <w:rPr>
          <w:color w:val="4A4A54"/>
        </w:rPr>
      </w:pPr>
      <w:r w:rsidRPr="009456D9">
        <w:rPr>
          <w:color w:val="4A4A54"/>
        </w:rPr>
        <w:t xml:space="preserve">Extensions on your system can be dialed using their </w:t>
      </w:r>
      <w:r w:rsidR="00A71902" w:rsidRPr="009456D9">
        <w:rPr>
          <w:color w:val="4A4A54"/>
        </w:rPr>
        <w:t>3-</w:t>
      </w:r>
      <w:r w:rsidR="00252B12" w:rsidRPr="009456D9">
        <w:rPr>
          <w:color w:val="4A4A54"/>
        </w:rPr>
        <w:t>to-</w:t>
      </w:r>
      <w:proofErr w:type="gramStart"/>
      <w:r w:rsidR="00A71902" w:rsidRPr="009456D9">
        <w:rPr>
          <w:color w:val="4A4A54"/>
        </w:rPr>
        <w:t>4</w:t>
      </w:r>
      <w:r w:rsidRPr="009456D9">
        <w:rPr>
          <w:color w:val="4A4A54"/>
        </w:rPr>
        <w:t xml:space="preserve"> digit</w:t>
      </w:r>
      <w:proofErr w:type="gramEnd"/>
      <w:r w:rsidRPr="009456D9">
        <w:rPr>
          <w:color w:val="4A4A54"/>
        </w:rPr>
        <w:t xml:space="preserve"> extension or </w:t>
      </w:r>
      <w:r w:rsidR="00FA6AE5" w:rsidRPr="009456D9">
        <w:rPr>
          <w:color w:val="4A4A54"/>
        </w:rPr>
        <w:t xml:space="preserve">by </w:t>
      </w:r>
      <w:r w:rsidRPr="009456D9">
        <w:rPr>
          <w:color w:val="4A4A54"/>
        </w:rPr>
        <w:t>pressing the button on your phone corresponding to th</w:t>
      </w:r>
      <w:r w:rsidR="004533E4" w:rsidRPr="009456D9">
        <w:rPr>
          <w:color w:val="4A4A54"/>
        </w:rPr>
        <w:t>e des</w:t>
      </w:r>
      <w:r w:rsidR="0086318D" w:rsidRPr="009456D9">
        <w:rPr>
          <w:color w:val="4A4A54"/>
        </w:rPr>
        <w:t>i</w:t>
      </w:r>
      <w:r w:rsidR="004533E4" w:rsidRPr="009456D9">
        <w:rPr>
          <w:color w:val="4A4A54"/>
        </w:rPr>
        <w:t>red</w:t>
      </w:r>
      <w:r w:rsidRPr="009456D9">
        <w:rPr>
          <w:color w:val="4A4A54"/>
        </w:rPr>
        <w:t xml:space="preserve"> extension. </w:t>
      </w:r>
    </w:p>
    <w:p w14:paraId="1846C422" w14:textId="2B1F5BBF" w:rsidR="00F46D95" w:rsidRPr="009456D9" w:rsidRDefault="00F46D95" w:rsidP="00F46D95">
      <w:pPr>
        <w:pStyle w:val="Heading3"/>
        <w:rPr>
          <w:color w:val="4A4A54"/>
        </w:rPr>
      </w:pPr>
      <w:bookmarkStart w:id="50" w:name="_Toc363566299"/>
      <w:bookmarkStart w:id="51" w:name="_Toc514152728"/>
      <w:r w:rsidRPr="009456D9">
        <w:rPr>
          <w:color w:val="4A4A54"/>
        </w:rPr>
        <w:t>Intercom</w:t>
      </w:r>
      <w:bookmarkEnd w:id="50"/>
      <w:bookmarkEnd w:id="51"/>
      <w:r w:rsidR="00A854DF" w:rsidRPr="009456D9">
        <w:rPr>
          <w:color w:val="4A4A54"/>
        </w:rPr>
        <w:fldChar w:fldCharType="begin"/>
      </w:r>
      <w:r w:rsidR="00A854DF" w:rsidRPr="009456D9">
        <w:rPr>
          <w:color w:val="4A4A54"/>
        </w:rPr>
        <w:instrText xml:space="preserve"> XE "Intercom" </w:instrText>
      </w:r>
      <w:r w:rsidR="00A854DF" w:rsidRPr="009456D9">
        <w:rPr>
          <w:color w:val="4A4A54"/>
        </w:rPr>
        <w:fldChar w:fldCharType="end"/>
      </w:r>
    </w:p>
    <w:p w14:paraId="4E8DA9FF" w14:textId="3588C50E" w:rsidR="007B5F2F" w:rsidRPr="009456D9" w:rsidRDefault="007B5F2F" w:rsidP="00F46D95">
      <w:pPr>
        <w:rPr>
          <w:color w:val="4A4A54"/>
        </w:rPr>
      </w:pPr>
      <w:r w:rsidRPr="009456D9">
        <w:rPr>
          <w:color w:val="4A4A54"/>
        </w:rPr>
        <w:t xml:space="preserve">VoIP phones </w:t>
      </w:r>
      <w:r w:rsidR="003C218C" w:rsidRPr="009456D9">
        <w:rPr>
          <w:color w:val="4A4A54"/>
        </w:rPr>
        <w:t>provide an</w:t>
      </w:r>
      <w:r w:rsidRPr="009456D9">
        <w:rPr>
          <w:color w:val="4A4A54"/>
        </w:rPr>
        <w:t xml:space="preserve"> </w:t>
      </w:r>
      <w:r w:rsidR="007B2614" w:rsidRPr="009456D9">
        <w:rPr>
          <w:color w:val="4A4A54"/>
        </w:rPr>
        <w:t xml:space="preserve">intercom </w:t>
      </w:r>
      <w:r w:rsidR="003C218C" w:rsidRPr="009456D9">
        <w:rPr>
          <w:color w:val="4A4A54"/>
        </w:rPr>
        <w:t xml:space="preserve">feature that allows you to </w:t>
      </w:r>
      <w:r w:rsidR="007B2614" w:rsidRPr="009456D9">
        <w:rPr>
          <w:color w:val="4A4A54"/>
        </w:rPr>
        <w:t xml:space="preserve">instantly connect to other phones within your office. </w:t>
      </w:r>
      <w:r w:rsidR="002C7F25" w:rsidRPr="009456D9">
        <w:rPr>
          <w:color w:val="4A4A54"/>
        </w:rPr>
        <w:t>Intercom functionality</w:t>
      </w:r>
      <w:r w:rsidR="005C20A0" w:rsidRPr="009456D9">
        <w:rPr>
          <w:color w:val="4A4A54"/>
        </w:rPr>
        <w:t xml:space="preserve"> </w:t>
      </w:r>
      <w:r w:rsidR="007F3292" w:rsidRPr="009456D9">
        <w:rPr>
          <w:color w:val="4A4A54"/>
        </w:rPr>
        <w:t>is</w:t>
      </w:r>
      <w:r w:rsidR="005C20A0" w:rsidRPr="009456D9">
        <w:rPr>
          <w:color w:val="4A4A54"/>
        </w:rPr>
        <w:t xml:space="preserve"> ideal </w:t>
      </w:r>
      <w:r w:rsidR="007B2614" w:rsidRPr="009456D9">
        <w:rPr>
          <w:color w:val="4A4A54"/>
        </w:rPr>
        <w:t>for announcing visit</w:t>
      </w:r>
      <w:r w:rsidR="002A3536" w:rsidRPr="009456D9">
        <w:rPr>
          <w:color w:val="4A4A54"/>
        </w:rPr>
        <w:t>ors or asking a quick question.</w:t>
      </w:r>
    </w:p>
    <w:p w14:paraId="19F7F897" w14:textId="14D7754D" w:rsidR="004F61B0" w:rsidRPr="009456D9" w:rsidRDefault="002C7F25" w:rsidP="00F46D95">
      <w:pPr>
        <w:rPr>
          <w:color w:val="4A4A54"/>
        </w:rPr>
      </w:pPr>
      <w:r w:rsidRPr="009456D9">
        <w:rPr>
          <w:color w:val="4A4A54"/>
        </w:rPr>
        <w:t>When one phone i</w:t>
      </w:r>
      <w:r w:rsidR="00F46D95" w:rsidRPr="009456D9">
        <w:rPr>
          <w:color w:val="4A4A54"/>
        </w:rPr>
        <w:t>ntercom</w:t>
      </w:r>
      <w:r w:rsidRPr="009456D9">
        <w:rPr>
          <w:color w:val="4A4A54"/>
        </w:rPr>
        <w:t>s</w:t>
      </w:r>
      <w:r w:rsidR="00F46D95" w:rsidRPr="009456D9">
        <w:rPr>
          <w:color w:val="4A4A54"/>
        </w:rPr>
        <w:t xml:space="preserve"> another extension</w:t>
      </w:r>
      <w:r w:rsidRPr="009456D9">
        <w:rPr>
          <w:color w:val="4A4A54"/>
        </w:rPr>
        <w:t>, it</w:t>
      </w:r>
      <w:r w:rsidR="00F46D95" w:rsidRPr="009456D9">
        <w:rPr>
          <w:color w:val="4A4A54"/>
        </w:rPr>
        <w:t xml:space="preserve"> </w:t>
      </w:r>
      <w:r w:rsidR="004C0B29" w:rsidRPr="009456D9">
        <w:rPr>
          <w:color w:val="4A4A54"/>
        </w:rPr>
        <w:t>does</w:t>
      </w:r>
      <w:r w:rsidR="00F46D95" w:rsidRPr="009456D9">
        <w:rPr>
          <w:color w:val="4A4A54"/>
        </w:rPr>
        <w:t xml:space="preserve"> not ring the</w:t>
      </w:r>
      <w:r w:rsidR="00066C1B" w:rsidRPr="009456D9">
        <w:rPr>
          <w:color w:val="4A4A54"/>
        </w:rPr>
        <w:t xml:space="preserve"> other</w:t>
      </w:r>
      <w:r w:rsidR="00F46D95" w:rsidRPr="009456D9">
        <w:rPr>
          <w:color w:val="4A4A54"/>
        </w:rPr>
        <w:t xml:space="preserve"> phone</w:t>
      </w:r>
      <w:r w:rsidR="004C0B29" w:rsidRPr="009456D9">
        <w:rPr>
          <w:color w:val="4A4A54"/>
        </w:rPr>
        <w:t>.</w:t>
      </w:r>
      <w:r w:rsidR="00066C1B" w:rsidRPr="009456D9">
        <w:rPr>
          <w:color w:val="4A4A54"/>
        </w:rPr>
        <w:t xml:space="preserve"> Instead, </w:t>
      </w:r>
      <w:r w:rsidR="00F46D95" w:rsidRPr="009456D9">
        <w:rPr>
          <w:color w:val="4A4A54"/>
        </w:rPr>
        <w:t>the</w:t>
      </w:r>
      <w:r w:rsidR="00066C1B" w:rsidRPr="009456D9">
        <w:rPr>
          <w:color w:val="4A4A54"/>
        </w:rPr>
        <w:t xml:space="preserve"> othe</w:t>
      </w:r>
      <w:r w:rsidR="00F46D95" w:rsidRPr="009456D9">
        <w:rPr>
          <w:color w:val="4A4A54"/>
        </w:rPr>
        <w:t>r phone will beep</w:t>
      </w:r>
      <w:r w:rsidR="00066C1B" w:rsidRPr="009456D9">
        <w:rPr>
          <w:color w:val="4A4A54"/>
        </w:rPr>
        <w:t>, and</w:t>
      </w:r>
      <w:r w:rsidR="00F46D95" w:rsidRPr="009456D9">
        <w:rPr>
          <w:color w:val="4A4A54"/>
        </w:rPr>
        <w:t xml:space="preserve"> then </w:t>
      </w:r>
      <w:r w:rsidR="004C0B29" w:rsidRPr="009456D9">
        <w:rPr>
          <w:color w:val="4A4A54"/>
        </w:rPr>
        <w:t>i</w:t>
      </w:r>
      <w:r w:rsidR="00F46D95" w:rsidRPr="009456D9">
        <w:rPr>
          <w:color w:val="4A4A54"/>
        </w:rPr>
        <w:t>t</w:t>
      </w:r>
      <w:r w:rsidR="004C0B29" w:rsidRPr="009456D9">
        <w:rPr>
          <w:color w:val="4A4A54"/>
        </w:rPr>
        <w:t>s</w:t>
      </w:r>
      <w:r w:rsidR="00F46D95" w:rsidRPr="009456D9">
        <w:rPr>
          <w:color w:val="4A4A54"/>
        </w:rPr>
        <w:t xml:space="preserve"> mic</w:t>
      </w:r>
      <w:r w:rsidR="00066C1B" w:rsidRPr="009456D9">
        <w:rPr>
          <w:color w:val="4A4A54"/>
        </w:rPr>
        <w:t>rophone</w:t>
      </w:r>
      <w:r w:rsidR="00F46D95" w:rsidRPr="009456D9">
        <w:rPr>
          <w:color w:val="4A4A54"/>
        </w:rPr>
        <w:t xml:space="preserve"> and speaker turn on. </w:t>
      </w:r>
    </w:p>
    <w:p w14:paraId="33F721A1" w14:textId="12320651" w:rsidR="004F61B0" w:rsidRPr="009456D9" w:rsidRDefault="00F46D95" w:rsidP="004F61B0">
      <w:pPr>
        <w:pStyle w:val="stepintro"/>
        <w:rPr>
          <w:color w:val="4A4A54"/>
        </w:rPr>
      </w:pPr>
      <w:r w:rsidRPr="009456D9">
        <w:rPr>
          <w:color w:val="4A4A54"/>
        </w:rPr>
        <w:lastRenderedPageBreak/>
        <w:t xml:space="preserve">To intercom </w:t>
      </w:r>
    </w:p>
    <w:p w14:paraId="7CB1822A" w14:textId="11E43D27" w:rsidR="004F61B0" w:rsidRPr="009456D9" w:rsidRDefault="00A71902" w:rsidP="00A93905">
      <w:pPr>
        <w:pStyle w:val="numbrdlist"/>
        <w:numPr>
          <w:ilvl w:val="0"/>
          <w:numId w:val="24"/>
        </w:numPr>
        <w:rPr>
          <w:color w:val="4A4A54"/>
        </w:rPr>
      </w:pPr>
      <w:r w:rsidRPr="009456D9">
        <w:rPr>
          <w:color w:val="4A4A54"/>
        </w:rPr>
        <w:t>Dial 08ext</w:t>
      </w:r>
      <w:r w:rsidR="0097234F" w:rsidRPr="009456D9">
        <w:rPr>
          <w:color w:val="4A4A54"/>
        </w:rPr>
        <w:t>. F</w:t>
      </w:r>
      <w:r w:rsidRPr="009456D9">
        <w:rPr>
          <w:color w:val="4A4A54"/>
        </w:rPr>
        <w:t>or example</w:t>
      </w:r>
      <w:r w:rsidR="0097234F" w:rsidRPr="009456D9">
        <w:rPr>
          <w:color w:val="4A4A54"/>
        </w:rPr>
        <w:t>,</w:t>
      </w:r>
      <w:r w:rsidRPr="009456D9">
        <w:rPr>
          <w:color w:val="4A4A54"/>
        </w:rPr>
        <w:t xml:space="preserve"> to intercom extension 100, dial </w:t>
      </w:r>
      <w:r w:rsidRPr="009456D9">
        <w:rPr>
          <w:b/>
          <w:color w:val="4A4A54"/>
        </w:rPr>
        <w:t>08100</w:t>
      </w:r>
      <w:r w:rsidR="004F61B0" w:rsidRPr="009456D9">
        <w:rPr>
          <w:color w:val="4A4A54"/>
        </w:rPr>
        <w:t>.</w:t>
      </w:r>
    </w:p>
    <w:p w14:paraId="042495F8" w14:textId="33FD68A1" w:rsidR="00C10BCF" w:rsidRPr="009456D9" w:rsidRDefault="008525AC" w:rsidP="00FD1751">
      <w:pPr>
        <w:pStyle w:val="Heading2"/>
        <w:rPr>
          <w:color w:val="4A4A54"/>
        </w:rPr>
      </w:pPr>
      <w:bookmarkStart w:id="52" w:name="_Ref422745258"/>
      <w:bookmarkStart w:id="53" w:name="_Toc514152729"/>
      <w:r w:rsidRPr="009456D9">
        <w:rPr>
          <w:color w:val="4A4A54"/>
        </w:rPr>
        <w:t>Receiv</w:t>
      </w:r>
      <w:r w:rsidR="00B57552" w:rsidRPr="009456D9">
        <w:rPr>
          <w:color w:val="4A4A54"/>
        </w:rPr>
        <w:t xml:space="preserve">ing </w:t>
      </w:r>
      <w:r w:rsidRPr="009456D9">
        <w:rPr>
          <w:color w:val="4A4A54"/>
        </w:rPr>
        <w:t>Calls</w:t>
      </w:r>
      <w:bookmarkEnd w:id="52"/>
      <w:bookmarkEnd w:id="53"/>
      <w:r w:rsidR="00B57552" w:rsidRPr="009456D9">
        <w:rPr>
          <w:color w:val="4A4A54"/>
        </w:rPr>
        <w:fldChar w:fldCharType="begin"/>
      </w:r>
      <w:r w:rsidR="00B57552" w:rsidRPr="009456D9">
        <w:rPr>
          <w:color w:val="4A4A54"/>
        </w:rPr>
        <w:instrText xml:space="preserve"> XE "</w:instrText>
      </w:r>
      <w:r w:rsidR="00C77D9C" w:rsidRPr="009456D9">
        <w:rPr>
          <w:color w:val="4A4A54"/>
        </w:rPr>
        <w:instrText>Receiving calls</w:instrText>
      </w:r>
      <w:r w:rsidR="00B57552" w:rsidRPr="009456D9">
        <w:rPr>
          <w:color w:val="4A4A54"/>
        </w:rPr>
        <w:instrText xml:space="preserve">" </w:instrText>
      </w:r>
      <w:r w:rsidR="00B57552" w:rsidRPr="009456D9">
        <w:rPr>
          <w:color w:val="4A4A54"/>
        </w:rPr>
        <w:fldChar w:fldCharType="end"/>
      </w:r>
      <w:r w:rsidR="00B57552" w:rsidRPr="009456D9">
        <w:rPr>
          <w:color w:val="4A4A54"/>
        </w:rPr>
        <w:fldChar w:fldCharType="begin"/>
      </w:r>
      <w:r w:rsidR="00BE69EF" w:rsidRPr="009456D9">
        <w:rPr>
          <w:color w:val="4A4A54"/>
        </w:rPr>
        <w:instrText xml:space="preserve"> XE "C</w:instrText>
      </w:r>
      <w:r w:rsidR="00C77D9C" w:rsidRPr="009456D9">
        <w:rPr>
          <w:color w:val="4A4A54"/>
        </w:rPr>
        <w:instrText>alls:receiving</w:instrText>
      </w:r>
      <w:r w:rsidR="00B57552" w:rsidRPr="009456D9">
        <w:rPr>
          <w:color w:val="4A4A54"/>
        </w:rPr>
        <w:instrText xml:space="preserve">" </w:instrText>
      </w:r>
      <w:r w:rsidR="00B57552" w:rsidRPr="009456D9">
        <w:rPr>
          <w:color w:val="4A4A54"/>
        </w:rPr>
        <w:fldChar w:fldCharType="end"/>
      </w:r>
    </w:p>
    <w:p w14:paraId="75E8BAB9" w14:textId="33AAC94B" w:rsidR="000E6E15" w:rsidRPr="009456D9" w:rsidRDefault="000E6E15" w:rsidP="00D122DF">
      <w:pPr>
        <w:pStyle w:val="body"/>
        <w:rPr>
          <w:color w:val="4A4A54"/>
        </w:rPr>
      </w:pPr>
      <w:r w:rsidRPr="009456D9">
        <w:rPr>
          <w:color w:val="4A4A54"/>
        </w:rPr>
        <w:t>When a call comes in</w:t>
      </w:r>
      <w:r w:rsidR="00D122DF" w:rsidRPr="009456D9">
        <w:rPr>
          <w:color w:val="4A4A54"/>
        </w:rPr>
        <w:t>,</w:t>
      </w:r>
      <w:r w:rsidRPr="009456D9">
        <w:rPr>
          <w:color w:val="4A4A54"/>
        </w:rPr>
        <w:t xml:space="preserve"> you </w:t>
      </w:r>
      <w:r w:rsidR="00D122DF" w:rsidRPr="009456D9">
        <w:rPr>
          <w:color w:val="4A4A54"/>
        </w:rPr>
        <w:t>c</w:t>
      </w:r>
      <w:r w:rsidRPr="009456D9">
        <w:rPr>
          <w:color w:val="4A4A54"/>
        </w:rPr>
        <w:t>a</w:t>
      </w:r>
      <w:r w:rsidR="00D122DF" w:rsidRPr="009456D9">
        <w:rPr>
          <w:color w:val="4A4A54"/>
        </w:rPr>
        <w:t>n</w:t>
      </w:r>
      <w:r w:rsidRPr="009456D9">
        <w:rPr>
          <w:color w:val="4A4A54"/>
        </w:rPr>
        <w:t xml:space="preserve"> answer </w:t>
      </w:r>
      <w:r w:rsidR="00D122DF" w:rsidRPr="009456D9">
        <w:rPr>
          <w:color w:val="4A4A54"/>
        </w:rPr>
        <w:t xml:space="preserve">it </w:t>
      </w:r>
      <w:r w:rsidRPr="009456D9">
        <w:rPr>
          <w:color w:val="4A4A54"/>
        </w:rPr>
        <w:t xml:space="preserve">via </w:t>
      </w:r>
      <w:r w:rsidR="00D122DF" w:rsidRPr="009456D9">
        <w:rPr>
          <w:color w:val="4A4A54"/>
        </w:rPr>
        <w:t xml:space="preserve">a </w:t>
      </w:r>
      <w:r w:rsidRPr="009456D9">
        <w:rPr>
          <w:color w:val="4A4A54"/>
        </w:rPr>
        <w:t>hea</w:t>
      </w:r>
      <w:r w:rsidR="00532AA7" w:rsidRPr="009456D9">
        <w:rPr>
          <w:color w:val="4A4A54"/>
        </w:rPr>
        <w:t>dset, speakerphone, or handset.</w:t>
      </w:r>
    </w:p>
    <w:p w14:paraId="0E07FB06" w14:textId="77777777" w:rsidR="006E5FA8" w:rsidRPr="009456D9" w:rsidRDefault="006E5FA8" w:rsidP="006E5FA8">
      <w:pPr>
        <w:pStyle w:val="stepintro"/>
        <w:rPr>
          <w:color w:val="4A4A54"/>
        </w:rPr>
      </w:pPr>
      <w:r w:rsidRPr="009456D9">
        <w:rPr>
          <w:color w:val="4A4A54"/>
        </w:rPr>
        <w:t>To answer a call using a h</w:t>
      </w:r>
      <w:r w:rsidR="000E6E15" w:rsidRPr="009456D9">
        <w:rPr>
          <w:color w:val="4A4A54"/>
        </w:rPr>
        <w:t>andset</w:t>
      </w:r>
    </w:p>
    <w:p w14:paraId="7C504077" w14:textId="5705E7C1" w:rsidR="000E6E15" w:rsidRPr="009456D9" w:rsidRDefault="006E5FA8" w:rsidP="001660A8">
      <w:pPr>
        <w:pStyle w:val="bulletlv2"/>
        <w:rPr>
          <w:color w:val="4A4A54"/>
        </w:rPr>
      </w:pPr>
      <w:r w:rsidRPr="009456D9">
        <w:rPr>
          <w:color w:val="4A4A54"/>
        </w:rPr>
        <w:t>L</w:t>
      </w:r>
      <w:r w:rsidR="00845240" w:rsidRPr="009456D9">
        <w:rPr>
          <w:color w:val="4A4A54"/>
        </w:rPr>
        <w:t>ift the handset off-</w:t>
      </w:r>
      <w:r w:rsidR="000E6E15" w:rsidRPr="009456D9">
        <w:rPr>
          <w:color w:val="4A4A54"/>
        </w:rPr>
        <w:t>hook</w:t>
      </w:r>
      <w:r w:rsidR="00845240" w:rsidRPr="009456D9">
        <w:rPr>
          <w:color w:val="4A4A54"/>
        </w:rPr>
        <w:t>.</w:t>
      </w:r>
    </w:p>
    <w:p w14:paraId="0DC4BBA5" w14:textId="77777777" w:rsidR="00C15640" w:rsidRPr="009456D9" w:rsidRDefault="00C15640" w:rsidP="00C15640">
      <w:pPr>
        <w:pStyle w:val="body"/>
        <w:rPr>
          <w:color w:val="4A4A54"/>
        </w:rPr>
      </w:pPr>
    </w:p>
    <w:p w14:paraId="42477C53" w14:textId="77777777" w:rsidR="001660A8" w:rsidRPr="009456D9" w:rsidRDefault="001660A8" w:rsidP="007870A6">
      <w:pPr>
        <w:pStyle w:val="stepintro"/>
        <w:rPr>
          <w:color w:val="4A4A54"/>
        </w:rPr>
      </w:pPr>
      <w:r w:rsidRPr="009456D9">
        <w:rPr>
          <w:color w:val="4A4A54"/>
        </w:rPr>
        <w:t>To answer a call using a s</w:t>
      </w:r>
      <w:r w:rsidR="000E6E15" w:rsidRPr="009456D9">
        <w:rPr>
          <w:color w:val="4A4A54"/>
        </w:rPr>
        <w:t>peakerphone</w:t>
      </w:r>
    </w:p>
    <w:p w14:paraId="2DC61FC6" w14:textId="0E9C14D3" w:rsidR="000E6E15" w:rsidRPr="009456D9" w:rsidRDefault="001660A8" w:rsidP="001660A8">
      <w:pPr>
        <w:pStyle w:val="bulletlv2"/>
        <w:rPr>
          <w:color w:val="4A4A54"/>
        </w:rPr>
      </w:pPr>
      <w:r w:rsidRPr="009456D9">
        <w:rPr>
          <w:color w:val="4A4A54"/>
        </w:rPr>
        <w:t>P</w:t>
      </w:r>
      <w:r w:rsidR="00845240" w:rsidRPr="009456D9">
        <w:rPr>
          <w:color w:val="4A4A54"/>
        </w:rPr>
        <w:t xml:space="preserve">ress the </w:t>
      </w:r>
      <w:r w:rsidR="00845240" w:rsidRPr="009456D9">
        <w:rPr>
          <w:b/>
          <w:color w:val="4A4A54"/>
        </w:rPr>
        <w:t>Speaker</w:t>
      </w:r>
      <w:r w:rsidR="00845240" w:rsidRPr="009456D9">
        <w:rPr>
          <w:color w:val="4A4A54"/>
        </w:rPr>
        <w:t xml:space="preserve"> button.</w:t>
      </w:r>
    </w:p>
    <w:p w14:paraId="4F5F6A47" w14:textId="77777777" w:rsidR="00C15640" w:rsidRPr="009456D9" w:rsidRDefault="00C15640" w:rsidP="00C15640">
      <w:pPr>
        <w:pStyle w:val="body"/>
        <w:rPr>
          <w:color w:val="4A4A54"/>
        </w:rPr>
      </w:pPr>
    </w:p>
    <w:p w14:paraId="3EB235A5" w14:textId="77777777" w:rsidR="001660A8" w:rsidRPr="009456D9" w:rsidRDefault="001660A8" w:rsidP="007870A6">
      <w:pPr>
        <w:pStyle w:val="stepintro"/>
        <w:rPr>
          <w:color w:val="4A4A54"/>
        </w:rPr>
      </w:pPr>
      <w:r w:rsidRPr="009456D9">
        <w:rPr>
          <w:color w:val="4A4A54"/>
        </w:rPr>
        <w:t>To answer a call using a h</w:t>
      </w:r>
      <w:r w:rsidR="000E6E15" w:rsidRPr="009456D9">
        <w:rPr>
          <w:color w:val="4A4A54"/>
        </w:rPr>
        <w:t>eadset</w:t>
      </w:r>
    </w:p>
    <w:p w14:paraId="1A95EBFF" w14:textId="2A60A419" w:rsidR="00035593" w:rsidRPr="009456D9" w:rsidRDefault="001660A8" w:rsidP="007870A6">
      <w:pPr>
        <w:pStyle w:val="bulletlv2"/>
        <w:rPr>
          <w:color w:val="4A4A54"/>
        </w:rPr>
      </w:pPr>
      <w:r w:rsidRPr="009456D9">
        <w:rPr>
          <w:color w:val="4A4A54"/>
        </w:rPr>
        <w:t>U</w:t>
      </w:r>
      <w:r w:rsidR="000E6E15" w:rsidRPr="009456D9">
        <w:rPr>
          <w:color w:val="4A4A54"/>
        </w:rPr>
        <w:t xml:space="preserve">sage </w:t>
      </w:r>
      <w:r w:rsidRPr="009456D9">
        <w:rPr>
          <w:color w:val="4A4A54"/>
        </w:rPr>
        <w:t>depends on</w:t>
      </w:r>
      <w:r w:rsidR="000E6E15" w:rsidRPr="009456D9">
        <w:rPr>
          <w:color w:val="4A4A54"/>
        </w:rPr>
        <w:t xml:space="preserve"> how the headset is connected. </w:t>
      </w:r>
      <w:r w:rsidR="00FD7719" w:rsidRPr="009456D9">
        <w:rPr>
          <w:color w:val="4A4A54"/>
        </w:rPr>
        <w:t>Often,</w:t>
      </w:r>
      <w:r w:rsidR="000E6E15" w:rsidRPr="009456D9">
        <w:rPr>
          <w:color w:val="4A4A54"/>
        </w:rPr>
        <w:t xml:space="preserve"> you'll </w:t>
      </w:r>
      <w:r w:rsidR="0019544C" w:rsidRPr="009456D9">
        <w:rPr>
          <w:color w:val="4A4A54"/>
        </w:rPr>
        <w:t xml:space="preserve">press the button on </w:t>
      </w:r>
      <w:r w:rsidR="000E6E15" w:rsidRPr="009456D9">
        <w:rPr>
          <w:color w:val="4A4A54"/>
        </w:rPr>
        <w:t>the headset or press the headset button on the phone.</w:t>
      </w:r>
    </w:p>
    <w:p w14:paraId="30325A6C" w14:textId="77777777" w:rsidR="007A41E9" w:rsidRPr="009456D9" w:rsidRDefault="007A41E9" w:rsidP="007A41E9">
      <w:pPr>
        <w:pStyle w:val="Heading2"/>
        <w:rPr>
          <w:color w:val="4A4A54"/>
        </w:rPr>
      </w:pPr>
      <w:bookmarkStart w:id="54" w:name="_Toc363566302"/>
      <w:bookmarkStart w:id="55" w:name="_Ref439152444"/>
      <w:bookmarkStart w:id="56" w:name="_Ref439152451"/>
      <w:bookmarkStart w:id="57" w:name="_Toc514152730"/>
      <w:r w:rsidRPr="009456D9">
        <w:rPr>
          <w:color w:val="4A4A54"/>
        </w:rPr>
        <w:t>Voicemail</w:t>
      </w:r>
      <w:bookmarkEnd w:id="54"/>
      <w:bookmarkEnd w:id="55"/>
      <w:bookmarkEnd w:id="56"/>
      <w:bookmarkEnd w:id="57"/>
    </w:p>
    <w:p w14:paraId="16C39E14" w14:textId="3A42BF72" w:rsidR="007A41E9" w:rsidRPr="009456D9" w:rsidRDefault="007A41E9" w:rsidP="007A41E9">
      <w:pPr>
        <w:pStyle w:val="Heading3"/>
        <w:rPr>
          <w:color w:val="4A4A54"/>
        </w:rPr>
      </w:pPr>
      <w:bookmarkStart w:id="58" w:name="_Toc363566303"/>
      <w:bookmarkStart w:id="59" w:name="_Toc514152731"/>
      <w:r w:rsidRPr="009456D9">
        <w:rPr>
          <w:color w:val="4A4A54"/>
        </w:rPr>
        <w:t>Accessing Voicemail</w:t>
      </w:r>
      <w:bookmarkEnd w:id="58"/>
      <w:bookmarkEnd w:id="59"/>
      <w:r w:rsidR="00AC0D14" w:rsidRPr="009456D9">
        <w:rPr>
          <w:color w:val="4A4A54"/>
        </w:rPr>
        <w:fldChar w:fldCharType="begin"/>
      </w:r>
      <w:r w:rsidR="00AC0D14" w:rsidRPr="009456D9">
        <w:rPr>
          <w:color w:val="4A4A54"/>
        </w:rPr>
        <w:instrText xml:space="preserve"> XE "</w:instrText>
      </w:r>
      <w:r w:rsidR="00293BD3" w:rsidRPr="009456D9">
        <w:rPr>
          <w:color w:val="4A4A54"/>
        </w:rPr>
        <w:instrText>Accessing</w:instrText>
      </w:r>
      <w:r w:rsidR="00293BD3" w:rsidRPr="009456D9">
        <w:rPr>
          <w:color w:val="4A4A54"/>
          <w:lang w:val="en-US"/>
        </w:rPr>
        <w:instrText>:</w:instrText>
      </w:r>
      <w:r w:rsidR="00AC0D14" w:rsidRPr="009456D9">
        <w:rPr>
          <w:color w:val="4A4A54"/>
        </w:rPr>
        <w:instrText xml:space="preserve">voicemail" </w:instrText>
      </w:r>
      <w:r w:rsidR="00AC0D14" w:rsidRPr="009456D9">
        <w:rPr>
          <w:color w:val="4A4A54"/>
        </w:rPr>
        <w:fldChar w:fldCharType="end"/>
      </w:r>
      <w:r w:rsidR="00AC0D14" w:rsidRPr="009456D9">
        <w:rPr>
          <w:color w:val="4A4A54"/>
        </w:rPr>
        <w:fldChar w:fldCharType="begin"/>
      </w:r>
      <w:r w:rsidR="00AC0D14" w:rsidRPr="009456D9">
        <w:rPr>
          <w:color w:val="4A4A54"/>
        </w:rPr>
        <w:instrText xml:space="preserve"> XE "</w:instrText>
      </w:r>
      <w:r w:rsidR="00AC0D14" w:rsidRPr="009456D9">
        <w:rPr>
          <w:color w:val="4A4A54"/>
          <w:lang w:val="en-US"/>
        </w:rPr>
        <w:instrText>V</w:instrText>
      </w:r>
      <w:r w:rsidR="00AC0D14" w:rsidRPr="009456D9">
        <w:rPr>
          <w:color w:val="4A4A54"/>
        </w:rPr>
        <w:instrText>oicemail</w:instrText>
      </w:r>
      <w:r w:rsidR="00AC0D14" w:rsidRPr="009456D9">
        <w:rPr>
          <w:color w:val="4A4A54"/>
          <w:lang w:val="en-US"/>
        </w:rPr>
        <w:instrText>:accessed</w:instrText>
      </w:r>
      <w:r w:rsidR="00AC0D14" w:rsidRPr="009456D9">
        <w:rPr>
          <w:color w:val="4A4A54"/>
        </w:rPr>
        <w:instrText xml:space="preserve">" </w:instrText>
      </w:r>
      <w:r w:rsidR="00AC0D14" w:rsidRPr="009456D9">
        <w:rPr>
          <w:color w:val="4A4A54"/>
        </w:rPr>
        <w:fldChar w:fldCharType="end"/>
      </w:r>
    </w:p>
    <w:p w14:paraId="7AF446A1" w14:textId="14FF97EF" w:rsidR="0045660E" w:rsidRPr="009456D9" w:rsidRDefault="0045660E" w:rsidP="00103A2A">
      <w:pPr>
        <w:pStyle w:val="stepintro"/>
        <w:rPr>
          <w:color w:val="4A4A54"/>
        </w:rPr>
      </w:pPr>
      <w:r w:rsidRPr="009456D9">
        <w:rPr>
          <w:color w:val="4A4A54"/>
        </w:rPr>
        <w:t>To access voicemail</w:t>
      </w:r>
    </w:p>
    <w:p w14:paraId="0018AC74" w14:textId="49182A53" w:rsidR="00A11969" w:rsidRPr="009456D9" w:rsidRDefault="007A41E9" w:rsidP="00F05E2B">
      <w:pPr>
        <w:pStyle w:val="numbrdlist"/>
        <w:numPr>
          <w:ilvl w:val="0"/>
          <w:numId w:val="25"/>
        </w:numPr>
        <w:rPr>
          <w:color w:val="4A4A54"/>
        </w:rPr>
      </w:pPr>
      <w:r w:rsidRPr="009456D9">
        <w:rPr>
          <w:color w:val="4A4A54"/>
        </w:rPr>
        <w:t xml:space="preserve">Press the </w:t>
      </w:r>
      <w:r w:rsidRPr="009456D9">
        <w:rPr>
          <w:b/>
          <w:color w:val="4A4A54"/>
        </w:rPr>
        <w:t>Messages</w:t>
      </w:r>
      <w:r w:rsidRPr="009456D9">
        <w:rPr>
          <w:color w:val="4A4A54"/>
        </w:rPr>
        <w:t xml:space="preserve"> button on your phone to access your voicemail box</w:t>
      </w:r>
      <w:r w:rsidR="00F05E2B" w:rsidRPr="009456D9">
        <w:rPr>
          <w:color w:val="4A4A54"/>
        </w:rPr>
        <w:t xml:space="preserve">, or dial 5001 if you </w:t>
      </w:r>
      <w:proofErr w:type="spellStart"/>
      <w:r w:rsidR="00F05E2B" w:rsidRPr="009456D9">
        <w:rPr>
          <w:color w:val="4A4A54"/>
        </w:rPr>
        <w:t>can</w:t>
      </w:r>
      <w:r w:rsidR="002C7F25" w:rsidRPr="009456D9">
        <w:rPr>
          <w:color w:val="4A4A54"/>
        </w:rPr>
        <w:t xml:space="preserve"> no</w:t>
      </w:r>
      <w:r w:rsidR="00F05E2B" w:rsidRPr="009456D9">
        <w:rPr>
          <w:color w:val="4A4A54"/>
        </w:rPr>
        <w:t>t</w:t>
      </w:r>
      <w:proofErr w:type="spellEnd"/>
      <w:r w:rsidR="00F05E2B" w:rsidRPr="009456D9">
        <w:rPr>
          <w:color w:val="4A4A54"/>
        </w:rPr>
        <w:t xml:space="preserve"> identify the voicemail button.</w:t>
      </w:r>
    </w:p>
    <w:p w14:paraId="22BF1AD5" w14:textId="4D9C9E0E" w:rsidR="00D6270C" w:rsidRPr="009456D9" w:rsidRDefault="00F05E2B" w:rsidP="00F05E2B">
      <w:pPr>
        <w:pStyle w:val="numbrdlist"/>
        <w:numPr>
          <w:ilvl w:val="0"/>
          <w:numId w:val="25"/>
        </w:numPr>
        <w:rPr>
          <w:color w:val="4A4A54"/>
        </w:rPr>
      </w:pPr>
      <w:r w:rsidRPr="009456D9">
        <w:rPr>
          <w:color w:val="4A4A54"/>
        </w:rPr>
        <w:t>If you subscribe to multiple mailboxes, a list of mailboxes may appear. Select the mail box you want to access</w:t>
      </w:r>
      <w:r w:rsidR="00A11969" w:rsidRPr="009456D9">
        <w:rPr>
          <w:color w:val="4A4A54"/>
        </w:rPr>
        <w:t>.</w:t>
      </w:r>
    </w:p>
    <w:p w14:paraId="11C440C1" w14:textId="77777777" w:rsidR="00D6270C" w:rsidRPr="009456D9" w:rsidRDefault="00D6270C" w:rsidP="007A41E9">
      <w:pPr>
        <w:pStyle w:val="numbrdlist"/>
        <w:rPr>
          <w:color w:val="4A4A54"/>
        </w:rPr>
      </w:pPr>
      <w:r w:rsidRPr="009456D9">
        <w:rPr>
          <w:color w:val="4A4A54"/>
        </w:rPr>
        <w:t xml:space="preserve">When </w:t>
      </w:r>
      <w:r w:rsidR="007A41E9" w:rsidRPr="009456D9">
        <w:rPr>
          <w:color w:val="4A4A54"/>
        </w:rPr>
        <w:t>prompted</w:t>
      </w:r>
      <w:r w:rsidRPr="009456D9">
        <w:rPr>
          <w:color w:val="4A4A54"/>
        </w:rPr>
        <w:t>, enter</w:t>
      </w:r>
      <w:r w:rsidR="007A41E9" w:rsidRPr="009456D9">
        <w:rPr>
          <w:color w:val="4A4A54"/>
        </w:rPr>
        <w:t xml:space="preserve"> your voicemail pin</w:t>
      </w:r>
      <w:r w:rsidRPr="009456D9">
        <w:rPr>
          <w:color w:val="4A4A54"/>
        </w:rPr>
        <w:t xml:space="preserve">, and then press </w:t>
      </w:r>
      <w:r w:rsidR="007A41E9" w:rsidRPr="009456D9">
        <w:rPr>
          <w:b/>
          <w:color w:val="4A4A54"/>
        </w:rPr>
        <w:t>#</w:t>
      </w:r>
      <w:r w:rsidR="007A41E9" w:rsidRPr="009456D9">
        <w:rPr>
          <w:color w:val="4A4A54"/>
        </w:rPr>
        <w:t xml:space="preserve">. </w:t>
      </w:r>
    </w:p>
    <w:p w14:paraId="1770C336" w14:textId="77777777" w:rsidR="00C5671D" w:rsidRPr="009456D9" w:rsidRDefault="00C5671D" w:rsidP="00C5671D">
      <w:pPr>
        <w:pStyle w:val="body"/>
        <w:rPr>
          <w:color w:val="4A4A54"/>
        </w:rPr>
      </w:pPr>
    </w:p>
    <w:p w14:paraId="3F494047" w14:textId="77777777" w:rsidR="00606FF4" w:rsidRPr="009456D9" w:rsidRDefault="007A41E9" w:rsidP="00FC03A6">
      <w:pPr>
        <w:pStyle w:val="stepintro"/>
        <w:keepNext/>
        <w:keepLines/>
        <w:rPr>
          <w:color w:val="4A4A54"/>
        </w:rPr>
      </w:pPr>
      <w:r w:rsidRPr="009456D9">
        <w:rPr>
          <w:color w:val="4A4A54"/>
        </w:rPr>
        <w:lastRenderedPageBreak/>
        <w:t>To access another person’s mailbox</w:t>
      </w:r>
    </w:p>
    <w:p w14:paraId="6FB158B0" w14:textId="20F44120" w:rsidR="00606FF4" w:rsidRPr="009456D9" w:rsidRDefault="00606FF4" w:rsidP="00FC03A6">
      <w:pPr>
        <w:pStyle w:val="numbrdlist"/>
        <w:keepNext/>
        <w:keepLines/>
        <w:numPr>
          <w:ilvl w:val="0"/>
          <w:numId w:val="26"/>
        </w:numPr>
        <w:rPr>
          <w:color w:val="4A4A54"/>
        </w:rPr>
      </w:pPr>
      <w:r w:rsidRPr="009456D9">
        <w:rPr>
          <w:color w:val="4A4A54"/>
        </w:rPr>
        <w:t>D</w:t>
      </w:r>
      <w:r w:rsidR="007A41E9" w:rsidRPr="009456D9">
        <w:rPr>
          <w:color w:val="4A4A54"/>
        </w:rPr>
        <w:t xml:space="preserve">ial </w:t>
      </w:r>
      <w:r w:rsidR="007A41E9" w:rsidRPr="009456D9">
        <w:rPr>
          <w:b/>
          <w:color w:val="4A4A54"/>
        </w:rPr>
        <w:t>5000</w:t>
      </w:r>
      <w:r w:rsidRPr="009456D9">
        <w:rPr>
          <w:color w:val="4A4A54"/>
        </w:rPr>
        <w:t>.</w:t>
      </w:r>
      <w:r w:rsidR="007A41E9" w:rsidRPr="009456D9">
        <w:rPr>
          <w:color w:val="4A4A54"/>
        </w:rPr>
        <w:t xml:space="preserve"> </w:t>
      </w:r>
    </w:p>
    <w:p w14:paraId="32DD5E52" w14:textId="77777777" w:rsidR="002552F2" w:rsidRPr="009456D9" w:rsidRDefault="00606FF4" w:rsidP="00FC03A6">
      <w:pPr>
        <w:pStyle w:val="numbrdlist"/>
        <w:keepNext/>
        <w:keepLines/>
        <w:numPr>
          <w:ilvl w:val="0"/>
          <w:numId w:val="26"/>
        </w:numPr>
        <w:rPr>
          <w:color w:val="4A4A54"/>
        </w:rPr>
      </w:pPr>
      <w:r w:rsidRPr="009456D9">
        <w:rPr>
          <w:color w:val="4A4A54"/>
        </w:rPr>
        <w:t>W</w:t>
      </w:r>
      <w:r w:rsidR="007A41E9" w:rsidRPr="009456D9">
        <w:rPr>
          <w:color w:val="4A4A54"/>
        </w:rPr>
        <w:t>hen prompted</w:t>
      </w:r>
      <w:r w:rsidRPr="009456D9">
        <w:rPr>
          <w:color w:val="4A4A54"/>
        </w:rPr>
        <w:t>,</w:t>
      </w:r>
      <w:r w:rsidR="002552F2" w:rsidRPr="009456D9">
        <w:rPr>
          <w:color w:val="4A4A54"/>
        </w:rPr>
        <w:t xml:space="preserve"> enter the othe</w:t>
      </w:r>
      <w:r w:rsidR="007A41E9" w:rsidRPr="009456D9">
        <w:rPr>
          <w:color w:val="4A4A54"/>
        </w:rPr>
        <w:t xml:space="preserve">r </w:t>
      </w:r>
      <w:r w:rsidR="002552F2" w:rsidRPr="009456D9">
        <w:rPr>
          <w:color w:val="4A4A54"/>
        </w:rPr>
        <w:t xml:space="preserve">person’s </w:t>
      </w:r>
      <w:r w:rsidR="007A41E9" w:rsidRPr="009456D9">
        <w:rPr>
          <w:color w:val="4A4A54"/>
        </w:rPr>
        <w:t>extension number</w:t>
      </w:r>
      <w:r w:rsidR="002552F2" w:rsidRPr="009456D9">
        <w:rPr>
          <w:color w:val="4A4A54"/>
        </w:rPr>
        <w:t>.</w:t>
      </w:r>
    </w:p>
    <w:p w14:paraId="4A727C80" w14:textId="67DC62B0" w:rsidR="007A41E9" w:rsidRPr="009456D9" w:rsidRDefault="002552F2" w:rsidP="00FC03A6">
      <w:pPr>
        <w:pStyle w:val="numbrdlist"/>
        <w:keepNext/>
        <w:keepLines/>
        <w:numPr>
          <w:ilvl w:val="0"/>
          <w:numId w:val="26"/>
        </w:numPr>
        <w:rPr>
          <w:color w:val="4A4A54"/>
        </w:rPr>
      </w:pPr>
      <w:r w:rsidRPr="009456D9">
        <w:rPr>
          <w:color w:val="4A4A54"/>
        </w:rPr>
        <w:t xml:space="preserve">Enter </w:t>
      </w:r>
      <w:r w:rsidR="006A03BD" w:rsidRPr="009456D9">
        <w:rPr>
          <w:color w:val="4A4A54"/>
        </w:rPr>
        <w:t xml:space="preserve">the </w:t>
      </w:r>
      <w:r w:rsidR="007A41E9" w:rsidRPr="009456D9">
        <w:rPr>
          <w:color w:val="4A4A54"/>
        </w:rPr>
        <w:t xml:space="preserve">voicemail </w:t>
      </w:r>
      <w:r w:rsidRPr="009456D9">
        <w:rPr>
          <w:color w:val="4A4A54"/>
        </w:rPr>
        <w:t>PIN</w:t>
      </w:r>
      <w:r w:rsidR="006A03BD" w:rsidRPr="009456D9">
        <w:rPr>
          <w:color w:val="4A4A54"/>
        </w:rPr>
        <w:t xml:space="preserve"> of the other person’s mailbox,</w:t>
      </w:r>
      <w:r w:rsidR="007A41E9" w:rsidRPr="009456D9">
        <w:rPr>
          <w:color w:val="4A4A54"/>
        </w:rPr>
        <w:t xml:space="preserve"> followed by </w:t>
      </w:r>
      <w:r w:rsidR="007A41E9" w:rsidRPr="009456D9">
        <w:rPr>
          <w:b/>
          <w:color w:val="4A4A54"/>
        </w:rPr>
        <w:t>#</w:t>
      </w:r>
      <w:r w:rsidR="007A41E9" w:rsidRPr="009456D9">
        <w:rPr>
          <w:color w:val="4A4A54"/>
        </w:rPr>
        <w:t>.</w:t>
      </w:r>
    </w:p>
    <w:p w14:paraId="1FB6AB38" w14:textId="4072CC79" w:rsidR="007A41E9" w:rsidRPr="009456D9" w:rsidRDefault="007A41E9" w:rsidP="007A41E9">
      <w:pPr>
        <w:pStyle w:val="Heading3"/>
        <w:rPr>
          <w:color w:val="4A4A54"/>
        </w:rPr>
      </w:pPr>
      <w:bookmarkStart w:id="60" w:name="_Toc363566305"/>
      <w:bookmarkStart w:id="61" w:name="_Toc514152732"/>
      <w:r w:rsidRPr="009456D9">
        <w:rPr>
          <w:color w:val="4A4A54"/>
        </w:rPr>
        <w:t>Setting Up Your Mailbox</w:t>
      </w:r>
      <w:bookmarkEnd w:id="60"/>
      <w:bookmarkEnd w:id="61"/>
      <w:r w:rsidR="00AD5374" w:rsidRPr="009456D9">
        <w:rPr>
          <w:color w:val="4A4A54"/>
        </w:rPr>
        <w:fldChar w:fldCharType="begin"/>
      </w:r>
      <w:r w:rsidR="00AD5374" w:rsidRPr="009456D9">
        <w:rPr>
          <w:color w:val="4A4A54"/>
        </w:rPr>
        <w:instrText xml:space="preserve"> XE "Setting up your mailbox" </w:instrText>
      </w:r>
      <w:r w:rsidR="00AD5374" w:rsidRPr="009456D9">
        <w:rPr>
          <w:color w:val="4A4A54"/>
        </w:rPr>
        <w:fldChar w:fldCharType="end"/>
      </w:r>
      <w:r w:rsidR="00AD5374" w:rsidRPr="009456D9">
        <w:rPr>
          <w:color w:val="4A4A54"/>
        </w:rPr>
        <w:fldChar w:fldCharType="begin"/>
      </w:r>
      <w:r w:rsidR="00AD5374" w:rsidRPr="009456D9">
        <w:rPr>
          <w:color w:val="4A4A54"/>
        </w:rPr>
        <w:instrText xml:space="preserve"> XE "</w:instrText>
      </w:r>
      <w:r w:rsidR="00AD5374" w:rsidRPr="009456D9">
        <w:rPr>
          <w:color w:val="4A4A54"/>
          <w:lang w:val="en-US"/>
        </w:rPr>
        <w:instrText>M</w:instrText>
      </w:r>
      <w:r w:rsidR="00AD5374" w:rsidRPr="009456D9">
        <w:rPr>
          <w:color w:val="4A4A54"/>
        </w:rPr>
        <w:instrText>ailbox</w:instrText>
      </w:r>
      <w:r w:rsidR="00AD5374" w:rsidRPr="009456D9">
        <w:rPr>
          <w:color w:val="4A4A54"/>
          <w:lang w:val="en-US"/>
        </w:rPr>
        <w:instrText xml:space="preserve"> setup</w:instrText>
      </w:r>
      <w:r w:rsidR="00AD5374" w:rsidRPr="009456D9">
        <w:rPr>
          <w:color w:val="4A4A54"/>
        </w:rPr>
        <w:instrText xml:space="preserve">" </w:instrText>
      </w:r>
      <w:r w:rsidR="00AD5374" w:rsidRPr="009456D9">
        <w:rPr>
          <w:color w:val="4A4A54"/>
        </w:rPr>
        <w:fldChar w:fldCharType="end"/>
      </w:r>
    </w:p>
    <w:p w14:paraId="3DD349ED" w14:textId="6D7E65CF" w:rsidR="007A41E9" w:rsidRPr="009456D9" w:rsidRDefault="007A41E9" w:rsidP="007A41E9">
      <w:pPr>
        <w:rPr>
          <w:color w:val="4A4A54"/>
        </w:rPr>
      </w:pPr>
      <w:r w:rsidRPr="009456D9">
        <w:rPr>
          <w:color w:val="4A4A54"/>
        </w:rPr>
        <w:t>The first time you log in to your mailbox you</w:t>
      </w:r>
      <w:r w:rsidR="001D1AA2" w:rsidRPr="009456D9">
        <w:rPr>
          <w:color w:val="4A4A54"/>
        </w:rPr>
        <w:t xml:space="preserve"> ar</w:t>
      </w:r>
      <w:r w:rsidRPr="009456D9">
        <w:rPr>
          <w:color w:val="4A4A54"/>
        </w:rPr>
        <w:t xml:space="preserve">e walked through recording your name for the directory and recording your personal greeting. </w:t>
      </w:r>
    </w:p>
    <w:p w14:paraId="6DC7E6FB" w14:textId="77777777" w:rsidR="007A41E9" w:rsidRPr="009456D9" w:rsidRDefault="007A41E9" w:rsidP="007A41E9">
      <w:pPr>
        <w:rPr>
          <w:color w:val="4A4A54"/>
        </w:rPr>
      </w:pPr>
      <w:r w:rsidRPr="009456D9">
        <w:rPr>
          <w:color w:val="4A4A54"/>
        </w:rPr>
        <w:t xml:space="preserve">The name recording is for the dial-by-name directory, so when someone enters the first three letters of your last name, it will play back your name recording. </w:t>
      </w:r>
    </w:p>
    <w:p w14:paraId="28F51BE1" w14:textId="119991B0" w:rsidR="007A41E9" w:rsidRPr="009456D9" w:rsidRDefault="007A41E9" w:rsidP="007A41E9">
      <w:pPr>
        <w:rPr>
          <w:color w:val="4A4A54"/>
        </w:rPr>
      </w:pPr>
      <w:r w:rsidRPr="009456D9">
        <w:rPr>
          <w:color w:val="4A4A54"/>
        </w:rPr>
        <w:t>The greeting play</w:t>
      </w:r>
      <w:r w:rsidR="001D1AA2" w:rsidRPr="009456D9">
        <w:rPr>
          <w:color w:val="4A4A54"/>
        </w:rPr>
        <w:t>s</w:t>
      </w:r>
      <w:r w:rsidRPr="009456D9">
        <w:rPr>
          <w:color w:val="4A4A54"/>
        </w:rPr>
        <w:t xml:space="preserve"> when your mailbox is reached</w:t>
      </w:r>
      <w:r w:rsidR="001D1AA2" w:rsidRPr="009456D9">
        <w:rPr>
          <w:color w:val="4A4A54"/>
        </w:rPr>
        <w:t>. I</w:t>
      </w:r>
      <w:r w:rsidRPr="009456D9">
        <w:rPr>
          <w:color w:val="4A4A54"/>
        </w:rPr>
        <w:t>t is very important to make a custom message</w:t>
      </w:r>
      <w:r w:rsidR="001D1AA2" w:rsidRPr="009456D9">
        <w:rPr>
          <w:color w:val="4A4A54"/>
        </w:rPr>
        <w:t>,</w:t>
      </w:r>
      <w:r w:rsidRPr="009456D9">
        <w:rPr>
          <w:color w:val="4A4A54"/>
        </w:rPr>
        <w:t xml:space="preserve"> as many callers will not leave messages at mailboxes th</w:t>
      </w:r>
      <w:r w:rsidR="001D1AA2" w:rsidRPr="009456D9">
        <w:rPr>
          <w:color w:val="4A4A54"/>
        </w:rPr>
        <w:t>at have</w:t>
      </w:r>
      <w:r w:rsidRPr="009456D9">
        <w:rPr>
          <w:color w:val="4A4A54"/>
        </w:rPr>
        <w:t xml:space="preserve"> generic greetings. </w:t>
      </w:r>
    </w:p>
    <w:p w14:paraId="5E3B4168" w14:textId="5459340C" w:rsidR="007A41E9" w:rsidRPr="009456D9" w:rsidRDefault="007A41E9" w:rsidP="007A41E9">
      <w:pPr>
        <w:pStyle w:val="Heading3"/>
        <w:rPr>
          <w:color w:val="4A4A54"/>
        </w:rPr>
      </w:pPr>
      <w:bookmarkStart w:id="62" w:name="_Toc363566306"/>
      <w:bookmarkStart w:id="63" w:name="_Toc514152733"/>
      <w:r w:rsidRPr="009456D9">
        <w:rPr>
          <w:color w:val="4A4A54"/>
        </w:rPr>
        <w:t>Alternate Greetings</w:t>
      </w:r>
      <w:bookmarkEnd w:id="62"/>
      <w:bookmarkEnd w:id="63"/>
      <w:r w:rsidR="00AD5374" w:rsidRPr="009456D9">
        <w:rPr>
          <w:color w:val="4A4A54"/>
        </w:rPr>
        <w:fldChar w:fldCharType="begin"/>
      </w:r>
      <w:r w:rsidR="00AD5374" w:rsidRPr="009456D9">
        <w:rPr>
          <w:color w:val="4A4A54"/>
        </w:rPr>
        <w:instrText xml:space="preserve"> XE "Alternate greetings" </w:instrText>
      </w:r>
      <w:r w:rsidR="00AD5374" w:rsidRPr="009456D9">
        <w:rPr>
          <w:color w:val="4A4A54"/>
        </w:rPr>
        <w:fldChar w:fldCharType="end"/>
      </w:r>
    </w:p>
    <w:p w14:paraId="55941012" w14:textId="77777777" w:rsidR="005F31EC" w:rsidRPr="009456D9" w:rsidRDefault="007A41E9" w:rsidP="007A41E9">
      <w:pPr>
        <w:rPr>
          <w:color w:val="4A4A54"/>
        </w:rPr>
      </w:pPr>
      <w:r w:rsidRPr="009456D9">
        <w:rPr>
          <w:color w:val="4A4A54"/>
        </w:rPr>
        <w:t xml:space="preserve">Your mailbox supports multiple greetings for different scenarios like business trips and holidays. </w:t>
      </w:r>
    </w:p>
    <w:p w14:paraId="3245E822" w14:textId="77777777" w:rsidR="005F31EC" w:rsidRPr="009456D9" w:rsidRDefault="007A41E9" w:rsidP="005F31EC">
      <w:pPr>
        <w:pStyle w:val="stepintro"/>
        <w:rPr>
          <w:color w:val="4A4A54"/>
        </w:rPr>
      </w:pPr>
      <w:r w:rsidRPr="009456D9">
        <w:rPr>
          <w:color w:val="4A4A54"/>
        </w:rPr>
        <w:t>To record an alternate greeting</w:t>
      </w:r>
    </w:p>
    <w:p w14:paraId="0C6D720A" w14:textId="77777777" w:rsidR="005F31EC" w:rsidRPr="009456D9" w:rsidRDefault="005F31EC" w:rsidP="00A93905">
      <w:pPr>
        <w:pStyle w:val="numbrdlist"/>
        <w:numPr>
          <w:ilvl w:val="0"/>
          <w:numId w:val="27"/>
        </w:numPr>
        <w:rPr>
          <w:color w:val="4A4A54"/>
        </w:rPr>
      </w:pPr>
      <w:r w:rsidRPr="009456D9">
        <w:rPr>
          <w:color w:val="4A4A54"/>
        </w:rPr>
        <w:t>From</w:t>
      </w:r>
      <w:r w:rsidR="007A41E9" w:rsidRPr="009456D9">
        <w:rPr>
          <w:color w:val="4A4A54"/>
        </w:rPr>
        <w:t xml:space="preserve"> your mailbox</w:t>
      </w:r>
      <w:r w:rsidRPr="009456D9">
        <w:rPr>
          <w:color w:val="4A4A54"/>
        </w:rPr>
        <w:t>,</w:t>
      </w:r>
      <w:r w:rsidR="007A41E9" w:rsidRPr="009456D9">
        <w:rPr>
          <w:color w:val="4A4A54"/>
        </w:rPr>
        <w:t xml:space="preserve"> press </w:t>
      </w:r>
      <w:r w:rsidR="007A41E9" w:rsidRPr="009456D9">
        <w:rPr>
          <w:b/>
          <w:color w:val="4A4A54"/>
        </w:rPr>
        <w:t>6</w:t>
      </w:r>
      <w:r w:rsidR="007A41E9" w:rsidRPr="009456D9">
        <w:rPr>
          <w:color w:val="4A4A54"/>
        </w:rPr>
        <w:t xml:space="preserve"> for greetings</w:t>
      </w:r>
      <w:r w:rsidRPr="009456D9">
        <w:rPr>
          <w:color w:val="4A4A54"/>
        </w:rPr>
        <w:t>, and</w:t>
      </w:r>
      <w:r w:rsidR="007A41E9" w:rsidRPr="009456D9">
        <w:rPr>
          <w:color w:val="4A4A54"/>
        </w:rPr>
        <w:t xml:space="preserve"> then </w:t>
      </w:r>
      <w:r w:rsidRPr="009456D9">
        <w:rPr>
          <w:color w:val="4A4A54"/>
        </w:rPr>
        <w:t xml:space="preserve">press </w:t>
      </w:r>
      <w:r w:rsidR="007A41E9" w:rsidRPr="009456D9">
        <w:rPr>
          <w:b/>
          <w:color w:val="4A4A54"/>
        </w:rPr>
        <w:t>1</w:t>
      </w:r>
      <w:r w:rsidR="007A41E9" w:rsidRPr="009456D9">
        <w:rPr>
          <w:color w:val="4A4A54"/>
        </w:rPr>
        <w:t xml:space="preserve"> to record an alternate greeting. </w:t>
      </w:r>
    </w:p>
    <w:p w14:paraId="693F6985" w14:textId="77777777" w:rsidR="005F31EC" w:rsidRPr="009456D9" w:rsidRDefault="005F31EC" w:rsidP="00A93905">
      <w:pPr>
        <w:pStyle w:val="numbrdlist"/>
        <w:numPr>
          <w:ilvl w:val="0"/>
          <w:numId w:val="27"/>
        </w:numPr>
        <w:rPr>
          <w:color w:val="4A4A54"/>
        </w:rPr>
      </w:pPr>
      <w:r w:rsidRPr="009456D9">
        <w:rPr>
          <w:color w:val="4A4A54"/>
        </w:rPr>
        <w:t>When</w:t>
      </w:r>
      <w:r w:rsidR="007A41E9" w:rsidRPr="009456D9">
        <w:rPr>
          <w:color w:val="4A4A54"/>
        </w:rPr>
        <w:t xml:space="preserve"> prompted for the greeting number </w:t>
      </w:r>
      <w:r w:rsidRPr="009456D9">
        <w:rPr>
          <w:color w:val="4A4A54"/>
        </w:rPr>
        <w:t xml:space="preserve">press </w:t>
      </w:r>
      <w:r w:rsidRPr="009456D9">
        <w:rPr>
          <w:b/>
          <w:color w:val="4A4A54"/>
        </w:rPr>
        <w:t>2</w:t>
      </w:r>
      <w:r w:rsidRPr="009456D9">
        <w:rPr>
          <w:color w:val="4A4A54"/>
        </w:rPr>
        <w:t xml:space="preserve"> for your next alternate greeting (</w:t>
      </w:r>
      <w:r w:rsidR="007A41E9" w:rsidRPr="009456D9">
        <w:rPr>
          <w:color w:val="4A4A54"/>
        </w:rPr>
        <w:t>1 is your default greeting</w:t>
      </w:r>
      <w:r w:rsidRPr="009456D9">
        <w:rPr>
          <w:color w:val="4A4A54"/>
        </w:rPr>
        <w:t>)</w:t>
      </w:r>
      <w:r w:rsidR="007A41E9" w:rsidRPr="009456D9">
        <w:rPr>
          <w:color w:val="4A4A54"/>
        </w:rPr>
        <w:t>.</w:t>
      </w:r>
    </w:p>
    <w:p w14:paraId="68C0928F" w14:textId="50EB59C2" w:rsidR="007A41E9" w:rsidRPr="009456D9" w:rsidRDefault="005F31EC" w:rsidP="00A93905">
      <w:pPr>
        <w:pStyle w:val="numbrdlist"/>
        <w:numPr>
          <w:ilvl w:val="0"/>
          <w:numId w:val="27"/>
        </w:numPr>
        <w:rPr>
          <w:color w:val="4A4A54"/>
        </w:rPr>
      </w:pPr>
      <w:r w:rsidRPr="009456D9">
        <w:rPr>
          <w:color w:val="4A4A54"/>
        </w:rPr>
        <w:t>After</w:t>
      </w:r>
      <w:r w:rsidR="007A41E9" w:rsidRPr="009456D9">
        <w:rPr>
          <w:color w:val="4A4A54"/>
        </w:rPr>
        <w:t xml:space="preserve"> your recording is completed, select the active greeting by selecting option </w:t>
      </w:r>
      <w:r w:rsidR="007A41E9" w:rsidRPr="009456D9">
        <w:rPr>
          <w:b/>
          <w:color w:val="4A4A54"/>
        </w:rPr>
        <w:t>3</w:t>
      </w:r>
      <w:r w:rsidR="007A41E9" w:rsidRPr="009456D9">
        <w:rPr>
          <w:color w:val="4A4A54"/>
        </w:rPr>
        <w:t xml:space="preserve"> in the greetings menu. </w:t>
      </w:r>
    </w:p>
    <w:p w14:paraId="3EC36A24" w14:textId="50588425" w:rsidR="007A41E9" w:rsidRPr="009456D9" w:rsidRDefault="007A41E9" w:rsidP="007A41E9">
      <w:pPr>
        <w:pStyle w:val="Heading3"/>
        <w:rPr>
          <w:color w:val="4A4A54"/>
        </w:rPr>
      </w:pPr>
      <w:bookmarkStart w:id="64" w:name="_Toc363566307"/>
      <w:bookmarkStart w:id="65" w:name="_Toc514152734"/>
      <w:r w:rsidRPr="009456D9">
        <w:rPr>
          <w:color w:val="4A4A54"/>
        </w:rPr>
        <w:t>Voicemail Tree</w:t>
      </w:r>
      <w:bookmarkEnd w:id="64"/>
      <w:bookmarkEnd w:id="65"/>
      <w:r w:rsidR="00AD5374" w:rsidRPr="009456D9">
        <w:rPr>
          <w:color w:val="4A4A54"/>
        </w:rPr>
        <w:fldChar w:fldCharType="begin"/>
      </w:r>
      <w:r w:rsidR="00AD5374" w:rsidRPr="009456D9">
        <w:rPr>
          <w:color w:val="4A4A54"/>
        </w:rPr>
        <w:instrText xml:space="preserve"> XE "Voicemail</w:instrText>
      </w:r>
      <w:r w:rsidR="006809A9" w:rsidRPr="009456D9">
        <w:rPr>
          <w:color w:val="4A4A54"/>
          <w:lang w:val="en-US"/>
        </w:rPr>
        <w:instrText>:</w:instrText>
      </w:r>
      <w:r w:rsidR="00AD5374" w:rsidRPr="009456D9">
        <w:rPr>
          <w:color w:val="4A4A54"/>
        </w:rPr>
        <w:instrText xml:space="preserve">tree" </w:instrText>
      </w:r>
      <w:r w:rsidR="00AD5374" w:rsidRPr="009456D9">
        <w:rPr>
          <w:color w:val="4A4A54"/>
        </w:rPr>
        <w:fldChar w:fldCharType="end"/>
      </w:r>
    </w:p>
    <w:p w14:paraId="392F9495" w14:textId="77777777" w:rsidR="00CD2B3C" w:rsidRPr="009456D9" w:rsidRDefault="007A41E9" w:rsidP="007A41E9">
      <w:pPr>
        <w:rPr>
          <w:color w:val="4A4A54"/>
        </w:rPr>
        <w:sectPr w:rsidR="00CD2B3C" w:rsidRPr="009456D9" w:rsidSect="005C7308">
          <w:headerReference w:type="even" r:id="rId19"/>
          <w:headerReference w:type="default" r:id="rId20"/>
          <w:headerReference w:type="first" r:id="rId21"/>
          <w:pgSz w:w="12240" w:h="15840" w:code="1"/>
          <w:pgMar w:top="1440" w:right="1613" w:bottom="1440" w:left="1613" w:header="547" w:footer="720" w:gutter="0"/>
          <w:cols w:space="720"/>
          <w:titlePg/>
          <w:docGrid w:linePitch="360"/>
        </w:sectPr>
      </w:pPr>
      <w:r w:rsidRPr="009456D9">
        <w:rPr>
          <w:color w:val="4A4A54"/>
        </w:rPr>
        <w:t xml:space="preserve">On the next page you’ll find a voicemail tree showing what to dial for each option in your mailbox. </w:t>
      </w:r>
    </w:p>
    <w:p w14:paraId="6C23C588" w14:textId="16D75EF5" w:rsidR="007A41E9" w:rsidRPr="009456D9" w:rsidRDefault="007A41E9" w:rsidP="00A3056B">
      <w:pPr>
        <w:pStyle w:val="figureanchor"/>
        <w:jc w:val="both"/>
        <w:rPr>
          <w:color w:val="4A4A54"/>
        </w:rPr>
      </w:pPr>
    </w:p>
    <w:p w14:paraId="01D66A61" w14:textId="5B816D8E" w:rsidR="00CD2B3C" w:rsidRPr="009456D9" w:rsidRDefault="007D50DA" w:rsidP="004C6551">
      <w:pPr>
        <w:pStyle w:val="body"/>
        <w:rPr>
          <w:color w:val="4A4A54"/>
        </w:rPr>
        <w:sectPr w:rsidR="00CD2B3C" w:rsidRPr="009456D9" w:rsidSect="00CD2B3C">
          <w:pgSz w:w="15840" w:h="12240" w:orient="landscape" w:code="1"/>
          <w:pgMar w:top="1613" w:right="1440" w:bottom="1613" w:left="1440" w:header="547" w:footer="720" w:gutter="0"/>
          <w:cols w:space="720"/>
          <w:titlePg/>
          <w:docGrid w:linePitch="360"/>
        </w:sectPr>
      </w:pPr>
      <w:bookmarkStart w:id="66" w:name="_Ref438633816"/>
      <w:bookmarkStart w:id="67" w:name="_Toc363566308"/>
      <w:r w:rsidRPr="009456D9">
        <w:rPr>
          <w:noProof/>
          <w:color w:val="4A4A54"/>
        </w:rPr>
        <w:drawing>
          <wp:inline distT="0" distB="0" distL="0" distR="0" wp14:anchorId="4408E610" wp14:editId="74FDEA35">
            <wp:extent cx="8065770" cy="5114514"/>
            <wp:effectExtent l="0" t="0" r="11430" b="0"/>
            <wp:docPr id="17" name="Picture 17" descr="Macintosh HD:Users:kevwitz:Downloads:VoicemailMenu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vwitz:Downloads:VoicemailMenuTre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66941" cy="5115256"/>
                    </a:xfrm>
                    <a:prstGeom prst="rect">
                      <a:avLst/>
                    </a:prstGeom>
                    <a:noFill/>
                    <a:ln>
                      <a:noFill/>
                    </a:ln>
                  </pic:spPr>
                </pic:pic>
              </a:graphicData>
            </a:graphic>
          </wp:inline>
        </w:drawing>
      </w:r>
    </w:p>
    <w:p w14:paraId="335DF59B" w14:textId="1DA63A77" w:rsidR="007A41E9" w:rsidRPr="009456D9" w:rsidRDefault="007A41E9" w:rsidP="00627EA7">
      <w:pPr>
        <w:pStyle w:val="Heading2"/>
        <w:rPr>
          <w:color w:val="4A4A54"/>
        </w:rPr>
      </w:pPr>
      <w:bookmarkStart w:id="68" w:name="_Ref439152463"/>
      <w:bookmarkStart w:id="69" w:name="_Toc514152735"/>
      <w:bookmarkEnd w:id="66"/>
      <w:r w:rsidRPr="009456D9">
        <w:rPr>
          <w:color w:val="4A4A54"/>
        </w:rPr>
        <w:lastRenderedPageBreak/>
        <w:t>Handling Calls</w:t>
      </w:r>
      <w:bookmarkEnd w:id="67"/>
      <w:bookmarkEnd w:id="68"/>
      <w:bookmarkEnd w:id="69"/>
      <w:r w:rsidR="003E1A2E" w:rsidRPr="009456D9">
        <w:rPr>
          <w:color w:val="4A4A54"/>
        </w:rPr>
        <w:fldChar w:fldCharType="begin"/>
      </w:r>
      <w:r w:rsidR="003E1A2E" w:rsidRPr="009456D9">
        <w:rPr>
          <w:color w:val="4A4A54"/>
        </w:rPr>
        <w:instrText xml:space="preserve"> XE "Handling calls" </w:instrText>
      </w:r>
      <w:r w:rsidR="003E1A2E" w:rsidRPr="009456D9">
        <w:rPr>
          <w:color w:val="4A4A54"/>
        </w:rPr>
        <w:fldChar w:fldCharType="end"/>
      </w:r>
      <w:r w:rsidR="003E1A2E" w:rsidRPr="009456D9">
        <w:rPr>
          <w:color w:val="4A4A54"/>
        </w:rPr>
        <w:fldChar w:fldCharType="begin"/>
      </w:r>
      <w:r w:rsidR="003E1A2E" w:rsidRPr="009456D9">
        <w:rPr>
          <w:color w:val="4A4A54"/>
        </w:rPr>
        <w:instrText xml:space="preserve"> XE "Call handling" </w:instrText>
      </w:r>
      <w:r w:rsidR="003E1A2E" w:rsidRPr="009456D9">
        <w:rPr>
          <w:color w:val="4A4A54"/>
        </w:rPr>
        <w:fldChar w:fldCharType="end"/>
      </w:r>
    </w:p>
    <w:p w14:paraId="501CA0DB" w14:textId="25EA00B4" w:rsidR="007A41E9" w:rsidRPr="009456D9" w:rsidRDefault="007A41E9" w:rsidP="00216E55">
      <w:pPr>
        <w:rPr>
          <w:color w:val="4A4A54"/>
        </w:rPr>
      </w:pPr>
      <w:r w:rsidRPr="009456D9">
        <w:rPr>
          <w:color w:val="4A4A54"/>
        </w:rPr>
        <w:t xml:space="preserve">Your cloud PBX features </w:t>
      </w:r>
      <w:r w:rsidR="00941274" w:rsidRPr="009456D9">
        <w:rPr>
          <w:color w:val="4A4A54"/>
        </w:rPr>
        <w:t>v</w:t>
      </w:r>
      <w:r w:rsidRPr="009456D9">
        <w:rPr>
          <w:color w:val="4A4A54"/>
        </w:rPr>
        <w:t>a</w:t>
      </w:r>
      <w:r w:rsidR="00941274" w:rsidRPr="009456D9">
        <w:rPr>
          <w:color w:val="4A4A54"/>
        </w:rPr>
        <w:t xml:space="preserve">rious </w:t>
      </w:r>
      <w:r w:rsidRPr="009456D9">
        <w:rPr>
          <w:color w:val="4A4A54"/>
        </w:rPr>
        <w:t>ways to move calls around</w:t>
      </w:r>
      <w:r w:rsidR="00094F1C" w:rsidRPr="009456D9">
        <w:rPr>
          <w:color w:val="4A4A54"/>
        </w:rPr>
        <w:t>,</w:t>
      </w:r>
      <w:r w:rsidRPr="009456D9">
        <w:rPr>
          <w:color w:val="4A4A54"/>
        </w:rPr>
        <w:t xml:space="preserve"> including attended transfer, unattended (blind) transfer, voicemail transfer, park, and more. </w:t>
      </w:r>
      <w:r w:rsidR="00216E55" w:rsidRPr="009456D9">
        <w:rPr>
          <w:color w:val="4A4A54"/>
        </w:rPr>
        <w:t xml:space="preserve">In this section, </w:t>
      </w:r>
      <w:r w:rsidRPr="009456D9">
        <w:rPr>
          <w:color w:val="4A4A54"/>
        </w:rPr>
        <w:t>reference</w:t>
      </w:r>
      <w:r w:rsidR="006C7F7A" w:rsidRPr="009456D9">
        <w:rPr>
          <w:color w:val="4A4A54"/>
        </w:rPr>
        <w:t>s to</w:t>
      </w:r>
      <w:r w:rsidRPr="009456D9">
        <w:rPr>
          <w:color w:val="4A4A54"/>
        </w:rPr>
        <w:t xml:space="preserve"> BLFs </w:t>
      </w:r>
      <w:r w:rsidR="006C7F7A" w:rsidRPr="009456D9">
        <w:rPr>
          <w:color w:val="4A4A54"/>
        </w:rPr>
        <w:t xml:space="preserve">are </w:t>
      </w:r>
      <w:r w:rsidRPr="009456D9">
        <w:rPr>
          <w:color w:val="4A4A54"/>
        </w:rPr>
        <w:t xml:space="preserve">the </w:t>
      </w:r>
      <w:r w:rsidR="006C7F7A" w:rsidRPr="009456D9">
        <w:rPr>
          <w:color w:val="4A4A54"/>
        </w:rPr>
        <w:t>1-</w:t>
      </w:r>
      <w:r w:rsidRPr="009456D9">
        <w:rPr>
          <w:color w:val="4A4A54"/>
        </w:rPr>
        <w:t>touch buttons to extensions c</w:t>
      </w:r>
      <w:r w:rsidR="006C7F7A" w:rsidRPr="009456D9">
        <w:rPr>
          <w:color w:val="4A4A54"/>
        </w:rPr>
        <w:t>ommon at front-desk phones.</w:t>
      </w:r>
    </w:p>
    <w:p w14:paraId="7553CAA5" w14:textId="5A88D5C2" w:rsidR="007A41E9" w:rsidRPr="009456D9" w:rsidRDefault="007A41E9" w:rsidP="007A41E9">
      <w:pPr>
        <w:pStyle w:val="Heading3"/>
        <w:rPr>
          <w:color w:val="4A4A54"/>
        </w:rPr>
      </w:pPr>
      <w:bookmarkStart w:id="70" w:name="_Toc363566309"/>
      <w:bookmarkStart w:id="71" w:name="_Toc514152736"/>
      <w:r w:rsidRPr="009456D9">
        <w:rPr>
          <w:color w:val="4A4A54"/>
        </w:rPr>
        <w:t>Attended Transfer</w:t>
      </w:r>
      <w:bookmarkEnd w:id="70"/>
      <w:bookmarkEnd w:id="71"/>
      <w:r w:rsidR="00F7573C" w:rsidRPr="009456D9">
        <w:rPr>
          <w:color w:val="4A4A54"/>
        </w:rPr>
        <w:fldChar w:fldCharType="begin"/>
      </w:r>
      <w:r w:rsidR="00F7573C" w:rsidRPr="009456D9">
        <w:rPr>
          <w:color w:val="4A4A54"/>
        </w:rPr>
        <w:instrText xml:space="preserve"> XE "Transfers:</w:instrText>
      </w:r>
      <w:r w:rsidR="00F7573C" w:rsidRPr="009456D9">
        <w:rPr>
          <w:color w:val="4A4A54"/>
          <w:lang w:val="en-US"/>
        </w:rPr>
        <w:instrText>attended</w:instrText>
      </w:r>
      <w:r w:rsidR="00F7573C" w:rsidRPr="009456D9">
        <w:rPr>
          <w:color w:val="4A4A54"/>
        </w:rPr>
        <w:instrText xml:space="preserve">" </w:instrText>
      </w:r>
      <w:r w:rsidR="00F7573C" w:rsidRPr="009456D9">
        <w:rPr>
          <w:color w:val="4A4A54"/>
        </w:rPr>
        <w:fldChar w:fldCharType="end"/>
      </w:r>
      <w:r w:rsidR="00F7573C" w:rsidRPr="009456D9">
        <w:rPr>
          <w:color w:val="4A4A54"/>
        </w:rPr>
        <w:fldChar w:fldCharType="begin"/>
      </w:r>
      <w:r w:rsidR="00F7573C" w:rsidRPr="009456D9">
        <w:rPr>
          <w:color w:val="4A4A54"/>
        </w:rPr>
        <w:instrText xml:space="preserve"> XE "</w:instrText>
      </w:r>
      <w:r w:rsidR="00F7573C" w:rsidRPr="009456D9">
        <w:rPr>
          <w:color w:val="4A4A54"/>
          <w:lang w:val="en-US"/>
        </w:rPr>
        <w:instrText>Attended t</w:instrText>
      </w:r>
      <w:r w:rsidR="00F7573C" w:rsidRPr="009456D9">
        <w:rPr>
          <w:color w:val="4A4A54"/>
        </w:rPr>
        <w:instrText xml:space="preserve">ransfers" </w:instrText>
      </w:r>
      <w:r w:rsidR="00F7573C" w:rsidRPr="009456D9">
        <w:rPr>
          <w:color w:val="4A4A54"/>
        </w:rPr>
        <w:fldChar w:fldCharType="end"/>
      </w:r>
    </w:p>
    <w:p w14:paraId="642CCC07" w14:textId="77777777" w:rsidR="00621229" w:rsidRPr="009456D9" w:rsidRDefault="007A41E9" w:rsidP="007A41E9">
      <w:pPr>
        <w:rPr>
          <w:color w:val="4A4A54"/>
        </w:rPr>
      </w:pPr>
      <w:r w:rsidRPr="009456D9">
        <w:rPr>
          <w:color w:val="4A4A54"/>
        </w:rPr>
        <w:t xml:space="preserve">Attended transfer </w:t>
      </w:r>
      <w:r w:rsidR="00C85452" w:rsidRPr="009456D9">
        <w:rPr>
          <w:color w:val="4A4A54"/>
        </w:rPr>
        <w:t>allows</w:t>
      </w:r>
      <w:r w:rsidRPr="009456D9">
        <w:rPr>
          <w:color w:val="4A4A54"/>
        </w:rPr>
        <w:t xml:space="preserve"> you </w:t>
      </w:r>
      <w:r w:rsidR="00C85452" w:rsidRPr="009456D9">
        <w:rPr>
          <w:color w:val="4A4A54"/>
        </w:rPr>
        <w:t xml:space="preserve">to </w:t>
      </w:r>
      <w:r w:rsidRPr="009456D9">
        <w:rPr>
          <w:color w:val="4A4A54"/>
        </w:rPr>
        <w:t>speak to the transfer recipient prior to complet</w:t>
      </w:r>
      <w:r w:rsidR="00594423" w:rsidRPr="009456D9">
        <w:rPr>
          <w:color w:val="4A4A54"/>
        </w:rPr>
        <w:t>ing</w:t>
      </w:r>
      <w:r w:rsidRPr="009456D9">
        <w:rPr>
          <w:color w:val="4A4A54"/>
        </w:rPr>
        <w:t xml:space="preserve"> the transfer</w:t>
      </w:r>
      <w:r w:rsidR="006D6F7A" w:rsidRPr="009456D9">
        <w:rPr>
          <w:color w:val="4A4A54"/>
        </w:rPr>
        <w:t xml:space="preserve"> while </w:t>
      </w:r>
      <w:r w:rsidRPr="009456D9">
        <w:rPr>
          <w:color w:val="4A4A54"/>
        </w:rPr>
        <w:t xml:space="preserve">the caller is on hold. </w:t>
      </w:r>
    </w:p>
    <w:p w14:paraId="2A921B05" w14:textId="544D39CC" w:rsidR="007A41E9" w:rsidRPr="009456D9" w:rsidRDefault="00621229" w:rsidP="00621229">
      <w:pPr>
        <w:pStyle w:val="stepintro"/>
        <w:rPr>
          <w:color w:val="4A4A54"/>
        </w:rPr>
      </w:pPr>
      <w:r w:rsidRPr="009456D9">
        <w:rPr>
          <w:color w:val="4A4A54"/>
        </w:rPr>
        <w:t>To perform an</w:t>
      </w:r>
      <w:r w:rsidR="008E5C02" w:rsidRPr="009456D9">
        <w:rPr>
          <w:color w:val="4A4A54"/>
        </w:rPr>
        <w:t xml:space="preserve"> attended transfer </w:t>
      </w:r>
      <w:r w:rsidR="008E0D14" w:rsidRPr="009456D9">
        <w:rPr>
          <w:color w:val="4A4A54"/>
        </w:rPr>
        <w:t>using</w:t>
      </w:r>
      <w:r w:rsidR="008E5C02" w:rsidRPr="009456D9">
        <w:rPr>
          <w:color w:val="4A4A54"/>
        </w:rPr>
        <w:t xml:space="preserve"> Polycom</w:t>
      </w:r>
      <w:r w:rsidR="00325EFC" w:rsidRPr="009456D9">
        <w:rPr>
          <w:color w:val="4A4A54"/>
        </w:rPr>
        <w:t xml:space="preserve"> and Yealink</w:t>
      </w:r>
      <w:r w:rsidR="008E5C02" w:rsidRPr="009456D9">
        <w:rPr>
          <w:color w:val="4A4A54"/>
        </w:rPr>
        <w:t xml:space="preserve"> phones</w:t>
      </w:r>
    </w:p>
    <w:p w14:paraId="7738FF2C" w14:textId="77777777" w:rsidR="00987D05" w:rsidRPr="009456D9" w:rsidRDefault="008E5C02" w:rsidP="00A93905">
      <w:pPr>
        <w:pStyle w:val="numbrdlist"/>
        <w:numPr>
          <w:ilvl w:val="0"/>
          <w:numId w:val="28"/>
        </w:numPr>
        <w:rPr>
          <w:color w:val="4A4A54"/>
        </w:rPr>
      </w:pPr>
      <w:r w:rsidRPr="009456D9">
        <w:rPr>
          <w:color w:val="4A4A54"/>
        </w:rPr>
        <w:t>P</w:t>
      </w:r>
      <w:r w:rsidR="007A41E9" w:rsidRPr="009456D9">
        <w:rPr>
          <w:color w:val="4A4A54"/>
        </w:rPr>
        <w:t xml:space="preserve">ress the </w:t>
      </w:r>
      <w:r w:rsidR="007A41E9" w:rsidRPr="009456D9">
        <w:rPr>
          <w:b/>
          <w:color w:val="4A4A54"/>
        </w:rPr>
        <w:t>Transfer</w:t>
      </w:r>
      <w:r w:rsidR="007A41E9" w:rsidRPr="009456D9">
        <w:rPr>
          <w:color w:val="4A4A54"/>
        </w:rPr>
        <w:t xml:space="preserve"> key/softkey on your phone</w:t>
      </w:r>
      <w:r w:rsidR="00987D05" w:rsidRPr="009456D9">
        <w:rPr>
          <w:color w:val="4A4A54"/>
        </w:rPr>
        <w:t>.</w:t>
      </w:r>
    </w:p>
    <w:p w14:paraId="0F2F4494" w14:textId="77777777" w:rsidR="00987D05" w:rsidRPr="009456D9" w:rsidRDefault="00987D05" w:rsidP="00A93905">
      <w:pPr>
        <w:pStyle w:val="numbrdlist"/>
        <w:numPr>
          <w:ilvl w:val="0"/>
          <w:numId w:val="28"/>
        </w:numPr>
        <w:rPr>
          <w:color w:val="4A4A54"/>
        </w:rPr>
      </w:pPr>
      <w:r w:rsidRPr="009456D9">
        <w:rPr>
          <w:color w:val="4A4A54"/>
        </w:rPr>
        <w:t>D</w:t>
      </w:r>
      <w:r w:rsidR="007A41E9" w:rsidRPr="009456D9">
        <w:rPr>
          <w:color w:val="4A4A54"/>
        </w:rPr>
        <w:t>ial the recipient’s extension or press their BLF</w:t>
      </w:r>
      <w:r w:rsidRPr="009456D9">
        <w:rPr>
          <w:color w:val="4A4A54"/>
        </w:rPr>
        <w:t>.</w:t>
      </w:r>
    </w:p>
    <w:p w14:paraId="42236B0E" w14:textId="127C9C1F" w:rsidR="007A41E9" w:rsidRPr="009456D9" w:rsidRDefault="00987D05" w:rsidP="00A93905">
      <w:pPr>
        <w:pStyle w:val="numbrdlist"/>
        <w:numPr>
          <w:ilvl w:val="0"/>
          <w:numId w:val="28"/>
        </w:numPr>
        <w:rPr>
          <w:color w:val="4A4A54"/>
        </w:rPr>
      </w:pPr>
      <w:r w:rsidRPr="009456D9">
        <w:rPr>
          <w:color w:val="4A4A54"/>
        </w:rPr>
        <w:t>S</w:t>
      </w:r>
      <w:r w:rsidR="007A41E9" w:rsidRPr="009456D9">
        <w:rPr>
          <w:color w:val="4A4A54"/>
        </w:rPr>
        <w:t>peak to the recipient</w:t>
      </w:r>
      <w:r w:rsidRPr="009456D9">
        <w:rPr>
          <w:color w:val="4A4A54"/>
        </w:rPr>
        <w:t xml:space="preserve">, and then </w:t>
      </w:r>
      <w:r w:rsidR="007A41E9" w:rsidRPr="009456D9">
        <w:rPr>
          <w:color w:val="4A4A54"/>
        </w:rPr>
        <w:t xml:space="preserve">either press </w:t>
      </w:r>
      <w:r w:rsidR="007A41E9" w:rsidRPr="009456D9">
        <w:rPr>
          <w:b/>
          <w:color w:val="4A4A54"/>
        </w:rPr>
        <w:t>Transfer</w:t>
      </w:r>
      <w:r w:rsidR="007A41E9" w:rsidRPr="009456D9">
        <w:rPr>
          <w:color w:val="4A4A54"/>
        </w:rPr>
        <w:t xml:space="preserve"> aga</w:t>
      </w:r>
      <w:r w:rsidR="00B032E4" w:rsidRPr="009456D9">
        <w:rPr>
          <w:color w:val="4A4A54"/>
        </w:rPr>
        <w:t xml:space="preserve">in to complete or cancel if the </w:t>
      </w:r>
      <w:r w:rsidR="009D3286" w:rsidRPr="009456D9">
        <w:rPr>
          <w:color w:val="4A4A54"/>
        </w:rPr>
        <w:t xml:space="preserve">recipient cannot </w:t>
      </w:r>
      <w:r w:rsidR="007A41E9" w:rsidRPr="009456D9">
        <w:rPr>
          <w:color w:val="4A4A54"/>
        </w:rPr>
        <w:t xml:space="preserve">take the call. </w:t>
      </w:r>
    </w:p>
    <w:p w14:paraId="0E0AFD49" w14:textId="6DA7143F" w:rsidR="007A41E9" w:rsidRPr="009456D9" w:rsidRDefault="007A41E9" w:rsidP="007A41E9">
      <w:pPr>
        <w:pStyle w:val="Heading3"/>
        <w:rPr>
          <w:color w:val="4A4A54"/>
        </w:rPr>
      </w:pPr>
      <w:bookmarkStart w:id="72" w:name="_Toc363566310"/>
      <w:bookmarkStart w:id="73" w:name="_Toc514152737"/>
      <w:r w:rsidRPr="009456D9">
        <w:rPr>
          <w:color w:val="4A4A54"/>
        </w:rPr>
        <w:t>Blind Transfer</w:t>
      </w:r>
      <w:bookmarkEnd w:id="72"/>
      <w:bookmarkEnd w:id="73"/>
      <w:r w:rsidR="00F7573C" w:rsidRPr="009456D9">
        <w:rPr>
          <w:color w:val="4A4A54"/>
        </w:rPr>
        <w:fldChar w:fldCharType="begin"/>
      </w:r>
      <w:r w:rsidR="00F7573C" w:rsidRPr="009456D9">
        <w:rPr>
          <w:color w:val="4A4A54"/>
        </w:rPr>
        <w:instrText xml:space="preserve"> XE "Transfers:</w:instrText>
      </w:r>
      <w:r w:rsidR="00F7573C" w:rsidRPr="009456D9">
        <w:rPr>
          <w:color w:val="4A4A54"/>
          <w:lang w:val="en-US"/>
        </w:rPr>
        <w:instrText>blind</w:instrText>
      </w:r>
      <w:r w:rsidR="00F7573C" w:rsidRPr="009456D9">
        <w:rPr>
          <w:color w:val="4A4A54"/>
        </w:rPr>
        <w:instrText xml:space="preserve">" </w:instrText>
      </w:r>
      <w:r w:rsidR="00F7573C" w:rsidRPr="009456D9">
        <w:rPr>
          <w:color w:val="4A4A54"/>
        </w:rPr>
        <w:fldChar w:fldCharType="end"/>
      </w:r>
      <w:r w:rsidR="00F7573C" w:rsidRPr="009456D9">
        <w:rPr>
          <w:color w:val="4A4A54"/>
        </w:rPr>
        <w:fldChar w:fldCharType="begin"/>
      </w:r>
      <w:r w:rsidR="00F7573C" w:rsidRPr="009456D9">
        <w:rPr>
          <w:color w:val="4A4A54"/>
        </w:rPr>
        <w:instrText xml:space="preserve"> XE "</w:instrText>
      </w:r>
      <w:r w:rsidR="00F7573C" w:rsidRPr="009456D9">
        <w:rPr>
          <w:color w:val="4A4A54"/>
          <w:lang w:val="en-US"/>
        </w:rPr>
        <w:instrText>Blind t</w:instrText>
      </w:r>
      <w:r w:rsidR="00F7573C" w:rsidRPr="009456D9">
        <w:rPr>
          <w:color w:val="4A4A54"/>
        </w:rPr>
        <w:instrText xml:space="preserve">ransfers" </w:instrText>
      </w:r>
      <w:r w:rsidR="00F7573C" w:rsidRPr="009456D9">
        <w:rPr>
          <w:color w:val="4A4A54"/>
        </w:rPr>
        <w:fldChar w:fldCharType="end"/>
      </w:r>
    </w:p>
    <w:p w14:paraId="56A38D5E" w14:textId="0E1B07A7" w:rsidR="007A41E9" w:rsidRPr="009456D9" w:rsidRDefault="007A41E9" w:rsidP="007A41E9">
      <w:pPr>
        <w:rPr>
          <w:color w:val="4A4A54"/>
        </w:rPr>
      </w:pPr>
      <w:r w:rsidRPr="009456D9">
        <w:rPr>
          <w:color w:val="4A4A54"/>
        </w:rPr>
        <w:t xml:space="preserve">Blind transfer goes straight to the recipient. </w:t>
      </w:r>
    </w:p>
    <w:p w14:paraId="41BD0BF9" w14:textId="60D39486" w:rsidR="008E0D14" w:rsidRPr="009456D9" w:rsidRDefault="008E0D14" w:rsidP="00F821E9">
      <w:pPr>
        <w:pStyle w:val="stepintro"/>
        <w:rPr>
          <w:color w:val="4A4A54"/>
        </w:rPr>
      </w:pPr>
      <w:r w:rsidRPr="009456D9">
        <w:rPr>
          <w:color w:val="4A4A54"/>
        </w:rPr>
        <w:t xml:space="preserve">To blind </w:t>
      </w:r>
      <w:r w:rsidR="00FD2BAA" w:rsidRPr="009456D9">
        <w:rPr>
          <w:color w:val="4A4A54"/>
        </w:rPr>
        <w:t>transfer</w:t>
      </w:r>
      <w:r w:rsidRPr="009456D9">
        <w:rPr>
          <w:color w:val="4A4A54"/>
        </w:rPr>
        <w:t xml:space="preserve"> using </w:t>
      </w:r>
      <w:r w:rsidR="007A41E9" w:rsidRPr="009456D9">
        <w:rPr>
          <w:color w:val="4A4A54"/>
        </w:rPr>
        <w:t>Polycom</w:t>
      </w:r>
      <w:r w:rsidRPr="009456D9">
        <w:rPr>
          <w:color w:val="4A4A54"/>
        </w:rPr>
        <w:t xml:space="preserve"> phones</w:t>
      </w:r>
      <w:r w:rsidR="00325EFC" w:rsidRPr="009456D9">
        <w:rPr>
          <w:color w:val="4A4A54"/>
        </w:rPr>
        <w:t xml:space="preserve"> with older firmware</w:t>
      </w:r>
    </w:p>
    <w:p w14:paraId="290F602E" w14:textId="77777777" w:rsidR="00F821E9" w:rsidRPr="009456D9" w:rsidRDefault="00F821E9" w:rsidP="00A93905">
      <w:pPr>
        <w:pStyle w:val="numbrdlist"/>
        <w:numPr>
          <w:ilvl w:val="0"/>
          <w:numId w:val="30"/>
        </w:numPr>
        <w:rPr>
          <w:color w:val="4A4A54"/>
        </w:rPr>
      </w:pPr>
      <w:r w:rsidRPr="009456D9">
        <w:rPr>
          <w:color w:val="4A4A54"/>
        </w:rPr>
        <w:t>P</w:t>
      </w:r>
      <w:r w:rsidR="007A41E9" w:rsidRPr="009456D9">
        <w:rPr>
          <w:color w:val="4A4A54"/>
        </w:rPr>
        <w:t xml:space="preserve">ress </w:t>
      </w:r>
      <w:r w:rsidR="007A41E9" w:rsidRPr="009456D9">
        <w:rPr>
          <w:b/>
          <w:color w:val="4A4A54"/>
        </w:rPr>
        <w:t>Transfer</w:t>
      </w:r>
      <w:r w:rsidRPr="009456D9">
        <w:rPr>
          <w:color w:val="4A4A54"/>
        </w:rPr>
        <w:t>.</w:t>
      </w:r>
    </w:p>
    <w:p w14:paraId="4E1E287D" w14:textId="2FF5B451" w:rsidR="00F821E9" w:rsidRPr="009456D9" w:rsidRDefault="00F821E9" w:rsidP="00A93905">
      <w:pPr>
        <w:pStyle w:val="numbrdlist"/>
        <w:numPr>
          <w:ilvl w:val="0"/>
          <w:numId w:val="30"/>
        </w:numPr>
        <w:rPr>
          <w:color w:val="4A4A54"/>
        </w:rPr>
      </w:pPr>
      <w:r w:rsidRPr="009456D9">
        <w:rPr>
          <w:color w:val="4A4A54"/>
        </w:rPr>
        <w:t>Press</w:t>
      </w:r>
      <w:r w:rsidR="007A41E9" w:rsidRPr="009456D9">
        <w:rPr>
          <w:color w:val="4A4A54"/>
        </w:rPr>
        <w:t xml:space="preserve"> the </w:t>
      </w:r>
      <w:r w:rsidR="007A41E9" w:rsidRPr="009456D9">
        <w:rPr>
          <w:b/>
          <w:color w:val="4A4A54"/>
        </w:rPr>
        <w:t>Blind</w:t>
      </w:r>
      <w:r w:rsidR="007A41E9" w:rsidRPr="009456D9">
        <w:rPr>
          <w:color w:val="4A4A54"/>
        </w:rPr>
        <w:t xml:space="preserve"> softkey</w:t>
      </w:r>
      <w:r w:rsidRPr="009456D9">
        <w:rPr>
          <w:color w:val="4A4A54"/>
        </w:rPr>
        <w:t>.</w:t>
      </w:r>
      <w:r w:rsidR="00325EFC" w:rsidRPr="009456D9">
        <w:rPr>
          <w:color w:val="4A4A54"/>
        </w:rPr>
        <w:t xml:space="preserve"> (if there is no Blind softkey see directions for new firmware)</w:t>
      </w:r>
    </w:p>
    <w:p w14:paraId="5B7343A9" w14:textId="058DE84A" w:rsidR="007A41E9" w:rsidRPr="009456D9" w:rsidRDefault="00F821E9" w:rsidP="00A93905">
      <w:pPr>
        <w:pStyle w:val="numbrdlist"/>
        <w:numPr>
          <w:ilvl w:val="0"/>
          <w:numId w:val="30"/>
        </w:numPr>
        <w:rPr>
          <w:color w:val="4A4A54"/>
        </w:rPr>
      </w:pPr>
      <w:r w:rsidRPr="009456D9">
        <w:rPr>
          <w:color w:val="4A4A54"/>
        </w:rPr>
        <w:t>E</w:t>
      </w:r>
      <w:r w:rsidR="007A41E9" w:rsidRPr="009456D9">
        <w:rPr>
          <w:color w:val="4A4A54"/>
        </w:rPr>
        <w:t>nter the extension of the recipient or the</w:t>
      </w:r>
      <w:r w:rsidRPr="009456D9">
        <w:rPr>
          <w:color w:val="4A4A54"/>
        </w:rPr>
        <w:t xml:space="preserve"> </w:t>
      </w:r>
      <w:r w:rsidR="007A41E9" w:rsidRPr="009456D9">
        <w:rPr>
          <w:color w:val="4A4A54"/>
        </w:rPr>
        <w:t>r</w:t>
      </w:r>
      <w:r w:rsidRPr="009456D9">
        <w:rPr>
          <w:color w:val="4A4A54"/>
        </w:rPr>
        <w:t>ecipient’s</w:t>
      </w:r>
      <w:r w:rsidR="007A41E9" w:rsidRPr="009456D9">
        <w:rPr>
          <w:color w:val="4A4A54"/>
        </w:rPr>
        <w:t xml:space="preserve"> BLF.</w:t>
      </w:r>
    </w:p>
    <w:p w14:paraId="6D3F2F89" w14:textId="77777777" w:rsidR="00325EFC" w:rsidRPr="009456D9" w:rsidRDefault="00325EFC" w:rsidP="009A6DA3">
      <w:pPr>
        <w:pStyle w:val="numbrdlist"/>
        <w:numPr>
          <w:ilvl w:val="0"/>
          <w:numId w:val="0"/>
        </w:numPr>
        <w:ind w:left="144" w:hanging="144"/>
        <w:rPr>
          <w:color w:val="4A4A54"/>
        </w:rPr>
      </w:pPr>
    </w:p>
    <w:p w14:paraId="4288B58C" w14:textId="4FFBEE66" w:rsidR="00325EFC" w:rsidRPr="009456D9" w:rsidRDefault="00325EFC" w:rsidP="00325EFC">
      <w:pPr>
        <w:pStyle w:val="stepintro"/>
        <w:rPr>
          <w:color w:val="4A4A54"/>
        </w:rPr>
      </w:pPr>
      <w:r w:rsidRPr="009456D9">
        <w:rPr>
          <w:color w:val="4A4A54"/>
        </w:rPr>
        <w:t>To blind transfer using Polycom phones with newer firmware</w:t>
      </w:r>
    </w:p>
    <w:p w14:paraId="31510C2B" w14:textId="10577B7B" w:rsidR="00325EFC" w:rsidRPr="009456D9" w:rsidRDefault="00325EFC" w:rsidP="009A6DA3">
      <w:pPr>
        <w:pStyle w:val="numbrdlist"/>
        <w:numPr>
          <w:ilvl w:val="0"/>
          <w:numId w:val="61"/>
        </w:numPr>
        <w:rPr>
          <w:color w:val="4A4A54"/>
        </w:rPr>
      </w:pPr>
      <w:r w:rsidRPr="009456D9">
        <w:rPr>
          <w:color w:val="4A4A54"/>
        </w:rPr>
        <w:t xml:space="preserve">Press and hold the </w:t>
      </w:r>
      <w:r w:rsidRPr="009456D9">
        <w:rPr>
          <w:b/>
          <w:color w:val="4A4A54"/>
        </w:rPr>
        <w:t>Transfer button</w:t>
      </w:r>
      <w:r w:rsidRPr="009456D9">
        <w:rPr>
          <w:color w:val="4A4A54"/>
        </w:rPr>
        <w:t>.</w:t>
      </w:r>
    </w:p>
    <w:p w14:paraId="0D4C8EE3" w14:textId="0CAAC382" w:rsidR="00325EFC" w:rsidRPr="009456D9" w:rsidRDefault="00325EFC" w:rsidP="00325EFC">
      <w:pPr>
        <w:pStyle w:val="numbrdlist"/>
        <w:numPr>
          <w:ilvl w:val="0"/>
          <w:numId w:val="30"/>
        </w:numPr>
        <w:rPr>
          <w:color w:val="4A4A54"/>
        </w:rPr>
      </w:pPr>
      <w:r w:rsidRPr="009456D9">
        <w:rPr>
          <w:color w:val="4A4A54"/>
        </w:rPr>
        <w:t xml:space="preserve">Select Blind from the </w:t>
      </w:r>
      <w:proofErr w:type="gramStart"/>
      <w:r w:rsidRPr="009456D9">
        <w:rPr>
          <w:color w:val="4A4A54"/>
        </w:rPr>
        <w:t>on screen</w:t>
      </w:r>
      <w:proofErr w:type="gramEnd"/>
      <w:r w:rsidRPr="009456D9">
        <w:rPr>
          <w:color w:val="4A4A54"/>
        </w:rPr>
        <w:t xml:space="preserve"> menu</w:t>
      </w:r>
    </w:p>
    <w:p w14:paraId="4D1255F5" w14:textId="77777777" w:rsidR="00325EFC" w:rsidRPr="009456D9" w:rsidRDefault="00325EFC" w:rsidP="00325EFC">
      <w:pPr>
        <w:pStyle w:val="numbrdlist"/>
        <w:numPr>
          <w:ilvl w:val="0"/>
          <w:numId w:val="30"/>
        </w:numPr>
        <w:rPr>
          <w:color w:val="4A4A54"/>
        </w:rPr>
      </w:pPr>
      <w:r w:rsidRPr="009456D9">
        <w:rPr>
          <w:color w:val="4A4A54"/>
        </w:rPr>
        <w:t>Enter the extension of the recipient or the recipient’s BLF.</w:t>
      </w:r>
    </w:p>
    <w:p w14:paraId="2C0F8F22" w14:textId="77777777" w:rsidR="00325EFC" w:rsidRPr="009456D9" w:rsidRDefault="00325EFC" w:rsidP="009A6DA3">
      <w:pPr>
        <w:pStyle w:val="numbrdlist"/>
        <w:numPr>
          <w:ilvl w:val="0"/>
          <w:numId w:val="0"/>
        </w:numPr>
        <w:ind w:left="144" w:hanging="144"/>
        <w:rPr>
          <w:color w:val="4A4A54"/>
        </w:rPr>
      </w:pPr>
    </w:p>
    <w:p w14:paraId="0A68B540" w14:textId="1FA70468" w:rsidR="00325EFC" w:rsidRPr="009456D9" w:rsidRDefault="00325EFC" w:rsidP="00325EFC">
      <w:pPr>
        <w:pStyle w:val="stepintro"/>
        <w:rPr>
          <w:color w:val="4A4A54"/>
        </w:rPr>
      </w:pPr>
      <w:r w:rsidRPr="009456D9">
        <w:rPr>
          <w:color w:val="4A4A54"/>
        </w:rPr>
        <w:t>To blind transfer using Yealink phones</w:t>
      </w:r>
    </w:p>
    <w:p w14:paraId="43F8488E" w14:textId="77777777" w:rsidR="00325EFC" w:rsidRPr="009456D9" w:rsidRDefault="00325EFC" w:rsidP="009A6DA3">
      <w:pPr>
        <w:pStyle w:val="numbrdlist"/>
        <w:numPr>
          <w:ilvl w:val="0"/>
          <w:numId w:val="62"/>
        </w:numPr>
        <w:rPr>
          <w:color w:val="4A4A54"/>
        </w:rPr>
      </w:pPr>
      <w:r w:rsidRPr="009456D9">
        <w:rPr>
          <w:color w:val="4A4A54"/>
        </w:rPr>
        <w:t xml:space="preserve">Press </w:t>
      </w:r>
      <w:r w:rsidRPr="009456D9">
        <w:rPr>
          <w:b/>
          <w:color w:val="4A4A54"/>
        </w:rPr>
        <w:t>Transfer</w:t>
      </w:r>
      <w:r w:rsidRPr="009456D9">
        <w:rPr>
          <w:color w:val="4A4A54"/>
        </w:rPr>
        <w:t>.</w:t>
      </w:r>
    </w:p>
    <w:p w14:paraId="2704509F" w14:textId="195AEC83" w:rsidR="00325EFC" w:rsidRPr="009456D9" w:rsidRDefault="00325EFC" w:rsidP="00325EFC">
      <w:pPr>
        <w:pStyle w:val="numbrdlist"/>
        <w:numPr>
          <w:ilvl w:val="0"/>
          <w:numId w:val="22"/>
        </w:numPr>
        <w:rPr>
          <w:color w:val="4A4A54"/>
        </w:rPr>
      </w:pPr>
      <w:r w:rsidRPr="009456D9">
        <w:rPr>
          <w:color w:val="4A4A54"/>
        </w:rPr>
        <w:t>Dial the extension of the recipient</w:t>
      </w:r>
    </w:p>
    <w:p w14:paraId="6B959FDA" w14:textId="73367EC8" w:rsidR="00325EFC" w:rsidRPr="009456D9" w:rsidRDefault="00325EFC" w:rsidP="00325EFC">
      <w:pPr>
        <w:pStyle w:val="numbrdlist"/>
        <w:numPr>
          <w:ilvl w:val="0"/>
          <w:numId w:val="22"/>
        </w:numPr>
        <w:rPr>
          <w:color w:val="4A4A54"/>
        </w:rPr>
      </w:pPr>
      <w:r w:rsidRPr="009456D9">
        <w:rPr>
          <w:color w:val="4A4A54"/>
        </w:rPr>
        <w:t>Press Transfer.</w:t>
      </w:r>
    </w:p>
    <w:p w14:paraId="13277EFB" w14:textId="77777777" w:rsidR="00325EFC" w:rsidRPr="009456D9" w:rsidRDefault="00325EFC" w:rsidP="009A6DA3">
      <w:pPr>
        <w:pStyle w:val="numbrdlist"/>
        <w:numPr>
          <w:ilvl w:val="0"/>
          <w:numId w:val="0"/>
        </w:numPr>
        <w:rPr>
          <w:color w:val="4A4A54"/>
        </w:rPr>
      </w:pPr>
    </w:p>
    <w:p w14:paraId="0830C599" w14:textId="550C11CA" w:rsidR="007A41E9" w:rsidRPr="009456D9" w:rsidRDefault="007A41E9" w:rsidP="007A41E9">
      <w:pPr>
        <w:pStyle w:val="Heading3"/>
        <w:rPr>
          <w:color w:val="4A4A54"/>
        </w:rPr>
      </w:pPr>
      <w:bookmarkStart w:id="74" w:name="_Toc363566311"/>
      <w:bookmarkStart w:id="75" w:name="_Toc514152738"/>
      <w:r w:rsidRPr="009456D9">
        <w:rPr>
          <w:color w:val="4A4A54"/>
        </w:rPr>
        <w:t>Transfers to External Numbers</w:t>
      </w:r>
      <w:bookmarkEnd w:id="74"/>
      <w:bookmarkEnd w:id="75"/>
      <w:r w:rsidR="00F91368" w:rsidRPr="009456D9">
        <w:rPr>
          <w:color w:val="4A4A54"/>
        </w:rPr>
        <w:fldChar w:fldCharType="begin"/>
      </w:r>
      <w:r w:rsidR="00F91368" w:rsidRPr="009456D9">
        <w:rPr>
          <w:color w:val="4A4A54"/>
        </w:rPr>
        <w:instrText xml:space="preserve"> XE "Transfers:external numbers" </w:instrText>
      </w:r>
      <w:r w:rsidR="00F91368" w:rsidRPr="009456D9">
        <w:rPr>
          <w:color w:val="4A4A54"/>
        </w:rPr>
        <w:fldChar w:fldCharType="end"/>
      </w:r>
      <w:r w:rsidR="00CC1CC0" w:rsidRPr="009456D9">
        <w:rPr>
          <w:color w:val="4A4A54"/>
        </w:rPr>
        <w:fldChar w:fldCharType="begin"/>
      </w:r>
      <w:r w:rsidR="00CC1CC0" w:rsidRPr="009456D9">
        <w:rPr>
          <w:color w:val="4A4A54"/>
        </w:rPr>
        <w:instrText xml:space="preserve"> XE "</w:instrText>
      </w:r>
      <w:r w:rsidR="00CC1CC0" w:rsidRPr="009456D9">
        <w:rPr>
          <w:color w:val="4A4A54"/>
          <w:lang w:val="en-US"/>
        </w:rPr>
        <w:instrText>E</w:instrText>
      </w:r>
      <w:r w:rsidR="00CC1CC0" w:rsidRPr="009456D9">
        <w:rPr>
          <w:color w:val="4A4A54"/>
        </w:rPr>
        <w:instrText>xternal number</w:instrText>
      </w:r>
      <w:r w:rsidR="00CC1CC0" w:rsidRPr="009456D9">
        <w:rPr>
          <w:color w:val="4A4A54"/>
          <w:lang w:val="en-US"/>
        </w:rPr>
        <w:instrText xml:space="preserve"> t</w:instrText>
      </w:r>
      <w:r w:rsidR="00CC1CC0" w:rsidRPr="009456D9">
        <w:rPr>
          <w:color w:val="4A4A54"/>
        </w:rPr>
        <w:instrText xml:space="preserve">ransfers" </w:instrText>
      </w:r>
      <w:r w:rsidR="00CC1CC0" w:rsidRPr="009456D9">
        <w:rPr>
          <w:color w:val="4A4A54"/>
        </w:rPr>
        <w:fldChar w:fldCharType="end"/>
      </w:r>
    </w:p>
    <w:p w14:paraId="5E663B7B" w14:textId="77777777" w:rsidR="0004105C" w:rsidRPr="009456D9" w:rsidRDefault="0004105C" w:rsidP="0004105C">
      <w:pPr>
        <w:rPr>
          <w:color w:val="4A4A54"/>
        </w:rPr>
      </w:pPr>
      <w:r w:rsidRPr="009456D9">
        <w:rPr>
          <w:color w:val="4A4A54"/>
        </w:rPr>
        <w:t xml:space="preserve">A transfer can also go to an external number such as a cell phone. Follow the transfer directions above but instead of dialing an extension, dial a </w:t>
      </w:r>
      <w:proofErr w:type="gramStart"/>
      <w:r w:rsidRPr="009456D9">
        <w:rPr>
          <w:color w:val="4A4A54"/>
        </w:rPr>
        <w:t>10 digit</w:t>
      </w:r>
      <w:proofErr w:type="gramEnd"/>
      <w:r w:rsidRPr="009456D9">
        <w:rPr>
          <w:color w:val="4A4A54"/>
        </w:rPr>
        <w:t xml:space="preserve"> phone number. </w:t>
      </w:r>
    </w:p>
    <w:p w14:paraId="2CA4EF7C" w14:textId="5B294C52" w:rsidR="007A41E9" w:rsidRPr="009456D9" w:rsidRDefault="007A41E9" w:rsidP="007A41E9">
      <w:pPr>
        <w:pStyle w:val="Heading3"/>
        <w:rPr>
          <w:color w:val="4A4A54"/>
        </w:rPr>
      </w:pPr>
      <w:bookmarkStart w:id="76" w:name="_Toc363566312"/>
      <w:bookmarkStart w:id="77" w:name="_Toc514152739"/>
      <w:r w:rsidRPr="009456D9">
        <w:rPr>
          <w:color w:val="4A4A54"/>
        </w:rPr>
        <w:t>Voicemail Transfer</w:t>
      </w:r>
      <w:bookmarkEnd w:id="76"/>
      <w:bookmarkEnd w:id="77"/>
      <w:r w:rsidR="00D80E5E" w:rsidRPr="009456D9">
        <w:rPr>
          <w:color w:val="4A4A54"/>
        </w:rPr>
        <w:fldChar w:fldCharType="begin"/>
      </w:r>
      <w:r w:rsidR="00D80E5E" w:rsidRPr="009456D9">
        <w:rPr>
          <w:color w:val="4A4A54"/>
        </w:rPr>
        <w:instrText xml:space="preserve"> XE "Voicemail</w:instrText>
      </w:r>
      <w:r w:rsidR="005C5A73" w:rsidRPr="009456D9">
        <w:rPr>
          <w:color w:val="4A4A54"/>
          <w:lang w:val="en-US"/>
        </w:rPr>
        <w:instrText>:</w:instrText>
      </w:r>
      <w:r w:rsidR="00D80E5E" w:rsidRPr="009456D9">
        <w:rPr>
          <w:color w:val="4A4A54"/>
        </w:rPr>
        <w:instrText xml:space="preserve">transfer" </w:instrText>
      </w:r>
      <w:r w:rsidR="00D80E5E" w:rsidRPr="009456D9">
        <w:rPr>
          <w:color w:val="4A4A54"/>
        </w:rPr>
        <w:fldChar w:fldCharType="end"/>
      </w:r>
      <w:r w:rsidR="00F91368" w:rsidRPr="009456D9">
        <w:rPr>
          <w:color w:val="4A4A54"/>
        </w:rPr>
        <w:fldChar w:fldCharType="begin"/>
      </w:r>
      <w:r w:rsidR="00F91368" w:rsidRPr="009456D9">
        <w:rPr>
          <w:color w:val="4A4A54"/>
        </w:rPr>
        <w:instrText xml:space="preserve"> XE "Transfers:</w:instrText>
      </w:r>
      <w:r w:rsidR="00F7573C" w:rsidRPr="009456D9">
        <w:rPr>
          <w:color w:val="4A4A54"/>
          <w:lang w:val="en-US"/>
        </w:rPr>
        <w:instrText>voicemail</w:instrText>
      </w:r>
      <w:r w:rsidR="00F91368" w:rsidRPr="009456D9">
        <w:rPr>
          <w:color w:val="4A4A54"/>
        </w:rPr>
        <w:instrText xml:space="preserve">" </w:instrText>
      </w:r>
      <w:r w:rsidR="00F91368" w:rsidRPr="009456D9">
        <w:rPr>
          <w:color w:val="4A4A54"/>
        </w:rPr>
        <w:fldChar w:fldCharType="end"/>
      </w:r>
    </w:p>
    <w:p w14:paraId="296C24F1" w14:textId="42295377" w:rsidR="00B83AE3" w:rsidRPr="009456D9" w:rsidRDefault="007A41E9" w:rsidP="00AF4C47">
      <w:pPr>
        <w:rPr>
          <w:color w:val="4A4A54"/>
        </w:rPr>
      </w:pPr>
      <w:r w:rsidRPr="009456D9">
        <w:rPr>
          <w:color w:val="4A4A54"/>
        </w:rPr>
        <w:t>Voicemail transfer goes straight to the recipient’s voicemail box without ringing the</w:t>
      </w:r>
      <w:r w:rsidR="00753A8C" w:rsidRPr="009456D9">
        <w:rPr>
          <w:color w:val="4A4A54"/>
        </w:rPr>
        <w:t xml:space="preserve"> </w:t>
      </w:r>
      <w:r w:rsidRPr="009456D9">
        <w:rPr>
          <w:color w:val="4A4A54"/>
        </w:rPr>
        <w:t>r</w:t>
      </w:r>
      <w:r w:rsidR="00753A8C" w:rsidRPr="009456D9">
        <w:rPr>
          <w:color w:val="4A4A54"/>
        </w:rPr>
        <w:t>ecipient’s</w:t>
      </w:r>
      <w:r w:rsidRPr="009456D9">
        <w:rPr>
          <w:color w:val="4A4A54"/>
        </w:rPr>
        <w:t xml:space="preserve"> phone. </w:t>
      </w:r>
    </w:p>
    <w:p w14:paraId="33838C6D" w14:textId="65FC35CB" w:rsidR="00B83AE3" w:rsidRPr="009456D9" w:rsidRDefault="00B83AE3" w:rsidP="00B83AE3">
      <w:pPr>
        <w:pStyle w:val="stepintro"/>
        <w:rPr>
          <w:color w:val="4A4A54"/>
        </w:rPr>
      </w:pPr>
      <w:r w:rsidRPr="009456D9">
        <w:rPr>
          <w:color w:val="4A4A54"/>
        </w:rPr>
        <w:t xml:space="preserve">To perform a voicemail transfer </w:t>
      </w:r>
    </w:p>
    <w:p w14:paraId="4FF5ED27" w14:textId="06D6E948" w:rsidR="007A41E9" w:rsidRPr="009456D9" w:rsidRDefault="00B83AE3" w:rsidP="00CD2A34">
      <w:pPr>
        <w:pStyle w:val="bulletlv2"/>
        <w:rPr>
          <w:color w:val="4A4A54"/>
        </w:rPr>
      </w:pPr>
      <w:r w:rsidRPr="009456D9">
        <w:rPr>
          <w:color w:val="4A4A54"/>
        </w:rPr>
        <w:t>P</w:t>
      </w:r>
      <w:r w:rsidR="007A41E9" w:rsidRPr="009456D9">
        <w:rPr>
          <w:color w:val="4A4A54"/>
        </w:rPr>
        <w:t xml:space="preserve">erform a blind transfer with a </w:t>
      </w:r>
      <w:r w:rsidR="007D50DA" w:rsidRPr="009456D9">
        <w:rPr>
          <w:color w:val="4A4A54"/>
        </w:rPr>
        <w:t>0</w:t>
      </w:r>
      <w:r w:rsidR="007A41E9" w:rsidRPr="009456D9">
        <w:rPr>
          <w:color w:val="4A4A54"/>
        </w:rPr>
        <w:t>3 prefix before the extension</w:t>
      </w:r>
      <w:r w:rsidRPr="009456D9">
        <w:rPr>
          <w:color w:val="4A4A54"/>
        </w:rPr>
        <w:t>. F</w:t>
      </w:r>
      <w:r w:rsidR="007A41E9" w:rsidRPr="009456D9">
        <w:rPr>
          <w:color w:val="4A4A54"/>
        </w:rPr>
        <w:t xml:space="preserve">or extension 111’s voicemail, </w:t>
      </w:r>
      <w:r w:rsidRPr="009456D9">
        <w:rPr>
          <w:color w:val="4A4A54"/>
        </w:rPr>
        <w:t xml:space="preserve">for example, blind transfer to </w:t>
      </w:r>
      <w:r w:rsidR="007D50DA" w:rsidRPr="009456D9">
        <w:rPr>
          <w:color w:val="4A4A54"/>
        </w:rPr>
        <w:t>0</w:t>
      </w:r>
      <w:r w:rsidRPr="009456D9">
        <w:rPr>
          <w:color w:val="4A4A54"/>
        </w:rPr>
        <w:t>3111.</w:t>
      </w:r>
    </w:p>
    <w:p w14:paraId="2897D679" w14:textId="5BCCDC94" w:rsidR="007A41E9" w:rsidRPr="009456D9" w:rsidRDefault="007A41E9" w:rsidP="007A41E9">
      <w:pPr>
        <w:pStyle w:val="Heading3"/>
        <w:rPr>
          <w:color w:val="4A4A54"/>
        </w:rPr>
      </w:pPr>
      <w:bookmarkStart w:id="78" w:name="_Toc363566313"/>
      <w:bookmarkStart w:id="79" w:name="_Toc514152740"/>
      <w:r w:rsidRPr="009456D9">
        <w:rPr>
          <w:color w:val="4A4A54"/>
        </w:rPr>
        <w:t>Park and Hold</w:t>
      </w:r>
      <w:bookmarkEnd w:id="78"/>
      <w:bookmarkEnd w:id="79"/>
      <w:r w:rsidR="00D80E5E" w:rsidRPr="009456D9">
        <w:rPr>
          <w:color w:val="4A4A54"/>
        </w:rPr>
        <w:fldChar w:fldCharType="begin"/>
      </w:r>
      <w:r w:rsidR="00D80E5E" w:rsidRPr="009456D9">
        <w:rPr>
          <w:color w:val="4A4A54"/>
        </w:rPr>
        <w:instrText xml:space="preserve"> XE "Park and hold" </w:instrText>
      </w:r>
      <w:r w:rsidR="00D80E5E" w:rsidRPr="009456D9">
        <w:rPr>
          <w:color w:val="4A4A54"/>
        </w:rPr>
        <w:fldChar w:fldCharType="end"/>
      </w:r>
    </w:p>
    <w:p w14:paraId="24A123C5" w14:textId="58950013" w:rsidR="00B81485" w:rsidRPr="009456D9" w:rsidRDefault="007A41E9" w:rsidP="007A41E9">
      <w:pPr>
        <w:rPr>
          <w:color w:val="4A4A54"/>
        </w:rPr>
      </w:pPr>
      <w:r w:rsidRPr="009456D9">
        <w:rPr>
          <w:color w:val="4A4A54"/>
        </w:rPr>
        <w:t xml:space="preserve">On your </w:t>
      </w:r>
      <w:r w:rsidR="0004105C" w:rsidRPr="009456D9">
        <w:rPr>
          <w:color w:val="4A4A54"/>
        </w:rPr>
        <w:t xml:space="preserve">phone </w:t>
      </w:r>
      <w:r w:rsidRPr="009456D9">
        <w:rPr>
          <w:color w:val="4A4A54"/>
        </w:rPr>
        <w:t>system</w:t>
      </w:r>
      <w:r w:rsidR="00CD2A34" w:rsidRPr="009456D9">
        <w:rPr>
          <w:color w:val="4A4A54"/>
        </w:rPr>
        <w:t>,</w:t>
      </w:r>
      <w:r w:rsidRPr="009456D9">
        <w:rPr>
          <w:color w:val="4A4A54"/>
        </w:rPr>
        <w:t xml:space="preserve"> hold is a local function</w:t>
      </w:r>
      <w:r w:rsidR="00B81485" w:rsidRPr="009456D9">
        <w:rPr>
          <w:color w:val="4A4A54"/>
        </w:rPr>
        <w:t xml:space="preserve">. This means </w:t>
      </w:r>
      <w:r w:rsidRPr="009456D9">
        <w:rPr>
          <w:color w:val="4A4A54"/>
        </w:rPr>
        <w:t>a call held on your phone cannot be picked up at another station. Park is a system-wide function</w:t>
      </w:r>
      <w:r w:rsidR="00B81485" w:rsidRPr="009456D9">
        <w:rPr>
          <w:color w:val="4A4A54"/>
        </w:rPr>
        <w:t>. This means</w:t>
      </w:r>
      <w:r w:rsidRPr="009456D9">
        <w:rPr>
          <w:color w:val="4A4A54"/>
        </w:rPr>
        <w:t xml:space="preserve"> a call parked at one phone may be picked up by any phone. </w:t>
      </w:r>
    </w:p>
    <w:p w14:paraId="19CE2744" w14:textId="77777777" w:rsidR="00B81485" w:rsidRPr="009456D9" w:rsidRDefault="007A41E9" w:rsidP="002A214B">
      <w:pPr>
        <w:pStyle w:val="stepintro"/>
        <w:rPr>
          <w:color w:val="4A4A54"/>
        </w:rPr>
      </w:pPr>
      <w:r w:rsidRPr="009456D9">
        <w:rPr>
          <w:color w:val="4A4A54"/>
        </w:rPr>
        <w:t xml:space="preserve">To park a call </w:t>
      </w:r>
    </w:p>
    <w:p w14:paraId="4729E80E" w14:textId="584CB154" w:rsidR="00011222" w:rsidRPr="009456D9" w:rsidRDefault="007D50DA" w:rsidP="00A93905">
      <w:pPr>
        <w:pStyle w:val="numbrdlist"/>
        <w:numPr>
          <w:ilvl w:val="0"/>
          <w:numId w:val="34"/>
        </w:numPr>
        <w:rPr>
          <w:color w:val="4A4A54"/>
        </w:rPr>
      </w:pPr>
      <w:r w:rsidRPr="009456D9">
        <w:rPr>
          <w:color w:val="4A4A54"/>
        </w:rPr>
        <w:t>D</w:t>
      </w:r>
      <w:r w:rsidR="007A41E9" w:rsidRPr="009456D9">
        <w:rPr>
          <w:color w:val="4A4A54"/>
        </w:rPr>
        <w:t xml:space="preserve">ial </w:t>
      </w:r>
      <w:r w:rsidR="007A41E9" w:rsidRPr="009456D9">
        <w:rPr>
          <w:b/>
          <w:color w:val="4A4A54"/>
        </w:rPr>
        <w:t>***</w:t>
      </w:r>
      <w:r w:rsidR="007A41E9" w:rsidRPr="009456D9">
        <w:rPr>
          <w:color w:val="4A4A54"/>
        </w:rPr>
        <w:t xml:space="preserve"> in an active call from any phone. The system say</w:t>
      </w:r>
      <w:r w:rsidR="00011222" w:rsidRPr="009456D9">
        <w:rPr>
          <w:color w:val="4A4A54"/>
        </w:rPr>
        <w:t>s,</w:t>
      </w:r>
      <w:r w:rsidR="007A41E9" w:rsidRPr="009456D9">
        <w:rPr>
          <w:color w:val="4A4A54"/>
        </w:rPr>
        <w:t xml:space="preserve"> “</w:t>
      </w:r>
      <w:r w:rsidR="00011222" w:rsidRPr="009456D9">
        <w:rPr>
          <w:color w:val="4A4A54"/>
        </w:rPr>
        <w:t>T</w:t>
      </w:r>
      <w:r w:rsidR="007A41E9" w:rsidRPr="009456D9">
        <w:rPr>
          <w:color w:val="4A4A54"/>
        </w:rPr>
        <w:t xml:space="preserve">he call is parked at </w:t>
      </w:r>
      <w:r w:rsidRPr="009456D9">
        <w:rPr>
          <w:color w:val="4A4A54"/>
        </w:rPr>
        <w:t>7</w:t>
      </w:r>
      <w:r w:rsidR="007A41E9" w:rsidRPr="009456D9">
        <w:rPr>
          <w:i/>
          <w:color w:val="4A4A54"/>
        </w:rPr>
        <w:t>xx</w:t>
      </w:r>
      <w:r w:rsidR="00011222" w:rsidRPr="009456D9">
        <w:rPr>
          <w:color w:val="4A4A54"/>
        </w:rPr>
        <w:t>.</w:t>
      </w:r>
      <w:r w:rsidR="007A41E9" w:rsidRPr="009456D9">
        <w:rPr>
          <w:color w:val="4A4A54"/>
        </w:rPr>
        <w:t>”</w:t>
      </w:r>
    </w:p>
    <w:p w14:paraId="640BA99C" w14:textId="0AA336C0" w:rsidR="007A41E9" w:rsidRPr="009456D9" w:rsidRDefault="00011222" w:rsidP="00A93905">
      <w:pPr>
        <w:pStyle w:val="numbrdlist"/>
        <w:numPr>
          <w:ilvl w:val="0"/>
          <w:numId w:val="34"/>
        </w:numPr>
        <w:rPr>
          <w:color w:val="4A4A54"/>
        </w:rPr>
      </w:pPr>
      <w:r w:rsidRPr="009456D9">
        <w:rPr>
          <w:color w:val="4A4A54"/>
        </w:rPr>
        <w:t>H</w:t>
      </w:r>
      <w:r w:rsidR="007A41E9" w:rsidRPr="009456D9">
        <w:rPr>
          <w:color w:val="4A4A54"/>
        </w:rPr>
        <w:t xml:space="preserve">ang up. </w:t>
      </w:r>
    </w:p>
    <w:p w14:paraId="2E76B4B8" w14:textId="113BCE11" w:rsidR="007A41E9" w:rsidRPr="009456D9" w:rsidRDefault="007A41E9" w:rsidP="007A41E9">
      <w:pPr>
        <w:rPr>
          <w:color w:val="4A4A54"/>
        </w:rPr>
      </w:pPr>
      <w:r w:rsidRPr="009456D9">
        <w:rPr>
          <w:color w:val="4A4A54"/>
        </w:rPr>
        <w:t>To retrieve the parked call</w:t>
      </w:r>
      <w:r w:rsidR="00011222" w:rsidRPr="009456D9">
        <w:rPr>
          <w:color w:val="4A4A54"/>
        </w:rPr>
        <w:t>,</w:t>
      </w:r>
      <w:r w:rsidRPr="009456D9">
        <w:rPr>
          <w:color w:val="4A4A54"/>
        </w:rPr>
        <w:t xml:space="preserve"> dial </w:t>
      </w:r>
      <w:r w:rsidRPr="009456D9">
        <w:rPr>
          <w:b/>
          <w:color w:val="4A4A54"/>
        </w:rPr>
        <w:t>7</w:t>
      </w:r>
      <w:r w:rsidRPr="009456D9">
        <w:rPr>
          <w:b/>
          <w:i/>
          <w:color w:val="4A4A54"/>
        </w:rPr>
        <w:t>xx</w:t>
      </w:r>
      <w:r w:rsidR="00011222" w:rsidRPr="009456D9">
        <w:rPr>
          <w:color w:val="4A4A54"/>
        </w:rPr>
        <w:t xml:space="preserve"> where </w:t>
      </w:r>
      <w:r w:rsidR="00A851DE" w:rsidRPr="009456D9">
        <w:rPr>
          <w:b/>
          <w:i/>
          <w:color w:val="4A4A54"/>
        </w:rPr>
        <w:t>xx</w:t>
      </w:r>
      <w:r w:rsidR="00A851DE" w:rsidRPr="009456D9">
        <w:rPr>
          <w:color w:val="4A4A54"/>
        </w:rPr>
        <w:t xml:space="preserve"> </w:t>
      </w:r>
      <w:r w:rsidRPr="009456D9">
        <w:rPr>
          <w:color w:val="4A4A54"/>
        </w:rPr>
        <w:t>i</w:t>
      </w:r>
      <w:r w:rsidR="00011222" w:rsidRPr="009456D9">
        <w:rPr>
          <w:color w:val="4A4A54"/>
        </w:rPr>
        <w:t>s</w:t>
      </w:r>
      <w:r w:rsidRPr="009456D9">
        <w:rPr>
          <w:color w:val="4A4A54"/>
        </w:rPr>
        <w:t xml:space="preserve"> </w:t>
      </w:r>
      <w:r w:rsidR="00011222" w:rsidRPr="009456D9">
        <w:rPr>
          <w:color w:val="4A4A54"/>
        </w:rPr>
        <w:t>the number stated by the system</w:t>
      </w:r>
      <w:r w:rsidRPr="009456D9">
        <w:rPr>
          <w:color w:val="4A4A54"/>
        </w:rPr>
        <w:t xml:space="preserve">. </w:t>
      </w:r>
    </w:p>
    <w:p w14:paraId="1AFFB1AA" w14:textId="0CA7F002" w:rsidR="007A41E9" w:rsidRPr="009456D9" w:rsidRDefault="007A41E9" w:rsidP="007A41E9">
      <w:pPr>
        <w:pStyle w:val="Heading3"/>
        <w:rPr>
          <w:color w:val="4A4A54"/>
        </w:rPr>
      </w:pPr>
      <w:bookmarkStart w:id="80" w:name="_Toc363566314"/>
      <w:bookmarkStart w:id="81" w:name="_Toc514152741"/>
      <w:r w:rsidRPr="009456D9">
        <w:rPr>
          <w:color w:val="4A4A54"/>
        </w:rPr>
        <w:t>Directed Call Pickup</w:t>
      </w:r>
      <w:bookmarkEnd w:id="80"/>
      <w:bookmarkEnd w:id="81"/>
      <w:r w:rsidR="00D80E5E" w:rsidRPr="009456D9">
        <w:rPr>
          <w:color w:val="4A4A54"/>
        </w:rPr>
        <w:fldChar w:fldCharType="begin"/>
      </w:r>
      <w:r w:rsidR="00D80E5E" w:rsidRPr="009456D9">
        <w:rPr>
          <w:color w:val="4A4A54"/>
        </w:rPr>
        <w:instrText xml:space="preserve"> XE "Directed call pickup" </w:instrText>
      </w:r>
      <w:r w:rsidR="00D80E5E" w:rsidRPr="009456D9">
        <w:rPr>
          <w:color w:val="4A4A54"/>
        </w:rPr>
        <w:fldChar w:fldCharType="end"/>
      </w:r>
    </w:p>
    <w:p w14:paraId="4FB1BCF9" w14:textId="77777777" w:rsidR="00EB18D8" w:rsidRPr="009456D9" w:rsidRDefault="007A41E9" w:rsidP="007A41E9">
      <w:pPr>
        <w:rPr>
          <w:color w:val="4A4A54"/>
        </w:rPr>
      </w:pPr>
      <w:r w:rsidRPr="009456D9">
        <w:rPr>
          <w:color w:val="4A4A54"/>
        </w:rPr>
        <w:t xml:space="preserve">Directed call pickup (DCP) </w:t>
      </w:r>
      <w:r w:rsidR="00EB18D8" w:rsidRPr="009456D9">
        <w:rPr>
          <w:color w:val="4A4A54"/>
        </w:rPr>
        <w:t>allows</w:t>
      </w:r>
      <w:r w:rsidRPr="009456D9">
        <w:rPr>
          <w:color w:val="4A4A54"/>
        </w:rPr>
        <w:t xml:space="preserve"> you </w:t>
      </w:r>
      <w:r w:rsidR="00EB18D8" w:rsidRPr="009456D9">
        <w:rPr>
          <w:color w:val="4A4A54"/>
        </w:rPr>
        <w:t xml:space="preserve">to </w:t>
      </w:r>
      <w:r w:rsidRPr="009456D9">
        <w:rPr>
          <w:color w:val="4A4A54"/>
        </w:rPr>
        <w:t xml:space="preserve">answer a call ringing at another station. </w:t>
      </w:r>
    </w:p>
    <w:p w14:paraId="7B9B8226" w14:textId="77777777" w:rsidR="00EB18D8" w:rsidRPr="009456D9" w:rsidRDefault="00EB18D8" w:rsidP="00CA7DCE">
      <w:pPr>
        <w:pStyle w:val="stepintro"/>
        <w:rPr>
          <w:color w:val="4A4A54"/>
        </w:rPr>
      </w:pPr>
      <w:r w:rsidRPr="009456D9">
        <w:rPr>
          <w:color w:val="4A4A54"/>
        </w:rPr>
        <w:t>To perform a directed call pickup</w:t>
      </w:r>
    </w:p>
    <w:p w14:paraId="5E4F90C9" w14:textId="6F118415" w:rsidR="007A41E9" w:rsidRPr="009456D9" w:rsidRDefault="00CA7DCE" w:rsidP="00CA7DCE">
      <w:pPr>
        <w:pStyle w:val="bulletlv2"/>
        <w:rPr>
          <w:color w:val="4A4A54"/>
        </w:rPr>
      </w:pPr>
      <w:r w:rsidRPr="009456D9">
        <w:rPr>
          <w:color w:val="4A4A54"/>
        </w:rPr>
        <w:t>D</w:t>
      </w:r>
      <w:r w:rsidR="007A41E9" w:rsidRPr="009456D9">
        <w:rPr>
          <w:color w:val="4A4A54"/>
        </w:rPr>
        <w:t xml:space="preserve">ial </w:t>
      </w:r>
      <w:r w:rsidR="007D50DA" w:rsidRPr="009456D9">
        <w:rPr>
          <w:color w:val="4A4A54"/>
        </w:rPr>
        <w:t>0</w:t>
      </w:r>
      <w:r w:rsidR="007A41E9" w:rsidRPr="009456D9">
        <w:rPr>
          <w:b/>
          <w:color w:val="4A4A54"/>
        </w:rPr>
        <w:t>7ext</w:t>
      </w:r>
      <w:r w:rsidRPr="009456D9">
        <w:rPr>
          <w:color w:val="4A4A54"/>
        </w:rPr>
        <w:t>. I</w:t>
      </w:r>
      <w:r w:rsidR="007A41E9" w:rsidRPr="009456D9">
        <w:rPr>
          <w:color w:val="4A4A54"/>
        </w:rPr>
        <w:t>f 111 is ringing</w:t>
      </w:r>
      <w:r w:rsidRPr="009456D9">
        <w:rPr>
          <w:color w:val="4A4A54"/>
        </w:rPr>
        <w:t>, for e</w:t>
      </w:r>
      <w:r w:rsidR="008E5A4A" w:rsidRPr="009456D9">
        <w:rPr>
          <w:color w:val="4A4A54"/>
        </w:rPr>
        <w:t>x</w:t>
      </w:r>
      <w:r w:rsidRPr="009456D9">
        <w:rPr>
          <w:color w:val="4A4A54"/>
        </w:rPr>
        <w:t>ample,</w:t>
      </w:r>
      <w:r w:rsidR="007A41E9" w:rsidRPr="009456D9">
        <w:rPr>
          <w:color w:val="4A4A54"/>
        </w:rPr>
        <w:t xml:space="preserve"> dial </w:t>
      </w:r>
      <w:r w:rsidR="007D50DA" w:rsidRPr="009456D9">
        <w:rPr>
          <w:color w:val="4A4A54"/>
        </w:rPr>
        <w:t>0</w:t>
      </w:r>
      <w:r w:rsidR="007A41E9" w:rsidRPr="009456D9">
        <w:rPr>
          <w:b/>
          <w:color w:val="4A4A54"/>
        </w:rPr>
        <w:t>7111</w:t>
      </w:r>
      <w:r w:rsidR="007A41E9" w:rsidRPr="009456D9">
        <w:rPr>
          <w:color w:val="4A4A54"/>
        </w:rPr>
        <w:t xml:space="preserve"> to pick up that call. </w:t>
      </w:r>
    </w:p>
    <w:p w14:paraId="2D725A8B" w14:textId="77777777" w:rsidR="007A41E9" w:rsidRPr="009456D9" w:rsidRDefault="007A41E9" w:rsidP="007A41E9">
      <w:pPr>
        <w:rPr>
          <w:color w:val="4A4A54"/>
        </w:rPr>
      </w:pPr>
      <w:r w:rsidRPr="009456D9">
        <w:rPr>
          <w:color w:val="4A4A54"/>
        </w:rPr>
        <w:t xml:space="preserve">Phones with BLFs to the ringing station can also press the corresponding BLF. </w:t>
      </w:r>
    </w:p>
    <w:p w14:paraId="3567CBCE" w14:textId="0507C708" w:rsidR="007A41E9" w:rsidRPr="009456D9" w:rsidRDefault="007A41E9" w:rsidP="007A41E9">
      <w:pPr>
        <w:pStyle w:val="Heading3"/>
        <w:rPr>
          <w:color w:val="4A4A54"/>
        </w:rPr>
      </w:pPr>
      <w:bookmarkStart w:id="82" w:name="_Toc363566315"/>
      <w:bookmarkStart w:id="83" w:name="_Toc514152742"/>
      <w:r w:rsidRPr="009456D9">
        <w:rPr>
          <w:color w:val="4A4A54"/>
        </w:rPr>
        <w:t>3</w:t>
      </w:r>
      <w:r w:rsidR="008E5A4A" w:rsidRPr="009456D9">
        <w:rPr>
          <w:color w:val="4A4A54"/>
          <w:lang w:val="en-US"/>
        </w:rPr>
        <w:t>-</w:t>
      </w:r>
      <w:r w:rsidRPr="009456D9">
        <w:rPr>
          <w:color w:val="4A4A54"/>
        </w:rPr>
        <w:t>Way Conference</w:t>
      </w:r>
      <w:bookmarkEnd w:id="82"/>
      <w:bookmarkEnd w:id="83"/>
      <w:r w:rsidR="00D80E5E" w:rsidRPr="009456D9">
        <w:rPr>
          <w:color w:val="4A4A54"/>
        </w:rPr>
        <w:fldChar w:fldCharType="begin"/>
      </w:r>
      <w:r w:rsidR="00D80E5E" w:rsidRPr="009456D9">
        <w:rPr>
          <w:color w:val="4A4A54"/>
        </w:rPr>
        <w:instrText xml:space="preserve"> XE "3</w:instrText>
      </w:r>
      <w:r w:rsidR="00D80E5E" w:rsidRPr="009456D9">
        <w:rPr>
          <w:color w:val="4A4A54"/>
          <w:lang w:val="en-US"/>
        </w:rPr>
        <w:instrText>-</w:instrText>
      </w:r>
      <w:r w:rsidR="00D80E5E" w:rsidRPr="009456D9">
        <w:rPr>
          <w:color w:val="4A4A54"/>
        </w:rPr>
        <w:instrText xml:space="preserve">way conference" </w:instrText>
      </w:r>
      <w:r w:rsidR="00D80E5E" w:rsidRPr="009456D9">
        <w:rPr>
          <w:color w:val="4A4A54"/>
        </w:rPr>
        <w:fldChar w:fldCharType="end"/>
      </w:r>
    </w:p>
    <w:p w14:paraId="49E7D68E" w14:textId="29F0065A" w:rsidR="00E002B0" w:rsidRPr="009456D9" w:rsidRDefault="007A41E9" w:rsidP="00DC57E5">
      <w:pPr>
        <w:pStyle w:val="stepintro"/>
        <w:rPr>
          <w:color w:val="4A4A54"/>
        </w:rPr>
      </w:pPr>
      <w:r w:rsidRPr="009456D9">
        <w:rPr>
          <w:color w:val="4A4A54"/>
        </w:rPr>
        <w:t xml:space="preserve">To make a </w:t>
      </w:r>
      <w:r w:rsidR="008E5A4A" w:rsidRPr="009456D9">
        <w:rPr>
          <w:color w:val="4A4A54"/>
        </w:rPr>
        <w:t>3-</w:t>
      </w:r>
      <w:r w:rsidR="00E002B0" w:rsidRPr="009456D9">
        <w:rPr>
          <w:color w:val="4A4A54"/>
        </w:rPr>
        <w:t>way conference</w:t>
      </w:r>
    </w:p>
    <w:p w14:paraId="421BE77D" w14:textId="77777777" w:rsidR="00DC57E5" w:rsidRPr="009456D9" w:rsidRDefault="00E002B0" w:rsidP="00A93905">
      <w:pPr>
        <w:pStyle w:val="numbrdlist"/>
        <w:numPr>
          <w:ilvl w:val="0"/>
          <w:numId w:val="35"/>
        </w:numPr>
        <w:rPr>
          <w:color w:val="4A4A54"/>
        </w:rPr>
      </w:pPr>
      <w:r w:rsidRPr="009456D9">
        <w:rPr>
          <w:color w:val="4A4A54"/>
        </w:rPr>
        <w:t>C</w:t>
      </w:r>
      <w:r w:rsidR="007A41E9" w:rsidRPr="009456D9">
        <w:rPr>
          <w:color w:val="4A4A54"/>
        </w:rPr>
        <w:t>all or be called by the first</w:t>
      </w:r>
      <w:r w:rsidR="006F5E53" w:rsidRPr="009456D9">
        <w:rPr>
          <w:color w:val="4A4A54"/>
        </w:rPr>
        <w:t xml:space="preserve"> participant in the conference</w:t>
      </w:r>
      <w:r w:rsidR="00DC57E5" w:rsidRPr="009456D9">
        <w:rPr>
          <w:color w:val="4A4A54"/>
        </w:rPr>
        <w:t>.</w:t>
      </w:r>
    </w:p>
    <w:p w14:paraId="62155090" w14:textId="77777777" w:rsidR="00DC57E5" w:rsidRPr="009456D9" w:rsidRDefault="007A41E9" w:rsidP="00A93905">
      <w:pPr>
        <w:pStyle w:val="numbrdlist"/>
        <w:numPr>
          <w:ilvl w:val="0"/>
          <w:numId w:val="35"/>
        </w:numPr>
        <w:rPr>
          <w:color w:val="4A4A54"/>
        </w:rPr>
      </w:pPr>
      <w:r w:rsidRPr="009456D9">
        <w:rPr>
          <w:color w:val="4A4A54"/>
        </w:rPr>
        <w:t xml:space="preserve">Press the </w:t>
      </w:r>
      <w:r w:rsidRPr="009456D9">
        <w:rPr>
          <w:b/>
          <w:color w:val="4A4A54"/>
        </w:rPr>
        <w:t>Conference</w:t>
      </w:r>
      <w:r w:rsidRPr="009456D9">
        <w:rPr>
          <w:color w:val="4A4A54"/>
        </w:rPr>
        <w:t xml:space="preserve"> key/softkey</w:t>
      </w:r>
      <w:r w:rsidR="00DC57E5" w:rsidRPr="009456D9">
        <w:rPr>
          <w:color w:val="4A4A54"/>
        </w:rPr>
        <w:t>,</w:t>
      </w:r>
      <w:r w:rsidRPr="009456D9">
        <w:rPr>
          <w:color w:val="4A4A54"/>
        </w:rPr>
        <w:t xml:space="preserve"> and then dial the second participant. </w:t>
      </w:r>
    </w:p>
    <w:p w14:paraId="6A0277BF" w14:textId="1FDBF615" w:rsidR="007A41E9" w:rsidRPr="009456D9" w:rsidRDefault="00DC57E5" w:rsidP="00A93905">
      <w:pPr>
        <w:pStyle w:val="numbrdlist"/>
        <w:numPr>
          <w:ilvl w:val="0"/>
          <w:numId w:val="35"/>
        </w:numPr>
        <w:rPr>
          <w:color w:val="4A4A54"/>
        </w:rPr>
      </w:pPr>
      <w:r w:rsidRPr="009456D9">
        <w:rPr>
          <w:color w:val="4A4A54"/>
        </w:rPr>
        <w:lastRenderedPageBreak/>
        <w:t xml:space="preserve">After the second participant </w:t>
      </w:r>
      <w:r w:rsidR="007A41E9" w:rsidRPr="009456D9">
        <w:rPr>
          <w:color w:val="4A4A54"/>
        </w:rPr>
        <w:t>pick</w:t>
      </w:r>
      <w:r w:rsidRPr="009456D9">
        <w:rPr>
          <w:color w:val="4A4A54"/>
        </w:rPr>
        <w:t>s</w:t>
      </w:r>
      <w:r w:rsidR="007A41E9" w:rsidRPr="009456D9">
        <w:rPr>
          <w:color w:val="4A4A54"/>
        </w:rPr>
        <w:t xml:space="preserve"> up, press </w:t>
      </w:r>
      <w:r w:rsidR="007A41E9" w:rsidRPr="009456D9">
        <w:rPr>
          <w:b/>
          <w:color w:val="4A4A54"/>
        </w:rPr>
        <w:t>Conference</w:t>
      </w:r>
      <w:r w:rsidR="007A41E9" w:rsidRPr="009456D9">
        <w:rPr>
          <w:color w:val="4A4A54"/>
        </w:rPr>
        <w:t xml:space="preserve"> again to connect everyone. </w:t>
      </w:r>
    </w:p>
    <w:p w14:paraId="427DAFBB" w14:textId="77777777" w:rsidR="00737337" w:rsidRPr="009456D9" w:rsidRDefault="00737337" w:rsidP="00C040EB">
      <w:pPr>
        <w:pStyle w:val="figureanchor"/>
        <w:jc w:val="left"/>
        <w:rPr>
          <w:color w:val="4A4A54"/>
        </w:rPr>
        <w:sectPr w:rsidR="00737337" w:rsidRPr="009456D9" w:rsidSect="005C7308">
          <w:pgSz w:w="12240" w:h="15840" w:code="1"/>
          <w:pgMar w:top="1440" w:right="1613" w:bottom="1440" w:left="1613" w:header="547" w:footer="720" w:gutter="0"/>
          <w:cols w:space="720"/>
          <w:titlePg/>
          <w:docGrid w:linePitch="360"/>
        </w:sectPr>
      </w:pPr>
    </w:p>
    <w:p w14:paraId="5E656B2E" w14:textId="77777777" w:rsidR="00206264" w:rsidRPr="009456D9" w:rsidRDefault="00D038B1" w:rsidP="002339D5">
      <w:pPr>
        <w:pStyle w:val="Heading1"/>
        <w:rPr>
          <w:color w:val="4A4A54"/>
        </w:rPr>
      </w:pPr>
      <w:bookmarkStart w:id="84" w:name="_Ref327569872"/>
      <w:bookmarkStart w:id="85" w:name="_Ref327313755"/>
      <w:bookmarkStart w:id="86" w:name="_Toc514152743"/>
      <w:r w:rsidRPr="009456D9">
        <w:rPr>
          <w:color w:val="4A4A54"/>
        </w:rPr>
        <w:lastRenderedPageBreak/>
        <w:t>Using</w:t>
      </w:r>
      <w:r w:rsidR="002339D5" w:rsidRPr="009456D9">
        <w:rPr>
          <w:color w:val="4A4A54"/>
        </w:rPr>
        <w:t xml:space="preserve"> the </w:t>
      </w:r>
      <w:r w:rsidRPr="009456D9">
        <w:rPr>
          <w:color w:val="4A4A54"/>
        </w:rPr>
        <w:t xml:space="preserve">User Web </w:t>
      </w:r>
      <w:r w:rsidR="00FD2645" w:rsidRPr="009456D9">
        <w:rPr>
          <w:color w:val="4A4A54"/>
        </w:rPr>
        <w:t>Portal</w:t>
      </w:r>
      <w:bookmarkEnd w:id="84"/>
      <w:bookmarkEnd w:id="85"/>
      <w:bookmarkEnd w:id="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9456D9" w:rsidRPr="009456D9" w14:paraId="31E79636" w14:textId="77777777" w:rsidTr="009456D9">
        <w:tc>
          <w:tcPr>
            <w:tcW w:w="3708" w:type="dxa"/>
            <w:tcBorders>
              <w:top w:val="single" w:sz="24" w:space="0" w:color="009FDB"/>
            </w:tcBorders>
          </w:tcPr>
          <w:p w14:paraId="73CDB4C6" w14:textId="77777777" w:rsidR="00206264" w:rsidRPr="009456D9" w:rsidRDefault="00206264" w:rsidP="00A71902">
            <w:pPr>
              <w:pStyle w:val="body"/>
              <w:rPr>
                <w:rStyle w:val="bold0"/>
                <w:color w:val="4A4A54"/>
              </w:rPr>
            </w:pPr>
          </w:p>
        </w:tc>
        <w:tc>
          <w:tcPr>
            <w:tcW w:w="270" w:type="dxa"/>
            <w:tcBorders>
              <w:top w:val="single" w:sz="24" w:space="0" w:color="009FDB"/>
            </w:tcBorders>
          </w:tcPr>
          <w:p w14:paraId="359D13CE" w14:textId="77777777" w:rsidR="00206264" w:rsidRPr="009456D9" w:rsidRDefault="00206264" w:rsidP="00A71902">
            <w:pPr>
              <w:pStyle w:val="body"/>
              <w:rPr>
                <w:color w:val="4A4A54"/>
              </w:rPr>
            </w:pPr>
          </w:p>
        </w:tc>
        <w:tc>
          <w:tcPr>
            <w:tcW w:w="5252" w:type="dxa"/>
            <w:tcBorders>
              <w:top w:val="single" w:sz="24" w:space="0" w:color="009FDB"/>
            </w:tcBorders>
          </w:tcPr>
          <w:p w14:paraId="660D93AF" w14:textId="77777777" w:rsidR="00206264" w:rsidRPr="009456D9" w:rsidRDefault="00206264" w:rsidP="00A71902">
            <w:pPr>
              <w:pStyle w:val="body"/>
              <w:rPr>
                <w:color w:val="4A4A54"/>
              </w:rPr>
            </w:pPr>
          </w:p>
        </w:tc>
      </w:tr>
      <w:tr w:rsidR="009456D9" w:rsidRPr="009456D9" w14:paraId="0DE80323" w14:textId="77777777" w:rsidTr="009456D9">
        <w:tc>
          <w:tcPr>
            <w:tcW w:w="3708" w:type="dxa"/>
            <w:tcBorders>
              <w:right w:val="single" w:sz="24" w:space="0" w:color="009FDB"/>
            </w:tcBorders>
          </w:tcPr>
          <w:p w14:paraId="1C7A7634" w14:textId="77777777" w:rsidR="00206264" w:rsidRPr="009456D9" w:rsidRDefault="00206264" w:rsidP="00A71902">
            <w:pPr>
              <w:pStyle w:val="body"/>
              <w:rPr>
                <w:b/>
                <w:bCs/>
                <w:color w:val="4A4A54"/>
              </w:rPr>
            </w:pPr>
            <w:r w:rsidRPr="009456D9">
              <w:rPr>
                <w:b/>
                <w:bCs/>
                <w:color w:val="4A4A54"/>
              </w:rPr>
              <w:t>Topics:</w:t>
            </w:r>
          </w:p>
        </w:tc>
        <w:tc>
          <w:tcPr>
            <w:tcW w:w="270" w:type="dxa"/>
            <w:tcBorders>
              <w:left w:val="single" w:sz="24" w:space="0" w:color="009FDB"/>
            </w:tcBorders>
          </w:tcPr>
          <w:p w14:paraId="2115618A" w14:textId="77777777" w:rsidR="00206264" w:rsidRPr="009456D9" w:rsidRDefault="00206264" w:rsidP="00A71902">
            <w:pPr>
              <w:pStyle w:val="body"/>
              <w:rPr>
                <w:color w:val="4A4A54"/>
                <w:szCs w:val="22"/>
              </w:rPr>
            </w:pPr>
          </w:p>
        </w:tc>
        <w:tc>
          <w:tcPr>
            <w:tcW w:w="5252" w:type="dxa"/>
            <w:vMerge w:val="restart"/>
          </w:tcPr>
          <w:p w14:paraId="4C4BAAE5" w14:textId="731D8F32" w:rsidR="00206264" w:rsidRPr="009456D9" w:rsidRDefault="005D1E53" w:rsidP="00D71E39">
            <w:pPr>
              <w:pStyle w:val="body"/>
              <w:rPr>
                <w:color w:val="4A4A54"/>
                <w:szCs w:val="22"/>
              </w:rPr>
            </w:pPr>
            <w:r w:rsidRPr="009456D9">
              <w:rPr>
                <w:color w:val="4A4A54"/>
              </w:rPr>
              <w:t xml:space="preserve">Each extension of your Cloud </w:t>
            </w:r>
            <w:r w:rsidR="00EB694F" w:rsidRPr="009456D9">
              <w:rPr>
                <w:color w:val="4A4A54"/>
              </w:rPr>
              <w:t>PBX system has access to</w:t>
            </w:r>
            <w:r w:rsidR="00D71E39" w:rsidRPr="009456D9">
              <w:rPr>
                <w:color w:val="4A4A54"/>
              </w:rPr>
              <w:t xml:space="preserve"> a powerful web portal for managing</w:t>
            </w:r>
            <w:r w:rsidR="00EB694F" w:rsidRPr="009456D9">
              <w:rPr>
                <w:color w:val="4A4A54"/>
              </w:rPr>
              <w:t xml:space="preserve"> voicemail, call routing, and more</w:t>
            </w:r>
            <w:r w:rsidR="00206264" w:rsidRPr="009456D9">
              <w:rPr>
                <w:color w:val="4A4A54"/>
              </w:rPr>
              <w:t>.</w:t>
            </w:r>
          </w:p>
        </w:tc>
      </w:tr>
      <w:tr w:rsidR="009456D9" w:rsidRPr="009456D9" w14:paraId="206B5ED0" w14:textId="77777777" w:rsidTr="009456D9">
        <w:tc>
          <w:tcPr>
            <w:tcW w:w="3708" w:type="dxa"/>
            <w:tcBorders>
              <w:right w:val="single" w:sz="24" w:space="0" w:color="009FDB"/>
            </w:tcBorders>
          </w:tcPr>
          <w:p w14:paraId="0A2863F7" w14:textId="1ABEFF43" w:rsidR="00206264" w:rsidRPr="009456D9" w:rsidRDefault="00487077" w:rsidP="00A71902">
            <w:pPr>
              <w:pStyle w:val="bulletstartofchapter"/>
              <w:rPr>
                <w:color w:val="4A4A54"/>
              </w:rPr>
            </w:pPr>
            <w:r w:rsidRPr="009456D9">
              <w:rPr>
                <w:color w:val="4A4A54"/>
              </w:rPr>
              <w:fldChar w:fldCharType="begin"/>
            </w:r>
            <w:r w:rsidRPr="009456D9">
              <w:rPr>
                <w:color w:val="4A4A54"/>
              </w:rPr>
              <w:instrText xml:space="preserve"> REF _Ref438581500 \h </w:instrText>
            </w:r>
            <w:r w:rsidR="008801EF"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Accessing the Portal</w:t>
            </w:r>
            <w:r w:rsidRPr="009456D9">
              <w:rPr>
                <w:color w:val="4A4A54"/>
              </w:rPr>
              <w:fldChar w:fldCharType="end"/>
            </w:r>
            <w:r w:rsidRPr="009456D9">
              <w:rPr>
                <w:color w:val="4A4A54"/>
              </w:rPr>
              <w:t xml:space="preserve"> (page </w:t>
            </w:r>
            <w:r w:rsidR="00BA4112" w:rsidRPr="009456D9">
              <w:rPr>
                <w:color w:val="4A4A54"/>
              </w:rPr>
              <w:fldChar w:fldCharType="begin"/>
            </w:r>
            <w:r w:rsidR="00BA4112" w:rsidRPr="009456D9">
              <w:rPr>
                <w:color w:val="4A4A54"/>
              </w:rPr>
              <w:instrText xml:space="preserve"> PAGEREF _Ref438581509 \h </w:instrText>
            </w:r>
            <w:r w:rsidR="00BA4112" w:rsidRPr="009456D9">
              <w:rPr>
                <w:color w:val="4A4A54"/>
              </w:rPr>
            </w:r>
            <w:r w:rsidR="00BA4112" w:rsidRPr="009456D9">
              <w:rPr>
                <w:color w:val="4A4A54"/>
              </w:rPr>
              <w:fldChar w:fldCharType="separate"/>
            </w:r>
            <w:r w:rsidR="00A443C0" w:rsidRPr="009456D9">
              <w:rPr>
                <w:noProof/>
                <w:color w:val="4A4A54"/>
              </w:rPr>
              <w:t>14</w:t>
            </w:r>
            <w:r w:rsidR="00BA4112" w:rsidRPr="009456D9">
              <w:rPr>
                <w:color w:val="4A4A54"/>
              </w:rPr>
              <w:fldChar w:fldCharType="end"/>
            </w:r>
            <w:r w:rsidRPr="009456D9">
              <w:rPr>
                <w:color w:val="4A4A54"/>
              </w:rPr>
              <w:t>)</w:t>
            </w:r>
          </w:p>
          <w:p w14:paraId="621B6ED8" w14:textId="2C537C77" w:rsidR="00BA4112" w:rsidRPr="009456D9" w:rsidRDefault="00CE6038" w:rsidP="00A71902">
            <w:pPr>
              <w:pStyle w:val="bulletstartofchapter"/>
              <w:rPr>
                <w:color w:val="4A4A54"/>
              </w:rPr>
            </w:pPr>
            <w:r w:rsidRPr="009456D9">
              <w:rPr>
                <w:color w:val="4A4A54"/>
              </w:rPr>
              <w:fldChar w:fldCharType="begin"/>
            </w:r>
            <w:r w:rsidRPr="009456D9">
              <w:rPr>
                <w:color w:val="4A4A54"/>
              </w:rPr>
              <w:instrText xml:space="preserve"> REF _Ref439176453 \h </w:instrText>
            </w:r>
            <w:r w:rsidR="008801EF"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Voicemail</w:t>
            </w:r>
            <w:r w:rsidRPr="009456D9">
              <w:rPr>
                <w:color w:val="4A4A54"/>
              </w:rPr>
              <w:fldChar w:fldCharType="end"/>
            </w:r>
            <w:r w:rsidRPr="009456D9">
              <w:rPr>
                <w:color w:val="4A4A54"/>
              </w:rPr>
              <w:t xml:space="preserve"> (page </w:t>
            </w:r>
            <w:r w:rsidR="00A75BC7" w:rsidRPr="009456D9">
              <w:rPr>
                <w:color w:val="4A4A54"/>
              </w:rPr>
              <w:fldChar w:fldCharType="begin"/>
            </w:r>
            <w:r w:rsidR="00A75BC7" w:rsidRPr="009456D9">
              <w:rPr>
                <w:color w:val="4A4A54"/>
              </w:rPr>
              <w:instrText xml:space="preserve"> PAGEREF _Ref439176540 \h </w:instrText>
            </w:r>
            <w:r w:rsidR="00A75BC7" w:rsidRPr="009456D9">
              <w:rPr>
                <w:color w:val="4A4A54"/>
              </w:rPr>
            </w:r>
            <w:r w:rsidR="00A75BC7" w:rsidRPr="009456D9">
              <w:rPr>
                <w:color w:val="4A4A54"/>
              </w:rPr>
              <w:fldChar w:fldCharType="separate"/>
            </w:r>
            <w:r w:rsidR="00A443C0" w:rsidRPr="009456D9">
              <w:rPr>
                <w:noProof/>
                <w:color w:val="4A4A54"/>
              </w:rPr>
              <w:t>17</w:t>
            </w:r>
            <w:r w:rsidR="00A75BC7" w:rsidRPr="009456D9">
              <w:rPr>
                <w:color w:val="4A4A54"/>
              </w:rPr>
              <w:fldChar w:fldCharType="end"/>
            </w:r>
            <w:r w:rsidRPr="009456D9">
              <w:rPr>
                <w:color w:val="4A4A54"/>
              </w:rPr>
              <w:t>)</w:t>
            </w:r>
          </w:p>
          <w:p w14:paraId="69CFD9CD" w14:textId="19DAB3E1" w:rsidR="00CE6038" w:rsidRPr="009456D9" w:rsidRDefault="00CE6038" w:rsidP="00A71902">
            <w:pPr>
              <w:pStyle w:val="bulletstartofchapter"/>
              <w:rPr>
                <w:color w:val="4A4A54"/>
              </w:rPr>
            </w:pPr>
            <w:r w:rsidRPr="009456D9">
              <w:rPr>
                <w:color w:val="4A4A54"/>
              </w:rPr>
              <w:fldChar w:fldCharType="begin"/>
            </w:r>
            <w:r w:rsidRPr="009456D9">
              <w:rPr>
                <w:color w:val="4A4A54"/>
              </w:rPr>
              <w:instrText xml:space="preserve"> REF _Ref439176466 \h </w:instrText>
            </w:r>
            <w:r w:rsidR="008801EF"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Answering Rules and Time Frames</w:t>
            </w:r>
            <w:r w:rsidRPr="009456D9">
              <w:rPr>
                <w:color w:val="4A4A54"/>
              </w:rPr>
              <w:fldChar w:fldCharType="end"/>
            </w:r>
            <w:r w:rsidRPr="009456D9">
              <w:rPr>
                <w:color w:val="4A4A54"/>
              </w:rPr>
              <w:t xml:space="preserve"> (page </w:t>
            </w:r>
            <w:r w:rsidR="00A75BC7" w:rsidRPr="009456D9">
              <w:rPr>
                <w:color w:val="4A4A54"/>
              </w:rPr>
              <w:fldChar w:fldCharType="begin"/>
            </w:r>
            <w:r w:rsidR="00A75BC7" w:rsidRPr="009456D9">
              <w:rPr>
                <w:color w:val="4A4A54"/>
              </w:rPr>
              <w:instrText xml:space="preserve"> PAGEREF _Ref439176530 \h </w:instrText>
            </w:r>
            <w:r w:rsidR="00A75BC7" w:rsidRPr="009456D9">
              <w:rPr>
                <w:color w:val="4A4A54"/>
              </w:rPr>
            </w:r>
            <w:r w:rsidR="00A75BC7" w:rsidRPr="009456D9">
              <w:rPr>
                <w:color w:val="4A4A54"/>
              </w:rPr>
              <w:fldChar w:fldCharType="separate"/>
            </w:r>
            <w:r w:rsidR="00A443C0" w:rsidRPr="009456D9">
              <w:rPr>
                <w:noProof/>
                <w:color w:val="4A4A54"/>
              </w:rPr>
              <w:t>22</w:t>
            </w:r>
            <w:r w:rsidR="00A75BC7" w:rsidRPr="009456D9">
              <w:rPr>
                <w:color w:val="4A4A54"/>
              </w:rPr>
              <w:fldChar w:fldCharType="end"/>
            </w:r>
            <w:r w:rsidRPr="009456D9">
              <w:rPr>
                <w:color w:val="4A4A54"/>
              </w:rPr>
              <w:t>)</w:t>
            </w:r>
          </w:p>
          <w:p w14:paraId="2F3ED9D8" w14:textId="76337FA0" w:rsidR="00CE6038" w:rsidRPr="009456D9" w:rsidRDefault="00CE6038" w:rsidP="00A71902">
            <w:pPr>
              <w:pStyle w:val="bulletstartofchapter"/>
              <w:rPr>
                <w:color w:val="4A4A54"/>
              </w:rPr>
            </w:pPr>
            <w:r w:rsidRPr="009456D9">
              <w:rPr>
                <w:color w:val="4A4A54"/>
              </w:rPr>
              <w:fldChar w:fldCharType="begin"/>
            </w:r>
            <w:r w:rsidRPr="009456D9">
              <w:rPr>
                <w:color w:val="4A4A54"/>
              </w:rPr>
              <w:instrText xml:space="preserve"> REF _Ref439176473 \h </w:instrText>
            </w:r>
            <w:r w:rsidR="008801EF"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Contacts</w:t>
            </w:r>
            <w:r w:rsidRPr="009456D9">
              <w:rPr>
                <w:color w:val="4A4A54"/>
              </w:rPr>
              <w:fldChar w:fldCharType="end"/>
            </w:r>
            <w:r w:rsidRPr="009456D9">
              <w:rPr>
                <w:color w:val="4A4A54"/>
              </w:rPr>
              <w:t xml:space="preserve"> (page </w:t>
            </w:r>
            <w:r w:rsidR="00A75BC7" w:rsidRPr="009456D9">
              <w:rPr>
                <w:color w:val="4A4A54"/>
              </w:rPr>
              <w:fldChar w:fldCharType="begin"/>
            </w:r>
            <w:r w:rsidR="00A75BC7" w:rsidRPr="009456D9">
              <w:rPr>
                <w:color w:val="4A4A54"/>
              </w:rPr>
              <w:instrText xml:space="preserve"> PAGEREF _Ref439176520 \h </w:instrText>
            </w:r>
            <w:r w:rsidR="00A75BC7" w:rsidRPr="009456D9">
              <w:rPr>
                <w:color w:val="4A4A54"/>
              </w:rPr>
            </w:r>
            <w:r w:rsidR="00A75BC7" w:rsidRPr="009456D9">
              <w:rPr>
                <w:color w:val="4A4A54"/>
              </w:rPr>
              <w:fldChar w:fldCharType="separate"/>
            </w:r>
            <w:r w:rsidR="00A443C0" w:rsidRPr="009456D9">
              <w:rPr>
                <w:noProof/>
                <w:color w:val="4A4A54"/>
              </w:rPr>
              <w:t>36</w:t>
            </w:r>
            <w:r w:rsidR="00A75BC7" w:rsidRPr="009456D9">
              <w:rPr>
                <w:color w:val="4A4A54"/>
              </w:rPr>
              <w:fldChar w:fldCharType="end"/>
            </w:r>
            <w:r w:rsidRPr="009456D9">
              <w:rPr>
                <w:color w:val="4A4A54"/>
              </w:rPr>
              <w:t>)</w:t>
            </w:r>
          </w:p>
          <w:p w14:paraId="48916597" w14:textId="5F1A838C" w:rsidR="00CE6038" w:rsidRPr="009456D9" w:rsidRDefault="00443740" w:rsidP="00A71902">
            <w:pPr>
              <w:pStyle w:val="bulletstartofchapter"/>
              <w:rPr>
                <w:color w:val="4A4A54"/>
              </w:rPr>
            </w:pPr>
            <w:r w:rsidRPr="009456D9">
              <w:rPr>
                <w:color w:val="4A4A54"/>
              </w:rPr>
              <w:fldChar w:fldCharType="begin"/>
            </w:r>
            <w:r w:rsidRPr="009456D9">
              <w:rPr>
                <w:color w:val="4A4A54"/>
              </w:rPr>
              <w:instrText xml:space="preserve"> REF _Ref439864904 \h </w:instrText>
            </w:r>
            <w:r w:rsid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Phones</w:t>
            </w:r>
            <w:r w:rsidRPr="009456D9">
              <w:rPr>
                <w:color w:val="4A4A54"/>
              </w:rPr>
              <w:fldChar w:fldCharType="end"/>
            </w:r>
            <w:r w:rsidRPr="009456D9">
              <w:rPr>
                <w:color w:val="4A4A54"/>
              </w:rPr>
              <w:t xml:space="preserve"> </w:t>
            </w:r>
            <w:r w:rsidR="00717A8B" w:rsidRPr="009456D9">
              <w:rPr>
                <w:color w:val="4A4A54"/>
              </w:rPr>
              <w:t xml:space="preserve">(page </w:t>
            </w:r>
            <w:r w:rsidR="00DC36D9" w:rsidRPr="009456D9">
              <w:rPr>
                <w:color w:val="4A4A54"/>
              </w:rPr>
              <w:fldChar w:fldCharType="begin"/>
            </w:r>
            <w:r w:rsidR="00DC36D9" w:rsidRPr="009456D9">
              <w:rPr>
                <w:color w:val="4A4A54"/>
              </w:rPr>
              <w:instrText xml:space="preserve"> PAGEREF _Ref439176511 \h </w:instrText>
            </w:r>
            <w:r w:rsidR="00DC36D9" w:rsidRPr="009456D9">
              <w:rPr>
                <w:color w:val="4A4A54"/>
              </w:rPr>
            </w:r>
            <w:r w:rsidR="00DC36D9" w:rsidRPr="009456D9">
              <w:rPr>
                <w:color w:val="4A4A54"/>
              </w:rPr>
              <w:fldChar w:fldCharType="separate"/>
            </w:r>
            <w:r w:rsidR="00A443C0" w:rsidRPr="009456D9">
              <w:rPr>
                <w:noProof/>
                <w:color w:val="4A4A54"/>
              </w:rPr>
              <w:t>39</w:t>
            </w:r>
            <w:r w:rsidR="00DC36D9" w:rsidRPr="009456D9">
              <w:rPr>
                <w:color w:val="4A4A54"/>
              </w:rPr>
              <w:fldChar w:fldCharType="end"/>
            </w:r>
            <w:r w:rsidR="00717A8B" w:rsidRPr="009456D9">
              <w:rPr>
                <w:color w:val="4A4A54"/>
              </w:rPr>
              <w:t>)</w:t>
            </w:r>
          </w:p>
          <w:p w14:paraId="751CA42B" w14:textId="17358B79" w:rsidR="00EF5281" w:rsidRPr="009456D9" w:rsidRDefault="00EF5281" w:rsidP="00A71902">
            <w:pPr>
              <w:pStyle w:val="bulletstartofchapter"/>
              <w:rPr>
                <w:color w:val="4A4A54"/>
              </w:rPr>
            </w:pPr>
            <w:r w:rsidRPr="009456D9">
              <w:rPr>
                <w:color w:val="4A4A54"/>
              </w:rPr>
              <w:fldChar w:fldCharType="begin"/>
            </w:r>
            <w:r w:rsidRPr="009456D9">
              <w:rPr>
                <w:color w:val="4A4A54"/>
              </w:rPr>
              <w:instrText xml:space="preserve"> REF _Ref439864977 \h </w:instrText>
            </w:r>
            <w:r w:rsid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 xml:space="preserve">Music </w:t>
            </w:r>
            <w:proofErr w:type="gramStart"/>
            <w:r w:rsidR="00A443C0" w:rsidRPr="009456D9">
              <w:rPr>
                <w:color w:val="4A4A54"/>
              </w:rPr>
              <w:t>On</w:t>
            </w:r>
            <w:proofErr w:type="gramEnd"/>
            <w:r w:rsidR="00A443C0" w:rsidRPr="009456D9">
              <w:rPr>
                <w:color w:val="4A4A54"/>
              </w:rPr>
              <w:t xml:space="preserve"> Hold</w:t>
            </w:r>
            <w:r w:rsidRPr="009456D9">
              <w:rPr>
                <w:color w:val="4A4A54"/>
              </w:rPr>
              <w:fldChar w:fldCharType="end"/>
            </w:r>
            <w:r w:rsidRPr="009456D9">
              <w:rPr>
                <w:color w:val="4A4A54"/>
              </w:rPr>
              <w:t xml:space="preserve"> (page </w:t>
            </w:r>
            <w:r w:rsidRPr="009456D9">
              <w:rPr>
                <w:color w:val="4A4A54"/>
              </w:rPr>
              <w:fldChar w:fldCharType="begin"/>
            </w:r>
            <w:r w:rsidRPr="009456D9">
              <w:rPr>
                <w:color w:val="4A4A54"/>
              </w:rPr>
              <w:instrText xml:space="preserve"> PAGEREF _Ref439864977 \h </w:instrText>
            </w:r>
            <w:r w:rsidRPr="009456D9">
              <w:rPr>
                <w:color w:val="4A4A54"/>
              </w:rPr>
            </w:r>
            <w:r w:rsidRPr="009456D9">
              <w:rPr>
                <w:color w:val="4A4A54"/>
              </w:rPr>
              <w:fldChar w:fldCharType="separate"/>
            </w:r>
            <w:r w:rsidR="00A443C0" w:rsidRPr="009456D9">
              <w:rPr>
                <w:noProof/>
                <w:color w:val="4A4A54"/>
              </w:rPr>
              <w:t>41</w:t>
            </w:r>
            <w:r w:rsidRPr="009456D9">
              <w:rPr>
                <w:color w:val="4A4A54"/>
              </w:rPr>
              <w:fldChar w:fldCharType="end"/>
            </w:r>
            <w:r w:rsidRPr="009456D9">
              <w:rPr>
                <w:color w:val="4A4A54"/>
              </w:rPr>
              <w:t>)</w:t>
            </w:r>
          </w:p>
          <w:p w14:paraId="412CB960" w14:textId="04D0DF91" w:rsidR="00717A8B" w:rsidRPr="009456D9" w:rsidRDefault="00717A8B" w:rsidP="00A71902">
            <w:pPr>
              <w:pStyle w:val="bulletstartofchapter"/>
              <w:rPr>
                <w:color w:val="4A4A54"/>
              </w:rPr>
            </w:pPr>
            <w:r w:rsidRPr="009456D9">
              <w:rPr>
                <w:color w:val="4A4A54"/>
              </w:rPr>
              <w:fldChar w:fldCharType="begin"/>
            </w:r>
            <w:r w:rsidRPr="009456D9">
              <w:rPr>
                <w:color w:val="4A4A54"/>
              </w:rPr>
              <w:instrText xml:space="preserve"> REF _Ref439176488 \h </w:instrText>
            </w:r>
            <w:r w:rsidR="008801EF"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Call History</w:t>
            </w:r>
            <w:r w:rsidRPr="009456D9">
              <w:rPr>
                <w:color w:val="4A4A54"/>
              </w:rPr>
              <w:fldChar w:fldCharType="end"/>
            </w:r>
            <w:r w:rsidRPr="009456D9">
              <w:rPr>
                <w:color w:val="4A4A54"/>
              </w:rPr>
              <w:t xml:space="preserve"> (page </w:t>
            </w:r>
            <w:r w:rsidR="00DC36D9" w:rsidRPr="009456D9">
              <w:rPr>
                <w:color w:val="4A4A54"/>
              </w:rPr>
              <w:fldChar w:fldCharType="begin"/>
            </w:r>
            <w:r w:rsidR="00DC36D9" w:rsidRPr="009456D9">
              <w:rPr>
                <w:color w:val="4A4A54"/>
              </w:rPr>
              <w:instrText xml:space="preserve"> PAGEREF _Ref439176506 \h </w:instrText>
            </w:r>
            <w:r w:rsidR="00DC36D9" w:rsidRPr="009456D9">
              <w:rPr>
                <w:color w:val="4A4A54"/>
              </w:rPr>
            </w:r>
            <w:r w:rsidR="00DC36D9" w:rsidRPr="009456D9">
              <w:rPr>
                <w:color w:val="4A4A54"/>
              </w:rPr>
              <w:fldChar w:fldCharType="separate"/>
            </w:r>
            <w:r w:rsidR="00A443C0" w:rsidRPr="009456D9">
              <w:rPr>
                <w:noProof/>
                <w:color w:val="4A4A54"/>
              </w:rPr>
              <w:t>44</w:t>
            </w:r>
            <w:r w:rsidR="00DC36D9" w:rsidRPr="009456D9">
              <w:rPr>
                <w:color w:val="4A4A54"/>
              </w:rPr>
              <w:fldChar w:fldCharType="end"/>
            </w:r>
            <w:r w:rsidRPr="009456D9">
              <w:rPr>
                <w:color w:val="4A4A54"/>
              </w:rPr>
              <w:t>)</w:t>
            </w:r>
          </w:p>
          <w:p w14:paraId="0F0895E7" w14:textId="5C1D62D7" w:rsidR="00717A8B" w:rsidRPr="009456D9" w:rsidRDefault="00717A8B" w:rsidP="00A71902">
            <w:pPr>
              <w:pStyle w:val="bulletstartofchapter"/>
              <w:rPr>
                <w:color w:val="4A4A54"/>
              </w:rPr>
            </w:pPr>
            <w:r w:rsidRPr="009456D9">
              <w:rPr>
                <w:color w:val="4A4A54"/>
              </w:rPr>
              <w:fldChar w:fldCharType="begin"/>
            </w:r>
            <w:r w:rsidRPr="009456D9">
              <w:rPr>
                <w:color w:val="4A4A54"/>
              </w:rPr>
              <w:instrText xml:space="preserve"> REF _Ref439176494 \h </w:instrText>
            </w:r>
            <w:r w:rsidR="008801EF"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Profile</w:t>
            </w:r>
            <w:r w:rsidRPr="009456D9">
              <w:rPr>
                <w:color w:val="4A4A54"/>
              </w:rPr>
              <w:fldChar w:fldCharType="end"/>
            </w:r>
            <w:r w:rsidRPr="009456D9">
              <w:rPr>
                <w:color w:val="4A4A54"/>
              </w:rPr>
              <w:t xml:space="preserve"> (page </w:t>
            </w:r>
            <w:r w:rsidR="00DC36D9" w:rsidRPr="009456D9">
              <w:rPr>
                <w:color w:val="4A4A54"/>
              </w:rPr>
              <w:fldChar w:fldCharType="begin"/>
            </w:r>
            <w:r w:rsidR="00DC36D9" w:rsidRPr="009456D9">
              <w:rPr>
                <w:color w:val="4A4A54"/>
              </w:rPr>
              <w:instrText xml:space="preserve"> PAGEREF _Ref439176501 \h </w:instrText>
            </w:r>
            <w:r w:rsidR="00DC36D9" w:rsidRPr="009456D9">
              <w:rPr>
                <w:color w:val="4A4A54"/>
              </w:rPr>
            </w:r>
            <w:r w:rsidR="00DC36D9" w:rsidRPr="009456D9">
              <w:rPr>
                <w:color w:val="4A4A54"/>
              </w:rPr>
              <w:fldChar w:fldCharType="separate"/>
            </w:r>
            <w:r w:rsidR="00A443C0" w:rsidRPr="009456D9">
              <w:rPr>
                <w:noProof/>
                <w:color w:val="4A4A54"/>
              </w:rPr>
              <w:t>48</w:t>
            </w:r>
            <w:r w:rsidR="00DC36D9" w:rsidRPr="009456D9">
              <w:rPr>
                <w:color w:val="4A4A54"/>
              </w:rPr>
              <w:fldChar w:fldCharType="end"/>
            </w:r>
            <w:r w:rsidRPr="009456D9">
              <w:rPr>
                <w:color w:val="4A4A54"/>
              </w:rPr>
              <w:t>)</w:t>
            </w:r>
          </w:p>
        </w:tc>
        <w:tc>
          <w:tcPr>
            <w:tcW w:w="270" w:type="dxa"/>
            <w:tcBorders>
              <w:left w:val="single" w:sz="24" w:space="0" w:color="009FDB"/>
            </w:tcBorders>
          </w:tcPr>
          <w:p w14:paraId="576B8892" w14:textId="77777777" w:rsidR="00206264" w:rsidRPr="009456D9" w:rsidRDefault="00206264" w:rsidP="00A71902">
            <w:pPr>
              <w:pStyle w:val="body"/>
              <w:rPr>
                <w:color w:val="4A4A54"/>
                <w:szCs w:val="22"/>
              </w:rPr>
            </w:pPr>
          </w:p>
        </w:tc>
        <w:tc>
          <w:tcPr>
            <w:tcW w:w="5252" w:type="dxa"/>
            <w:vMerge/>
          </w:tcPr>
          <w:p w14:paraId="53633815" w14:textId="77777777" w:rsidR="00206264" w:rsidRPr="009456D9" w:rsidRDefault="00206264" w:rsidP="00A71902">
            <w:pPr>
              <w:pStyle w:val="body"/>
              <w:rPr>
                <w:color w:val="4A4A54"/>
                <w:szCs w:val="22"/>
              </w:rPr>
            </w:pPr>
          </w:p>
        </w:tc>
      </w:tr>
    </w:tbl>
    <w:p w14:paraId="6906A75E" w14:textId="69578A66" w:rsidR="00497F89" w:rsidRPr="009456D9" w:rsidRDefault="00497F89" w:rsidP="002D7247">
      <w:pPr>
        <w:pStyle w:val="body"/>
        <w:rPr>
          <w:color w:val="4A4A54"/>
        </w:rPr>
      </w:pPr>
    </w:p>
    <w:p w14:paraId="6AB9C2D9" w14:textId="77777777" w:rsidR="00EB4B4D" w:rsidRPr="009456D9" w:rsidRDefault="00EB4B4D" w:rsidP="00EB4B4D">
      <w:pPr>
        <w:pStyle w:val="Caption"/>
        <w:rPr>
          <w:color w:val="4A4A54"/>
        </w:rPr>
      </w:pPr>
      <w:bookmarkStart w:id="87" w:name="_Toc66870927"/>
      <w:bookmarkStart w:id="88" w:name="_Toc66871587"/>
      <w:bookmarkStart w:id="89" w:name="_Toc66879427"/>
      <w:bookmarkEnd w:id="87"/>
      <w:bookmarkEnd w:id="88"/>
      <w:bookmarkEnd w:id="89"/>
    </w:p>
    <w:p w14:paraId="3512F0F0" w14:textId="77777777" w:rsidR="00C86C6D" w:rsidRPr="009456D9" w:rsidRDefault="00C86C6D" w:rsidP="003E7178">
      <w:pPr>
        <w:pStyle w:val="bodyafterchaptertitle"/>
        <w:rPr>
          <w:color w:val="4A4A54"/>
        </w:rPr>
      </w:pPr>
    </w:p>
    <w:p w14:paraId="4E6E7615" w14:textId="77777777" w:rsidR="009D56E8" w:rsidRPr="009456D9" w:rsidRDefault="009D56E8" w:rsidP="003E7178">
      <w:pPr>
        <w:pStyle w:val="bodyafterchaptertitle"/>
        <w:rPr>
          <w:color w:val="4A4A54"/>
        </w:rPr>
      </w:pPr>
    </w:p>
    <w:p w14:paraId="1D4E7653" w14:textId="74CDCD0B" w:rsidR="009D56E8" w:rsidRPr="009456D9" w:rsidRDefault="009D56E8" w:rsidP="00AE57F7">
      <w:pPr>
        <w:pStyle w:val="Heading2"/>
        <w:pageBreakBefore/>
        <w:rPr>
          <w:color w:val="4A4A54"/>
        </w:rPr>
      </w:pPr>
      <w:bookmarkStart w:id="90" w:name="_Toc363566317"/>
      <w:bookmarkStart w:id="91" w:name="_Ref438581500"/>
      <w:bookmarkStart w:id="92" w:name="_Ref438581509"/>
      <w:bookmarkStart w:id="93" w:name="_Toc514152744"/>
      <w:r w:rsidRPr="009456D9">
        <w:rPr>
          <w:color w:val="4A4A54"/>
        </w:rPr>
        <w:lastRenderedPageBreak/>
        <w:t>Accessing the Portal</w:t>
      </w:r>
      <w:bookmarkEnd w:id="90"/>
      <w:bookmarkEnd w:id="91"/>
      <w:bookmarkEnd w:id="92"/>
      <w:bookmarkEnd w:id="93"/>
      <w:r w:rsidR="004D5182" w:rsidRPr="009456D9">
        <w:rPr>
          <w:color w:val="4A4A54"/>
        </w:rPr>
        <w:fldChar w:fldCharType="begin"/>
      </w:r>
      <w:r w:rsidR="004D5182" w:rsidRPr="009456D9">
        <w:rPr>
          <w:color w:val="4A4A54"/>
        </w:rPr>
        <w:instrText xml:space="preserve"> XE "Accessing</w:instrText>
      </w:r>
      <w:r w:rsidR="00293BD3" w:rsidRPr="009456D9">
        <w:rPr>
          <w:color w:val="4A4A54"/>
        </w:rPr>
        <w:instrText>:</w:instrText>
      </w:r>
      <w:r w:rsidR="004D5182" w:rsidRPr="009456D9">
        <w:rPr>
          <w:color w:val="4A4A54"/>
        </w:rPr>
        <w:instrText xml:space="preserve">portal" </w:instrText>
      </w:r>
      <w:r w:rsidR="004D5182" w:rsidRPr="009456D9">
        <w:rPr>
          <w:color w:val="4A4A54"/>
        </w:rPr>
        <w:fldChar w:fldCharType="end"/>
      </w:r>
      <w:r w:rsidR="00E7150E" w:rsidRPr="009456D9">
        <w:rPr>
          <w:color w:val="4A4A54"/>
        </w:rPr>
        <w:fldChar w:fldCharType="begin"/>
      </w:r>
      <w:r w:rsidR="00E7150E" w:rsidRPr="009456D9">
        <w:rPr>
          <w:color w:val="4A4A54"/>
        </w:rPr>
        <w:instrText xml:space="preserve"> XE "Portal" </w:instrText>
      </w:r>
      <w:r w:rsidR="00E7150E" w:rsidRPr="009456D9">
        <w:rPr>
          <w:color w:val="4A4A54"/>
        </w:rPr>
        <w:fldChar w:fldCharType="end"/>
      </w:r>
    </w:p>
    <w:p w14:paraId="75FD7FA5" w14:textId="77777777" w:rsidR="00AE57F7" w:rsidRPr="009456D9" w:rsidRDefault="009D56E8" w:rsidP="00E51496">
      <w:pPr>
        <w:pStyle w:val="stepintro"/>
        <w:rPr>
          <w:color w:val="4A4A54"/>
        </w:rPr>
      </w:pPr>
      <w:r w:rsidRPr="009456D9">
        <w:rPr>
          <w:color w:val="4A4A54"/>
        </w:rPr>
        <w:t>T</w:t>
      </w:r>
      <w:r w:rsidR="00AE57F7" w:rsidRPr="009456D9">
        <w:rPr>
          <w:color w:val="4A4A54"/>
        </w:rPr>
        <w:t xml:space="preserve">o access the </w:t>
      </w:r>
      <w:r w:rsidRPr="009456D9">
        <w:rPr>
          <w:color w:val="4A4A54"/>
        </w:rPr>
        <w:t>web portal</w:t>
      </w:r>
      <w:bookmarkStart w:id="94" w:name="_GoBack"/>
      <w:bookmarkEnd w:id="94"/>
    </w:p>
    <w:p w14:paraId="62B7CF56" w14:textId="77777777" w:rsidR="0075776B" w:rsidRPr="009456D9" w:rsidRDefault="0075776B" w:rsidP="009449FB">
      <w:pPr>
        <w:pStyle w:val="numbrdlist"/>
        <w:numPr>
          <w:ilvl w:val="0"/>
          <w:numId w:val="37"/>
        </w:numPr>
        <w:rPr>
          <w:color w:val="4A4A54"/>
        </w:rPr>
      </w:pPr>
      <w:r w:rsidRPr="009456D9">
        <w:rPr>
          <w:color w:val="4A4A54"/>
        </w:rPr>
        <w:t>Start a web browser.</w:t>
      </w:r>
    </w:p>
    <w:p w14:paraId="074797E1" w14:textId="66AFC0AC" w:rsidR="00561648" w:rsidRPr="009456D9" w:rsidRDefault="0075776B" w:rsidP="00000B1C">
      <w:pPr>
        <w:pStyle w:val="numbrdlist"/>
        <w:rPr>
          <w:rStyle w:val="Hyperlink"/>
          <w:color w:val="4A4A54"/>
          <w:u w:val="none"/>
        </w:rPr>
      </w:pPr>
      <w:r w:rsidRPr="009456D9">
        <w:rPr>
          <w:color w:val="4A4A54"/>
        </w:rPr>
        <w:t xml:space="preserve">Go to </w:t>
      </w:r>
      <w:hyperlink r:id="rId23" w:history="1">
        <w:r w:rsidR="00DF2400" w:rsidRPr="00CE4012">
          <w:rPr>
            <w:rStyle w:val="Hyperlink"/>
          </w:rPr>
          <w:t>https://pbx.simplelogin.net</w:t>
        </w:r>
      </w:hyperlink>
      <w:r w:rsidR="00DF2400">
        <w:rPr>
          <w:color w:val="4A4A54"/>
        </w:rPr>
        <w:t>.</w:t>
      </w:r>
    </w:p>
    <w:p w14:paraId="3C922516" w14:textId="7C344CDD" w:rsidR="00152C85" w:rsidRPr="009456D9" w:rsidRDefault="0075776B" w:rsidP="00E10577">
      <w:pPr>
        <w:pStyle w:val="numbrdlist"/>
        <w:rPr>
          <w:color w:val="4A4A54"/>
        </w:rPr>
      </w:pPr>
      <w:r w:rsidRPr="009456D9">
        <w:rPr>
          <w:color w:val="4A4A54"/>
        </w:rPr>
        <w:t>At the</w:t>
      </w:r>
      <w:r w:rsidR="009D56E8" w:rsidRPr="009456D9">
        <w:rPr>
          <w:color w:val="4A4A54"/>
        </w:rPr>
        <w:t xml:space="preserve"> login page</w:t>
      </w:r>
      <w:r w:rsidR="00152C85" w:rsidRPr="009456D9">
        <w:rPr>
          <w:color w:val="4A4A54"/>
        </w:rPr>
        <w:t xml:space="preserve"> (see</w:t>
      </w:r>
      <w:r w:rsidR="007273BB" w:rsidRPr="009456D9">
        <w:rPr>
          <w:color w:val="4A4A54"/>
        </w:rPr>
        <w:t xml:space="preserve"> </w:t>
      </w:r>
      <w:r w:rsidR="00A443C0" w:rsidRPr="009456D9">
        <w:rPr>
          <w:color w:val="4A4A54"/>
        </w:rPr>
        <w:fldChar w:fldCharType="begin"/>
      </w:r>
      <w:r w:rsidR="00A443C0" w:rsidRPr="009456D9">
        <w:rPr>
          <w:color w:val="4A4A54"/>
        </w:rPr>
        <w:instrText xml:space="preserve"> REF _Ref439923090 \h </w:instrText>
      </w:r>
      <w:r w:rsidR="009456D9">
        <w:rPr>
          <w:color w:val="4A4A54"/>
        </w:rPr>
        <w:instrText xml:space="preserve"> \* MERGEFORMAT </w:instrText>
      </w:r>
      <w:r w:rsidR="00A443C0" w:rsidRPr="009456D9">
        <w:rPr>
          <w:color w:val="4A4A54"/>
        </w:rPr>
      </w:r>
      <w:r w:rsidR="00A443C0" w:rsidRPr="009456D9">
        <w:rPr>
          <w:color w:val="4A4A54"/>
        </w:rPr>
        <w:fldChar w:fldCharType="separate"/>
      </w:r>
      <w:r w:rsidR="00A443C0" w:rsidRPr="009456D9">
        <w:rPr>
          <w:color w:val="4A4A54"/>
        </w:rPr>
        <w:t xml:space="preserve">Figure </w:t>
      </w:r>
      <w:r w:rsidR="00A443C0" w:rsidRPr="009456D9">
        <w:rPr>
          <w:noProof/>
          <w:color w:val="4A4A54"/>
        </w:rPr>
        <w:t>2</w:t>
      </w:r>
      <w:r w:rsidR="00A443C0" w:rsidRPr="009456D9">
        <w:rPr>
          <w:color w:val="4A4A54"/>
        </w:rPr>
        <w:noBreakHyphen/>
      </w:r>
      <w:r w:rsidR="00A443C0" w:rsidRPr="009456D9">
        <w:rPr>
          <w:noProof/>
          <w:color w:val="4A4A54"/>
        </w:rPr>
        <w:t>1</w:t>
      </w:r>
      <w:r w:rsidR="00A443C0" w:rsidRPr="009456D9">
        <w:rPr>
          <w:color w:val="4A4A54"/>
        </w:rPr>
        <w:fldChar w:fldCharType="end"/>
      </w:r>
      <w:r w:rsidR="007273BB" w:rsidRPr="009456D9">
        <w:rPr>
          <w:color w:val="4A4A54"/>
        </w:rPr>
        <w:t>):</w:t>
      </w:r>
    </w:p>
    <w:p w14:paraId="706D1CDA" w14:textId="77777777" w:rsidR="00DB4208" w:rsidRDefault="00DB4208" w:rsidP="009D56E8">
      <w:pPr>
        <w:pStyle w:val="bulletlv1"/>
        <w:rPr>
          <w:color w:val="4A4A54"/>
        </w:rPr>
      </w:pPr>
      <w:r>
        <w:rPr>
          <w:color w:val="4A4A54"/>
        </w:rPr>
        <w:t xml:space="preserve">Enter your </w:t>
      </w:r>
      <w:r w:rsidRPr="00DB4208">
        <w:rPr>
          <w:b/>
          <w:color w:val="4A4A54"/>
        </w:rPr>
        <w:t>Login Name</w:t>
      </w:r>
      <w:r>
        <w:rPr>
          <w:color w:val="4A4A54"/>
        </w:rPr>
        <w:t xml:space="preserve"> (</w:t>
      </w:r>
      <w:proofErr w:type="spellStart"/>
      <w:r w:rsidR="009D56E8" w:rsidRPr="00DB4208">
        <w:rPr>
          <w:color w:val="4A4A54"/>
        </w:rPr>
        <w:t>ext@</w:t>
      </w:r>
      <w:r>
        <w:rPr>
          <w:i/>
          <w:color w:val="4A4A54"/>
        </w:rPr>
        <w:t>cust-id</w:t>
      </w:r>
      <w:proofErr w:type="spellEnd"/>
      <w:r>
        <w:rPr>
          <w:i/>
          <w:color w:val="4A4A54"/>
        </w:rPr>
        <w:t>)</w:t>
      </w:r>
      <w:r w:rsidR="009D56E8" w:rsidRPr="009456D9">
        <w:rPr>
          <w:color w:val="4A4A54"/>
        </w:rPr>
        <w:t xml:space="preserve"> </w:t>
      </w:r>
      <w:r>
        <w:rPr>
          <w:color w:val="4A4A54"/>
        </w:rPr>
        <w:t xml:space="preserve">and </w:t>
      </w:r>
      <w:r w:rsidRPr="00DB4208">
        <w:rPr>
          <w:b/>
          <w:color w:val="4A4A54"/>
        </w:rPr>
        <w:t>Password</w:t>
      </w:r>
      <w:r>
        <w:rPr>
          <w:color w:val="4A4A54"/>
        </w:rPr>
        <w:t xml:space="preserve">. If you do not know your Login Name or Password use the applicable </w:t>
      </w:r>
      <w:r w:rsidRPr="00DB4208">
        <w:rPr>
          <w:b/>
          <w:color w:val="4A4A54"/>
        </w:rPr>
        <w:t>Forgot</w:t>
      </w:r>
      <w:r>
        <w:rPr>
          <w:color w:val="4A4A54"/>
        </w:rPr>
        <w:t xml:space="preserve"> Link. </w:t>
      </w:r>
    </w:p>
    <w:p w14:paraId="02A946AE" w14:textId="5B9EA6AD" w:rsidR="00832DC5" w:rsidRPr="009456D9" w:rsidRDefault="00DB4208" w:rsidP="009D56E8">
      <w:pPr>
        <w:pStyle w:val="bulletlv1"/>
        <w:rPr>
          <w:color w:val="4A4A54"/>
        </w:rPr>
      </w:pPr>
      <w:r>
        <w:rPr>
          <w:color w:val="4A4A54"/>
        </w:rPr>
        <w:t xml:space="preserve">If you never received these details use the </w:t>
      </w:r>
      <w:r w:rsidRPr="00DB4208">
        <w:rPr>
          <w:b/>
          <w:color w:val="4A4A54"/>
        </w:rPr>
        <w:t>New User</w:t>
      </w:r>
      <w:r>
        <w:rPr>
          <w:color w:val="4A4A54"/>
        </w:rPr>
        <w:t xml:space="preserve"> link</w:t>
      </w:r>
    </w:p>
    <w:p w14:paraId="7882AC65" w14:textId="1DB5B0E6" w:rsidR="00000B1C" w:rsidRDefault="0026530E" w:rsidP="00561648">
      <w:pPr>
        <w:pStyle w:val="figureanchor"/>
        <w:rPr>
          <w:color w:val="4A4A54"/>
        </w:rPr>
      </w:pPr>
      <w:bookmarkStart w:id="95" w:name="_Ref438587431"/>
      <w:r>
        <w:rPr>
          <w:noProof/>
        </w:rPr>
        <w:drawing>
          <wp:inline distT="0" distB="0" distL="0" distR="0" wp14:anchorId="7EB6E083" wp14:editId="48CFFA73">
            <wp:extent cx="2286000" cy="2135604"/>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6000" cy="2135604"/>
                    </a:xfrm>
                    <a:prstGeom prst="rect">
                      <a:avLst/>
                    </a:prstGeom>
                  </pic:spPr>
                </pic:pic>
              </a:graphicData>
            </a:graphic>
          </wp:inline>
        </w:drawing>
      </w:r>
    </w:p>
    <w:p w14:paraId="5E50284B" w14:textId="77777777" w:rsidR="0026530E" w:rsidRPr="0026530E" w:rsidRDefault="0026530E" w:rsidP="0026530E">
      <w:pPr>
        <w:pStyle w:val="Caption"/>
      </w:pPr>
    </w:p>
    <w:p w14:paraId="302DD4E5" w14:textId="77777777" w:rsidR="009D56E8" w:rsidRPr="009456D9" w:rsidRDefault="009D56E8" w:rsidP="009D56E8">
      <w:pPr>
        <w:pStyle w:val="Heading3"/>
        <w:rPr>
          <w:color w:val="4A4A54"/>
        </w:rPr>
      </w:pPr>
      <w:bookmarkStart w:id="96" w:name="_Toc363566318"/>
      <w:bookmarkStart w:id="97" w:name="_Toc514152745"/>
      <w:bookmarkEnd w:id="95"/>
      <w:r w:rsidRPr="009456D9">
        <w:rPr>
          <w:color w:val="4A4A54"/>
        </w:rPr>
        <w:t>Desktop Call Control</w:t>
      </w:r>
      <w:bookmarkEnd w:id="96"/>
      <w:bookmarkEnd w:id="97"/>
    </w:p>
    <w:p w14:paraId="694D21B1" w14:textId="5CB50403" w:rsidR="009D56E8" w:rsidRPr="009456D9" w:rsidRDefault="009D56E8" w:rsidP="00C644AC">
      <w:pPr>
        <w:pStyle w:val="body"/>
        <w:rPr>
          <w:color w:val="4A4A54"/>
        </w:rPr>
      </w:pPr>
      <w:r w:rsidRPr="009456D9">
        <w:rPr>
          <w:color w:val="4A4A54"/>
        </w:rPr>
        <w:t>Desktop call controls appear when making or receiving a call</w:t>
      </w:r>
      <w:r w:rsidR="002E2090" w:rsidRPr="009456D9">
        <w:rPr>
          <w:color w:val="4A4A54"/>
        </w:rPr>
        <w:t>. These controls allow</w:t>
      </w:r>
      <w:r w:rsidRPr="009456D9">
        <w:rPr>
          <w:color w:val="4A4A54"/>
        </w:rPr>
        <w:t xml:space="preserve"> you to see who is calling and manage a current call. </w:t>
      </w:r>
    </w:p>
    <w:p w14:paraId="1129C19F" w14:textId="662801A5" w:rsidR="009D56E8" w:rsidRPr="009456D9" w:rsidRDefault="009D56E8" w:rsidP="00E51496">
      <w:pPr>
        <w:pStyle w:val="Heading4"/>
        <w:rPr>
          <w:color w:val="4A4A54"/>
        </w:rPr>
      </w:pPr>
      <w:bookmarkStart w:id="98" w:name="_Toc514152746"/>
      <w:r w:rsidRPr="009456D9">
        <w:rPr>
          <w:color w:val="4A4A54"/>
        </w:rPr>
        <w:t>Incoming Calls</w:t>
      </w:r>
      <w:bookmarkEnd w:id="98"/>
      <w:r w:rsidR="00E7150E" w:rsidRPr="009456D9">
        <w:rPr>
          <w:color w:val="4A4A54"/>
        </w:rPr>
        <w:fldChar w:fldCharType="begin"/>
      </w:r>
      <w:r w:rsidR="00E7150E" w:rsidRPr="009456D9">
        <w:rPr>
          <w:color w:val="4A4A54"/>
        </w:rPr>
        <w:instrText xml:space="preserve"> XE "Incoming calls" </w:instrText>
      </w:r>
      <w:r w:rsidR="00E7150E" w:rsidRPr="009456D9">
        <w:rPr>
          <w:color w:val="4A4A54"/>
        </w:rPr>
        <w:fldChar w:fldCharType="end"/>
      </w:r>
      <w:r w:rsidR="00E7150E" w:rsidRPr="009456D9">
        <w:rPr>
          <w:color w:val="4A4A54"/>
        </w:rPr>
        <w:fldChar w:fldCharType="begin"/>
      </w:r>
      <w:r w:rsidR="00E7150E" w:rsidRPr="009456D9">
        <w:rPr>
          <w:color w:val="4A4A54"/>
        </w:rPr>
        <w:instrText xml:space="preserve"> XE "Calls:incoming" </w:instrText>
      </w:r>
      <w:r w:rsidR="00E7150E" w:rsidRPr="009456D9">
        <w:rPr>
          <w:color w:val="4A4A54"/>
        </w:rPr>
        <w:fldChar w:fldCharType="end"/>
      </w:r>
    </w:p>
    <w:p w14:paraId="6D83066C" w14:textId="4E0C2E61" w:rsidR="00C644AC" w:rsidRPr="009456D9" w:rsidRDefault="009D56E8" w:rsidP="00E51496">
      <w:pPr>
        <w:pStyle w:val="body"/>
        <w:rPr>
          <w:color w:val="4A4A54"/>
        </w:rPr>
      </w:pPr>
      <w:r w:rsidRPr="009456D9">
        <w:rPr>
          <w:color w:val="4A4A54"/>
        </w:rPr>
        <w:t xml:space="preserve">Incoming calls </w:t>
      </w:r>
      <w:r w:rsidR="002E2090" w:rsidRPr="009456D9">
        <w:rPr>
          <w:color w:val="4A4A54"/>
        </w:rPr>
        <w:t>appear in</w:t>
      </w:r>
      <w:r w:rsidRPr="009456D9">
        <w:rPr>
          <w:color w:val="4A4A54"/>
        </w:rPr>
        <w:t xml:space="preserve"> a window in the portal</w:t>
      </w:r>
      <w:r w:rsidR="00147D62" w:rsidRPr="009456D9">
        <w:rPr>
          <w:color w:val="4A4A54"/>
        </w:rPr>
        <w:t xml:space="preserve"> </w:t>
      </w:r>
      <w:proofErr w:type="gramStart"/>
      <w:r w:rsidR="00147D62" w:rsidRPr="009456D9">
        <w:rPr>
          <w:color w:val="4A4A54"/>
        </w:rPr>
        <w:t>similar to</w:t>
      </w:r>
      <w:proofErr w:type="gramEnd"/>
      <w:r w:rsidR="00147D62" w:rsidRPr="009456D9">
        <w:rPr>
          <w:color w:val="4A4A54"/>
        </w:rPr>
        <w:t xml:space="preserve"> the one in </w:t>
      </w:r>
      <w:r w:rsidR="00152C85" w:rsidRPr="009456D9">
        <w:rPr>
          <w:color w:val="4A4A54"/>
        </w:rPr>
        <w:fldChar w:fldCharType="begin"/>
      </w:r>
      <w:r w:rsidR="00152C85" w:rsidRPr="009456D9">
        <w:rPr>
          <w:color w:val="4A4A54"/>
        </w:rPr>
        <w:instrText xml:space="preserve"> REF _Ref438587396 \h </w:instrText>
      </w:r>
      <w:r w:rsidR="008801EF" w:rsidRPr="009456D9">
        <w:rPr>
          <w:color w:val="4A4A54"/>
        </w:rPr>
        <w:instrText xml:space="preserve"> \* MERGEFORMAT </w:instrText>
      </w:r>
      <w:r w:rsidR="00152C85" w:rsidRPr="009456D9">
        <w:rPr>
          <w:color w:val="4A4A54"/>
        </w:rPr>
      </w:r>
      <w:r w:rsidR="00152C85" w:rsidRPr="009456D9">
        <w:rPr>
          <w:color w:val="4A4A54"/>
        </w:rPr>
        <w:fldChar w:fldCharType="separate"/>
      </w:r>
      <w:r w:rsidR="00A443C0" w:rsidRPr="009456D9">
        <w:rPr>
          <w:color w:val="4A4A54"/>
        </w:rPr>
        <w:t xml:space="preserve">Figure </w:t>
      </w:r>
      <w:r w:rsidR="00A443C0" w:rsidRPr="009456D9">
        <w:rPr>
          <w:noProof/>
          <w:color w:val="4A4A54"/>
        </w:rPr>
        <w:t>2</w:t>
      </w:r>
      <w:r w:rsidR="00A443C0" w:rsidRPr="009456D9">
        <w:rPr>
          <w:noProof/>
          <w:color w:val="4A4A54"/>
        </w:rPr>
        <w:noBreakHyphen/>
        <w:t>2</w:t>
      </w:r>
      <w:r w:rsidR="00152C85" w:rsidRPr="009456D9">
        <w:rPr>
          <w:color w:val="4A4A54"/>
        </w:rPr>
        <w:fldChar w:fldCharType="end"/>
      </w:r>
      <w:r w:rsidR="00147D62" w:rsidRPr="009456D9">
        <w:rPr>
          <w:color w:val="4A4A54"/>
        </w:rPr>
        <w:t>. This window shows the</w:t>
      </w:r>
      <w:r w:rsidRPr="009456D9">
        <w:rPr>
          <w:color w:val="4A4A54"/>
        </w:rPr>
        <w:t xml:space="preserve"> caller ID name and number</w:t>
      </w:r>
      <w:r w:rsidR="00147D62" w:rsidRPr="009456D9">
        <w:rPr>
          <w:color w:val="4A4A54"/>
        </w:rPr>
        <w:t>,</w:t>
      </w:r>
      <w:r w:rsidRPr="009456D9">
        <w:rPr>
          <w:color w:val="4A4A54"/>
        </w:rPr>
        <w:t xml:space="preserve"> along with </w:t>
      </w:r>
      <w:r w:rsidRPr="009456D9">
        <w:rPr>
          <w:b/>
          <w:color w:val="4A4A54"/>
        </w:rPr>
        <w:t>Reject</w:t>
      </w:r>
      <w:r w:rsidRPr="009456D9">
        <w:rPr>
          <w:color w:val="4A4A54"/>
        </w:rPr>
        <w:t xml:space="preserve"> and </w:t>
      </w:r>
      <w:r w:rsidRPr="009456D9">
        <w:rPr>
          <w:b/>
          <w:color w:val="4A4A54"/>
        </w:rPr>
        <w:t>Answer</w:t>
      </w:r>
      <w:r w:rsidRPr="009456D9">
        <w:rPr>
          <w:color w:val="4A4A54"/>
        </w:rPr>
        <w:t xml:space="preserve"> buttons.</w:t>
      </w:r>
    </w:p>
    <w:p w14:paraId="09F5A2AB" w14:textId="77678CD1" w:rsidR="009D56E8" w:rsidRPr="009456D9" w:rsidRDefault="00147D62" w:rsidP="00C644AC">
      <w:pPr>
        <w:pStyle w:val="bulletlv1"/>
        <w:rPr>
          <w:color w:val="4A4A54"/>
        </w:rPr>
      </w:pPr>
      <w:r w:rsidRPr="009456D9">
        <w:rPr>
          <w:color w:val="4A4A54"/>
        </w:rPr>
        <w:t xml:space="preserve">Selecting </w:t>
      </w:r>
      <w:r w:rsidR="009D56E8" w:rsidRPr="009456D9">
        <w:rPr>
          <w:b/>
          <w:color w:val="4A4A54"/>
        </w:rPr>
        <w:t>Reject</w:t>
      </w:r>
      <w:r w:rsidR="009D56E8" w:rsidRPr="009456D9">
        <w:rPr>
          <w:color w:val="4A4A54"/>
        </w:rPr>
        <w:t xml:space="preserve"> send</w:t>
      </w:r>
      <w:r w:rsidRPr="009456D9">
        <w:rPr>
          <w:color w:val="4A4A54"/>
        </w:rPr>
        <w:t>s</w:t>
      </w:r>
      <w:r w:rsidR="009D56E8" w:rsidRPr="009456D9">
        <w:rPr>
          <w:color w:val="4A4A54"/>
        </w:rPr>
        <w:t xml:space="preserve"> the call to voicemail if available. The </w:t>
      </w:r>
      <w:r w:rsidRPr="009456D9">
        <w:rPr>
          <w:b/>
          <w:color w:val="4A4A54"/>
        </w:rPr>
        <w:t>Answer</w:t>
      </w:r>
      <w:r w:rsidR="009D56E8" w:rsidRPr="009456D9">
        <w:rPr>
          <w:color w:val="4A4A54"/>
        </w:rPr>
        <w:t xml:space="preserve"> button may not be available</w:t>
      </w:r>
      <w:r w:rsidRPr="009456D9">
        <w:rPr>
          <w:color w:val="4A4A54"/>
        </w:rPr>
        <w:t>,</w:t>
      </w:r>
      <w:r w:rsidR="009D56E8" w:rsidRPr="009456D9">
        <w:rPr>
          <w:color w:val="4A4A54"/>
        </w:rPr>
        <w:t xml:space="preserve"> depending upon your handset model. </w:t>
      </w:r>
    </w:p>
    <w:p w14:paraId="2F6E2C8D" w14:textId="11276582" w:rsidR="009D56E8" w:rsidRPr="009456D9" w:rsidRDefault="00B07261" w:rsidP="000536F9">
      <w:pPr>
        <w:pStyle w:val="figureanchor"/>
        <w:rPr>
          <w:color w:val="4A4A54"/>
        </w:rPr>
      </w:pPr>
      <w:r w:rsidRPr="009456D9">
        <w:rPr>
          <w:noProof/>
          <w:color w:val="4A4A54"/>
        </w:rPr>
        <w:lastRenderedPageBreak/>
        <w:drawing>
          <wp:inline distT="0" distB="0" distL="0" distR="0" wp14:anchorId="5D3A7AF7" wp14:editId="6B2E1B00">
            <wp:extent cx="2032000" cy="1617345"/>
            <wp:effectExtent l="19050" t="19050" r="2540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0" cy="1617345"/>
                    </a:xfrm>
                    <a:prstGeom prst="rect">
                      <a:avLst/>
                    </a:prstGeom>
                    <a:noFill/>
                    <a:ln>
                      <a:solidFill>
                        <a:schemeClr val="tx1"/>
                      </a:solidFill>
                    </a:ln>
                  </pic:spPr>
                </pic:pic>
              </a:graphicData>
            </a:graphic>
          </wp:inline>
        </w:drawing>
      </w:r>
    </w:p>
    <w:p w14:paraId="14847E83" w14:textId="1C31E973" w:rsidR="00416662" w:rsidRPr="009456D9" w:rsidRDefault="000536F9" w:rsidP="000536F9">
      <w:pPr>
        <w:pStyle w:val="Caption"/>
        <w:rPr>
          <w:color w:val="4A4A54"/>
        </w:rPr>
      </w:pPr>
      <w:bookmarkStart w:id="99" w:name="_Ref438587396"/>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bookmarkEnd w:id="99"/>
      <w:r w:rsidRPr="009456D9">
        <w:rPr>
          <w:color w:val="4A4A54"/>
        </w:rPr>
        <w:t xml:space="preserve">. </w:t>
      </w:r>
      <w:r w:rsidR="003B45DD" w:rsidRPr="009456D9">
        <w:rPr>
          <w:color w:val="4A4A54"/>
        </w:rPr>
        <w:t>Example of an Incoming Call</w:t>
      </w:r>
    </w:p>
    <w:p w14:paraId="30AFDA11" w14:textId="4E7C90D3" w:rsidR="009D56E8" w:rsidRPr="009456D9" w:rsidRDefault="009D56E8" w:rsidP="009D56E8">
      <w:pPr>
        <w:pStyle w:val="Heading4"/>
        <w:rPr>
          <w:color w:val="4A4A54"/>
        </w:rPr>
      </w:pPr>
      <w:bookmarkStart w:id="100" w:name="_Toc514152747"/>
      <w:r w:rsidRPr="009456D9">
        <w:rPr>
          <w:color w:val="4A4A54"/>
        </w:rPr>
        <w:t>Active Calls</w:t>
      </w:r>
      <w:bookmarkEnd w:id="100"/>
      <w:r w:rsidR="00E7150E" w:rsidRPr="009456D9">
        <w:rPr>
          <w:color w:val="4A4A54"/>
        </w:rPr>
        <w:fldChar w:fldCharType="begin"/>
      </w:r>
      <w:r w:rsidR="00E7150E" w:rsidRPr="009456D9">
        <w:rPr>
          <w:color w:val="4A4A54"/>
        </w:rPr>
        <w:instrText xml:space="preserve"> XE "Active calls" </w:instrText>
      </w:r>
      <w:r w:rsidR="00E7150E" w:rsidRPr="009456D9">
        <w:rPr>
          <w:color w:val="4A4A54"/>
        </w:rPr>
        <w:fldChar w:fldCharType="end"/>
      </w:r>
      <w:r w:rsidR="00E7150E" w:rsidRPr="009456D9">
        <w:rPr>
          <w:color w:val="4A4A54"/>
        </w:rPr>
        <w:fldChar w:fldCharType="begin"/>
      </w:r>
      <w:r w:rsidR="00E7150E" w:rsidRPr="009456D9">
        <w:rPr>
          <w:color w:val="4A4A54"/>
        </w:rPr>
        <w:instrText xml:space="preserve"> XE "Calls:active" </w:instrText>
      </w:r>
      <w:r w:rsidR="00E7150E" w:rsidRPr="009456D9">
        <w:rPr>
          <w:color w:val="4A4A54"/>
        </w:rPr>
        <w:fldChar w:fldCharType="end"/>
      </w:r>
    </w:p>
    <w:p w14:paraId="654D8488" w14:textId="53036EB3" w:rsidR="009D56E8" w:rsidRPr="009456D9" w:rsidRDefault="0071420A" w:rsidP="009D56E8">
      <w:pPr>
        <w:rPr>
          <w:color w:val="4A4A54"/>
        </w:rPr>
      </w:pPr>
      <w:r w:rsidRPr="009456D9">
        <w:rPr>
          <w:color w:val="4A4A54"/>
        </w:rPr>
        <w:fldChar w:fldCharType="begin"/>
      </w:r>
      <w:r w:rsidRPr="009456D9">
        <w:rPr>
          <w:color w:val="4A4A54"/>
        </w:rPr>
        <w:instrText xml:space="preserve"> REF _Ref438587691 \h </w:instrText>
      </w:r>
      <w:r w:rsidR="008801EF"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 xml:space="preserve">Figure </w:t>
      </w:r>
      <w:r w:rsidR="00A443C0" w:rsidRPr="009456D9">
        <w:rPr>
          <w:noProof/>
          <w:color w:val="4A4A54"/>
        </w:rPr>
        <w:t>2</w:t>
      </w:r>
      <w:r w:rsidR="00A443C0" w:rsidRPr="009456D9">
        <w:rPr>
          <w:noProof/>
          <w:color w:val="4A4A54"/>
        </w:rPr>
        <w:noBreakHyphen/>
        <w:t>3</w:t>
      </w:r>
      <w:r w:rsidRPr="009456D9">
        <w:rPr>
          <w:color w:val="4A4A54"/>
        </w:rPr>
        <w:fldChar w:fldCharType="end"/>
      </w:r>
      <w:r w:rsidRPr="009456D9">
        <w:rPr>
          <w:color w:val="4A4A54"/>
        </w:rPr>
        <w:t xml:space="preserve"> </w:t>
      </w:r>
      <w:r w:rsidR="009D56E8" w:rsidRPr="009456D9">
        <w:rPr>
          <w:color w:val="4A4A54"/>
        </w:rPr>
        <w:t>s</w:t>
      </w:r>
      <w:r w:rsidRPr="009456D9">
        <w:rPr>
          <w:color w:val="4A4A54"/>
        </w:rPr>
        <w:t>hows</w:t>
      </w:r>
      <w:r w:rsidR="009D56E8" w:rsidRPr="009456D9">
        <w:rPr>
          <w:color w:val="4A4A54"/>
        </w:rPr>
        <w:t xml:space="preserve"> an active call window </w:t>
      </w:r>
      <w:r w:rsidRPr="009456D9">
        <w:rPr>
          <w:color w:val="4A4A54"/>
        </w:rPr>
        <w:t>that display</w:t>
      </w:r>
      <w:r w:rsidR="009D56E8" w:rsidRPr="009456D9">
        <w:rPr>
          <w:color w:val="4A4A54"/>
        </w:rPr>
        <w:t>s</w:t>
      </w:r>
      <w:r w:rsidRPr="009456D9">
        <w:rPr>
          <w:color w:val="4A4A54"/>
        </w:rPr>
        <w:t xml:space="preserve"> the</w:t>
      </w:r>
      <w:r w:rsidR="009D56E8" w:rsidRPr="009456D9">
        <w:rPr>
          <w:color w:val="4A4A54"/>
        </w:rPr>
        <w:t xml:space="preserve"> caller ID and call time. </w:t>
      </w:r>
      <w:r w:rsidR="00CC6284" w:rsidRPr="009456D9">
        <w:rPr>
          <w:color w:val="4A4A54"/>
        </w:rPr>
        <w:t>The three c</w:t>
      </w:r>
      <w:r w:rsidR="009D56E8" w:rsidRPr="009456D9">
        <w:rPr>
          <w:color w:val="4A4A54"/>
        </w:rPr>
        <w:t xml:space="preserve">ontrols at </w:t>
      </w:r>
      <w:r w:rsidRPr="009456D9">
        <w:rPr>
          <w:color w:val="4A4A54"/>
        </w:rPr>
        <w:t xml:space="preserve">the </w:t>
      </w:r>
      <w:r w:rsidR="009D56E8" w:rsidRPr="009456D9">
        <w:rPr>
          <w:color w:val="4A4A54"/>
        </w:rPr>
        <w:t xml:space="preserve">bottom </w:t>
      </w:r>
      <w:r w:rsidR="00CC6284" w:rsidRPr="009456D9">
        <w:rPr>
          <w:color w:val="4A4A54"/>
        </w:rPr>
        <w:t>of the window let you</w:t>
      </w:r>
      <w:r w:rsidR="009D56E8" w:rsidRPr="009456D9">
        <w:rPr>
          <w:color w:val="4A4A54"/>
        </w:rPr>
        <w:t xml:space="preserve"> hold, hang</w:t>
      </w:r>
      <w:r w:rsidR="00CC6284" w:rsidRPr="009456D9">
        <w:rPr>
          <w:color w:val="4A4A54"/>
        </w:rPr>
        <w:t xml:space="preserve"> </w:t>
      </w:r>
      <w:r w:rsidR="009D56E8" w:rsidRPr="009456D9">
        <w:rPr>
          <w:color w:val="4A4A54"/>
        </w:rPr>
        <w:t xml:space="preserve">up, </w:t>
      </w:r>
      <w:r w:rsidR="00CC6284" w:rsidRPr="009456D9">
        <w:rPr>
          <w:color w:val="4A4A54"/>
        </w:rPr>
        <w:t>or</w:t>
      </w:r>
      <w:r w:rsidR="009D56E8" w:rsidRPr="009456D9">
        <w:rPr>
          <w:color w:val="4A4A54"/>
        </w:rPr>
        <w:t xml:space="preserve"> transfer</w:t>
      </w:r>
      <w:r w:rsidR="00CC6284" w:rsidRPr="009456D9">
        <w:rPr>
          <w:color w:val="4A4A54"/>
        </w:rPr>
        <w:t xml:space="preserve"> the call</w:t>
      </w:r>
      <w:r w:rsidR="009D56E8" w:rsidRPr="009456D9">
        <w:rPr>
          <w:color w:val="4A4A54"/>
        </w:rPr>
        <w:t>. If you select transfer</w:t>
      </w:r>
      <w:r w:rsidR="00CC6284" w:rsidRPr="009456D9">
        <w:rPr>
          <w:color w:val="4A4A54"/>
        </w:rPr>
        <w:t xml:space="preserve">, </w:t>
      </w:r>
      <w:r w:rsidR="00D70C8A" w:rsidRPr="009456D9">
        <w:rPr>
          <w:color w:val="4A4A54"/>
        </w:rPr>
        <w:t xml:space="preserve">a field appears for entering </w:t>
      </w:r>
      <w:r w:rsidR="009D56E8" w:rsidRPr="009456D9">
        <w:rPr>
          <w:color w:val="4A4A54"/>
        </w:rPr>
        <w:t xml:space="preserve">the extension of the recipient. If you </w:t>
      </w:r>
      <w:r w:rsidR="002C7F25" w:rsidRPr="009456D9">
        <w:rPr>
          <w:color w:val="4A4A54"/>
        </w:rPr>
        <w:t>prefix the recipient’s extension number with 03</w:t>
      </w:r>
      <w:r w:rsidR="009D56E8" w:rsidRPr="009456D9">
        <w:rPr>
          <w:color w:val="4A4A54"/>
        </w:rPr>
        <w:t xml:space="preserve">, </w:t>
      </w:r>
      <w:r w:rsidR="007D0E2F" w:rsidRPr="009456D9">
        <w:rPr>
          <w:color w:val="4A4A54"/>
        </w:rPr>
        <w:t xml:space="preserve">the call </w:t>
      </w:r>
      <w:r w:rsidR="009D56E8" w:rsidRPr="009456D9">
        <w:rPr>
          <w:color w:val="4A4A54"/>
        </w:rPr>
        <w:t>go</w:t>
      </w:r>
      <w:r w:rsidR="007D0E2F" w:rsidRPr="009456D9">
        <w:rPr>
          <w:color w:val="4A4A54"/>
        </w:rPr>
        <w:t xml:space="preserve">es </w:t>
      </w:r>
      <w:r w:rsidR="009D56E8" w:rsidRPr="009456D9">
        <w:rPr>
          <w:color w:val="4A4A54"/>
        </w:rPr>
        <w:t xml:space="preserve">straight to voicemail. </w:t>
      </w:r>
    </w:p>
    <w:p w14:paraId="69E244BF" w14:textId="3C9DCE2B" w:rsidR="009D56E8" w:rsidRPr="009456D9" w:rsidRDefault="005D2887" w:rsidP="003B45DD">
      <w:pPr>
        <w:pStyle w:val="figureanchor"/>
        <w:rPr>
          <w:color w:val="4A4A54"/>
        </w:rPr>
      </w:pPr>
      <w:r w:rsidRPr="009456D9">
        <w:rPr>
          <w:noProof/>
          <w:color w:val="4A4A54"/>
        </w:rPr>
        <w:drawing>
          <wp:inline distT="0" distB="0" distL="0" distR="0" wp14:anchorId="64DF4790" wp14:editId="1711D6A2">
            <wp:extent cx="2181860" cy="1735455"/>
            <wp:effectExtent l="19050" t="19050" r="2794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860" cy="1735455"/>
                    </a:xfrm>
                    <a:prstGeom prst="rect">
                      <a:avLst/>
                    </a:prstGeom>
                    <a:noFill/>
                    <a:ln>
                      <a:solidFill>
                        <a:schemeClr val="tx1"/>
                      </a:solidFill>
                    </a:ln>
                  </pic:spPr>
                </pic:pic>
              </a:graphicData>
            </a:graphic>
          </wp:inline>
        </w:drawing>
      </w:r>
    </w:p>
    <w:p w14:paraId="36095CBD" w14:textId="2D58702D" w:rsidR="003B45DD" w:rsidRPr="009456D9" w:rsidRDefault="003B45DD" w:rsidP="003B45DD">
      <w:pPr>
        <w:pStyle w:val="Caption"/>
        <w:rPr>
          <w:color w:val="4A4A54"/>
        </w:rPr>
      </w:pPr>
      <w:bookmarkStart w:id="101" w:name="_Ref438587691"/>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3</w:t>
      </w:r>
      <w:r w:rsidR="00D03A06" w:rsidRPr="009456D9">
        <w:rPr>
          <w:noProof/>
          <w:color w:val="4A4A54"/>
        </w:rPr>
        <w:fldChar w:fldCharType="end"/>
      </w:r>
      <w:bookmarkEnd w:id="101"/>
      <w:r w:rsidRPr="009456D9">
        <w:rPr>
          <w:color w:val="4A4A54"/>
        </w:rPr>
        <w:t xml:space="preserve">. </w:t>
      </w:r>
      <w:r w:rsidR="002237C6" w:rsidRPr="009456D9">
        <w:rPr>
          <w:color w:val="4A4A54"/>
        </w:rPr>
        <w:t xml:space="preserve">Example of </w:t>
      </w:r>
      <w:r w:rsidR="00F470F8" w:rsidRPr="009456D9">
        <w:rPr>
          <w:color w:val="4A4A54"/>
        </w:rPr>
        <w:t>Active Call Window</w:t>
      </w:r>
    </w:p>
    <w:p w14:paraId="28745072" w14:textId="5DF2A6F8" w:rsidR="009D56E8" w:rsidRPr="009456D9" w:rsidRDefault="00181140" w:rsidP="00181140">
      <w:pPr>
        <w:pStyle w:val="Heading3"/>
        <w:pageBreakBefore/>
        <w:rPr>
          <w:color w:val="4A4A54"/>
        </w:rPr>
      </w:pPr>
      <w:bookmarkStart w:id="102" w:name="_Toc363566319"/>
      <w:bookmarkStart w:id="103" w:name="_Toc514152748"/>
      <w:r w:rsidRPr="009456D9">
        <w:rPr>
          <w:noProof/>
          <w:color w:val="4A4A54"/>
          <w:lang w:val="en-US" w:eastAsia="en-US"/>
        </w:rPr>
        <w:lastRenderedPageBreak/>
        <w:drawing>
          <wp:anchor distT="0" distB="0" distL="114300" distR="114300" simplePos="0" relativeHeight="251660800" behindDoc="0" locked="0" layoutInCell="1" allowOverlap="1" wp14:anchorId="0EA84951" wp14:editId="7A79C9E6">
            <wp:simplePos x="0" y="0"/>
            <wp:positionH relativeFrom="column">
              <wp:posOffset>4971028</wp:posOffset>
            </wp:positionH>
            <wp:positionV relativeFrom="page">
              <wp:posOffset>1121134</wp:posOffset>
            </wp:positionV>
            <wp:extent cx="767715" cy="630555"/>
            <wp:effectExtent l="0" t="0" r="0" b="0"/>
            <wp:wrapSquare wrapText="bothSides"/>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767715" cy="630555"/>
                    </a:xfrm>
                    <a:prstGeom prst="rect">
                      <a:avLst/>
                    </a:prstGeom>
                  </pic:spPr>
                </pic:pic>
              </a:graphicData>
            </a:graphic>
            <wp14:sizeRelH relativeFrom="page">
              <wp14:pctWidth>0</wp14:pctWidth>
            </wp14:sizeRelH>
            <wp14:sizeRelV relativeFrom="page">
              <wp14:pctHeight>0</wp14:pctHeight>
            </wp14:sizeRelV>
          </wp:anchor>
        </w:drawing>
      </w:r>
      <w:r w:rsidR="009D56E8" w:rsidRPr="009456D9">
        <w:rPr>
          <w:color w:val="4A4A54"/>
        </w:rPr>
        <w:t>Hom</w:t>
      </w:r>
      <w:bookmarkEnd w:id="102"/>
      <w:bookmarkEnd w:id="103"/>
      <w:r w:rsidR="002572D2">
        <w:rPr>
          <w:color w:val="4A4A54"/>
          <w:lang w:val="en-US"/>
        </w:rPr>
        <w:t>e</w:t>
      </w:r>
      <w:r w:rsidR="008E127A" w:rsidRPr="009456D9">
        <w:rPr>
          <w:color w:val="4A4A54"/>
        </w:rPr>
        <w:fldChar w:fldCharType="begin"/>
      </w:r>
      <w:r w:rsidR="008E127A" w:rsidRPr="009456D9">
        <w:rPr>
          <w:color w:val="4A4A54"/>
        </w:rPr>
        <w:instrText xml:space="preserve"> XE "Portal</w:instrText>
      </w:r>
      <w:r w:rsidR="008E127A" w:rsidRPr="009456D9">
        <w:rPr>
          <w:color w:val="4A4A54"/>
          <w:lang w:val="en-US"/>
        </w:rPr>
        <w:instrText>:home page</w:instrText>
      </w:r>
      <w:r w:rsidR="008E127A" w:rsidRPr="009456D9">
        <w:rPr>
          <w:color w:val="4A4A54"/>
        </w:rPr>
        <w:instrText xml:space="preserve">" </w:instrText>
      </w:r>
      <w:r w:rsidR="008E127A" w:rsidRPr="009456D9">
        <w:rPr>
          <w:color w:val="4A4A54"/>
        </w:rPr>
        <w:fldChar w:fldCharType="end"/>
      </w:r>
      <w:r w:rsidR="008E127A" w:rsidRPr="009456D9">
        <w:rPr>
          <w:color w:val="4A4A54"/>
        </w:rPr>
        <w:fldChar w:fldCharType="begin"/>
      </w:r>
      <w:r w:rsidR="008E127A" w:rsidRPr="009456D9">
        <w:rPr>
          <w:color w:val="4A4A54"/>
        </w:rPr>
        <w:instrText xml:space="preserve"> XE "</w:instrText>
      </w:r>
      <w:r w:rsidR="008E127A" w:rsidRPr="009456D9">
        <w:rPr>
          <w:color w:val="4A4A54"/>
          <w:lang w:val="en-US"/>
        </w:rPr>
        <w:instrText>Home page</w:instrText>
      </w:r>
      <w:r w:rsidR="008E127A" w:rsidRPr="009456D9">
        <w:rPr>
          <w:color w:val="4A4A54"/>
        </w:rPr>
        <w:instrText xml:space="preserve">" </w:instrText>
      </w:r>
      <w:r w:rsidR="008E127A" w:rsidRPr="009456D9">
        <w:rPr>
          <w:color w:val="4A4A54"/>
        </w:rPr>
        <w:fldChar w:fldCharType="end"/>
      </w:r>
    </w:p>
    <w:p w14:paraId="113EDEF6" w14:textId="1B43B110" w:rsidR="009D56E8" w:rsidRPr="009456D9" w:rsidRDefault="009D56E8" w:rsidP="009D56E8">
      <w:pPr>
        <w:rPr>
          <w:color w:val="4A4A54"/>
        </w:rPr>
      </w:pPr>
      <w:r w:rsidRPr="009456D9">
        <w:rPr>
          <w:color w:val="4A4A54"/>
        </w:rPr>
        <w:t xml:space="preserve">The Home page of your portal </w:t>
      </w:r>
      <w:r w:rsidR="007D0E2F" w:rsidRPr="009456D9">
        <w:rPr>
          <w:color w:val="4A4A54"/>
        </w:rPr>
        <w:t>provides</w:t>
      </w:r>
      <w:r w:rsidRPr="009456D9">
        <w:rPr>
          <w:color w:val="4A4A54"/>
        </w:rPr>
        <w:t xml:space="preserve"> an </w:t>
      </w:r>
      <w:r w:rsidR="007D0E2F" w:rsidRPr="009456D9">
        <w:rPr>
          <w:color w:val="4A4A54"/>
        </w:rPr>
        <w:t xml:space="preserve">at-a-glance view </w:t>
      </w:r>
      <w:r w:rsidRPr="009456D9">
        <w:rPr>
          <w:color w:val="4A4A54"/>
        </w:rPr>
        <w:t>of everything going on with your extension.</w:t>
      </w:r>
      <w:r w:rsidR="00AF7CD1" w:rsidRPr="009456D9">
        <w:rPr>
          <w:color w:val="4A4A54"/>
        </w:rPr>
        <w:t xml:space="preserve"> </w:t>
      </w:r>
      <w:r w:rsidR="003E4F78" w:rsidRPr="009456D9">
        <w:rPr>
          <w:color w:val="4A4A54"/>
        </w:rPr>
        <w:fldChar w:fldCharType="begin"/>
      </w:r>
      <w:r w:rsidR="003E4F78" w:rsidRPr="009456D9">
        <w:rPr>
          <w:color w:val="4A4A54"/>
        </w:rPr>
        <w:instrText xml:space="preserve"> REF _Ref438588067 \h </w:instrText>
      </w:r>
      <w:r w:rsidR="008801EF" w:rsidRPr="009456D9">
        <w:rPr>
          <w:color w:val="4A4A54"/>
        </w:rPr>
        <w:instrText xml:space="preserve"> \* MERGEFORMAT </w:instrText>
      </w:r>
      <w:r w:rsidR="003E4F78" w:rsidRPr="009456D9">
        <w:rPr>
          <w:color w:val="4A4A54"/>
        </w:rPr>
      </w:r>
      <w:r w:rsidR="003E4F78" w:rsidRPr="009456D9">
        <w:rPr>
          <w:color w:val="4A4A54"/>
        </w:rPr>
        <w:fldChar w:fldCharType="separate"/>
      </w:r>
      <w:r w:rsidR="00A443C0" w:rsidRPr="009456D9">
        <w:rPr>
          <w:color w:val="4A4A54"/>
        </w:rPr>
        <w:t xml:space="preserve">Table </w:t>
      </w:r>
      <w:r w:rsidR="00A443C0" w:rsidRPr="009456D9">
        <w:rPr>
          <w:noProof/>
          <w:color w:val="4A4A54"/>
        </w:rPr>
        <w:t>2</w:t>
      </w:r>
      <w:r w:rsidR="00A443C0" w:rsidRPr="009456D9">
        <w:rPr>
          <w:noProof/>
          <w:color w:val="4A4A54"/>
        </w:rPr>
        <w:noBreakHyphen/>
        <w:t>1</w:t>
      </w:r>
      <w:r w:rsidR="003E4F78" w:rsidRPr="009456D9">
        <w:rPr>
          <w:color w:val="4A4A54"/>
        </w:rPr>
        <w:fldChar w:fldCharType="end"/>
      </w:r>
      <w:r w:rsidR="001273B2" w:rsidRPr="009456D9">
        <w:rPr>
          <w:color w:val="4A4A54"/>
        </w:rPr>
        <w:t xml:space="preserve"> describes the areas on the Home page.</w:t>
      </w:r>
    </w:p>
    <w:p w14:paraId="33FC4A07" w14:textId="15EFB20E" w:rsidR="009D56E8" w:rsidRPr="009456D9" w:rsidRDefault="000D581C" w:rsidP="00CB76DE">
      <w:pPr>
        <w:pStyle w:val="figureanchor"/>
        <w:rPr>
          <w:color w:val="4A4A54"/>
        </w:rPr>
      </w:pPr>
      <w:r w:rsidRPr="009456D9">
        <w:rPr>
          <w:noProof/>
          <w:color w:val="4A4A54"/>
        </w:rPr>
        <w:drawing>
          <wp:inline distT="0" distB="0" distL="0" distR="0" wp14:anchorId="5B3E86A4" wp14:editId="203BFA6B">
            <wp:extent cx="5723890" cy="2908935"/>
            <wp:effectExtent l="19050" t="19050" r="10160"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3890" cy="2908935"/>
                    </a:xfrm>
                    <a:prstGeom prst="rect">
                      <a:avLst/>
                    </a:prstGeom>
                    <a:noFill/>
                    <a:ln>
                      <a:solidFill>
                        <a:schemeClr val="tx1"/>
                      </a:solidFill>
                    </a:ln>
                  </pic:spPr>
                </pic:pic>
              </a:graphicData>
            </a:graphic>
          </wp:inline>
        </w:drawing>
      </w:r>
    </w:p>
    <w:p w14:paraId="30DB8B80" w14:textId="43306A62" w:rsidR="00CB76DE" w:rsidRPr="009456D9" w:rsidRDefault="00CB76DE" w:rsidP="00CB76DE">
      <w:pPr>
        <w:pStyle w:val="Caption"/>
        <w:rPr>
          <w:color w:val="4A4A54"/>
        </w:rPr>
      </w:pPr>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4</w:t>
      </w:r>
      <w:r w:rsidR="00D03A06" w:rsidRPr="009456D9">
        <w:rPr>
          <w:noProof/>
          <w:color w:val="4A4A54"/>
        </w:rPr>
        <w:fldChar w:fldCharType="end"/>
      </w:r>
      <w:r w:rsidRPr="009456D9">
        <w:rPr>
          <w:color w:val="4A4A54"/>
        </w:rPr>
        <w:t>. Example of Home Page</w:t>
      </w:r>
    </w:p>
    <w:p w14:paraId="62BA7F44" w14:textId="1AE447ED" w:rsidR="001A35BF" w:rsidRPr="009456D9" w:rsidRDefault="001A35BF" w:rsidP="001A35BF">
      <w:pPr>
        <w:pStyle w:val="Caption"/>
        <w:rPr>
          <w:color w:val="4A4A54"/>
        </w:rPr>
      </w:pPr>
      <w:bookmarkStart w:id="104" w:name="_Ref438588067"/>
      <w:r w:rsidRPr="009456D9">
        <w:rPr>
          <w:color w:val="4A4A54"/>
        </w:rPr>
        <w:t xml:space="preserve">Table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Pr="009456D9">
        <w:rPr>
          <w:color w:val="4A4A54"/>
        </w:rPr>
        <w:noBreakHyphen/>
      </w:r>
      <w:r w:rsidR="00D03A06" w:rsidRPr="009456D9">
        <w:rPr>
          <w:color w:val="4A4A54"/>
        </w:rPr>
        <w:fldChar w:fldCharType="begin"/>
      </w:r>
      <w:r w:rsidR="00D03A06" w:rsidRPr="009456D9">
        <w:rPr>
          <w:color w:val="4A4A54"/>
        </w:rPr>
        <w:instrText xml:space="preserve"> SEQ Table \* ARABIC \s 1 </w:instrText>
      </w:r>
      <w:r w:rsidR="00D03A06" w:rsidRPr="009456D9">
        <w:rPr>
          <w:color w:val="4A4A54"/>
        </w:rPr>
        <w:fldChar w:fldCharType="separate"/>
      </w:r>
      <w:r w:rsidR="00A443C0" w:rsidRPr="009456D9">
        <w:rPr>
          <w:noProof/>
          <w:color w:val="4A4A54"/>
        </w:rPr>
        <w:t>1</w:t>
      </w:r>
      <w:r w:rsidR="00D03A06" w:rsidRPr="009456D9">
        <w:rPr>
          <w:noProof/>
          <w:color w:val="4A4A54"/>
        </w:rPr>
        <w:fldChar w:fldCharType="end"/>
      </w:r>
      <w:bookmarkEnd w:id="104"/>
      <w:r w:rsidRPr="009456D9">
        <w:rPr>
          <w:color w:val="4A4A54"/>
        </w:rPr>
        <w:t xml:space="preserve">. </w:t>
      </w:r>
      <w:r w:rsidR="00D07060" w:rsidRPr="009456D9">
        <w:rPr>
          <w:color w:val="4A4A54"/>
        </w:rPr>
        <w:t>Fields in the</w:t>
      </w:r>
      <w:r w:rsidRPr="009456D9">
        <w:rPr>
          <w:color w:val="4A4A54"/>
        </w:rPr>
        <w:t xml:space="preserve"> Home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1A35BF" w:rsidRPr="009456D9" w14:paraId="527681B9" w14:textId="77777777" w:rsidTr="00A71902">
        <w:trPr>
          <w:cantSplit/>
        </w:trPr>
        <w:tc>
          <w:tcPr>
            <w:tcW w:w="3708" w:type="dxa"/>
            <w:tcBorders>
              <w:right w:val="single" w:sz="4" w:space="0" w:color="FFFFFF" w:themeColor="background1"/>
            </w:tcBorders>
            <w:shd w:val="clear" w:color="auto" w:fill="548DD4"/>
          </w:tcPr>
          <w:p w14:paraId="27B1424D" w14:textId="282C1F64" w:rsidR="001A35BF" w:rsidRPr="009456D9" w:rsidRDefault="003E4F78" w:rsidP="00A71902">
            <w:pPr>
              <w:pStyle w:val="CellHeading"/>
              <w:rPr>
                <w:color w:val="4A4A54"/>
              </w:rPr>
            </w:pPr>
            <w:r w:rsidRPr="009456D9">
              <w:rPr>
                <w:color w:val="4A4A54"/>
              </w:rPr>
              <w:t>Field</w:t>
            </w:r>
          </w:p>
        </w:tc>
        <w:tc>
          <w:tcPr>
            <w:tcW w:w="5400" w:type="dxa"/>
            <w:tcBorders>
              <w:left w:val="single" w:sz="4" w:space="0" w:color="FFFFFF" w:themeColor="background1"/>
            </w:tcBorders>
            <w:shd w:val="clear" w:color="auto" w:fill="548DD4"/>
          </w:tcPr>
          <w:p w14:paraId="56493B58" w14:textId="77777777" w:rsidR="001A35BF" w:rsidRPr="009456D9" w:rsidRDefault="001A35BF" w:rsidP="00A71902">
            <w:pPr>
              <w:pStyle w:val="CellHeading"/>
              <w:rPr>
                <w:color w:val="4A4A54"/>
              </w:rPr>
            </w:pPr>
            <w:r w:rsidRPr="009456D9">
              <w:rPr>
                <w:color w:val="4A4A54"/>
              </w:rPr>
              <w:t>Description</w:t>
            </w:r>
          </w:p>
        </w:tc>
      </w:tr>
      <w:tr w:rsidR="001A35BF" w:rsidRPr="009456D9" w14:paraId="4FF597C6" w14:textId="77777777" w:rsidTr="00A71902">
        <w:trPr>
          <w:cantSplit/>
        </w:trPr>
        <w:tc>
          <w:tcPr>
            <w:tcW w:w="3708" w:type="dxa"/>
          </w:tcPr>
          <w:p w14:paraId="275B7F7C" w14:textId="3FBD00D1" w:rsidR="001A35BF" w:rsidRPr="009456D9" w:rsidRDefault="003E4F78" w:rsidP="00A71902">
            <w:pPr>
              <w:pStyle w:val="cellbody0"/>
              <w:keepNext/>
              <w:rPr>
                <w:color w:val="4A4A54"/>
              </w:rPr>
            </w:pPr>
            <w:r w:rsidRPr="009456D9">
              <w:rPr>
                <w:color w:val="4A4A54"/>
              </w:rPr>
              <w:t>New Messages</w:t>
            </w:r>
          </w:p>
        </w:tc>
        <w:tc>
          <w:tcPr>
            <w:tcW w:w="5400" w:type="dxa"/>
          </w:tcPr>
          <w:p w14:paraId="7C367363" w14:textId="108FA143" w:rsidR="001A35BF" w:rsidRPr="009456D9" w:rsidRDefault="003E4F78" w:rsidP="003E4F78">
            <w:pPr>
              <w:pStyle w:val="cellbody0"/>
              <w:keepNext/>
              <w:rPr>
                <w:color w:val="4A4A54"/>
              </w:rPr>
            </w:pPr>
            <w:r w:rsidRPr="009456D9">
              <w:rPr>
                <w:color w:val="4A4A54"/>
              </w:rPr>
              <w:t>Shows new messages. You can play messages, click to call back, download, save, and delete. To see all the controls, hover over the message.</w:t>
            </w:r>
          </w:p>
        </w:tc>
      </w:tr>
      <w:tr w:rsidR="001A35BF" w:rsidRPr="009456D9" w14:paraId="5803C0BB" w14:textId="77777777" w:rsidTr="00A71902">
        <w:trPr>
          <w:cantSplit/>
        </w:trPr>
        <w:tc>
          <w:tcPr>
            <w:tcW w:w="3708" w:type="dxa"/>
            <w:shd w:val="clear" w:color="auto" w:fill="C6D9F1" w:themeFill="text2" w:themeFillTint="33"/>
          </w:tcPr>
          <w:p w14:paraId="1BCC55AF" w14:textId="42001E7E" w:rsidR="001A35BF" w:rsidRPr="009456D9" w:rsidRDefault="003E4F78" w:rsidP="003E4F78">
            <w:pPr>
              <w:pStyle w:val="cellbody0"/>
              <w:rPr>
                <w:color w:val="4A4A54"/>
              </w:rPr>
            </w:pPr>
            <w:r w:rsidRPr="009456D9">
              <w:rPr>
                <w:color w:val="4A4A54"/>
              </w:rPr>
              <w:t>Recent Call History</w:t>
            </w:r>
          </w:p>
        </w:tc>
        <w:tc>
          <w:tcPr>
            <w:tcW w:w="5400" w:type="dxa"/>
            <w:shd w:val="clear" w:color="auto" w:fill="C6D9F1" w:themeFill="text2" w:themeFillTint="33"/>
          </w:tcPr>
          <w:p w14:paraId="06393BFC" w14:textId="1EDC76DE" w:rsidR="00DD179D" w:rsidRPr="009456D9" w:rsidRDefault="00F364FF" w:rsidP="00A71902">
            <w:pPr>
              <w:pStyle w:val="cellbody0"/>
              <w:keepNext/>
              <w:rPr>
                <w:color w:val="4A4A54"/>
              </w:rPr>
            </w:pPr>
            <w:r w:rsidRPr="009456D9">
              <w:rPr>
                <w:color w:val="4A4A54"/>
              </w:rPr>
              <w:t>C</w:t>
            </w:r>
            <w:r w:rsidR="00EA7D7A" w:rsidRPr="009456D9">
              <w:rPr>
                <w:color w:val="4A4A54"/>
              </w:rPr>
              <w:t>olor</w:t>
            </w:r>
            <w:r w:rsidRPr="009456D9">
              <w:rPr>
                <w:color w:val="4A4A54"/>
              </w:rPr>
              <w:t>-</w:t>
            </w:r>
            <w:r w:rsidR="00EA7D7A" w:rsidRPr="009456D9">
              <w:rPr>
                <w:color w:val="4A4A54"/>
              </w:rPr>
              <w:t>cod</w:t>
            </w:r>
            <w:r w:rsidRPr="009456D9">
              <w:rPr>
                <w:color w:val="4A4A54"/>
              </w:rPr>
              <w:t>ed icons</w:t>
            </w:r>
            <w:r w:rsidR="00EA7D7A" w:rsidRPr="009456D9">
              <w:rPr>
                <w:color w:val="4A4A54"/>
              </w:rPr>
              <w:t xml:space="preserve"> show </w:t>
            </w:r>
            <w:r w:rsidR="003E4F78" w:rsidRPr="009456D9">
              <w:rPr>
                <w:color w:val="4A4A54"/>
              </w:rPr>
              <w:t>your recent calls</w:t>
            </w:r>
            <w:r w:rsidR="00DD179D" w:rsidRPr="009456D9">
              <w:rPr>
                <w:color w:val="4A4A54"/>
              </w:rPr>
              <w:t>.</w:t>
            </w:r>
          </w:p>
          <w:p w14:paraId="1309158A" w14:textId="77777777" w:rsidR="00EA7D7A" w:rsidRPr="009456D9" w:rsidRDefault="00DD179D" w:rsidP="00EA7D7A">
            <w:pPr>
              <w:pStyle w:val="tablebullet"/>
              <w:rPr>
                <w:color w:val="4A4A54"/>
              </w:rPr>
            </w:pPr>
            <w:r w:rsidRPr="009456D9">
              <w:rPr>
                <w:color w:val="4A4A54"/>
              </w:rPr>
              <w:t>G</w:t>
            </w:r>
            <w:r w:rsidR="003E4F78" w:rsidRPr="009456D9">
              <w:rPr>
                <w:color w:val="4A4A54"/>
              </w:rPr>
              <w:t xml:space="preserve">reen icon </w:t>
            </w:r>
            <w:r w:rsidRPr="009456D9">
              <w:rPr>
                <w:color w:val="4A4A54"/>
              </w:rPr>
              <w:t xml:space="preserve">= </w:t>
            </w:r>
            <w:r w:rsidR="003E4F78" w:rsidRPr="009456D9">
              <w:rPr>
                <w:color w:val="4A4A54"/>
              </w:rPr>
              <w:t>outbound</w:t>
            </w:r>
            <w:r w:rsidR="00EA7D7A" w:rsidRPr="009456D9">
              <w:rPr>
                <w:color w:val="4A4A54"/>
              </w:rPr>
              <w:t xml:space="preserve"> call.</w:t>
            </w:r>
          </w:p>
          <w:p w14:paraId="4907EFBA" w14:textId="00BB63E5" w:rsidR="00EA7D7A" w:rsidRPr="009456D9" w:rsidRDefault="00EA7D7A" w:rsidP="00EA7D7A">
            <w:pPr>
              <w:pStyle w:val="tablebullet"/>
              <w:rPr>
                <w:color w:val="4A4A54"/>
              </w:rPr>
            </w:pPr>
            <w:r w:rsidRPr="009456D9">
              <w:rPr>
                <w:color w:val="4A4A54"/>
              </w:rPr>
              <w:t>R</w:t>
            </w:r>
            <w:r w:rsidR="003E4F78" w:rsidRPr="009456D9">
              <w:rPr>
                <w:color w:val="4A4A54"/>
              </w:rPr>
              <w:t xml:space="preserve">ed </w:t>
            </w:r>
            <w:r w:rsidR="001D554C" w:rsidRPr="009456D9">
              <w:rPr>
                <w:color w:val="4A4A54"/>
              </w:rPr>
              <w:t xml:space="preserve">icon </w:t>
            </w:r>
            <w:r w:rsidRPr="009456D9">
              <w:rPr>
                <w:color w:val="4A4A54"/>
              </w:rPr>
              <w:t xml:space="preserve">= </w:t>
            </w:r>
            <w:r w:rsidR="003E4F78" w:rsidRPr="009456D9">
              <w:rPr>
                <w:color w:val="4A4A54"/>
              </w:rPr>
              <w:t>missed inbound calls</w:t>
            </w:r>
            <w:r w:rsidRPr="009456D9">
              <w:rPr>
                <w:color w:val="4A4A54"/>
              </w:rPr>
              <w:t>.</w:t>
            </w:r>
          </w:p>
          <w:p w14:paraId="77409780" w14:textId="2FF409C1" w:rsidR="001A35BF" w:rsidRPr="009456D9" w:rsidRDefault="00814AA6" w:rsidP="00814AA6">
            <w:pPr>
              <w:pStyle w:val="tablebullet"/>
              <w:rPr>
                <w:color w:val="4A4A54"/>
              </w:rPr>
            </w:pPr>
            <w:r w:rsidRPr="009456D9">
              <w:rPr>
                <w:color w:val="4A4A54"/>
              </w:rPr>
              <w:t>B</w:t>
            </w:r>
            <w:r w:rsidR="003E4F78" w:rsidRPr="009456D9">
              <w:rPr>
                <w:color w:val="4A4A54"/>
              </w:rPr>
              <w:t xml:space="preserve">lue </w:t>
            </w:r>
            <w:r w:rsidR="001D554C" w:rsidRPr="009456D9">
              <w:rPr>
                <w:color w:val="4A4A54"/>
              </w:rPr>
              <w:t xml:space="preserve">icon </w:t>
            </w:r>
            <w:r w:rsidRPr="009456D9">
              <w:rPr>
                <w:color w:val="4A4A54"/>
              </w:rPr>
              <w:t xml:space="preserve">= </w:t>
            </w:r>
            <w:r w:rsidR="003E4F78" w:rsidRPr="009456D9">
              <w:rPr>
                <w:color w:val="4A4A54"/>
              </w:rPr>
              <w:t>inbound received calls.</w:t>
            </w:r>
          </w:p>
          <w:p w14:paraId="08FFCA62" w14:textId="46975611" w:rsidR="00814AA6" w:rsidRPr="009456D9" w:rsidRDefault="001D554C" w:rsidP="001D554C">
            <w:pPr>
              <w:pStyle w:val="cellbody0"/>
              <w:rPr>
                <w:color w:val="4A4A54"/>
              </w:rPr>
            </w:pPr>
            <w:r w:rsidRPr="009456D9">
              <w:rPr>
                <w:color w:val="4A4A54"/>
              </w:rPr>
              <w:t>To call back a number, click the phone number</w:t>
            </w:r>
            <w:r w:rsidR="00814AA6" w:rsidRPr="009456D9">
              <w:rPr>
                <w:color w:val="4A4A54"/>
              </w:rPr>
              <w:t>.</w:t>
            </w:r>
          </w:p>
        </w:tc>
      </w:tr>
      <w:tr w:rsidR="001A35BF" w:rsidRPr="009456D9" w14:paraId="2069893C" w14:textId="77777777" w:rsidTr="00A71902">
        <w:trPr>
          <w:cantSplit/>
        </w:trPr>
        <w:tc>
          <w:tcPr>
            <w:tcW w:w="3708" w:type="dxa"/>
          </w:tcPr>
          <w:p w14:paraId="2305A971" w14:textId="436C6999" w:rsidR="001A35BF" w:rsidRPr="009456D9" w:rsidRDefault="0062396D" w:rsidP="0062396D">
            <w:pPr>
              <w:pStyle w:val="cellbody0"/>
              <w:rPr>
                <w:color w:val="4A4A54"/>
              </w:rPr>
            </w:pPr>
            <w:r w:rsidRPr="009456D9">
              <w:rPr>
                <w:color w:val="4A4A54"/>
              </w:rPr>
              <w:t>Status Message</w:t>
            </w:r>
          </w:p>
        </w:tc>
        <w:tc>
          <w:tcPr>
            <w:tcW w:w="5400" w:type="dxa"/>
          </w:tcPr>
          <w:p w14:paraId="2B420FEC" w14:textId="59580378" w:rsidR="001A35BF" w:rsidRPr="009456D9" w:rsidRDefault="008E0D90" w:rsidP="0097402D">
            <w:pPr>
              <w:pStyle w:val="cellbody0"/>
              <w:keepNext/>
              <w:rPr>
                <w:color w:val="4A4A54"/>
              </w:rPr>
            </w:pPr>
            <w:r w:rsidRPr="009456D9">
              <w:rPr>
                <w:color w:val="4A4A54"/>
              </w:rPr>
              <w:t>Allows y</w:t>
            </w:r>
            <w:r w:rsidR="005E6C5E" w:rsidRPr="009456D9">
              <w:rPr>
                <w:color w:val="4A4A54"/>
              </w:rPr>
              <w:t xml:space="preserve">ou </w:t>
            </w:r>
            <w:r w:rsidRPr="009456D9">
              <w:rPr>
                <w:color w:val="4A4A54"/>
              </w:rPr>
              <w:t>to</w:t>
            </w:r>
            <w:r w:rsidR="005E6C5E" w:rsidRPr="009456D9">
              <w:rPr>
                <w:color w:val="4A4A54"/>
              </w:rPr>
              <w:t xml:space="preserve"> </w:t>
            </w:r>
            <w:r w:rsidR="0097402D" w:rsidRPr="009456D9">
              <w:rPr>
                <w:color w:val="4A4A54"/>
              </w:rPr>
              <w:t>enter</w:t>
            </w:r>
            <w:r w:rsidR="005E6C5E" w:rsidRPr="009456D9">
              <w:rPr>
                <w:color w:val="4A4A54"/>
              </w:rPr>
              <w:t xml:space="preserve"> a status message</w:t>
            </w:r>
            <w:r w:rsidRPr="009456D9">
              <w:rPr>
                <w:color w:val="4A4A54"/>
              </w:rPr>
              <w:t xml:space="preserve"> that</w:t>
            </w:r>
            <w:r w:rsidR="005E6C5E" w:rsidRPr="009456D9">
              <w:rPr>
                <w:color w:val="4A4A54"/>
              </w:rPr>
              <w:t xml:space="preserve"> appears to other users of the portal.</w:t>
            </w:r>
          </w:p>
        </w:tc>
      </w:tr>
      <w:tr w:rsidR="003E4F78" w:rsidRPr="009456D9" w14:paraId="794BD9E4" w14:textId="77777777" w:rsidTr="00A71902">
        <w:trPr>
          <w:cantSplit/>
        </w:trPr>
        <w:tc>
          <w:tcPr>
            <w:tcW w:w="3708" w:type="dxa"/>
            <w:shd w:val="clear" w:color="auto" w:fill="C6D9F1" w:themeFill="text2" w:themeFillTint="33"/>
          </w:tcPr>
          <w:p w14:paraId="2F9F5CC6" w14:textId="4D18B90C" w:rsidR="003E4F78" w:rsidRPr="009456D9" w:rsidRDefault="00E245FF" w:rsidP="006C139A">
            <w:pPr>
              <w:pStyle w:val="cellbody0"/>
              <w:rPr>
                <w:color w:val="4A4A54"/>
              </w:rPr>
            </w:pPr>
            <w:r w:rsidRPr="009456D9">
              <w:rPr>
                <w:color w:val="4A4A54"/>
              </w:rPr>
              <w:t>Active Answering Rule</w:t>
            </w:r>
          </w:p>
        </w:tc>
        <w:tc>
          <w:tcPr>
            <w:tcW w:w="5400" w:type="dxa"/>
            <w:shd w:val="clear" w:color="auto" w:fill="C6D9F1" w:themeFill="text2" w:themeFillTint="33"/>
          </w:tcPr>
          <w:p w14:paraId="0FB6F7C4" w14:textId="06A0432D" w:rsidR="003E4F78" w:rsidRPr="009456D9" w:rsidRDefault="00E245FF" w:rsidP="00341101">
            <w:pPr>
              <w:pStyle w:val="cellbody0"/>
              <w:keepNext/>
              <w:rPr>
                <w:color w:val="4A4A54"/>
              </w:rPr>
            </w:pPr>
            <w:r w:rsidRPr="009456D9">
              <w:rPr>
                <w:color w:val="4A4A54"/>
              </w:rPr>
              <w:t>Your extension can have multiple answering rules</w:t>
            </w:r>
            <w:r w:rsidR="00B956A9" w:rsidRPr="009456D9">
              <w:rPr>
                <w:color w:val="4A4A54"/>
              </w:rPr>
              <w:t xml:space="preserve">. </w:t>
            </w:r>
            <w:r w:rsidR="00E42D72" w:rsidRPr="009456D9">
              <w:rPr>
                <w:color w:val="4A4A54"/>
              </w:rPr>
              <w:t xml:space="preserve">For example, you might </w:t>
            </w:r>
            <w:r w:rsidRPr="009456D9">
              <w:rPr>
                <w:color w:val="4A4A54"/>
              </w:rPr>
              <w:t>ring your phone in one mode</w:t>
            </w:r>
            <w:r w:rsidR="00B956A9" w:rsidRPr="009456D9">
              <w:rPr>
                <w:color w:val="4A4A54"/>
              </w:rPr>
              <w:t xml:space="preserve"> </w:t>
            </w:r>
            <w:r w:rsidR="00341101" w:rsidRPr="009456D9">
              <w:rPr>
                <w:color w:val="4A4A54"/>
              </w:rPr>
              <w:t>or</w:t>
            </w:r>
            <w:r w:rsidRPr="009456D9">
              <w:rPr>
                <w:color w:val="4A4A54"/>
              </w:rPr>
              <w:t xml:space="preserve"> forward to your cell in another</w:t>
            </w:r>
            <w:r w:rsidR="009F445A" w:rsidRPr="009456D9">
              <w:rPr>
                <w:color w:val="4A4A54"/>
              </w:rPr>
              <w:t xml:space="preserve"> mode</w:t>
            </w:r>
            <w:r w:rsidRPr="009456D9">
              <w:rPr>
                <w:color w:val="4A4A54"/>
              </w:rPr>
              <w:t xml:space="preserve">. </w:t>
            </w:r>
            <w:r w:rsidR="00D001BC" w:rsidRPr="009456D9">
              <w:rPr>
                <w:color w:val="4A4A54"/>
              </w:rPr>
              <w:t>In this field,</w:t>
            </w:r>
            <w:r w:rsidRPr="009456D9">
              <w:rPr>
                <w:color w:val="4A4A54"/>
              </w:rPr>
              <w:t xml:space="preserve"> you can </w:t>
            </w:r>
            <w:r w:rsidR="002874F6" w:rsidRPr="009456D9">
              <w:rPr>
                <w:color w:val="4A4A54"/>
              </w:rPr>
              <w:t>which</w:t>
            </w:r>
            <w:r w:rsidRPr="009456D9">
              <w:rPr>
                <w:color w:val="4A4A54"/>
              </w:rPr>
              <w:t xml:space="preserve"> answering rule</w:t>
            </w:r>
            <w:r w:rsidR="002874F6" w:rsidRPr="009456D9">
              <w:rPr>
                <w:color w:val="4A4A54"/>
              </w:rPr>
              <w:t xml:space="preserve"> is the active rule</w:t>
            </w:r>
            <w:r w:rsidRPr="009456D9">
              <w:rPr>
                <w:color w:val="4A4A54"/>
              </w:rPr>
              <w:t>.</w:t>
            </w:r>
          </w:p>
        </w:tc>
      </w:tr>
      <w:tr w:rsidR="003E4F78" w:rsidRPr="009456D9" w14:paraId="355C20FF" w14:textId="77777777" w:rsidTr="00A71902">
        <w:trPr>
          <w:cantSplit/>
        </w:trPr>
        <w:tc>
          <w:tcPr>
            <w:tcW w:w="3708" w:type="dxa"/>
          </w:tcPr>
          <w:p w14:paraId="6DF2E8CD" w14:textId="3869C78A" w:rsidR="003E4F78" w:rsidRPr="009456D9" w:rsidRDefault="006C139A" w:rsidP="006C139A">
            <w:pPr>
              <w:pStyle w:val="cellbody0"/>
              <w:rPr>
                <w:color w:val="4A4A54"/>
              </w:rPr>
            </w:pPr>
            <w:r w:rsidRPr="009456D9">
              <w:rPr>
                <w:color w:val="4A4A54"/>
              </w:rPr>
              <w:t>Active Phones</w:t>
            </w:r>
          </w:p>
        </w:tc>
        <w:tc>
          <w:tcPr>
            <w:tcW w:w="5400" w:type="dxa"/>
          </w:tcPr>
          <w:p w14:paraId="1AD9ECBF" w14:textId="5F14702A" w:rsidR="003E4F78" w:rsidRPr="009456D9" w:rsidRDefault="006C139A" w:rsidP="009F7B32">
            <w:pPr>
              <w:pStyle w:val="cellbody0"/>
              <w:keepNext/>
              <w:rPr>
                <w:color w:val="4A4A54"/>
              </w:rPr>
            </w:pPr>
            <w:r w:rsidRPr="009456D9">
              <w:rPr>
                <w:color w:val="4A4A54"/>
              </w:rPr>
              <w:t>Your extension may have multiple phones</w:t>
            </w:r>
            <w:r w:rsidR="009F7B32" w:rsidRPr="009456D9">
              <w:rPr>
                <w:color w:val="4A4A54"/>
              </w:rPr>
              <w:t xml:space="preserve"> (</w:t>
            </w:r>
            <w:r w:rsidRPr="009456D9">
              <w:rPr>
                <w:color w:val="4A4A54"/>
              </w:rPr>
              <w:t>for example</w:t>
            </w:r>
            <w:r w:rsidR="009F7B32" w:rsidRPr="009456D9">
              <w:rPr>
                <w:color w:val="4A4A54"/>
              </w:rPr>
              <w:t>,</w:t>
            </w:r>
            <w:r w:rsidRPr="009456D9">
              <w:rPr>
                <w:color w:val="4A4A54"/>
              </w:rPr>
              <w:t xml:space="preserve"> one in the office and one at home</w:t>
            </w:r>
            <w:r w:rsidR="009F7B32" w:rsidRPr="009456D9">
              <w:rPr>
                <w:color w:val="4A4A54"/>
              </w:rPr>
              <w:t>). This field shows</w:t>
            </w:r>
            <w:r w:rsidRPr="009456D9">
              <w:rPr>
                <w:color w:val="4A4A54"/>
              </w:rPr>
              <w:t xml:space="preserve"> which handsets are currently online.</w:t>
            </w:r>
          </w:p>
        </w:tc>
      </w:tr>
    </w:tbl>
    <w:p w14:paraId="4C53916B" w14:textId="287E4A83" w:rsidR="009D56E8" w:rsidRPr="009456D9" w:rsidRDefault="009D56E8" w:rsidP="009D56E8">
      <w:pPr>
        <w:rPr>
          <w:color w:val="4A4A54"/>
        </w:rPr>
      </w:pPr>
    </w:p>
    <w:p w14:paraId="66808747" w14:textId="01AF04AF" w:rsidR="009D56E8" w:rsidRPr="009456D9" w:rsidRDefault="009D56E8" w:rsidP="007012B2">
      <w:pPr>
        <w:pStyle w:val="Heading2"/>
        <w:pageBreakBefore/>
        <w:rPr>
          <w:color w:val="4A4A54"/>
        </w:rPr>
      </w:pPr>
      <w:bookmarkStart w:id="105" w:name="_Toc363566320"/>
      <w:bookmarkStart w:id="106" w:name="_Ref439176250"/>
      <w:bookmarkStart w:id="107" w:name="_Ref439176453"/>
      <w:bookmarkStart w:id="108" w:name="_Ref439176540"/>
      <w:bookmarkStart w:id="109" w:name="_Toc514152749"/>
      <w:r w:rsidRPr="009456D9">
        <w:rPr>
          <w:color w:val="4A4A54"/>
        </w:rPr>
        <w:lastRenderedPageBreak/>
        <w:t>Voicemail</w:t>
      </w:r>
      <w:bookmarkEnd w:id="105"/>
      <w:bookmarkEnd w:id="106"/>
      <w:bookmarkEnd w:id="107"/>
      <w:bookmarkEnd w:id="108"/>
      <w:bookmarkEnd w:id="109"/>
      <w:r w:rsidR="008E127A" w:rsidRPr="009456D9">
        <w:rPr>
          <w:color w:val="4A4A54"/>
        </w:rPr>
        <w:fldChar w:fldCharType="begin"/>
      </w:r>
      <w:r w:rsidR="008E127A" w:rsidRPr="009456D9">
        <w:rPr>
          <w:color w:val="4A4A54"/>
        </w:rPr>
        <w:instrText xml:space="preserve"> XE "Voicemail" </w:instrText>
      </w:r>
      <w:r w:rsidR="008E127A" w:rsidRPr="009456D9">
        <w:rPr>
          <w:color w:val="4A4A54"/>
        </w:rPr>
        <w:fldChar w:fldCharType="end"/>
      </w:r>
      <w:r w:rsidR="009D6604" w:rsidRPr="009456D9">
        <w:rPr>
          <w:color w:val="4A4A54"/>
        </w:rPr>
        <w:fldChar w:fldCharType="begin"/>
      </w:r>
      <w:r w:rsidR="009D6604" w:rsidRPr="009456D9">
        <w:rPr>
          <w:color w:val="4A4A54"/>
        </w:rPr>
        <w:instrText xml:space="preserve"> XE "Portal:Messages page" </w:instrText>
      </w:r>
      <w:r w:rsidR="009D6604" w:rsidRPr="009456D9">
        <w:rPr>
          <w:color w:val="4A4A54"/>
        </w:rPr>
        <w:fldChar w:fldCharType="end"/>
      </w:r>
      <w:r w:rsidR="009D6604" w:rsidRPr="009456D9">
        <w:rPr>
          <w:color w:val="4A4A54"/>
        </w:rPr>
        <w:fldChar w:fldCharType="begin"/>
      </w:r>
      <w:r w:rsidR="009D6604" w:rsidRPr="009456D9">
        <w:rPr>
          <w:color w:val="4A4A54"/>
        </w:rPr>
        <w:instrText xml:space="preserve"> XE "Messages page" </w:instrText>
      </w:r>
      <w:r w:rsidR="009D6604" w:rsidRPr="009456D9">
        <w:rPr>
          <w:color w:val="4A4A54"/>
        </w:rPr>
        <w:fldChar w:fldCharType="end"/>
      </w:r>
    </w:p>
    <w:p w14:paraId="64EE2210" w14:textId="06A8BA21" w:rsidR="008C4093" w:rsidRPr="009456D9" w:rsidRDefault="00C06785" w:rsidP="008C4093">
      <w:pPr>
        <w:pStyle w:val="body"/>
        <w:rPr>
          <w:color w:val="4A4A54"/>
        </w:rPr>
      </w:pPr>
      <w:r w:rsidRPr="009456D9">
        <w:rPr>
          <w:color w:val="4A4A54"/>
        </w:rPr>
        <w:t>You configure voicemail using t</w:t>
      </w:r>
      <w:r w:rsidR="008C4093" w:rsidRPr="009456D9">
        <w:rPr>
          <w:color w:val="4A4A54"/>
        </w:rPr>
        <w:t>he Messages page</w:t>
      </w:r>
      <w:r w:rsidRPr="009456D9">
        <w:rPr>
          <w:color w:val="4A4A54"/>
        </w:rPr>
        <w:t>. This page</w:t>
      </w:r>
      <w:r w:rsidR="008C4093" w:rsidRPr="009456D9">
        <w:rPr>
          <w:color w:val="4A4A54"/>
        </w:rPr>
        <w:t xml:space="preserve"> has two tabs for handling voicemail:</w:t>
      </w:r>
    </w:p>
    <w:p w14:paraId="182438FD" w14:textId="0EEC6EFC" w:rsidR="008C4093" w:rsidRPr="009456D9" w:rsidRDefault="008C4093" w:rsidP="00AC18BD">
      <w:pPr>
        <w:pStyle w:val="bulletlv1"/>
        <w:rPr>
          <w:color w:val="4A4A54"/>
        </w:rPr>
      </w:pPr>
      <w:r w:rsidRPr="009456D9">
        <w:rPr>
          <w:b/>
          <w:color w:val="4A4A54"/>
        </w:rPr>
        <w:t>Messages</w:t>
      </w:r>
      <w:r w:rsidR="00AC18BD" w:rsidRPr="009456D9">
        <w:rPr>
          <w:b/>
          <w:color w:val="4A4A54"/>
        </w:rPr>
        <w:t xml:space="preserve"> </w:t>
      </w:r>
      <w:r w:rsidRPr="009456D9">
        <w:rPr>
          <w:color w:val="4A4A54"/>
        </w:rPr>
        <w:t>—</w:t>
      </w:r>
      <w:r w:rsidR="00AC18BD" w:rsidRPr="009456D9">
        <w:rPr>
          <w:color w:val="4A4A54"/>
        </w:rPr>
        <w:t xml:space="preserve"> see “</w:t>
      </w:r>
      <w:r w:rsidR="00AC18BD" w:rsidRPr="009456D9">
        <w:rPr>
          <w:color w:val="4A4A54"/>
        </w:rPr>
        <w:fldChar w:fldCharType="begin"/>
      </w:r>
      <w:r w:rsidR="00AC18BD" w:rsidRPr="009456D9">
        <w:rPr>
          <w:color w:val="4A4A54"/>
        </w:rPr>
        <w:instrText xml:space="preserve"> REF _Ref439154873 \h </w:instrText>
      </w:r>
      <w:r w:rsidR="008801EF" w:rsidRPr="009456D9">
        <w:rPr>
          <w:color w:val="4A4A54"/>
        </w:rPr>
        <w:instrText xml:space="preserve"> \* MERGEFORMAT </w:instrText>
      </w:r>
      <w:r w:rsidR="00AC18BD" w:rsidRPr="009456D9">
        <w:rPr>
          <w:color w:val="4A4A54"/>
        </w:rPr>
      </w:r>
      <w:r w:rsidR="00AC18BD" w:rsidRPr="009456D9">
        <w:rPr>
          <w:color w:val="4A4A54"/>
        </w:rPr>
        <w:fldChar w:fldCharType="separate"/>
      </w:r>
      <w:r w:rsidR="00A443C0" w:rsidRPr="009456D9">
        <w:rPr>
          <w:color w:val="4A4A54"/>
        </w:rPr>
        <w:t>Messages</w:t>
      </w:r>
      <w:r w:rsidR="00AC18BD" w:rsidRPr="009456D9">
        <w:rPr>
          <w:color w:val="4A4A54"/>
        </w:rPr>
        <w:fldChar w:fldCharType="end"/>
      </w:r>
      <w:r w:rsidR="00AC18BD" w:rsidRPr="009456D9">
        <w:rPr>
          <w:color w:val="4A4A54"/>
        </w:rPr>
        <w:t>” below</w:t>
      </w:r>
      <w:r w:rsidR="00AC6B46" w:rsidRPr="009456D9">
        <w:rPr>
          <w:color w:val="4A4A54"/>
        </w:rPr>
        <w:t>.</w:t>
      </w:r>
    </w:p>
    <w:p w14:paraId="22260E4E" w14:textId="1F6A678E" w:rsidR="00AC18BD" w:rsidRPr="009456D9" w:rsidRDefault="00AC18BD" w:rsidP="00AC18BD">
      <w:pPr>
        <w:pStyle w:val="bulletlv1"/>
        <w:rPr>
          <w:color w:val="4A4A54"/>
        </w:rPr>
      </w:pPr>
      <w:r w:rsidRPr="009456D9">
        <w:rPr>
          <w:b/>
          <w:color w:val="4A4A54"/>
        </w:rPr>
        <w:t>Settings</w:t>
      </w:r>
      <w:r w:rsidRPr="009456D9">
        <w:rPr>
          <w:color w:val="4A4A54"/>
        </w:rPr>
        <w:t xml:space="preserve"> — see “</w:t>
      </w:r>
      <w:r w:rsidRPr="009456D9">
        <w:rPr>
          <w:color w:val="4A4A54"/>
        </w:rPr>
        <w:fldChar w:fldCharType="begin"/>
      </w:r>
      <w:r w:rsidRPr="009456D9">
        <w:rPr>
          <w:color w:val="4A4A54"/>
        </w:rPr>
        <w:instrText xml:space="preserve"> REF _Ref439154879 \h </w:instrText>
      </w:r>
      <w:r w:rsidR="008801EF"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Voicemail Settings</w:t>
      </w:r>
      <w:r w:rsidRPr="009456D9">
        <w:rPr>
          <w:color w:val="4A4A54"/>
        </w:rPr>
        <w:fldChar w:fldCharType="end"/>
      </w:r>
      <w:r w:rsidRPr="009456D9">
        <w:rPr>
          <w:color w:val="4A4A54"/>
        </w:rPr>
        <w:t>” on the next page.</w:t>
      </w:r>
    </w:p>
    <w:p w14:paraId="3036BCFB" w14:textId="461DB3FD" w:rsidR="00C06785" w:rsidRPr="009456D9" w:rsidRDefault="00C06785" w:rsidP="00C06785">
      <w:pPr>
        <w:pStyle w:val="body"/>
        <w:rPr>
          <w:color w:val="4A4A54"/>
        </w:rPr>
      </w:pPr>
      <w:r w:rsidRPr="009456D9">
        <w:rPr>
          <w:color w:val="4A4A54"/>
        </w:rPr>
        <w:t xml:space="preserve">To display the Messages page, click the </w:t>
      </w:r>
      <w:r w:rsidRPr="009456D9">
        <w:rPr>
          <w:b/>
          <w:color w:val="4A4A54"/>
        </w:rPr>
        <w:t>Messages</w:t>
      </w:r>
      <w:r w:rsidRPr="009456D9">
        <w:rPr>
          <w:color w:val="4A4A54"/>
        </w:rPr>
        <w:t xml:space="preserve"> icon</w:t>
      </w:r>
      <w:r w:rsidR="00930BC2" w:rsidRPr="009456D9">
        <w:rPr>
          <w:color w:val="4A4A54"/>
        </w:rPr>
        <w:t xml:space="preserve"> at the top of the page</w:t>
      </w:r>
      <w:r w:rsidRPr="009456D9">
        <w:rPr>
          <w:color w:val="4A4A54"/>
        </w:rPr>
        <w:t>:</w:t>
      </w:r>
    </w:p>
    <w:p w14:paraId="11F9404F" w14:textId="7D68E1AC" w:rsidR="00C06785" w:rsidRPr="009456D9" w:rsidRDefault="00C06785" w:rsidP="007E1028">
      <w:pPr>
        <w:pStyle w:val="figureanchor"/>
        <w:spacing w:before="120"/>
        <w:jc w:val="left"/>
        <w:rPr>
          <w:color w:val="4A4A54"/>
        </w:rPr>
      </w:pPr>
      <w:r w:rsidRPr="009456D9">
        <w:rPr>
          <w:noProof/>
          <w:color w:val="4A4A54"/>
        </w:rPr>
        <w:drawing>
          <wp:inline distT="0" distB="0" distL="0" distR="0" wp14:anchorId="4E77D378" wp14:editId="265EC6CB">
            <wp:extent cx="560717" cy="53206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560717" cy="532069"/>
                    </a:xfrm>
                    <a:prstGeom prst="rect">
                      <a:avLst/>
                    </a:prstGeom>
                    <a:noFill/>
                    <a:ln w="9525" cap="flat" cmpd="sng" algn="ctr">
                      <a:no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0AB062C" w14:textId="7C188BAA" w:rsidR="008C4093" w:rsidRPr="009456D9" w:rsidRDefault="008C4093" w:rsidP="008C4093">
      <w:pPr>
        <w:pStyle w:val="Heading3"/>
        <w:rPr>
          <w:color w:val="4A4A54"/>
        </w:rPr>
      </w:pPr>
      <w:bookmarkStart w:id="110" w:name="_Ref439154873"/>
      <w:bookmarkStart w:id="111" w:name="_Toc514152750"/>
      <w:r w:rsidRPr="009456D9">
        <w:rPr>
          <w:color w:val="4A4A54"/>
        </w:rPr>
        <w:t>Messages</w:t>
      </w:r>
      <w:bookmarkEnd w:id="110"/>
      <w:bookmarkEnd w:id="111"/>
    </w:p>
    <w:p w14:paraId="6BD29CB6" w14:textId="45A93748" w:rsidR="009D56E8" w:rsidRPr="009456D9" w:rsidRDefault="009D56E8" w:rsidP="009D56E8">
      <w:pPr>
        <w:rPr>
          <w:color w:val="4A4A54"/>
        </w:rPr>
      </w:pPr>
      <w:r w:rsidRPr="009456D9">
        <w:rPr>
          <w:color w:val="4A4A54"/>
        </w:rPr>
        <w:t xml:space="preserve">The </w:t>
      </w:r>
      <w:r w:rsidR="0053181E" w:rsidRPr="009456D9">
        <w:rPr>
          <w:b/>
          <w:color w:val="4A4A54"/>
        </w:rPr>
        <w:t>Messages</w:t>
      </w:r>
      <w:r w:rsidR="0053181E" w:rsidRPr="009456D9">
        <w:rPr>
          <w:color w:val="4A4A54"/>
        </w:rPr>
        <w:t xml:space="preserve"> tab </w:t>
      </w:r>
      <w:r w:rsidR="00633FD4" w:rsidRPr="009456D9">
        <w:rPr>
          <w:color w:val="4A4A54"/>
        </w:rPr>
        <w:t>allows</w:t>
      </w:r>
      <w:r w:rsidRPr="009456D9">
        <w:rPr>
          <w:color w:val="4A4A54"/>
        </w:rPr>
        <w:t xml:space="preserve"> you </w:t>
      </w:r>
      <w:r w:rsidR="00633FD4" w:rsidRPr="009456D9">
        <w:rPr>
          <w:color w:val="4A4A54"/>
        </w:rPr>
        <w:t xml:space="preserve">to </w:t>
      </w:r>
      <w:r w:rsidRPr="009456D9">
        <w:rPr>
          <w:color w:val="4A4A54"/>
        </w:rPr>
        <w:t>manage your new, saved, and deleted voicemail</w:t>
      </w:r>
      <w:r w:rsidR="0057343E" w:rsidRPr="009456D9">
        <w:rPr>
          <w:color w:val="4A4A54"/>
        </w:rPr>
        <w:t>,</w:t>
      </w:r>
      <w:r w:rsidRPr="009456D9">
        <w:rPr>
          <w:color w:val="4A4A54"/>
        </w:rPr>
        <w:t xml:space="preserve"> as well as greetings and other settings. </w:t>
      </w:r>
    </w:p>
    <w:p w14:paraId="4B0B3CF4" w14:textId="73334811" w:rsidR="002A08EF" w:rsidRPr="009456D9" w:rsidRDefault="00AE2326" w:rsidP="002A08EF">
      <w:pPr>
        <w:pStyle w:val="figureanchor"/>
        <w:rPr>
          <w:color w:val="4A4A54"/>
        </w:rPr>
      </w:pPr>
      <w:r w:rsidRPr="009456D9">
        <w:rPr>
          <w:noProof/>
          <w:color w:val="4A4A54"/>
        </w:rPr>
        <w:drawing>
          <wp:inline distT="0" distB="0" distL="0" distR="0" wp14:anchorId="62687417" wp14:editId="41B90FAB">
            <wp:extent cx="5723890" cy="1454150"/>
            <wp:effectExtent l="19050" t="19050" r="1016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3890" cy="1454150"/>
                    </a:xfrm>
                    <a:prstGeom prst="rect">
                      <a:avLst/>
                    </a:prstGeom>
                    <a:noFill/>
                    <a:ln>
                      <a:solidFill>
                        <a:schemeClr val="tx1"/>
                      </a:solidFill>
                    </a:ln>
                  </pic:spPr>
                </pic:pic>
              </a:graphicData>
            </a:graphic>
          </wp:inline>
        </w:drawing>
      </w:r>
    </w:p>
    <w:p w14:paraId="3DF2C462" w14:textId="0EC8E67B" w:rsidR="002A08EF" w:rsidRPr="009456D9" w:rsidRDefault="002A08EF" w:rsidP="002A08EF">
      <w:pPr>
        <w:pStyle w:val="Caption"/>
        <w:rPr>
          <w:color w:val="4A4A54"/>
        </w:rPr>
      </w:pPr>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5</w:t>
      </w:r>
      <w:r w:rsidR="00D03A06" w:rsidRPr="009456D9">
        <w:rPr>
          <w:noProof/>
          <w:color w:val="4A4A54"/>
        </w:rPr>
        <w:fldChar w:fldCharType="end"/>
      </w:r>
      <w:r w:rsidRPr="009456D9">
        <w:rPr>
          <w:color w:val="4A4A54"/>
        </w:rPr>
        <w:t>. Messages Page</w:t>
      </w:r>
    </w:p>
    <w:p w14:paraId="09D2DDDE" w14:textId="236E972D" w:rsidR="009D56E8" w:rsidRPr="009456D9" w:rsidRDefault="000C276A" w:rsidP="009D56E8">
      <w:pPr>
        <w:rPr>
          <w:color w:val="4A4A54"/>
        </w:rPr>
      </w:pPr>
      <w:r w:rsidRPr="009456D9">
        <w:rPr>
          <w:color w:val="4A4A54"/>
        </w:rPr>
        <w:t>Like the H</w:t>
      </w:r>
      <w:r w:rsidR="009D56E8" w:rsidRPr="009456D9">
        <w:rPr>
          <w:color w:val="4A4A54"/>
        </w:rPr>
        <w:t xml:space="preserve">ome </w:t>
      </w:r>
      <w:r w:rsidRPr="009456D9">
        <w:rPr>
          <w:color w:val="4A4A54"/>
        </w:rPr>
        <w:t>page</w:t>
      </w:r>
      <w:r w:rsidR="00E1308D" w:rsidRPr="009456D9">
        <w:rPr>
          <w:color w:val="4A4A54"/>
        </w:rPr>
        <w:t>,</w:t>
      </w:r>
      <w:r w:rsidR="009D56E8" w:rsidRPr="009456D9">
        <w:rPr>
          <w:color w:val="4A4A54"/>
        </w:rPr>
        <w:t xml:space="preserve"> you can play messages, click </w:t>
      </w:r>
      <w:r w:rsidR="007A5DD3" w:rsidRPr="009456D9">
        <w:rPr>
          <w:color w:val="4A4A54"/>
        </w:rPr>
        <w:t xml:space="preserve">a number </w:t>
      </w:r>
      <w:r w:rsidR="009D56E8" w:rsidRPr="009456D9">
        <w:rPr>
          <w:color w:val="4A4A54"/>
        </w:rPr>
        <w:t xml:space="preserve">to call </w:t>
      </w:r>
      <w:r w:rsidR="007A5DD3" w:rsidRPr="009456D9">
        <w:rPr>
          <w:color w:val="4A4A54"/>
        </w:rPr>
        <w:t xml:space="preserve">it </w:t>
      </w:r>
      <w:r w:rsidR="009D56E8" w:rsidRPr="009456D9">
        <w:rPr>
          <w:color w:val="4A4A54"/>
        </w:rPr>
        <w:t xml:space="preserve">back, </w:t>
      </w:r>
      <w:r w:rsidR="007A5DD3" w:rsidRPr="009456D9">
        <w:rPr>
          <w:color w:val="4A4A54"/>
        </w:rPr>
        <w:t xml:space="preserve">and </w:t>
      </w:r>
      <w:r w:rsidR="009D56E8" w:rsidRPr="009456D9">
        <w:rPr>
          <w:color w:val="4A4A54"/>
        </w:rPr>
        <w:t>download, save,</w:t>
      </w:r>
      <w:r w:rsidR="002C7F25" w:rsidRPr="009456D9">
        <w:rPr>
          <w:color w:val="4A4A54"/>
        </w:rPr>
        <w:t xml:space="preserve"> forward,</w:t>
      </w:r>
      <w:r w:rsidR="009D56E8" w:rsidRPr="009456D9">
        <w:rPr>
          <w:color w:val="4A4A54"/>
        </w:rPr>
        <w:t xml:space="preserve"> and delete</w:t>
      </w:r>
      <w:r w:rsidR="007A5DD3" w:rsidRPr="009456D9">
        <w:rPr>
          <w:color w:val="4A4A54"/>
        </w:rPr>
        <w:t xml:space="preserve"> messages</w:t>
      </w:r>
      <w:r w:rsidR="009D56E8" w:rsidRPr="009456D9">
        <w:rPr>
          <w:color w:val="4A4A54"/>
        </w:rPr>
        <w:t xml:space="preserve">. To see all the controls </w:t>
      </w:r>
      <w:r w:rsidR="009162A2" w:rsidRPr="009456D9">
        <w:rPr>
          <w:color w:val="4A4A54"/>
        </w:rPr>
        <w:t xml:space="preserve">available, </w:t>
      </w:r>
      <w:r w:rsidR="009D56E8" w:rsidRPr="009456D9">
        <w:rPr>
          <w:color w:val="4A4A54"/>
        </w:rPr>
        <w:t xml:space="preserve">hover </w:t>
      </w:r>
      <w:r w:rsidR="009162A2" w:rsidRPr="009456D9">
        <w:rPr>
          <w:color w:val="4A4A54"/>
        </w:rPr>
        <w:t xml:space="preserve">the mouse pointer </w:t>
      </w:r>
      <w:r w:rsidR="009D56E8" w:rsidRPr="009456D9">
        <w:rPr>
          <w:color w:val="4A4A54"/>
        </w:rPr>
        <w:t xml:space="preserve">over </w:t>
      </w:r>
      <w:r w:rsidR="009162A2" w:rsidRPr="009456D9">
        <w:rPr>
          <w:color w:val="4A4A54"/>
        </w:rPr>
        <w:t>a</w:t>
      </w:r>
      <w:r w:rsidR="009D56E8" w:rsidRPr="009456D9">
        <w:rPr>
          <w:color w:val="4A4A54"/>
        </w:rPr>
        <w:t xml:space="preserve"> message.</w:t>
      </w:r>
      <w:r w:rsidR="001A1EF0" w:rsidRPr="009456D9">
        <w:rPr>
          <w:color w:val="4A4A54"/>
        </w:rPr>
        <w:t xml:space="preserve"> </w:t>
      </w:r>
    </w:p>
    <w:p w14:paraId="799648C4" w14:textId="79739EDD" w:rsidR="009D56E8" w:rsidRPr="009456D9" w:rsidRDefault="00673725" w:rsidP="009D56E8">
      <w:pPr>
        <w:rPr>
          <w:color w:val="4A4A54"/>
        </w:rPr>
      </w:pPr>
      <w:r w:rsidRPr="009456D9">
        <w:rPr>
          <w:color w:val="4A4A54"/>
        </w:rPr>
        <w:t>T</w:t>
      </w:r>
      <w:r w:rsidR="0057343E" w:rsidRPr="009456D9">
        <w:rPr>
          <w:color w:val="4A4A54"/>
        </w:rPr>
        <w:t>h</w:t>
      </w:r>
      <w:r w:rsidR="009D56E8" w:rsidRPr="009456D9">
        <w:rPr>
          <w:color w:val="4A4A54"/>
        </w:rPr>
        <w:t xml:space="preserve">e </w:t>
      </w:r>
      <w:r w:rsidR="0057343E" w:rsidRPr="009456D9">
        <w:rPr>
          <w:b/>
          <w:color w:val="4A4A54"/>
        </w:rPr>
        <w:t>New</w:t>
      </w:r>
      <w:r w:rsidR="009D56E8" w:rsidRPr="009456D9">
        <w:rPr>
          <w:color w:val="4A4A54"/>
        </w:rPr>
        <w:t xml:space="preserve"> </w:t>
      </w:r>
      <w:r w:rsidRPr="009456D9">
        <w:rPr>
          <w:color w:val="4A4A54"/>
        </w:rPr>
        <w:t>drop-down list allows you</w:t>
      </w:r>
      <w:r w:rsidR="009D56E8" w:rsidRPr="009456D9">
        <w:rPr>
          <w:color w:val="4A4A54"/>
        </w:rPr>
        <w:t xml:space="preserve"> to review </w:t>
      </w:r>
      <w:r w:rsidR="00BA7F4A" w:rsidRPr="009456D9">
        <w:rPr>
          <w:color w:val="4A4A54"/>
        </w:rPr>
        <w:t xml:space="preserve">New, </w:t>
      </w:r>
      <w:r w:rsidR="009D56E8" w:rsidRPr="009456D9">
        <w:rPr>
          <w:color w:val="4A4A54"/>
        </w:rPr>
        <w:t>Saved</w:t>
      </w:r>
      <w:r w:rsidR="00BA7F4A" w:rsidRPr="009456D9">
        <w:rPr>
          <w:color w:val="4A4A54"/>
        </w:rPr>
        <w:t>,</w:t>
      </w:r>
      <w:r w:rsidR="009D56E8" w:rsidRPr="009456D9">
        <w:rPr>
          <w:color w:val="4A4A54"/>
        </w:rPr>
        <w:t xml:space="preserve"> and Trash (recently deleted) messages. </w:t>
      </w:r>
    </w:p>
    <w:p w14:paraId="15726D1C" w14:textId="6B654EFA" w:rsidR="009D56E8" w:rsidRPr="009456D9" w:rsidRDefault="007C3D57" w:rsidP="00221EED">
      <w:pPr>
        <w:pStyle w:val="figureanchor"/>
        <w:rPr>
          <w:color w:val="4A4A54"/>
        </w:rPr>
      </w:pPr>
      <w:r w:rsidRPr="009456D9">
        <w:rPr>
          <w:noProof/>
          <w:color w:val="4A4A54"/>
        </w:rPr>
        <w:drawing>
          <wp:inline distT="0" distB="0" distL="0" distR="0" wp14:anchorId="02848A76" wp14:editId="5C935DA1">
            <wp:extent cx="1328468" cy="1017440"/>
            <wp:effectExtent l="19050" t="19050" r="2413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8184" cy="1017223"/>
                    </a:xfrm>
                    <a:prstGeom prst="rect">
                      <a:avLst/>
                    </a:prstGeom>
                    <a:noFill/>
                    <a:ln>
                      <a:solidFill>
                        <a:schemeClr val="tx1"/>
                      </a:solidFill>
                    </a:ln>
                  </pic:spPr>
                </pic:pic>
              </a:graphicData>
            </a:graphic>
          </wp:inline>
        </w:drawing>
      </w:r>
    </w:p>
    <w:p w14:paraId="61D07FD8" w14:textId="3F26CCD8" w:rsidR="009D56E8" w:rsidRPr="009456D9" w:rsidRDefault="009D56E8" w:rsidP="00C06785">
      <w:pPr>
        <w:pStyle w:val="Heading3"/>
        <w:pageBreakBefore/>
        <w:rPr>
          <w:color w:val="4A4A54"/>
        </w:rPr>
      </w:pPr>
      <w:bookmarkStart w:id="112" w:name="_Toc363566321"/>
      <w:bookmarkStart w:id="113" w:name="_Ref439154879"/>
      <w:bookmarkStart w:id="114" w:name="_Toc514152751"/>
      <w:r w:rsidRPr="009456D9">
        <w:rPr>
          <w:color w:val="4A4A54"/>
        </w:rPr>
        <w:lastRenderedPageBreak/>
        <w:t>Voicemail Settings</w:t>
      </w:r>
      <w:bookmarkEnd w:id="112"/>
      <w:bookmarkEnd w:id="113"/>
      <w:bookmarkEnd w:id="114"/>
      <w:r w:rsidR="00372762" w:rsidRPr="009456D9">
        <w:rPr>
          <w:color w:val="4A4A54"/>
        </w:rPr>
        <w:fldChar w:fldCharType="begin"/>
      </w:r>
      <w:r w:rsidR="00372762" w:rsidRPr="009456D9">
        <w:rPr>
          <w:color w:val="4A4A54"/>
        </w:rPr>
        <w:instrText xml:space="preserve"> XE "Voicemail</w:instrText>
      </w:r>
      <w:r w:rsidR="00245AAC" w:rsidRPr="009456D9">
        <w:rPr>
          <w:color w:val="4A4A54"/>
          <w:lang w:val="en-US"/>
        </w:rPr>
        <w:instrText>:</w:instrText>
      </w:r>
      <w:r w:rsidR="00372762" w:rsidRPr="009456D9">
        <w:rPr>
          <w:color w:val="4A4A54"/>
        </w:rPr>
        <w:instrText xml:space="preserve">settings" </w:instrText>
      </w:r>
      <w:r w:rsidR="00372762" w:rsidRPr="009456D9">
        <w:rPr>
          <w:color w:val="4A4A54"/>
        </w:rPr>
        <w:fldChar w:fldCharType="end"/>
      </w:r>
    </w:p>
    <w:p w14:paraId="16C575E9" w14:textId="076F36AB" w:rsidR="009D56E8" w:rsidRPr="009456D9" w:rsidRDefault="0015707D" w:rsidP="009D56E8">
      <w:pPr>
        <w:rPr>
          <w:color w:val="4A4A54"/>
        </w:rPr>
      </w:pPr>
      <w:r w:rsidRPr="009456D9">
        <w:rPr>
          <w:color w:val="4A4A54"/>
        </w:rPr>
        <w:t>Clicking</w:t>
      </w:r>
      <w:r w:rsidR="009D56E8" w:rsidRPr="009456D9">
        <w:rPr>
          <w:color w:val="4A4A54"/>
        </w:rPr>
        <w:t xml:space="preserve"> the </w:t>
      </w:r>
      <w:r w:rsidR="009D56E8" w:rsidRPr="009456D9">
        <w:rPr>
          <w:b/>
          <w:color w:val="4A4A54"/>
        </w:rPr>
        <w:t>Settings</w:t>
      </w:r>
      <w:r w:rsidR="009D56E8" w:rsidRPr="009456D9">
        <w:rPr>
          <w:color w:val="4A4A54"/>
        </w:rPr>
        <w:t xml:space="preserve"> </w:t>
      </w:r>
      <w:r w:rsidR="00FE551C" w:rsidRPr="009456D9">
        <w:rPr>
          <w:color w:val="4A4A54"/>
        </w:rPr>
        <w:t>tab</w:t>
      </w:r>
      <w:r w:rsidR="009D56E8" w:rsidRPr="009456D9">
        <w:rPr>
          <w:color w:val="4A4A54"/>
        </w:rPr>
        <w:t xml:space="preserve"> </w:t>
      </w:r>
      <w:r w:rsidRPr="009456D9">
        <w:rPr>
          <w:color w:val="4A4A54"/>
        </w:rPr>
        <w:t xml:space="preserve">displays options for </w:t>
      </w:r>
      <w:r w:rsidR="009D56E8" w:rsidRPr="009456D9">
        <w:rPr>
          <w:color w:val="4A4A54"/>
        </w:rPr>
        <w:t>control</w:t>
      </w:r>
      <w:r w:rsidRPr="009456D9">
        <w:rPr>
          <w:color w:val="4A4A54"/>
        </w:rPr>
        <w:t>ling</w:t>
      </w:r>
      <w:r w:rsidR="009D56E8" w:rsidRPr="009456D9">
        <w:rPr>
          <w:color w:val="4A4A54"/>
        </w:rPr>
        <w:t xml:space="preserve"> your voicemail order, timestamps, gre</w:t>
      </w:r>
      <w:r w:rsidR="00172ED6" w:rsidRPr="009456D9">
        <w:rPr>
          <w:color w:val="4A4A54"/>
        </w:rPr>
        <w:t>etings, and voicemail to email.</w:t>
      </w:r>
    </w:p>
    <w:p w14:paraId="30492976" w14:textId="6E2FDF63" w:rsidR="009D56E8" w:rsidRPr="009456D9" w:rsidRDefault="00C32205" w:rsidP="0067250E">
      <w:pPr>
        <w:pStyle w:val="figureanchor"/>
        <w:rPr>
          <w:color w:val="4A4A54"/>
        </w:rPr>
      </w:pPr>
      <w:r w:rsidRPr="009456D9">
        <w:rPr>
          <w:noProof/>
          <w:color w:val="4A4A54"/>
        </w:rPr>
        <w:drawing>
          <wp:inline distT="0" distB="0" distL="0" distR="0" wp14:anchorId="7B210714" wp14:editId="7C1643CC">
            <wp:extent cx="4473333" cy="3353385"/>
            <wp:effectExtent l="19050" t="19050" r="2286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7055" cy="3348679"/>
                    </a:xfrm>
                    <a:prstGeom prst="rect">
                      <a:avLst/>
                    </a:prstGeom>
                    <a:noFill/>
                    <a:ln>
                      <a:solidFill>
                        <a:schemeClr val="tx1"/>
                      </a:solidFill>
                    </a:ln>
                  </pic:spPr>
                </pic:pic>
              </a:graphicData>
            </a:graphic>
          </wp:inline>
        </w:drawing>
      </w:r>
    </w:p>
    <w:p w14:paraId="7B37FB02" w14:textId="48B1BF1F" w:rsidR="006E1B7F" w:rsidRPr="009456D9" w:rsidRDefault="006E1B7F" w:rsidP="006E1B7F">
      <w:pPr>
        <w:pStyle w:val="Caption"/>
        <w:rPr>
          <w:color w:val="4A4A54"/>
        </w:rPr>
      </w:pPr>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6</w:t>
      </w:r>
      <w:r w:rsidR="00D03A06" w:rsidRPr="009456D9">
        <w:rPr>
          <w:noProof/>
          <w:color w:val="4A4A54"/>
        </w:rPr>
        <w:fldChar w:fldCharType="end"/>
      </w:r>
      <w:r w:rsidRPr="009456D9">
        <w:rPr>
          <w:color w:val="4A4A54"/>
        </w:rPr>
        <w:t>. Settings Tab</w:t>
      </w:r>
    </w:p>
    <w:p w14:paraId="2DA57AA8" w14:textId="457430AC" w:rsidR="006E1B7F" w:rsidRPr="009456D9" w:rsidRDefault="006E1B7F" w:rsidP="006E1B7F">
      <w:pPr>
        <w:pStyle w:val="Caption"/>
        <w:rPr>
          <w:color w:val="4A4A54"/>
        </w:rPr>
      </w:pPr>
      <w:r w:rsidRPr="009456D9">
        <w:rPr>
          <w:color w:val="4A4A54"/>
        </w:rPr>
        <w:t xml:space="preserve">Table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Pr="009456D9">
        <w:rPr>
          <w:color w:val="4A4A54"/>
        </w:rPr>
        <w:noBreakHyphen/>
      </w:r>
      <w:r w:rsidR="00D03A06" w:rsidRPr="009456D9">
        <w:rPr>
          <w:color w:val="4A4A54"/>
        </w:rPr>
        <w:fldChar w:fldCharType="begin"/>
      </w:r>
      <w:r w:rsidR="00D03A06" w:rsidRPr="009456D9">
        <w:rPr>
          <w:color w:val="4A4A54"/>
        </w:rPr>
        <w:instrText xml:space="preserve"> SEQ Table \* ARABIC \s 1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Pr="009456D9">
        <w:rPr>
          <w:color w:val="4A4A54"/>
        </w:rPr>
        <w:t xml:space="preserve">. </w:t>
      </w:r>
      <w:r w:rsidR="00D07060" w:rsidRPr="009456D9">
        <w:rPr>
          <w:color w:val="4A4A54"/>
        </w:rPr>
        <w:t>Fields in the</w:t>
      </w:r>
      <w:r w:rsidRPr="009456D9">
        <w:rPr>
          <w:color w:val="4A4A54"/>
        </w:rPr>
        <w:t xml:space="preserve"> Settings Tab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6E1B7F" w:rsidRPr="009456D9" w14:paraId="185343CE" w14:textId="77777777" w:rsidTr="00630AFC">
        <w:trPr>
          <w:cantSplit/>
          <w:tblHeader/>
        </w:trPr>
        <w:tc>
          <w:tcPr>
            <w:tcW w:w="3708" w:type="dxa"/>
            <w:tcBorders>
              <w:right w:val="single" w:sz="4" w:space="0" w:color="FFFFFF" w:themeColor="background1"/>
            </w:tcBorders>
            <w:shd w:val="clear" w:color="auto" w:fill="548DD4"/>
          </w:tcPr>
          <w:p w14:paraId="405F4D55" w14:textId="77777777" w:rsidR="006E1B7F" w:rsidRPr="009456D9" w:rsidRDefault="006E1B7F" w:rsidP="00A71902">
            <w:pPr>
              <w:pStyle w:val="CellHeading"/>
              <w:rPr>
                <w:color w:val="4A4A54"/>
              </w:rPr>
            </w:pPr>
            <w:r w:rsidRPr="009456D9">
              <w:rPr>
                <w:color w:val="4A4A54"/>
              </w:rPr>
              <w:t>Field</w:t>
            </w:r>
          </w:p>
        </w:tc>
        <w:tc>
          <w:tcPr>
            <w:tcW w:w="5400" w:type="dxa"/>
            <w:tcBorders>
              <w:left w:val="single" w:sz="4" w:space="0" w:color="FFFFFF" w:themeColor="background1"/>
            </w:tcBorders>
            <w:shd w:val="clear" w:color="auto" w:fill="548DD4"/>
          </w:tcPr>
          <w:p w14:paraId="2326889A" w14:textId="77777777" w:rsidR="006E1B7F" w:rsidRPr="009456D9" w:rsidRDefault="006E1B7F" w:rsidP="00A71902">
            <w:pPr>
              <w:pStyle w:val="CellHeading"/>
              <w:rPr>
                <w:color w:val="4A4A54"/>
              </w:rPr>
            </w:pPr>
            <w:r w:rsidRPr="009456D9">
              <w:rPr>
                <w:color w:val="4A4A54"/>
              </w:rPr>
              <w:t>Description</w:t>
            </w:r>
          </w:p>
        </w:tc>
      </w:tr>
      <w:tr w:rsidR="006E1B7F" w:rsidRPr="009456D9" w14:paraId="73F2BFDC" w14:textId="77777777" w:rsidTr="00A71902">
        <w:trPr>
          <w:cantSplit/>
        </w:trPr>
        <w:tc>
          <w:tcPr>
            <w:tcW w:w="3708" w:type="dxa"/>
          </w:tcPr>
          <w:p w14:paraId="4D5CF0BB" w14:textId="64324BC1" w:rsidR="006E1B7F" w:rsidRPr="009456D9" w:rsidRDefault="006E1B7F" w:rsidP="00A71902">
            <w:pPr>
              <w:pStyle w:val="cellbody0"/>
              <w:keepNext/>
              <w:rPr>
                <w:color w:val="4A4A54"/>
              </w:rPr>
            </w:pPr>
            <w:r w:rsidRPr="009456D9">
              <w:rPr>
                <w:color w:val="4A4A54"/>
              </w:rPr>
              <w:t>Enable Voicemail check box</w:t>
            </w:r>
          </w:p>
        </w:tc>
        <w:tc>
          <w:tcPr>
            <w:tcW w:w="5400" w:type="dxa"/>
          </w:tcPr>
          <w:p w14:paraId="018C06EF" w14:textId="387A469E" w:rsidR="006E1B7F" w:rsidRPr="009456D9" w:rsidRDefault="006E1B7F" w:rsidP="00A71902">
            <w:pPr>
              <w:pStyle w:val="cellbody0"/>
              <w:keepNext/>
              <w:rPr>
                <w:color w:val="4A4A54"/>
              </w:rPr>
            </w:pPr>
            <w:r w:rsidRPr="009456D9">
              <w:rPr>
                <w:color w:val="4A4A54"/>
              </w:rPr>
              <w:t>Enables (check) or disables (uncheck) voicemail.</w:t>
            </w:r>
          </w:p>
        </w:tc>
      </w:tr>
      <w:tr w:rsidR="006E1B7F" w:rsidRPr="009456D9" w14:paraId="1491D07E" w14:textId="77777777" w:rsidTr="00A71902">
        <w:trPr>
          <w:cantSplit/>
        </w:trPr>
        <w:tc>
          <w:tcPr>
            <w:tcW w:w="3708" w:type="dxa"/>
            <w:shd w:val="clear" w:color="auto" w:fill="C6D9F1" w:themeFill="text2" w:themeFillTint="33"/>
          </w:tcPr>
          <w:p w14:paraId="42B74E3D" w14:textId="0309B63C" w:rsidR="006E1B7F" w:rsidRPr="009456D9" w:rsidRDefault="006E1B7F" w:rsidP="00A71902">
            <w:pPr>
              <w:pStyle w:val="cellbody0"/>
              <w:rPr>
                <w:color w:val="4A4A54"/>
              </w:rPr>
            </w:pPr>
            <w:r w:rsidRPr="009456D9">
              <w:rPr>
                <w:color w:val="4A4A54"/>
              </w:rPr>
              <w:t>In</w:t>
            </w:r>
            <w:r w:rsidR="007F5402" w:rsidRPr="009456D9">
              <w:rPr>
                <w:color w:val="4A4A54"/>
              </w:rPr>
              <w:t>b</w:t>
            </w:r>
            <w:r w:rsidRPr="009456D9">
              <w:rPr>
                <w:color w:val="4A4A54"/>
              </w:rPr>
              <w:t>ox</w:t>
            </w:r>
          </w:p>
        </w:tc>
        <w:tc>
          <w:tcPr>
            <w:tcW w:w="5400" w:type="dxa"/>
            <w:shd w:val="clear" w:color="auto" w:fill="C6D9F1" w:themeFill="text2" w:themeFillTint="33"/>
          </w:tcPr>
          <w:p w14:paraId="4ACDBA45" w14:textId="77777777" w:rsidR="006E1B7F" w:rsidRPr="009456D9" w:rsidRDefault="006E1B7F" w:rsidP="007F5402">
            <w:pPr>
              <w:pStyle w:val="cellbody0"/>
              <w:rPr>
                <w:color w:val="4A4A54"/>
              </w:rPr>
            </w:pPr>
            <w:r w:rsidRPr="009456D9">
              <w:rPr>
                <w:color w:val="4A4A54"/>
              </w:rPr>
              <w:t xml:space="preserve">These options affect audio voicemail (calling in) but not the portal. </w:t>
            </w:r>
          </w:p>
          <w:p w14:paraId="516FCD65" w14:textId="2FFF988D" w:rsidR="006E1B7F" w:rsidRPr="009456D9" w:rsidRDefault="006E1B7F" w:rsidP="007F5402">
            <w:pPr>
              <w:pStyle w:val="tablebullet"/>
              <w:rPr>
                <w:color w:val="4A4A54"/>
              </w:rPr>
            </w:pPr>
            <w:r w:rsidRPr="009456D9">
              <w:rPr>
                <w:color w:val="4A4A54"/>
              </w:rPr>
              <w:t xml:space="preserve">Sort Voicemail inbox by latest first </w:t>
            </w:r>
            <w:r w:rsidR="007F5402" w:rsidRPr="009456D9">
              <w:rPr>
                <w:color w:val="4A4A54"/>
              </w:rPr>
              <w:t xml:space="preserve">= </w:t>
            </w:r>
            <w:r w:rsidRPr="009456D9">
              <w:rPr>
                <w:color w:val="4A4A54"/>
              </w:rPr>
              <w:t>plays your newest messages first</w:t>
            </w:r>
            <w:r w:rsidR="007F5402" w:rsidRPr="009456D9">
              <w:rPr>
                <w:color w:val="4A4A54"/>
              </w:rPr>
              <w:t>.</w:t>
            </w:r>
          </w:p>
          <w:p w14:paraId="49277DD9" w14:textId="597832BA" w:rsidR="006E1B7F" w:rsidRPr="009456D9" w:rsidRDefault="006E1B7F" w:rsidP="007F5402">
            <w:pPr>
              <w:pStyle w:val="tablebullet"/>
              <w:rPr>
                <w:color w:val="4A4A54"/>
              </w:rPr>
            </w:pPr>
            <w:r w:rsidRPr="009456D9">
              <w:rPr>
                <w:color w:val="4A4A54"/>
              </w:rPr>
              <w:t xml:space="preserve">Announce voicemail received time </w:t>
            </w:r>
            <w:r w:rsidR="007F5402" w:rsidRPr="009456D9">
              <w:rPr>
                <w:color w:val="4A4A54"/>
              </w:rPr>
              <w:t xml:space="preserve">= </w:t>
            </w:r>
            <w:r w:rsidRPr="009456D9">
              <w:rPr>
                <w:color w:val="4A4A54"/>
              </w:rPr>
              <w:t>plays the timestamp of the message</w:t>
            </w:r>
            <w:r w:rsidR="007F5402" w:rsidRPr="009456D9">
              <w:rPr>
                <w:color w:val="4A4A54"/>
              </w:rPr>
              <w:t>.</w:t>
            </w:r>
          </w:p>
          <w:p w14:paraId="464CFBA5" w14:textId="77777777" w:rsidR="006E1B7F" w:rsidRPr="009456D9" w:rsidRDefault="006E1B7F" w:rsidP="00A71902">
            <w:pPr>
              <w:pStyle w:val="tablebullet"/>
              <w:rPr>
                <w:color w:val="4A4A54"/>
              </w:rPr>
            </w:pPr>
            <w:r w:rsidRPr="009456D9">
              <w:rPr>
                <w:color w:val="4A4A54"/>
              </w:rPr>
              <w:t xml:space="preserve">Announce incoming call ID </w:t>
            </w:r>
            <w:r w:rsidR="007F5402" w:rsidRPr="009456D9">
              <w:rPr>
                <w:color w:val="4A4A54"/>
              </w:rPr>
              <w:t xml:space="preserve">= </w:t>
            </w:r>
            <w:r w:rsidRPr="009456D9">
              <w:rPr>
                <w:color w:val="4A4A54"/>
              </w:rPr>
              <w:t>plays the caller ID number if available</w:t>
            </w:r>
            <w:r w:rsidR="007F5402" w:rsidRPr="009456D9">
              <w:rPr>
                <w:color w:val="4A4A54"/>
              </w:rPr>
              <w:t>.</w:t>
            </w:r>
          </w:p>
          <w:p w14:paraId="2932952E" w14:textId="0B3EFC82" w:rsidR="00C37567" w:rsidRPr="009456D9" w:rsidRDefault="00C37567" w:rsidP="00056C32">
            <w:pPr>
              <w:pStyle w:val="tablebullet"/>
              <w:rPr>
                <w:color w:val="4A4A54"/>
              </w:rPr>
            </w:pPr>
            <w:r w:rsidRPr="009456D9">
              <w:rPr>
                <w:color w:val="4A4A54"/>
              </w:rPr>
              <w:t xml:space="preserve">Operator Forward = </w:t>
            </w:r>
            <w:r w:rsidR="00056C32" w:rsidRPr="009456D9">
              <w:rPr>
                <w:color w:val="4A4A54"/>
              </w:rPr>
              <w:t>option to press 0 in a mailbox greeting and be directed elsewhere.</w:t>
            </w:r>
          </w:p>
        </w:tc>
      </w:tr>
      <w:tr w:rsidR="006E1B7F" w:rsidRPr="009456D9" w14:paraId="79F8C898" w14:textId="77777777" w:rsidTr="00A71902">
        <w:trPr>
          <w:cantSplit/>
        </w:trPr>
        <w:tc>
          <w:tcPr>
            <w:tcW w:w="3708" w:type="dxa"/>
          </w:tcPr>
          <w:p w14:paraId="38F82FE4" w14:textId="26A0CE27" w:rsidR="006E1B7F" w:rsidRPr="009456D9" w:rsidRDefault="007F5402" w:rsidP="00A71902">
            <w:pPr>
              <w:pStyle w:val="cellbody0"/>
              <w:rPr>
                <w:color w:val="4A4A54"/>
              </w:rPr>
            </w:pPr>
            <w:r w:rsidRPr="009456D9">
              <w:rPr>
                <w:color w:val="4A4A54"/>
              </w:rPr>
              <w:t>Greetings</w:t>
            </w:r>
          </w:p>
        </w:tc>
        <w:tc>
          <w:tcPr>
            <w:tcW w:w="5400" w:type="dxa"/>
          </w:tcPr>
          <w:p w14:paraId="2A008EFB" w14:textId="65E5DE7D" w:rsidR="00C22142" w:rsidRPr="009456D9" w:rsidRDefault="00C22142" w:rsidP="000C20DD">
            <w:pPr>
              <w:pStyle w:val="cellbody0"/>
              <w:keepNext/>
              <w:rPr>
                <w:color w:val="4A4A54"/>
              </w:rPr>
            </w:pPr>
            <w:r w:rsidRPr="009456D9">
              <w:rPr>
                <w:color w:val="4A4A54"/>
              </w:rPr>
              <w:t>Allows you to select an active voicemail greeting, listen to it, and record a new greeting.</w:t>
            </w:r>
          </w:p>
          <w:p w14:paraId="727A08F9" w14:textId="67019C91" w:rsidR="00C22142" w:rsidRPr="009456D9" w:rsidRDefault="004924FF" w:rsidP="00C22142">
            <w:pPr>
              <w:pStyle w:val="tablebullet"/>
              <w:rPr>
                <w:color w:val="4A4A54"/>
              </w:rPr>
            </w:pPr>
            <w:r w:rsidRPr="009456D9">
              <w:rPr>
                <w:color w:val="4A4A54"/>
              </w:rPr>
              <w:t>To s</w:t>
            </w:r>
            <w:r w:rsidR="00F16F45" w:rsidRPr="009456D9">
              <w:rPr>
                <w:color w:val="4A4A54"/>
              </w:rPr>
              <w:t>elect the active voicemail greeting</w:t>
            </w:r>
            <w:r w:rsidRPr="009456D9">
              <w:rPr>
                <w:color w:val="4A4A54"/>
              </w:rPr>
              <w:t>, click it</w:t>
            </w:r>
            <w:r w:rsidR="00F16F45" w:rsidRPr="009456D9">
              <w:rPr>
                <w:color w:val="4A4A54"/>
              </w:rPr>
              <w:t xml:space="preserve"> </w:t>
            </w:r>
            <w:r w:rsidR="000C20DD" w:rsidRPr="009456D9">
              <w:rPr>
                <w:color w:val="4A4A54"/>
              </w:rPr>
              <w:t xml:space="preserve">from </w:t>
            </w:r>
            <w:r w:rsidR="00F16F45" w:rsidRPr="009456D9">
              <w:rPr>
                <w:color w:val="4A4A54"/>
              </w:rPr>
              <w:t>the pull-down menu</w:t>
            </w:r>
            <w:r w:rsidR="000C20DD" w:rsidRPr="009456D9">
              <w:rPr>
                <w:color w:val="4A4A54"/>
              </w:rPr>
              <w:t xml:space="preserve"> and click</w:t>
            </w:r>
            <w:r w:rsidR="00F16F45" w:rsidRPr="009456D9">
              <w:rPr>
                <w:color w:val="4A4A54"/>
              </w:rPr>
              <w:t xml:space="preserve"> Save. </w:t>
            </w:r>
          </w:p>
          <w:p w14:paraId="67F893AC" w14:textId="138817B1" w:rsidR="006E1B7F" w:rsidRPr="009456D9" w:rsidRDefault="004924FF" w:rsidP="004924FF">
            <w:pPr>
              <w:pStyle w:val="tablebullet"/>
              <w:rPr>
                <w:color w:val="4A4A54"/>
              </w:rPr>
            </w:pPr>
            <w:r w:rsidRPr="009456D9">
              <w:rPr>
                <w:color w:val="4A4A54"/>
              </w:rPr>
              <w:t>T</w:t>
            </w:r>
            <w:r w:rsidR="00F16F45" w:rsidRPr="009456D9">
              <w:rPr>
                <w:color w:val="4A4A54"/>
              </w:rPr>
              <w:t xml:space="preserve">o listen to </w:t>
            </w:r>
            <w:r w:rsidR="000C20DD" w:rsidRPr="009456D9">
              <w:rPr>
                <w:color w:val="4A4A54"/>
              </w:rPr>
              <w:t>a</w:t>
            </w:r>
            <w:r w:rsidR="00F16F45" w:rsidRPr="009456D9">
              <w:rPr>
                <w:color w:val="4A4A54"/>
              </w:rPr>
              <w:t xml:space="preserve"> selected greeting on your PC</w:t>
            </w:r>
            <w:r w:rsidRPr="009456D9">
              <w:rPr>
                <w:color w:val="4A4A54"/>
              </w:rPr>
              <w:t xml:space="preserve">, click </w:t>
            </w:r>
            <w:r w:rsidR="00F16F45" w:rsidRPr="009456D9">
              <w:rPr>
                <w:color w:val="4A4A54"/>
              </w:rPr>
              <w:t>the play button</w:t>
            </w:r>
            <w:r w:rsidR="00C823BC" w:rsidRPr="009456D9">
              <w:rPr>
                <w:color w:val="4A4A54"/>
              </w:rPr>
              <w:t xml:space="preserve">: </w:t>
            </w:r>
            <w:r w:rsidR="00C823BC" w:rsidRPr="009456D9">
              <w:rPr>
                <w:noProof/>
                <w:color w:val="4A4A54"/>
              </w:rPr>
              <w:drawing>
                <wp:inline distT="0" distB="0" distL="0" distR="0" wp14:anchorId="23AC7AF0" wp14:editId="2AF4FC84">
                  <wp:extent cx="226088" cy="236051"/>
                  <wp:effectExtent l="19050" t="19050" r="21590" b="1206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tif"/>
                          <pic:cNvPicPr/>
                        </pic:nvPicPr>
                        <pic:blipFill rotWithShape="1">
                          <a:blip r:embed="rId33">
                            <a:extLst>
                              <a:ext uri="{28A0092B-C50C-407E-A947-70E740481C1C}">
                                <a14:useLocalDpi xmlns:a14="http://schemas.microsoft.com/office/drawing/2010/main" val="0"/>
                              </a:ext>
                            </a:extLst>
                          </a:blip>
                          <a:srcRect r="69524" b="24793"/>
                          <a:stretch/>
                        </pic:blipFill>
                        <pic:spPr bwMode="auto">
                          <a:xfrm>
                            <a:off x="0" y="0"/>
                            <a:ext cx="226416" cy="236393"/>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52078F" w14:textId="50137A4B" w:rsidR="00397FAD" w:rsidRPr="009456D9" w:rsidRDefault="00397FAD" w:rsidP="00E802A9">
            <w:pPr>
              <w:pStyle w:val="tablebullet"/>
              <w:rPr>
                <w:color w:val="4A4A54"/>
              </w:rPr>
            </w:pPr>
            <w:r w:rsidRPr="009456D9">
              <w:rPr>
                <w:color w:val="4A4A54"/>
              </w:rPr>
              <w:t>To record a greeting, see “</w:t>
            </w:r>
            <w:r w:rsidR="00E802A9" w:rsidRPr="009456D9">
              <w:rPr>
                <w:color w:val="4A4A54"/>
              </w:rPr>
              <w:fldChar w:fldCharType="begin"/>
            </w:r>
            <w:r w:rsidR="00E802A9" w:rsidRPr="009456D9">
              <w:rPr>
                <w:color w:val="4A4A54"/>
              </w:rPr>
              <w:instrText xml:space="preserve"> REF _Ref439177329 \h </w:instrText>
            </w:r>
            <w:r w:rsidR="008801EF" w:rsidRPr="009456D9">
              <w:rPr>
                <w:color w:val="4A4A54"/>
              </w:rPr>
              <w:instrText xml:space="preserve"> \* MERGEFORMAT </w:instrText>
            </w:r>
            <w:r w:rsidR="00E802A9" w:rsidRPr="009456D9">
              <w:rPr>
                <w:color w:val="4A4A54"/>
              </w:rPr>
            </w:r>
            <w:r w:rsidR="00E802A9" w:rsidRPr="009456D9">
              <w:rPr>
                <w:color w:val="4A4A54"/>
              </w:rPr>
              <w:fldChar w:fldCharType="separate"/>
            </w:r>
            <w:r w:rsidR="00A443C0" w:rsidRPr="009456D9">
              <w:rPr>
                <w:color w:val="4A4A54"/>
              </w:rPr>
              <w:t>Recording a Greeting</w:t>
            </w:r>
            <w:r w:rsidR="00E802A9" w:rsidRPr="009456D9">
              <w:rPr>
                <w:color w:val="4A4A54"/>
              </w:rPr>
              <w:fldChar w:fldCharType="end"/>
            </w:r>
            <w:r w:rsidRPr="009456D9">
              <w:rPr>
                <w:color w:val="4A4A54"/>
              </w:rPr>
              <w:t>” on page</w:t>
            </w:r>
            <w:r w:rsidR="00E802A9" w:rsidRPr="009456D9">
              <w:rPr>
                <w:color w:val="4A4A54"/>
              </w:rPr>
              <w:t xml:space="preserve"> </w:t>
            </w:r>
            <w:r w:rsidR="00E802A9" w:rsidRPr="009456D9">
              <w:rPr>
                <w:color w:val="4A4A54"/>
              </w:rPr>
              <w:fldChar w:fldCharType="begin"/>
            </w:r>
            <w:r w:rsidR="00E802A9" w:rsidRPr="009456D9">
              <w:rPr>
                <w:color w:val="4A4A54"/>
              </w:rPr>
              <w:instrText xml:space="preserve"> PAGEREF _Ref439177330 \h </w:instrText>
            </w:r>
            <w:r w:rsidR="00E802A9" w:rsidRPr="009456D9">
              <w:rPr>
                <w:color w:val="4A4A54"/>
              </w:rPr>
            </w:r>
            <w:r w:rsidR="00E802A9" w:rsidRPr="009456D9">
              <w:rPr>
                <w:color w:val="4A4A54"/>
              </w:rPr>
              <w:fldChar w:fldCharType="separate"/>
            </w:r>
            <w:r w:rsidR="00A443C0" w:rsidRPr="009456D9">
              <w:rPr>
                <w:noProof/>
                <w:color w:val="4A4A54"/>
              </w:rPr>
              <w:t>19</w:t>
            </w:r>
            <w:r w:rsidR="00E802A9" w:rsidRPr="009456D9">
              <w:rPr>
                <w:color w:val="4A4A54"/>
              </w:rPr>
              <w:fldChar w:fldCharType="end"/>
            </w:r>
            <w:r w:rsidRPr="009456D9">
              <w:rPr>
                <w:color w:val="4A4A54"/>
              </w:rPr>
              <w:t>.</w:t>
            </w:r>
          </w:p>
        </w:tc>
      </w:tr>
      <w:tr w:rsidR="008142B8" w:rsidRPr="009456D9" w14:paraId="06F21BA2" w14:textId="77777777" w:rsidTr="00382B4B">
        <w:trPr>
          <w:cantSplit/>
        </w:trPr>
        <w:tc>
          <w:tcPr>
            <w:tcW w:w="3708" w:type="dxa"/>
            <w:shd w:val="clear" w:color="auto" w:fill="C6D9F1" w:themeFill="text2" w:themeFillTint="33"/>
          </w:tcPr>
          <w:p w14:paraId="7E813AD0" w14:textId="111ACA4E" w:rsidR="008142B8" w:rsidRPr="009456D9" w:rsidRDefault="008142B8" w:rsidP="00A71902">
            <w:pPr>
              <w:pStyle w:val="cellbody0"/>
              <w:rPr>
                <w:color w:val="4A4A54"/>
              </w:rPr>
            </w:pPr>
            <w:r w:rsidRPr="009456D9">
              <w:rPr>
                <w:color w:val="4A4A54"/>
              </w:rPr>
              <w:lastRenderedPageBreak/>
              <w:t>Unified Messaging</w:t>
            </w:r>
          </w:p>
        </w:tc>
        <w:tc>
          <w:tcPr>
            <w:tcW w:w="5400" w:type="dxa"/>
            <w:shd w:val="clear" w:color="auto" w:fill="C6D9F1" w:themeFill="text2" w:themeFillTint="33"/>
          </w:tcPr>
          <w:p w14:paraId="556FD039" w14:textId="1407511A" w:rsidR="0065218A" w:rsidRPr="009456D9" w:rsidRDefault="0065218A" w:rsidP="0065218A">
            <w:pPr>
              <w:pStyle w:val="cellbody0"/>
              <w:rPr>
                <w:color w:val="4A4A54"/>
              </w:rPr>
            </w:pPr>
            <w:r w:rsidRPr="009456D9">
              <w:rPr>
                <w:color w:val="4A4A54"/>
              </w:rPr>
              <w:t xml:space="preserve">Provides the following selections for adjusting your voicemail to email settings. </w:t>
            </w:r>
          </w:p>
          <w:p w14:paraId="3D93EC61" w14:textId="4A3DFFFD" w:rsidR="0065218A" w:rsidRPr="009456D9" w:rsidRDefault="0065218A" w:rsidP="0065218A">
            <w:pPr>
              <w:pStyle w:val="tablebullet"/>
              <w:rPr>
                <w:color w:val="4A4A54"/>
              </w:rPr>
            </w:pPr>
            <w:r w:rsidRPr="009456D9">
              <w:rPr>
                <w:color w:val="4A4A54"/>
              </w:rPr>
              <w:t>None</w:t>
            </w:r>
            <w:r w:rsidR="00E0381A" w:rsidRPr="009456D9">
              <w:rPr>
                <w:color w:val="4A4A54"/>
              </w:rPr>
              <w:t xml:space="preserve"> =</w:t>
            </w:r>
            <w:r w:rsidRPr="009456D9">
              <w:rPr>
                <w:color w:val="4A4A54"/>
              </w:rPr>
              <w:t xml:space="preserve"> no email</w:t>
            </w:r>
            <w:r w:rsidR="007D1275" w:rsidRPr="009456D9">
              <w:rPr>
                <w:color w:val="4A4A54"/>
              </w:rPr>
              <w:t xml:space="preserve"> i</w:t>
            </w:r>
            <w:r w:rsidRPr="009456D9">
              <w:rPr>
                <w:color w:val="4A4A54"/>
              </w:rPr>
              <w:t xml:space="preserve">s </w:t>
            </w:r>
            <w:r w:rsidR="007D1275" w:rsidRPr="009456D9">
              <w:rPr>
                <w:color w:val="4A4A54"/>
              </w:rPr>
              <w:t xml:space="preserve">sent </w:t>
            </w:r>
            <w:r w:rsidRPr="009456D9">
              <w:rPr>
                <w:color w:val="4A4A54"/>
              </w:rPr>
              <w:t>when voicemail is left.</w:t>
            </w:r>
          </w:p>
          <w:p w14:paraId="6EE01EA0" w14:textId="46C880A5" w:rsidR="0065218A" w:rsidRPr="009456D9" w:rsidRDefault="0065218A" w:rsidP="0065218A">
            <w:pPr>
              <w:pStyle w:val="tablebullet"/>
              <w:rPr>
                <w:color w:val="4A4A54"/>
              </w:rPr>
            </w:pPr>
            <w:r w:rsidRPr="009456D9">
              <w:rPr>
                <w:color w:val="4A4A54"/>
              </w:rPr>
              <w:t xml:space="preserve">Send w/ </w:t>
            </w:r>
            <w:r w:rsidR="00FC413B" w:rsidRPr="009456D9">
              <w:rPr>
                <w:color w:val="4A4A54"/>
              </w:rPr>
              <w:t>h</w:t>
            </w:r>
            <w:r w:rsidRPr="009456D9">
              <w:rPr>
                <w:color w:val="4A4A54"/>
              </w:rPr>
              <w:t>yperlink = a link to the voicemail is emailed to you.</w:t>
            </w:r>
          </w:p>
          <w:p w14:paraId="2703D4B7" w14:textId="2341D085" w:rsidR="0065218A" w:rsidRPr="009456D9" w:rsidRDefault="00FC413B" w:rsidP="0065218A">
            <w:pPr>
              <w:pStyle w:val="tablebullet"/>
              <w:rPr>
                <w:color w:val="4A4A54"/>
              </w:rPr>
            </w:pPr>
            <w:r w:rsidRPr="009456D9">
              <w:rPr>
                <w:color w:val="4A4A54"/>
              </w:rPr>
              <w:t xml:space="preserve">Send w/ </w:t>
            </w:r>
            <w:r w:rsidR="00613D42" w:rsidRPr="009456D9">
              <w:rPr>
                <w:color w:val="4A4A54"/>
              </w:rPr>
              <w:t>b</w:t>
            </w:r>
            <w:r w:rsidR="0065218A" w:rsidRPr="009456D9">
              <w:rPr>
                <w:color w:val="4A4A54"/>
              </w:rPr>
              <w:t xml:space="preserve">rief </w:t>
            </w:r>
            <w:r w:rsidR="00613D42" w:rsidRPr="009456D9">
              <w:rPr>
                <w:color w:val="4A4A54"/>
              </w:rPr>
              <w:t>h</w:t>
            </w:r>
            <w:r w:rsidR="0065218A" w:rsidRPr="009456D9">
              <w:rPr>
                <w:color w:val="4A4A54"/>
              </w:rPr>
              <w:t>yperlink = a link to the voicemail</w:t>
            </w:r>
            <w:r w:rsidR="00E464AF" w:rsidRPr="009456D9">
              <w:rPr>
                <w:color w:val="4A4A54"/>
              </w:rPr>
              <w:t xml:space="preserve"> in plaintext</w:t>
            </w:r>
            <w:r w:rsidR="0065218A" w:rsidRPr="009456D9">
              <w:rPr>
                <w:color w:val="4A4A54"/>
              </w:rPr>
              <w:t xml:space="preserve"> is emailed to you.</w:t>
            </w:r>
          </w:p>
          <w:p w14:paraId="59043C3B" w14:textId="4136AA13" w:rsidR="0065218A" w:rsidRPr="009456D9" w:rsidRDefault="000D1D36" w:rsidP="0065218A">
            <w:pPr>
              <w:pStyle w:val="tablebullet"/>
              <w:rPr>
                <w:color w:val="4A4A54"/>
              </w:rPr>
            </w:pPr>
            <w:r w:rsidRPr="009456D9">
              <w:rPr>
                <w:color w:val="4A4A54"/>
              </w:rPr>
              <w:t>Send w/ a</w:t>
            </w:r>
            <w:r w:rsidR="0065218A" w:rsidRPr="009456D9">
              <w:rPr>
                <w:color w:val="4A4A54"/>
              </w:rPr>
              <w:t>ttachment (</w:t>
            </w:r>
            <w:r w:rsidR="0065218A" w:rsidRPr="009456D9">
              <w:rPr>
                <w:i/>
                <w:color w:val="4A4A54"/>
              </w:rPr>
              <w:t>storage option</w:t>
            </w:r>
            <w:r w:rsidR="0065218A" w:rsidRPr="009456D9">
              <w:rPr>
                <w:color w:val="4A4A54"/>
              </w:rPr>
              <w:t xml:space="preserve">) = </w:t>
            </w:r>
            <w:r w:rsidR="00041671" w:rsidRPr="009456D9">
              <w:rPr>
                <w:color w:val="4A4A54"/>
              </w:rPr>
              <w:t xml:space="preserve">an email is sent to you </w:t>
            </w:r>
            <w:r w:rsidR="0065218A" w:rsidRPr="009456D9">
              <w:rPr>
                <w:color w:val="4A4A54"/>
              </w:rPr>
              <w:t xml:space="preserve">with the audio file of the message attached. The </w:t>
            </w:r>
            <w:r w:rsidR="0065218A" w:rsidRPr="009456D9">
              <w:rPr>
                <w:i/>
                <w:color w:val="4A4A54"/>
              </w:rPr>
              <w:t>storage option</w:t>
            </w:r>
            <w:r w:rsidR="00041671" w:rsidRPr="009456D9">
              <w:rPr>
                <w:color w:val="4A4A54"/>
              </w:rPr>
              <w:t xml:space="preserve"> allows you to</w:t>
            </w:r>
            <w:r w:rsidR="0065218A" w:rsidRPr="009456D9">
              <w:rPr>
                <w:color w:val="4A4A54"/>
              </w:rPr>
              <w:t xml:space="preserve"> leave messages in your inbox as new, move to saved, or move to trash.</w:t>
            </w:r>
          </w:p>
          <w:p w14:paraId="3EBA2A35" w14:textId="77F0A4C4" w:rsidR="008142B8" w:rsidRPr="009456D9" w:rsidRDefault="0065218A" w:rsidP="000D1D36">
            <w:pPr>
              <w:pStyle w:val="tablebullet"/>
              <w:rPr>
                <w:color w:val="4A4A54"/>
              </w:rPr>
            </w:pPr>
            <w:r w:rsidRPr="009456D9">
              <w:rPr>
                <w:color w:val="4A4A54"/>
              </w:rPr>
              <w:t xml:space="preserve">Send w/ </w:t>
            </w:r>
            <w:r w:rsidR="000D1D36" w:rsidRPr="009456D9">
              <w:rPr>
                <w:color w:val="4A4A54"/>
              </w:rPr>
              <w:t>b</w:t>
            </w:r>
            <w:r w:rsidRPr="009456D9">
              <w:rPr>
                <w:color w:val="4A4A54"/>
              </w:rPr>
              <w:t xml:space="preserve">rief </w:t>
            </w:r>
            <w:r w:rsidR="000D1D36" w:rsidRPr="009456D9">
              <w:rPr>
                <w:color w:val="4A4A54"/>
              </w:rPr>
              <w:t>a</w:t>
            </w:r>
            <w:r w:rsidRPr="009456D9">
              <w:rPr>
                <w:color w:val="4A4A54"/>
              </w:rPr>
              <w:t>ttachment (</w:t>
            </w:r>
            <w:r w:rsidRPr="009456D9">
              <w:rPr>
                <w:i/>
                <w:color w:val="4A4A54"/>
              </w:rPr>
              <w:t>storage option</w:t>
            </w:r>
            <w:r w:rsidRPr="009456D9">
              <w:rPr>
                <w:color w:val="4A4A54"/>
              </w:rPr>
              <w:t>)</w:t>
            </w:r>
            <w:r w:rsidR="00041671" w:rsidRPr="009456D9">
              <w:rPr>
                <w:color w:val="4A4A54"/>
              </w:rPr>
              <w:t xml:space="preserve"> = </w:t>
            </w:r>
            <w:r w:rsidR="00827424" w:rsidRPr="009456D9">
              <w:rPr>
                <w:color w:val="4A4A54"/>
              </w:rPr>
              <w:t xml:space="preserve">an email is sent to you </w:t>
            </w:r>
            <w:r w:rsidR="00335E03" w:rsidRPr="009456D9">
              <w:rPr>
                <w:color w:val="4A4A54"/>
              </w:rPr>
              <w:t xml:space="preserve">in plaintext with </w:t>
            </w:r>
            <w:r w:rsidRPr="009456D9">
              <w:rPr>
                <w:color w:val="4A4A54"/>
              </w:rPr>
              <w:t xml:space="preserve">the audio file of the message attached. The </w:t>
            </w:r>
            <w:r w:rsidRPr="009456D9">
              <w:rPr>
                <w:i/>
                <w:color w:val="4A4A54"/>
              </w:rPr>
              <w:t>storage option</w:t>
            </w:r>
            <w:r w:rsidRPr="009456D9">
              <w:rPr>
                <w:color w:val="4A4A54"/>
              </w:rPr>
              <w:t xml:space="preserve"> </w:t>
            </w:r>
            <w:r w:rsidR="00335E03" w:rsidRPr="009456D9">
              <w:rPr>
                <w:color w:val="4A4A54"/>
              </w:rPr>
              <w:t>allow</w:t>
            </w:r>
            <w:r w:rsidRPr="009456D9">
              <w:rPr>
                <w:color w:val="4A4A54"/>
              </w:rPr>
              <w:t xml:space="preserve">s you </w:t>
            </w:r>
            <w:r w:rsidR="00335E03" w:rsidRPr="009456D9">
              <w:rPr>
                <w:color w:val="4A4A54"/>
              </w:rPr>
              <w:t xml:space="preserve">to </w:t>
            </w:r>
            <w:r w:rsidRPr="009456D9">
              <w:rPr>
                <w:color w:val="4A4A54"/>
              </w:rPr>
              <w:t>leave messages in your inbox as new, move to saved, or move to trash.</w:t>
            </w:r>
          </w:p>
        </w:tc>
      </w:tr>
    </w:tbl>
    <w:p w14:paraId="345C298B" w14:textId="014A4EFB" w:rsidR="00DB3CCA" w:rsidRPr="009456D9" w:rsidRDefault="00DB3CCA" w:rsidP="006D2124">
      <w:pPr>
        <w:pStyle w:val="Heading4"/>
        <w:rPr>
          <w:color w:val="4A4A54"/>
        </w:rPr>
      </w:pPr>
      <w:bookmarkStart w:id="115" w:name="_Ref439177329"/>
      <w:bookmarkStart w:id="116" w:name="_Ref439177330"/>
      <w:bookmarkStart w:id="117" w:name="_Toc514152752"/>
      <w:r w:rsidRPr="009456D9">
        <w:rPr>
          <w:color w:val="4A4A54"/>
        </w:rPr>
        <w:t>Recording a Greeting</w:t>
      </w:r>
      <w:bookmarkEnd w:id="115"/>
      <w:bookmarkEnd w:id="116"/>
      <w:bookmarkEnd w:id="117"/>
      <w:r w:rsidR="00372762" w:rsidRPr="009456D9">
        <w:rPr>
          <w:color w:val="4A4A54"/>
        </w:rPr>
        <w:fldChar w:fldCharType="begin"/>
      </w:r>
      <w:r w:rsidR="00372762" w:rsidRPr="009456D9">
        <w:rPr>
          <w:color w:val="4A4A54"/>
        </w:rPr>
        <w:instrText xml:space="preserve"> XE "Recording a greeting" </w:instrText>
      </w:r>
      <w:r w:rsidR="00372762" w:rsidRPr="009456D9">
        <w:rPr>
          <w:color w:val="4A4A54"/>
        </w:rPr>
        <w:fldChar w:fldCharType="end"/>
      </w:r>
      <w:r w:rsidR="00372762" w:rsidRPr="009456D9">
        <w:rPr>
          <w:color w:val="4A4A54"/>
        </w:rPr>
        <w:fldChar w:fldCharType="begin"/>
      </w:r>
      <w:r w:rsidR="00372762" w:rsidRPr="009456D9">
        <w:rPr>
          <w:color w:val="4A4A54"/>
        </w:rPr>
        <w:instrText xml:space="preserve"> XE "Greeting:recording" </w:instrText>
      </w:r>
      <w:r w:rsidR="00372762" w:rsidRPr="009456D9">
        <w:rPr>
          <w:color w:val="4A4A54"/>
        </w:rPr>
        <w:fldChar w:fldCharType="end"/>
      </w:r>
    </w:p>
    <w:p w14:paraId="60E91B97" w14:textId="77777777" w:rsidR="006D2124" w:rsidRPr="009456D9" w:rsidRDefault="009D56E8" w:rsidP="00BB6893">
      <w:pPr>
        <w:pStyle w:val="stepintro"/>
        <w:rPr>
          <w:color w:val="4A4A54"/>
        </w:rPr>
      </w:pPr>
      <w:r w:rsidRPr="009456D9">
        <w:rPr>
          <w:color w:val="4A4A54"/>
        </w:rPr>
        <w:t>To record a greeting</w:t>
      </w:r>
    </w:p>
    <w:p w14:paraId="01D240B1" w14:textId="77777777" w:rsidR="006A101E" w:rsidRPr="009456D9" w:rsidRDefault="0064114B" w:rsidP="009449FB">
      <w:pPr>
        <w:pStyle w:val="numbrdlist"/>
        <w:numPr>
          <w:ilvl w:val="0"/>
          <w:numId w:val="38"/>
        </w:numPr>
        <w:rPr>
          <w:color w:val="4A4A54"/>
        </w:rPr>
      </w:pPr>
      <w:r w:rsidRPr="009456D9">
        <w:rPr>
          <w:color w:val="4A4A54"/>
        </w:rPr>
        <w:t xml:space="preserve">From the </w:t>
      </w:r>
      <w:r w:rsidRPr="009456D9">
        <w:rPr>
          <w:b/>
          <w:color w:val="4A4A54"/>
        </w:rPr>
        <w:t>Settings</w:t>
      </w:r>
      <w:r w:rsidRPr="009456D9">
        <w:rPr>
          <w:color w:val="4A4A54"/>
        </w:rPr>
        <w:t xml:space="preserve"> tab of the Messages page, c</w:t>
      </w:r>
      <w:r w:rsidR="007B453E" w:rsidRPr="009456D9">
        <w:rPr>
          <w:color w:val="4A4A54"/>
        </w:rPr>
        <w:t>lick</w:t>
      </w:r>
      <w:r w:rsidR="009D56E8" w:rsidRPr="009456D9">
        <w:rPr>
          <w:color w:val="4A4A54"/>
        </w:rPr>
        <w:t xml:space="preserve"> the speaker icon</w:t>
      </w:r>
      <w:r w:rsidR="00BB6893" w:rsidRPr="009456D9">
        <w:rPr>
          <w:color w:val="4A4A54"/>
        </w:rPr>
        <w:t xml:space="preserve"> </w:t>
      </w:r>
      <w:r w:rsidR="00BB6893" w:rsidRPr="009456D9">
        <w:rPr>
          <w:noProof/>
          <w:color w:val="4A4A54"/>
        </w:rPr>
        <w:drawing>
          <wp:inline distT="0" distB="0" distL="0" distR="0" wp14:anchorId="1BC2E72B" wp14:editId="1F2B25E7">
            <wp:extent cx="216039" cy="236051"/>
            <wp:effectExtent l="19050" t="19050" r="12700" b="1206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tif"/>
                    <pic:cNvPicPr/>
                  </pic:nvPicPr>
                  <pic:blipFill rotWithShape="1">
                    <a:blip r:embed="rId33">
                      <a:extLst>
                        <a:ext uri="{28A0092B-C50C-407E-A947-70E740481C1C}">
                          <a14:useLocalDpi xmlns:a14="http://schemas.microsoft.com/office/drawing/2010/main" val="0"/>
                        </a:ext>
                      </a:extLst>
                    </a:blip>
                    <a:srcRect l="60273" r="10606" b="24793"/>
                    <a:stretch/>
                  </pic:blipFill>
                  <pic:spPr bwMode="auto">
                    <a:xfrm>
                      <a:off x="0" y="0"/>
                      <a:ext cx="216352" cy="236393"/>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9D56E8" w:rsidRPr="009456D9">
        <w:rPr>
          <w:color w:val="4A4A54"/>
        </w:rPr>
        <w:t xml:space="preserve">. </w:t>
      </w:r>
    </w:p>
    <w:p w14:paraId="46EF5F06" w14:textId="16476292" w:rsidR="009D56E8" w:rsidRPr="009456D9" w:rsidRDefault="00BB6893" w:rsidP="006A101E">
      <w:pPr>
        <w:pStyle w:val="procresult"/>
        <w:rPr>
          <w:color w:val="4A4A54"/>
        </w:rPr>
      </w:pPr>
      <w:r w:rsidRPr="009456D9">
        <w:rPr>
          <w:color w:val="4A4A54"/>
        </w:rPr>
        <w:t xml:space="preserve">A Manage Greetings page </w:t>
      </w:r>
      <w:proofErr w:type="gramStart"/>
      <w:r w:rsidRPr="009456D9">
        <w:rPr>
          <w:color w:val="4A4A54"/>
        </w:rPr>
        <w:t>similar to</w:t>
      </w:r>
      <w:proofErr w:type="gramEnd"/>
      <w:r w:rsidRPr="009456D9">
        <w:rPr>
          <w:color w:val="4A4A54"/>
        </w:rPr>
        <w:t xml:space="preserve"> the </w:t>
      </w:r>
      <w:r w:rsidR="003D490B" w:rsidRPr="009456D9">
        <w:rPr>
          <w:color w:val="4A4A54"/>
        </w:rPr>
        <w:t xml:space="preserve">one in </w:t>
      </w:r>
      <w:r w:rsidR="004C3D1E" w:rsidRPr="009456D9">
        <w:rPr>
          <w:color w:val="4A4A54"/>
        </w:rPr>
        <w:fldChar w:fldCharType="begin"/>
      </w:r>
      <w:r w:rsidR="004C3D1E" w:rsidRPr="009456D9">
        <w:rPr>
          <w:color w:val="4A4A54"/>
        </w:rPr>
        <w:instrText xml:space="preserve"> REF _Ref438636149 \h </w:instrText>
      </w:r>
      <w:r w:rsidR="008801EF" w:rsidRPr="009456D9">
        <w:rPr>
          <w:color w:val="4A4A54"/>
        </w:rPr>
        <w:instrText xml:space="preserve"> \* MERGEFORMAT </w:instrText>
      </w:r>
      <w:r w:rsidR="004C3D1E" w:rsidRPr="009456D9">
        <w:rPr>
          <w:color w:val="4A4A54"/>
        </w:rPr>
      </w:r>
      <w:r w:rsidR="004C3D1E" w:rsidRPr="009456D9">
        <w:rPr>
          <w:color w:val="4A4A54"/>
        </w:rPr>
        <w:fldChar w:fldCharType="separate"/>
      </w:r>
      <w:r w:rsidR="00A443C0" w:rsidRPr="009456D9">
        <w:rPr>
          <w:color w:val="4A4A54"/>
        </w:rPr>
        <w:t xml:space="preserve">Figure </w:t>
      </w:r>
      <w:r w:rsidR="00A443C0" w:rsidRPr="009456D9">
        <w:rPr>
          <w:noProof/>
          <w:color w:val="4A4A54"/>
        </w:rPr>
        <w:t>2</w:t>
      </w:r>
      <w:r w:rsidR="00A443C0" w:rsidRPr="009456D9">
        <w:rPr>
          <w:noProof/>
          <w:color w:val="4A4A54"/>
        </w:rPr>
        <w:noBreakHyphen/>
        <w:t>7</w:t>
      </w:r>
      <w:r w:rsidR="004C3D1E" w:rsidRPr="009456D9">
        <w:rPr>
          <w:color w:val="4A4A54"/>
        </w:rPr>
        <w:fldChar w:fldCharType="end"/>
      </w:r>
      <w:r w:rsidR="004C3D1E" w:rsidRPr="009456D9">
        <w:rPr>
          <w:color w:val="4A4A54"/>
        </w:rPr>
        <w:t xml:space="preserve"> </w:t>
      </w:r>
      <w:r w:rsidRPr="009456D9">
        <w:rPr>
          <w:color w:val="4A4A54"/>
        </w:rPr>
        <w:t>appears.</w:t>
      </w:r>
    </w:p>
    <w:p w14:paraId="681D3468" w14:textId="07650DE4" w:rsidR="009D56E8" w:rsidRPr="009456D9" w:rsidRDefault="00B336CB" w:rsidP="008A719D">
      <w:pPr>
        <w:pStyle w:val="figureanchor"/>
        <w:rPr>
          <w:color w:val="4A4A54"/>
        </w:rPr>
      </w:pPr>
      <w:r w:rsidRPr="009456D9">
        <w:rPr>
          <w:noProof/>
          <w:color w:val="4A4A54"/>
        </w:rPr>
        <w:lastRenderedPageBreak/>
        <w:drawing>
          <wp:inline distT="0" distB="0" distL="0" distR="0" wp14:anchorId="4AD29AE6" wp14:editId="30C33553">
            <wp:extent cx="3476625" cy="5669354"/>
            <wp:effectExtent l="19050" t="19050" r="952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4349" t="7177" r="34655" b="11950"/>
                    <a:stretch/>
                  </pic:blipFill>
                  <pic:spPr bwMode="auto">
                    <a:xfrm>
                      <a:off x="0" y="0"/>
                      <a:ext cx="3500431" cy="57081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C60D69" w14:textId="06F23242" w:rsidR="00A55345" w:rsidRPr="009456D9" w:rsidRDefault="00A55345" w:rsidP="00A55345">
      <w:pPr>
        <w:pStyle w:val="Caption"/>
        <w:rPr>
          <w:color w:val="4A4A54"/>
        </w:rPr>
      </w:pPr>
      <w:bookmarkStart w:id="118" w:name="_Ref438636149"/>
      <w:bookmarkStart w:id="119" w:name="_Ref438636281"/>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7</w:t>
      </w:r>
      <w:r w:rsidR="00D03A06" w:rsidRPr="009456D9">
        <w:rPr>
          <w:noProof/>
          <w:color w:val="4A4A54"/>
        </w:rPr>
        <w:fldChar w:fldCharType="end"/>
      </w:r>
      <w:bookmarkEnd w:id="118"/>
      <w:r w:rsidRPr="009456D9">
        <w:rPr>
          <w:color w:val="4A4A54"/>
        </w:rPr>
        <w:t>. Manage Greetings Page</w:t>
      </w:r>
      <w:bookmarkEnd w:id="119"/>
    </w:p>
    <w:p w14:paraId="4A730D3D" w14:textId="77777777" w:rsidR="000812A2" w:rsidRPr="009456D9" w:rsidRDefault="000812A2" w:rsidP="000812A2">
      <w:pPr>
        <w:pStyle w:val="body"/>
        <w:rPr>
          <w:color w:val="4A4A54"/>
        </w:rPr>
      </w:pPr>
    </w:p>
    <w:p w14:paraId="7B6184C3" w14:textId="77777777" w:rsidR="00415C31" w:rsidRPr="009456D9" w:rsidRDefault="00B336CB" w:rsidP="009D56E8">
      <w:pPr>
        <w:pStyle w:val="numbrdlist"/>
        <w:rPr>
          <w:color w:val="4A4A54"/>
        </w:rPr>
      </w:pPr>
      <w:r w:rsidRPr="009456D9">
        <w:rPr>
          <w:color w:val="4A4A54"/>
        </w:rPr>
        <w:t xml:space="preserve">Next to </w:t>
      </w:r>
      <w:r w:rsidRPr="009456D9">
        <w:rPr>
          <w:b/>
          <w:color w:val="4A4A54"/>
        </w:rPr>
        <w:t>New Greeting</w:t>
      </w:r>
      <w:r w:rsidRPr="009456D9">
        <w:rPr>
          <w:color w:val="4A4A54"/>
        </w:rPr>
        <w:t xml:space="preserve">, click </w:t>
      </w:r>
      <w:r w:rsidRPr="009456D9">
        <w:rPr>
          <w:b/>
          <w:color w:val="4A4A54"/>
        </w:rPr>
        <w:t>Record</w:t>
      </w:r>
      <w:r w:rsidRPr="009456D9">
        <w:rPr>
          <w:color w:val="4A4A54"/>
        </w:rPr>
        <w:t>.</w:t>
      </w:r>
      <w:r w:rsidR="00745311" w:rsidRPr="009456D9">
        <w:rPr>
          <w:color w:val="4A4A54"/>
        </w:rPr>
        <w:t xml:space="preserve"> </w:t>
      </w:r>
    </w:p>
    <w:p w14:paraId="168FDB41" w14:textId="672F2ED7" w:rsidR="00B336CB" w:rsidRPr="009456D9" w:rsidRDefault="00745311" w:rsidP="00415C31">
      <w:pPr>
        <w:pStyle w:val="procresult"/>
        <w:rPr>
          <w:color w:val="4A4A54"/>
        </w:rPr>
      </w:pPr>
      <w:r w:rsidRPr="009456D9">
        <w:rPr>
          <w:color w:val="4A4A54"/>
        </w:rPr>
        <w:t xml:space="preserve">The </w:t>
      </w:r>
      <w:r w:rsidRPr="009456D9">
        <w:rPr>
          <w:b/>
          <w:color w:val="4A4A54"/>
        </w:rPr>
        <w:t>Browse</w:t>
      </w:r>
      <w:r w:rsidRPr="009456D9">
        <w:rPr>
          <w:color w:val="4A4A54"/>
        </w:rPr>
        <w:t xml:space="preserve"> button changes to a </w:t>
      </w:r>
      <w:r w:rsidRPr="009456D9">
        <w:rPr>
          <w:b/>
          <w:color w:val="4A4A54"/>
        </w:rPr>
        <w:t>Call me at</w:t>
      </w:r>
      <w:r w:rsidRPr="009456D9">
        <w:rPr>
          <w:color w:val="4A4A54"/>
        </w:rPr>
        <w:t xml:space="preserve"> field.</w:t>
      </w:r>
    </w:p>
    <w:p w14:paraId="64C7ED1C" w14:textId="1C9EE0E8" w:rsidR="00745311" w:rsidRPr="009456D9" w:rsidRDefault="006A7139" w:rsidP="00047520">
      <w:pPr>
        <w:pStyle w:val="figureanchor"/>
        <w:jc w:val="right"/>
        <w:rPr>
          <w:color w:val="4A4A54"/>
        </w:rPr>
      </w:pPr>
      <w:r w:rsidRPr="009456D9">
        <w:rPr>
          <w:noProof/>
          <w:color w:val="4A4A54"/>
        </w:rPr>
        <w:lastRenderedPageBreak/>
        <mc:AlternateContent>
          <mc:Choice Requires="wpg">
            <w:drawing>
              <wp:anchor distT="0" distB="0" distL="114300" distR="114300" simplePos="0" relativeHeight="251663872" behindDoc="0" locked="0" layoutInCell="1" allowOverlap="1" wp14:anchorId="1626F2E2" wp14:editId="3D75B7C2">
                <wp:simplePos x="0" y="0"/>
                <wp:positionH relativeFrom="column">
                  <wp:posOffset>4445</wp:posOffset>
                </wp:positionH>
                <wp:positionV relativeFrom="paragraph">
                  <wp:posOffset>1000125</wp:posOffset>
                </wp:positionV>
                <wp:extent cx="2181225" cy="153619"/>
                <wp:effectExtent l="0" t="0" r="47625" b="0"/>
                <wp:wrapNone/>
                <wp:docPr id="26" name="Group 26"/>
                <wp:cNvGraphicFramePr/>
                <a:graphic xmlns:a="http://schemas.openxmlformats.org/drawingml/2006/main">
                  <a:graphicData uri="http://schemas.microsoft.com/office/word/2010/wordprocessingGroup">
                    <wpg:wgp>
                      <wpg:cNvGrpSpPr/>
                      <wpg:grpSpPr>
                        <a:xfrm>
                          <a:off x="0" y="0"/>
                          <a:ext cx="2181225" cy="153619"/>
                          <a:chOff x="0" y="0"/>
                          <a:chExt cx="2181225" cy="153619"/>
                        </a:xfrm>
                      </wpg:grpSpPr>
                      <wps:wsp>
                        <wps:cNvPr id="21" name="Straight Connector 21"/>
                        <wps:cNvCnPr/>
                        <wps:spPr>
                          <a:xfrm>
                            <a:off x="863117" y="72874"/>
                            <a:ext cx="1318108" cy="0"/>
                          </a:xfrm>
                          <a:prstGeom prst="line">
                            <a:avLst/>
                          </a:prstGeom>
                          <a:ln w="1905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0"/>
                            <a:ext cx="907085" cy="153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0432F" w14:textId="6E012E7F" w:rsidR="0026530E" w:rsidRDefault="0026530E" w:rsidP="006A7139">
                              <w:pPr>
                                <w:pStyle w:val="TableHeading1"/>
                              </w:pPr>
                              <w:r>
                                <w:t>Call me at 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626F2E2" id="Group 26" o:spid="_x0000_s1028" style="position:absolute;left:0;text-align:left;margin-left:.35pt;margin-top:78.75pt;width:171.75pt;height:12.1pt;z-index:251663872;mso-width-relative:margin" coordsize="21812,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">
                <v:line id="Straight Connector 21" o:spid="_x0000_s1029" style="position:absolute;visibility:visible;mso-wrap-style:square" from="8631,728" to="2181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" strokecolor="red" strokeweight="1.5pt">
                  <v:stroke endarrow="oval"/>
                </v:line>
                <v:shape id="Text Box 25" o:spid="_x0000_s1030" type="#_x0000_t202" style="position:absolute;width:9070;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56E0432F" w14:textId="6E012E7F" w:rsidR="0026530E" w:rsidRDefault="0026530E" w:rsidP="006A7139">
                        <w:pPr>
                          <w:pStyle w:val="TableHeading1"/>
                        </w:pPr>
                        <w:r>
                          <w:t>Call me at field</w:t>
                        </w:r>
                      </w:p>
                    </w:txbxContent>
                  </v:textbox>
                </v:shape>
              </v:group>
            </w:pict>
          </mc:Fallback>
        </mc:AlternateContent>
      </w:r>
      <w:r w:rsidR="00745311" w:rsidRPr="009456D9">
        <w:rPr>
          <w:noProof/>
          <w:color w:val="4A4A54"/>
        </w:rPr>
        <w:drawing>
          <wp:inline distT="0" distB="0" distL="0" distR="0" wp14:anchorId="566C9938" wp14:editId="63D1F977">
            <wp:extent cx="4133848" cy="2171700"/>
            <wp:effectExtent l="19050" t="19050" r="1968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5039" t="6956" r="37212" b="69719"/>
                    <a:stretch/>
                  </pic:blipFill>
                  <pic:spPr bwMode="auto">
                    <a:xfrm>
                      <a:off x="0" y="0"/>
                      <a:ext cx="4161873" cy="21864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8175688" w14:textId="77777777" w:rsidR="00047520" w:rsidRPr="009456D9" w:rsidRDefault="00047520" w:rsidP="00047520">
      <w:pPr>
        <w:pStyle w:val="body"/>
        <w:rPr>
          <w:color w:val="4A4A54"/>
        </w:rPr>
      </w:pPr>
    </w:p>
    <w:p w14:paraId="0193DBCD" w14:textId="0BE74D1E" w:rsidR="006A7139" w:rsidRPr="009456D9" w:rsidRDefault="006A7139" w:rsidP="009D56E8">
      <w:pPr>
        <w:pStyle w:val="numbrdlist"/>
        <w:rPr>
          <w:color w:val="4A4A54"/>
        </w:rPr>
      </w:pPr>
      <w:r w:rsidRPr="009456D9">
        <w:rPr>
          <w:color w:val="4A4A54"/>
        </w:rPr>
        <w:t xml:space="preserve">In the </w:t>
      </w:r>
      <w:r w:rsidRPr="009456D9">
        <w:rPr>
          <w:b/>
          <w:color w:val="4A4A54"/>
        </w:rPr>
        <w:t xml:space="preserve">Call me </w:t>
      </w:r>
      <w:r w:rsidRPr="009456D9">
        <w:rPr>
          <w:color w:val="4A4A54"/>
        </w:rPr>
        <w:t>at field, enter a number to call. This can be an extension or a telephone number such as your cell phone.</w:t>
      </w:r>
    </w:p>
    <w:p w14:paraId="75F4EEF1" w14:textId="77777777" w:rsidR="006A7139" w:rsidRPr="009456D9" w:rsidRDefault="006A7139" w:rsidP="009D56E8">
      <w:pPr>
        <w:pStyle w:val="numbrdlist"/>
        <w:rPr>
          <w:color w:val="4A4A54"/>
        </w:rPr>
      </w:pPr>
      <w:r w:rsidRPr="009456D9">
        <w:rPr>
          <w:color w:val="4A4A54"/>
        </w:rPr>
        <w:t xml:space="preserve">In the </w:t>
      </w:r>
      <w:r w:rsidRPr="009456D9">
        <w:rPr>
          <w:b/>
          <w:color w:val="4A4A54"/>
        </w:rPr>
        <w:t>Greeting name</w:t>
      </w:r>
      <w:r w:rsidRPr="009456D9">
        <w:rPr>
          <w:color w:val="4A4A54"/>
        </w:rPr>
        <w:t xml:space="preserve"> field, enter a name for this greeting.</w:t>
      </w:r>
    </w:p>
    <w:p w14:paraId="19AB2654" w14:textId="726723DA" w:rsidR="00431566" w:rsidRPr="009456D9" w:rsidRDefault="006A7139" w:rsidP="009D56E8">
      <w:pPr>
        <w:pStyle w:val="numbrdlist"/>
        <w:rPr>
          <w:color w:val="4A4A54"/>
        </w:rPr>
      </w:pPr>
      <w:r w:rsidRPr="009456D9">
        <w:rPr>
          <w:color w:val="4A4A54"/>
        </w:rPr>
        <w:t xml:space="preserve">Click the </w:t>
      </w:r>
      <w:r w:rsidRPr="009456D9">
        <w:rPr>
          <w:b/>
          <w:color w:val="4A4A54"/>
        </w:rPr>
        <w:t>Call</w:t>
      </w:r>
      <w:r w:rsidRPr="009456D9">
        <w:rPr>
          <w:color w:val="4A4A54"/>
        </w:rPr>
        <w:t xml:space="preserve"> button</w:t>
      </w:r>
      <w:r w:rsidR="00431566" w:rsidRPr="009456D9">
        <w:rPr>
          <w:color w:val="4A4A54"/>
        </w:rPr>
        <w:t>.</w:t>
      </w:r>
    </w:p>
    <w:p w14:paraId="0848D603" w14:textId="0C8678AA" w:rsidR="00A574B0" w:rsidRPr="009456D9" w:rsidRDefault="00240F8F" w:rsidP="00240F8F">
      <w:pPr>
        <w:pStyle w:val="numbrdlist"/>
        <w:rPr>
          <w:color w:val="4A4A54"/>
        </w:rPr>
      </w:pPr>
      <w:r w:rsidRPr="009456D9">
        <w:rPr>
          <w:color w:val="4A4A54"/>
        </w:rPr>
        <w:t xml:space="preserve">At the prompt, record the new greeting. When you finish the greeting, press </w:t>
      </w:r>
      <w:r w:rsidRPr="009456D9">
        <w:rPr>
          <w:b/>
          <w:color w:val="4A4A54"/>
        </w:rPr>
        <w:t>#</w:t>
      </w:r>
      <w:r w:rsidRPr="009456D9">
        <w:rPr>
          <w:color w:val="4A4A54"/>
        </w:rPr>
        <w:t>.</w:t>
      </w:r>
    </w:p>
    <w:p w14:paraId="7BF5BF72" w14:textId="38F24603" w:rsidR="003D3A6C" w:rsidRPr="009456D9" w:rsidRDefault="000F12F5" w:rsidP="00240F8F">
      <w:pPr>
        <w:pStyle w:val="numbrdlist"/>
        <w:rPr>
          <w:color w:val="4A4A54"/>
        </w:rPr>
      </w:pPr>
      <w:r w:rsidRPr="009456D9">
        <w:rPr>
          <w:color w:val="4A4A54"/>
        </w:rPr>
        <w:t xml:space="preserve">Click </w:t>
      </w:r>
      <w:r w:rsidRPr="009456D9">
        <w:rPr>
          <w:b/>
          <w:color w:val="4A4A54"/>
        </w:rPr>
        <w:t>Add Greeting</w:t>
      </w:r>
      <w:r w:rsidRPr="009456D9">
        <w:rPr>
          <w:color w:val="4A4A54"/>
        </w:rPr>
        <w:t xml:space="preserve"> at the bottom of the Manage Greetings page, and then click </w:t>
      </w:r>
      <w:r w:rsidRPr="009456D9">
        <w:rPr>
          <w:b/>
          <w:color w:val="4A4A54"/>
        </w:rPr>
        <w:t>Done</w:t>
      </w:r>
      <w:r w:rsidRPr="009456D9">
        <w:rPr>
          <w:color w:val="4A4A54"/>
        </w:rPr>
        <w:t xml:space="preserve"> to close the page.</w:t>
      </w:r>
    </w:p>
    <w:p w14:paraId="662E9593" w14:textId="24B0238B" w:rsidR="00A574B0" w:rsidRPr="009456D9" w:rsidRDefault="00F86094" w:rsidP="000925A5">
      <w:pPr>
        <w:pStyle w:val="Heading4"/>
        <w:rPr>
          <w:color w:val="4A4A54"/>
        </w:rPr>
      </w:pPr>
      <w:bookmarkStart w:id="120" w:name="_Toc514152753"/>
      <w:r w:rsidRPr="009456D9">
        <w:rPr>
          <w:color w:val="4A4A54"/>
        </w:rPr>
        <w:t>Uploading a Greeting</w:t>
      </w:r>
      <w:bookmarkEnd w:id="120"/>
      <w:r w:rsidR="00372762" w:rsidRPr="009456D9">
        <w:rPr>
          <w:color w:val="4A4A54"/>
        </w:rPr>
        <w:fldChar w:fldCharType="begin"/>
      </w:r>
      <w:r w:rsidR="00372762" w:rsidRPr="009456D9">
        <w:rPr>
          <w:color w:val="4A4A54"/>
        </w:rPr>
        <w:instrText xml:space="preserve"> XE "Uploading a greeting" </w:instrText>
      </w:r>
      <w:r w:rsidR="00372762" w:rsidRPr="009456D9">
        <w:rPr>
          <w:color w:val="4A4A54"/>
        </w:rPr>
        <w:fldChar w:fldCharType="end"/>
      </w:r>
      <w:r w:rsidR="00372762" w:rsidRPr="009456D9">
        <w:rPr>
          <w:color w:val="4A4A54"/>
        </w:rPr>
        <w:fldChar w:fldCharType="begin"/>
      </w:r>
      <w:r w:rsidR="00372762" w:rsidRPr="009456D9">
        <w:rPr>
          <w:color w:val="4A4A54"/>
        </w:rPr>
        <w:instrText xml:space="preserve"> XE "Greeting:uploading" </w:instrText>
      </w:r>
      <w:r w:rsidR="00372762" w:rsidRPr="009456D9">
        <w:rPr>
          <w:color w:val="4A4A54"/>
        </w:rPr>
        <w:fldChar w:fldCharType="end"/>
      </w:r>
    </w:p>
    <w:p w14:paraId="4C2405D7" w14:textId="662F352C" w:rsidR="00F86094" w:rsidRPr="009456D9" w:rsidRDefault="00F86094" w:rsidP="00F86094">
      <w:pPr>
        <w:pStyle w:val="stepintro"/>
        <w:rPr>
          <w:color w:val="4A4A54"/>
        </w:rPr>
      </w:pPr>
      <w:r w:rsidRPr="009456D9">
        <w:rPr>
          <w:color w:val="4A4A54"/>
        </w:rPr>
        <w:t xml:space="preserve">To </w:t>
      </w:r>
      <w:r w:rsidR="00062E5C" w:rsidRPr="009456D9">
        <w:rPr>
          <w:color w:val="4A4A54"/>
        </w:rPr>
        <w:t>upload</w:t>
      </w:r>
      <w:r w:rsidRPr="009456D9">
        <w:rPr>
          <w:color w:val="4A4A54"/>
        </w:rPr>
        <w:t xml:space="preserve"> a greeting</w:t>
      </w:r>
    </w:p>
    <w:p w14:paraId="18308A9D" w14:textId="77777777" w:rsidR="00415C31" w:rsidRPr="009456D9" w:rsidRDefault="0064114B" w:rsidP="009449FB">
      <w:pPr>
        <w:pStyle w:val="numbrdlist"/>
        <w:numPr>
          <w:ilvl w:val="0"/>
          <w:numId w:val="39"/>
        </w:numPr>
        <w:rPr>
          <w:color w:val="4A4A54"/>
        </w:rPr>
      </w:pPr>
      <w:r w:rsidRPr="009456D9">
        <w:rPr>
          <w:color w:val="4A4A54"/>
        </w:rPr>
        <w:t xml:space="preserve">From the </w:t>
      </w:r>
      <w:r w:rsidRPr="009456D9">
        <w:rPr>
          <w:b/>
          <w:color w:val="4A4A54"/>
        </w:rPr>
        <w:t>Settings</w:t>
      </w:r>
      <w:r w:rsidRPr="009456D9">
        <w:rPr>
          <w:color w:val="4A4A54"/>
        </w:rPr>
        <w:t xml:space="preserve"> tab of the Messages page, c</w:t>
      </w:r>
      <w:r w:rsidR="00F86094" w:rsidRPr="009456D9">
        <w:rPr>
          <w:color w:val="4A4A54"/>
        </w:rPr>
        <w:t xml:space="preserve">lick the speaker icon </w:t>
      </w:r>
      <w:r w:rsidR="00F86094" w:rsidRPr="009456D9">
        <w:rPr>
          <w:noProof/>
          <w:color w:val="4A4A54"/>
        </w:rPr>
        <w:drawing>
          <wp:inline distT="0" distB="0" distL="0" distR="0" wp14:anchorId="4B35A55D" wp14:editId="6415C7F6">
            <wp:extent cx="216039" cy="236051"/>
            <wp:effectExtent l="19050" t="19050" r="1270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tif"/>
                    <pic:cNvPicPr/>
                  </pic:nvPicPr>
                  <pic:blipFill rotWithShape="1">
                    <a:blip r:embed="rId33">
                      <a:extLst>
                        <a:ext uri="{28A0092B-C50C-407E-A947-70E740481C1C}">
                          <a14:useLocalDpi xmlns:a14="http://schemas.microsoft.com/office/drawing/2010/main" val="0"/>
                        </a:ext>
                      </a:extLst>
                    </a:blip>
                    <a:srcRect l="60273" r="10606" b="24793"/>
                    <a:stretch/>
                  </pic:blipFill>
                  <pic:spPr bwMode="auto">
                    <a:xfrm>
                      <a:off x="0" y="0"/>
                      <a:ext cx="216352" cy="236393"/>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F86094" w:rsidRPr="009456D9">
        <w:rPr>
          <w:color w:val="4A4A54"/>
        </w:rPr>
        <w:t xml:space="preserve">. </w:t>
      </w:r>
    </w:p>
    <w:p w14:paraId="1D00F9BA" w14:textId="4B9D2DEA" w:rsidR="00F86094" w:rsidRPr="009456D9" w:rsidRDefault="00F86094" w:rsidP="00415C31">
      <w:pPr>
        <w:pStyle w:val="procresult"/>
        <w:rPr>
          <w:color w:val="4A4A54"/>
        </w:rPr>
      </w:pPr>
      <w:r w:rsidRPr="009456D9">
        <w:rPr>
          <w:color w:val="4A4A54"/>
        </w:rPr>
        <w:t xml:space="preserve">A Manage Greetings page </w:t>
      </w:r>
      <w:proofErr w:type="gramStart"/>
      <w:r w:rsidRPr="009456D9">
        <w:rPr>
          <w:color w:val="4A4A54"/>
        </w:rPr>
        <w:t>similar to</w:t>
      </w:r>
      <w:proofErr w:type="gramEnd"/>
      <w:r w:rsidRPr="009456D9">
        <w:rPr>
          <w:color w:val="4A4A54"/>
        </w:rPr>
        <w:t xml:space="preserve"> the one in </w:t>
      </w:r>
      <w:r w:rsidRPr="009456D9">
        <w:rPr>
          <w:color w:val="4A4A54"/>
        </w:rPr>
        <w:fldChar w:fldCharType="begin"/>
      </w:r>
      <w:r w:rsidRPr="009456D9">
        <w:rPr>
          <w:color w:val="4A4A54"/>
        </w:rPr>
        <w:instrText xml:space="preserve"> REF _Ref438636149 \h </w:instrText>
      </w:r>
      <w:r w:rsidR="008801EF"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 xml:space="preserve">Figure </w:t>
      </w:r>
      <w:r w:rsidR="00A443C0" w:rsidRPr="009456D9">
        <w:rPr>
          <w:noProof/>
          <w:color w:val="4A4A54"/>
        </w:rPr>
        <w:t>2</w:t>
      </w:r>
      <w:r w:rsidR="00A443C0" w:rsidRPr="009456D9">
        <w:rPr>
          <w:noProof/>
          <w:color w:val="4A4A54"/>
        </w:rPr>
        <w:noBreakHyphen/>
        <w:t>7</w:t>
      </w:r>
      <w:r w:rsidRPr="009456D9">
        <w:rPr>
          <w:color w:val="4A4A54"/>
        </w:rPr>
        <w:fldChar w:fldCharType="end"/>
      </w:r>
      <w:r w:rsidRPr="009456D9">
        <w:rPr>
          <w:color w:val="4A4A54"/>
        </w:rPr>
        <w:t xml:space="preserve"> </w:t>
      </w:r>
      <w:r w:rsidR="00062E5C" w:rsidRPr="009456D9">
        <w:rPr>
          <w:color w:val="4A4A54"/>
        </w:rPr>
        <w:t xml:space="preserve">on page </w:t>
      </w:r>
      <w:r w:rsidR="00343757" w:rsidRPr="009456D9">
        <w:rPr>
          <w:color w:val="4A4A54"/>
        </w:rPr>
        <w:fldChar w:fldCharType="begin"/>
      </w:r>
      <w:r w:rsidR="00343757" w:rsidRPr="009456D9">
        <w:rPr>
          <w:color w:val="4A4A54"/>
        </w:rPr>
        <w:instrText xml:space="preserve"> PAGEREF _Ref438636281 \h </w:instrText>
      </w:r>
      <w:r w:rsidR="00343757" w:rsidRPr="009456D9">
        <w:rPr>
          <w:color w:val="4A4A54"/>
        </w:rPr>
      </w:r>
      <w:r w:rsidR="00343757" w:rsidRPr="009456D9">
        <w:rPr>
          <w:color w:val="4A4A54"/>
        </w:rPr>
        <w:fldChar w:fldCharType="separate"/>
      </w:r>
      <w:r w:rsidR="00A443C0" w:rsidRPr="009456D9">
        <w:rPr>
          <w:noProof/>
          <w:color w:val="4A4A54"/>
        </w:rPr>
        <w:t>20</w:t>
      </w:r>
      <w:r w:rsidR="00343757" w:rsidRPr="009456D9">
        <w:rPr>
          <w:color w:val="4A4A54"/>
        </w:rPr>
        <w:fldChar w:fldCharType="end"/>
      </w:r>
      <w:r w:rsidR="00343757" w:rsidRPr="009456D9">
        <w:rPr>
          <w:color w:val="4A4A54"/>
        </w:rPr>
        <w:t xml:space="preserve"> </w:t>
      </w:r>
      <w:r w:rsidRPr="009456D9">
        <w:rPr>
          <w:color w:val="4A4A54"/>
        </w:rPr>
        <w:t>appears.</w:t>
      </w:r>
    </w:p>
    <w:p w14:paraId="6893F7F7" w14:textId="77777777" w:rsidR="00F86094" w:rsidRPr="009456D9" w:rsidRDefault="00F86094" w:rsidP="00F86094">
      <w:pPr>
        <w:pStyle w:val="numbrdlist"/>
        <w:rPr>
          <w:color w:val="4A4A54"/>
        </w:rPr>
      </w:pPr>
      <w:r w:rsidRPr="009456D9">
        <w:rPr>
          <w:color w:val="4A4A54"/>
        </w:rPr>
        <w:t>Hover over a greeting. Options appear for editing, deleting, or renaming the greeting.</w:t>
      </w:r>
    </w:p>
    <w:p w14:paraId="18181DD4" w14:textId="5AD3A95C" w:rsidR="003906D6" w:rsidRPr="009456D9" w:rsidRDefault="00C5432F" w:rsidP="00F86094">
      <w:pPr>
        <w:pStyle w:val="numbrdlist"/>
        <w:rPr>
          <w:color w:val="4A4A54"/>
        </w:rPr>
      </w:pPr>
      <w:r w:rsidRPr="009456D9">
        <w:rPr>
          <w:color w:val="4A4A54"/>
        </w:rPr>
        <w:t xml:space="preserve">Next to </w:t>
      </w:r>
      <w:r w:rsidRPr="009456D9">
        <w:rPr>
          <w:b/>
          <w:color w:val="4A4A54"/>
        </w:rPr>
        <w:t>New Greeting</w:t>
      </w:r>
      <w:r w:rsidRPr="009456D9">
        <w:rPr>
          <w:color w:val="4A4A54"/>
        </w:rPr>
        <w:t xml:space="preserve">, click </w:t>
      </w:r>
      <w:r w:rsidR="003906D6" w:rsidRPr="009456D9">
        <w:rPr>
          <w:b/>
          <w:color w:val="4A4A54"/>
        </w:rPr>
        <w:t>Upload</w:t>
      </w:r>
      <w:r w:rsidR="00B32CA8" w:rsidRPr="009456D9">
        <w:rPr>
          <w:color w:val="4A4A54"/>
        </w:rPr>
        <w:t>.</w:t>
      </w:r>
    </w:p>
    <w:p w14:paraId="2909F07B" w14:textId="77777777" w:rsidR="003906D6" w:rsidRPr="009456D9" w:rsidRDefault="003906D6" w:rsidP="00F86094">
      <w:pPr>
        <w:pStyle w:val="numbrdlist"/>
        <w:rPr>
          <w:color w:val="4A4A54"/>
        </w:rPr>
      </w:pPr>
      <w:r w:rsidRPr="009456D9">
        <w:rPr>
          <w:color w:val="4A4A54"/>
        </w:rPr>
        <w:t>Cl</w:t>
      </w:r>
      <w:r w:rsidR="00F86094" w:rsidRPr="009456D9">
        <w:rPr>
          <w:color w:val="4A4A54"/>
        </w:rPr>
        <w:t xml:space="preserve">ick the </w:t>
      </w:r>
      <w:r w:rsidR="00F86094" w:rsidRPr="009456D9">
        <w:rPr>
          <w:b/>
          <w:color w:val="4A4A54"/>
        </w:rPr>
        <w:t>Browse</w:t>
      </w:r>
      <w:r w:rsidR="00F86094" w:rsidRPr="009456D9">
        <w:rPr>
          <w:color w:val="4A4A54"/>
        </w:rPr>
        <w:t xml:space="preserve"> button.</w:t>
      </w:r>
    </w:p>
    <w:p w14:paraId="386E47D8" w14:textId="77777777" w:rsidR="00415C31" w:rsidRPr="009456D9" w:rsidRDefault="00C5432F" w:rsidP="00F86094">
      <w:pPr>
        <w:pStyle w:val="numbrdlist"/>
        <w:rPr>
          <w:color w:val="4A4A54"/>
        </w:rPr>
      </w:pPr>
      <w:r w:rsidRPr="009456D9">
        <w:rPr>
          <w:color w:val="4A4A54"/>
        </w:rPr>
        <w:t>In the Choose File to Upload dialog box, s</w:t>
      </w:r>
      <w:r w:rsidR="00F86094" w:rsidRPr="009456D9">
        <w:rPr>
          <w:color w:val="4A4A54"/>
        </w:rPr>
        <w:t xml:space="preserve">elect </w:t>
      </w:r>
      <w:r w:rsidR="003906D6" w:rsidRPr="009456D9">
        <w:rPr>
          <w:color w:val="4A4A54"/>
        </w:rPr>
        <w:t>a</w:t>
      </w:r>
      <w:r w:rsidR="00F86094" w:rsidRPr="009456D9">
        <w:rPr>
          <w:color w:val="4A4A54"/>
        </w:rPr>
        <w:t xml:space="preserve"> WAV or MP3 recording from your PC</w:t>
      </w:r>
      <w:r w:rsidRPr="009456D9">
        <w:rPr>
          <w:color w:val="4A4A54"/>
        </w:rPr>
        <w:t xml:space="preserve">, and then click </w:t>
      </w:r>
      <w:r w:rsidRPr="009456D9">
        <w:rPr>
          <w:b/>
          <w:color w:val="4A4A54"/>
        </w:rPr>
        <w:t>Open</w:t>
      </w:r>
      <w:r w:rsidR="00F86094" w:rsidRPr="009456D9">
        <w:rPr>
          <w:color w:val="4A4A54"/>
        </w:rPr>
        <w:t>.</w:t>
      </w:r>
      <w:r w:rsidR="00403A05" w:rsidRPr="009456D9">
        <w:rPr>
          <w:color w:val="4A4A54"/>
        </w:rPr>
        <w:t xml:space="preserve"> </w:t>
      </w:r>
    </w:p>
    <w:p w14:paraId="044630EC" w14:textId="79C70960" w:rsidR="003906D6" w:rsidRPr="009456D9" w:rsidRDefault="00403A05" w:rsidP="00415C31">
      <w:pPr>
        <w:pStyle w:val="procresult"/>
        <w:rPr>
          <w:color w:val="4A4A54"/>
        </w:rPr>
      </w:pPr>
      <w:r w:rsidRPr="009456D9">
        <w:rPr>
          <w:color w:val="4A4A54"/>
        </w:rPr>
        <w:t xml:space="preserve">The path and file name appear in the </w:t>
      </w:r>
      <w:r w:rsidRPr="009456D9">
        <w:rPr>
          <w:b/>
          <w:color w:val="4A4A54"/>
        </w:rPr>
        <w:t>Browse</w:t>
      </w:r>
      <w:r w:rsidRPr="009456D9">
        <w:rPr>
          <w:color w:val="4A4A54"/>
        </w:rPr>
        <w:t xml:space="preserve"> field.</w:t>
      </w:r>
    </w:p>
    <w:p w14:paraId="0D88912A" w14:textId="04381EED" w:rsidR="00F86094" w:rsidRPr="009456D9" w:rsidRDefault="00F86094" w:rsidP="00F86094">
      <w:pPr>
        <w:pStyle w:val="numbrdlist"/>
        <w:rPr>
          <w:color w:val="4A4A54"/>
        </w:rPr>
      </w:pPr>
      <w:r w:rsidRPr="009456D9">
        <w:rPr>
          <w:color w:val="4A4A54"/>
        </w:rPr>
        <w:t xml:space="preserve">Click </w:t>
      </w:r>
      <w:r w:rsidRPr="009456D9">
        <w:rPr>
          <w:b/>
          <w:color w:val="4A4A54"/>
        </w:rPr>
        <w:t>Upload</w:t>
      </w:r>
      <w:r w:rsidR="003D3A6C" w:rsidRPr="009456D9">
        <w:rPr>
          <w:color w:val="4A4A54"/>
        </w:rPr>
        <w:t>.</w:t>
      </w:r>
    </w:p>
    <w:p w14:paraId="7807243D" w14:textId="4CC39015" w:rsidR="003D3A6C" w:rsidRPr="009456D9" w:rsidRDefault="003D3A6C" w:rsidP="00F86094">
      <w:pPr>
        <w:pStyle w:val="numbrdlist"/>
        <w:rPr>
          <w:color w:val="4A4A54"/>
        </w:rPr>
      </w:pPr>
      <w:r w:rsidRPr="009456D9">
        <w:rPr>
          <w:color w:val="4A4A54"/>
        </w:rPr>
        <w:t xml:space="preserve">Click </w:t>
      </w:r>
      <w:r w:rsidR="000F12F5" w:rsidRPr="009456D9">
        <w:rPr>
          <w:b/>
          <w:color w:val="4A4A54"/>
        </w:rPr>
        <w:t>Add Greeting</w:t>
      </w:r>
      <w:r w:rsidR="000F12F5" w:rsidRPr="009456D9">
        <w:rPr>
          <w:color w:val="4A4A54"/>
        </w:rPr>
        <w:t xml:space="preserve"> at the bottom of the Manage Greetings page, and then click </w:t>
      </w:r>
      <w:r w:rsidRPr="009456D9">
        <w:rPr>
          <w:b/>
          <w:color w:val="4A4A54"/>
        </w:rPr>
        <w:t>Done</w:t>
      </w:r>
      <w:r w:rsidRPr="009456D9">
        <w:rPr>
          <w:color w:val="4A4A54"/>
        </w:rPr>
        <w:t xml:space="preserve"> to close the page.</w:t>
      </w:r>
    </w:p>
    <w:p w14:paraId="3E35C114" w14:textId="77777777" w:rsidR="009D56E8" w:rsidRPr="009456D9" w:rsidRDefault="009D56E8" w:rsidP="00D47B56">
      <w:pPr>
        <w:pStyle w:val="Heading4"/>
        <w:rPr>
          <w:color w:val="4A4A54"/>
        </w:rPr>
      </w:pPr>
      <w:bookmarkStart w:id="121" w:name="_Toc514152754"/>
      <w:r w:rsidRPr="009456D9">
        <w:rPr>
          <w:color w:val="4A4A54"/>
        </w:rPr>
        <w:lastRenderedPageBreak/>
        <w:t>Recorded Name</w:t>
      </w:r>
      <w:bookmarkEnd w:id="121"/>
    </w:p>
    <w:p w14:paraId="2F3CE7DF" w14:textId="30849864" w:rsidR="009D56E8" w:rsidRPr="009456D9" w:rsidRDefault="009D56E8" w:rsidP="009D56E8">
      <w:pPr>
        <w:rPr>
          <w:color w:val="4A4A54"/>
        </w:rPr>
      </w:pPr>
      <w:r w:rsidRPr="009456D9">
        <w:rPr>
          <w:color w:val="4A4A54"/>
        </w:rPr>
        <w:t xml:space="preserve">If your company has a dial-by-name directory, you must record your name for the directory to be found. You can </w:t>
      </w:r>
      <w:r w:rsidR="008E1100" w:rsidRPr="009456D9">
        <w:rPr>
          <w:color w:val="4A4A54"/>
        </w:rPr>
        <w:t>click</w:t>
      </w:r>
      <w:r w:rsidRPr="009456D9">
        <w:rPr>
          <w:color w:val="4A4A54"/>
        </w:rPr>
        <w:t xml:space="preserve"> the play button to listen to your current name recording on your PC</w:t>
      </w:r>
      <w:r w:rsidR="008E1100" w:rsidRPr="009456D9">
        <w:rPr>
          <w:color w:val="4A4A54"/>
        </w:rPr>
        <w:t>,</w:t>
      </w:r>
      <w:r w:rsidRPr="009456D9">
        <w:rPr>
          <w:color w:val="4A4A54"/>
        </w:rPr>
        <w:t xml:space="preserve"> or </w:t>
      </w:r>
      <w:r w:rsidR="008E1100" w:rsidRPr="009456D9">
        <w:rPr>
          <w:color w:val="4A4A54"/>
        </w:rPr>
        <w:t>click</w:t>
      </w:r>
      <w:r w:rsidRPr="009456D9">
        <w:rPr>
          <w:color w:val="4A4A54"/>
        </w:rPr>
        <w:t xml:space="preserve"> the speaker button to record or upload a new name recording. </w:t>
      </w:r>
    </w:p>
    <w:p w14:paraId="6F2BCDBE" w14:textId="4EFCE3D6" w:rsidR="009D56E8" w:rsidRPr="009456D9" w:rsidRDefault="009D56E8" w:rsidP="00071EB5">
      <w:pPr>
        <w:pStyle w:val="Heading2"/>
        <w:rPr>
          <w:color w:val="4A4A54"/>
        </w:rPr>
      </w:pPr>
      <w:bookmarkStart w:id="122" w:name="_Toc363566322"/>
      <w:bookmarkStart w:id="123" w:name="_Ref439176257"/>
      <w:bookmarkStart w:id="124" w:name="_Ref439176466"/>
      <w:bookmarkStart w:id="125" w:name="_Ref439176530"/>
      <w:bookmarkStart w:id="126" w:name="_Toc514152755"/>
      <w:r w:rsidRPr="009456D9">
        <w:rPr>
          <w:color w:val="4A4A54"/>
        </w:rPr>
        <w:t xml:space="preserve">Answering Rules </w:t>
      </w:r>
      <w:r w:rsidR="00E4185D" w:rsidRPr="009456D9">
        <w:rPr>
          <w:color w:val="4A4A54"/>
        </w:rPr>
        <w:t>and</w:t>
      </w:r>
      <w:r w:rsidRPr="009456D9">
        <w:rPr>
          <w:color w:val="4A4A54"/>
        </w:rPr>
        <w:t xml:space="preserve"> Time Frames</w:t>
      </w:r>
      <w:bookmarkEnd w:id="122"/>
      <w:bookmarkEnd w:id="123"/>
      <w:bookmarkEnd w:id="124"/>
      <w:bookmarkEnd w:id="125"/>
      <w:bookmarkEnd w:id="126"/>
    </w:p>
    <w:p w14:paraId="7E80DC0B" w14:textId="4DDB1C5E" w:rsidR="009D56E8" w:rsidRPr="009456D9" w:rsidRDefault="009D56E8" w:rsidP="009D56E8">
      <w:pPr>
        <w:rPr>
          <w:color w:val="4A4A54"/>
        </w:rPr>
      </w:pPr>
      <w:r w:rsidRPr="009456D9">
        <w:rPr>
          <w:color w:val="4A4A54"/>
        </w:rPr>
        <w:t xml:space="preserve">Though Answering Rules and Time Frames are separate tabs, they are so interconnected that </w:t>
      </w:r>
      <w:r w:rsidR="00E4185D" w:rsidRPr="009456D9">
        <w:rPr>
          <w:color w:val="4A4A54"/>
        </w:rPr>
        <w:t>describing</w:t>
      </w:r>
      <w:r w:rsidRPr="009456D9">
        <w:rPr>
          <w:color w:val="4A4A54"/>
        </w:rPr>
        <w:t xml:space="preserve"> them together makes sense. </w:t>
      </w:r>
    </w:p>
    <w:p w14:paraId="30869319" w14:textId="05268ACA" w:rsidR="009D56E8" w:rsidRPr="009456D9" w:rsidRDefault="009D56E8" w:rsidP="00071EB5">
      <w:pPr>
        <w:pStyle w:val="Heading3"/>
        <w:rPr>
          <w:color w:val="4A4A54"/>
        </w:rPr>
      </w:pPr>
      <w:bookmarkStart w:id="127" w:name="_Toc514152756"/>
      <w:r w:rsidRPr="009456D9">
        <w:rPr>
          <w:color w:val="4A4A54"/>
        </w:rPr>
        <w:t>Time Frames</w:t>
      </w:r>
      <w:bookmarkEnd w:id="127"/>
      <w:r w:rsidR="00372762" w:rsidRPr="009456D9">
        <w:rPr>
          <w:color w:val="4A4A54"/>
        </w:rPr>
        <w:fldChar w:fldCharType="begin"/>
      </w:r>
      <w:r w:rsidR="00372762" w:rsidRPr="009456D9">
        <w:rPr>
          <w:color w:val="4A4A54"/>
        </w:rPr>
        <w:instrText xml:space="preserve"> XE "Time frames" </w:instrText>
      </w:r>
      <w:r w:rsidR="00372762" w:rsidRPr="009456D9">
        <w:rPr>
          <w:color w:val="4A4A54"/>
        </w:rPr>
        <w:fldChar w:fldCharType="end"/>
      </w:r>
    </w:p>
    <w:p w14:paraId="75798C76" w14:textId="1B84C16B" w:rsidR="001F7F53" w:rsidRPr="009456D9" w:rsidRDefault="009D56E8" w:rsidP="001F7F53">
      <w:pPr>
        <w:pStyle w:val="body"/>
        <w:rPr>
          <w:color w:val="4A4A54"/>
        </w:rPr>
      </w:pPr>
      <w:r w:rsidRPr="009456D9">
        <w:rPr>
          <w:color w:val="4A4A54"/>
        </w:rPr>
        <w:t>Time</w:t>
      </w:r>
      <w:r w:rsidR="00224581" w:rsidRPr="009456D9">
        <w:rPr>
          <w:color w:val="4A4A54"/>
        </w:rPr>
        <w:t xml:space="preserve"> frame</w:t>
      </w:r>
      <w:r w:rsidRPr="009456D9">
        <w:rPr>
          <w:color w:val="4A4A54"/>
        </w:rPr>
        <w:t xml:space="preserve">s </w:t>
      </w:r>
      <w:r w:rsidR="00224581" w:rsidRPr="009456D9">
        <w:rPr>
          <w:color w:val="4A4A54"/>
        </w:rPr>
        <w:t>allow you to</w:t>
      </w:r>
      <w:r w:rsidRPr="009456D9">
        <w:rPr>
          <w:color w:val="4A4A54"/>
        </w:rPr>
        <w:t xml:space="preserve"> control </w:t>
      </w:r>
      <w:r w:rsidR="00224581" w:rsidRPr="009456D9">
        <w:rPr>
          <w:color w:val="4A4A54"/>
        </w:rPr>
        <w:t xml:space="preserve">the </w:t>
      </w:r>
      <w:r w:rsidRPr="009456D9">
        <w:rPr>
          <w:color w:val="4A4A54"/>
        </w:rPr>
        <w:t xml:space="preserve">scheduling of the system. </w:t>
      </w:r>
      <w:r w:rsidR="001F7F53" w:rsidRPr="009456D9">
        <w:rPr>
          <w:color w:val="4A4A54"/>
        </w:rPr>
        <w:t xml:space="preserve">You configure time frames using the Time Frames page. To display this page, click the </w:t>
      </w:r>
      <w:r w:rsidR="001F7F53" w:rsidRPr="009456D9">
        <w:rPr>
          <w:b/>
          <w:color w:val="4A4A54"/>
        </w:rPr>
        <w:t>Time Frames</w:t>
      </w:r>
      <w:r w:rsidR="001F7F53" w:rsidRPr="009456D9">
        <w:rPr>
          <w:color w:val="4A4A54"/>
        </w:rPr>
        <w:t xml:space="preserve"> icon at the top of the page:</w:t>
      </w:r>
    </w:p>
    <w:p w14:paraId="530E897F" w14:textId="35BCE675" w:rsidR="001F7F53" w:rsidRPr="009456D9" w:rsidRDefault="00D615C9" w:rsidP="001F7F53">
      <w:pPr>
        <w:pStyle w:val="figureanchor"/>
        <w:spacing w:before="120"/>
        <w:jc w:val="left"/>
        <w:rPr>
          <w:color w:val="4A4A54"/>
        </w:rPr>
      </w:pPr>
      <w:r w:rsidRPr="009456D9">
        <w:rPr>
          <w:noProof/>
          <w:color w:val="4A4A54"/>
        </w:rPr>
        <w:drawing>
          <wp:inline distT="0" distB="0" distL="0" distR="0" wp14:anchorId="1B8F2D41" wp14:editId="73F83811">
            <wp:extent cx="800100"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inline>
        </w:drawing>
      </w:r>
    </w:p>
    <w:p w14:paraId="40A4B36E" w14:textId="41714B4F" w:rsidR="00224581" w:rsidRPr="009456D9" w:rsidRDefault="00224581" w:rsidP="009D56E8">
      <w:pPr>
        <w:rPr>
          <w:color w:val="4A4A54"/>
        </w:rPr>
      </w:pPr>
      <w:r w:rsidRPr="009456D9">
        <w:rPr>
          <w:color w:val="4A4A54"/>
        </w:rPr>
        <w:t>T</w:t>
      </w:r>
      <w:r w:rsidR="009D56E8" w:rsidRPr="009456D9">
        <w:rPr>
          <w:color w:val="4A4A54"/>
        </w:rPr>
        <w:t>hree common time frames are</w:t>
      </w:r>
      <w:r w:rsidRPr="009456D9">
        <w:rPr>
          <w:color w:val="4A4A54"/>
        </w:rPr>
        <w:t>:</w:t>
      </w:r>
    </w:p>
    <w:p w14:paraId="69BD541E" w14:textId="77777777" w:rsidR="002D30AD" w:rsidRPr="009456D9" w:rsidRDefault="009D56E8" w:rsidP="002D30AD">
      <w:pPr>
        <w:pStyle w:val="bulletlv1"/>
        <w:rPr>
          <w:color w:val="4A4A54"/>
        </w:rPr>
      </w:pPr>
      <w:r w:rsidRPr="009456D9">
        <w:rPr>
          <w:color w:val="4A4A54"/>
        </w:rPr>
        <w:t>Open Hours (</w:t>
      </w:r>
      <w:r w:rsidR="00224581" w:rsidRPr="009456D9">
        <w:rPr>
          <w:color w:val="4A4A54"/>
        </w:rPr>
        <w:t>for exa</w:t>
      </w:r>
      <w:r w:rsidR="002D30AD" w:rsidRPr="009456D9">
        <w:rPr>
          <w:color w:val="4A4A54"/>
        </w:rPr>
        <w:t xml:space="preserve">mple, </w:t>
      </w:r>
      <w:r w:rsidRPr="009456D9">
        <w:rPr>
          <w:color w:val="4A4A54"/>
        </w:rPr>
        <w:t>M-F 9am-5pm)</w:t>
      </w:r>
    </w:p>
    <w:p w14:paraId="0C498D9E" w14:textId="12D496C2" w:rsidR="002D30AD" w:rsidRPr="009456D9" w:rsidRDefault="009D56E8" w:rsidP="002D30AD">
      <w:pPr>
        <w:pStyle w:val="bulletlv1"/>
        <w:rPr>
          <w:color w:val="4A4A54"/>
        </w:rPr>
      </w:pPr>
      <w:r w:rsidRPr="009456D9">
        <w:rPr>
          <w:color w:val="4A4A54"/>
        </w:rPr>
        <w:t xml:space="preserve">Holidays (Independence Day, Thanksgiving, </w:t>
      </w:r>
      <w:r w:rsidR="000A3844" w:rsidRPr="009456D9">
        <w:rPr>
          <w:color w:val="4A4A54"/>
        </w:rPr>
        <w:t xml:space="preserve">New Year’s, </w:t>
      </w:r>
      <w:r w:rsidR="002D30AD" w:rsidRPr="009456D9">
        <w:rPr>
          <w:color w:val="4A4A54"/>
        </w:rPr>
        <w:t>and so on</w:t>
      </w:r>
      <w:r w:rsidRPr="009456D9">
        <w:rPr>
          <w:color w:val="4A4A54"/>
        </w:rPr>
        <w:t>)</w:t>
      </w:r>
    </w:p>
    <w:p w14:paraId="35C5FEB9" w14:textId="75A5B3DC" w:rsidR="009D56E8" w:rsidRPr="009456D9" w:rsidRDefault="002D30AD" w:rsidP="002D30AD">
      <w:pPr>
        <w:pStyle w:val="bulletlv1"/>
        <w:rPr>
          <w:color w:val="4A4A54"/>
        </w:rPr>
      </w:pPr>
      <w:r w:rsidRPr="009456D9">
        <w:rPr>
          <w:color w:val="4A4A54"/>
        </w:rPr>
        <w:t>Closed Hours (all other times)</w:t>
      </w:r>
    </w:p>
    <w:p w14:paraId="07C9D47B" w14:textId="78807B2D" w:rsidR="009D56E8" w:rsidRPr="009456D9" w:rsidRDefault="009D56E8" w:rsidP="009D56E8">
      <w:pPr>
        <w:rPr>
          <w:color w:val="4A4A54"/>
        </w:rPr>
      </w:pPr>
      <w:r w:rsidRPr="009456D9">
        <w:rPr>
          <w:color w:val="4A4A54"/>
        </w:rPr>
        <w:t xml:space="preserve">Time frames can be both shared (system-wide and set by the administrator) or personal to your extension. You can add a time frame to your extension by clicking the </w:t>
      </w:r>
      <w:r w:rsidRPr="009456D9">
        <w:rPr>
          <w:b/>
          <w:color w:val="4A4A54"/>
        </w:rPr>
        <w:t>Add Time Frame</w:t>
      </w:r>
      <w:r w:rsidRPr="009456D9">
        <w:rPr>
          <w:color w:val="4A4A54"/>
        </w:rPr>
        <w:t>.</w:t>
      </w:r>
    </w:p>
    <w:p w14:paraId="64E91AEB" w14:textId="77777777" w:rsidR="009D56E8" w:rsidRPr="009456D9" w:rsidRDefault="009D56E8" w:rsidP="008A719D">
      <w:pPr>
        <w:pStyle w:val="figureanchor"/>
        <w:rPr>
          <w:color w:val="4A4A54"/>
        </w:rPr>
      </w:pPr>
      <w:r w:rsidRPr="009456D9">
        <w:rPr>
          <w:noProof/>
          <w:color w:val="4A4A54"/>
        </w:rPr>
        <w:drawing>
          <wp:inline distT="0" distB="0" distL="0" distR="0" wp14:anchorId="0068F56C" wp14:editId="209EB667">
            <wp:extent cx="5359836" cy="1638300"/>
            <wp:effectExtent l="19050" t="19050" r="1270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74568" cy="1642803"/>
                    </a:xfrm>
                    <a:prstGeom prst="rect">
                      <a:avLst/>
                    </a:prstGeom>
                    <a:ln>
                      <a:solidFill>
                        <a:schemeClr val="tx1"/>
                      </a:solidFill>
                    </a:ln>
                  </pic:spPr>
                </pic:pic>
              </a:graphicData>
            </a:graphic>
          </wp:inline>
        </w:drawing>
      </w:r>
    </w:p>
    <w:p w14:paraId="03C62F50" w14:textId="448A2EBE" w:rsidR="000E19D4" w:rsidRPr="009456D9" w:rsidRDefault="000E19D4" w:rsidP="00540639">
      <w:pPr>
        <w:pStyle w:val="stepintro"/>
        <w:pageBreakBefore/>
        <w:rPr>
          <w:color w:val="4A4A54"/>
        </w:rPr>
      </w:pPr>
      <w:r w:rsidRPr="009456D9">
        <w:rPr>
          <w:color w:val="4A4A54"/>
        </w:rPr>
        <w:lastRenderedPageBreak/>
        <w:t xml:space="preserve">To </w:t>
      </w:r>
      <w:r w:rsidR="00BB3CC3" w:rsidRPr="009456D9">
        <w:rPr>
          <w:color w:val="4A4A54"/>
        </w:rPr>
        <w:t>add</w:t>
      </w:r>
      <w:r w:rsidRPr="009456D9">
        <w:rPr>
          <w:color w:val="4A4A54"/>
        </w:rPr>
        <w:t xml:space="preserve"> time frame</w:t>
      </w:r>
      <w:r w:rsidR="009F027F" w:rsidRPr="009456D9">
        <w:rPr>
          <w:color w:val="4A4A54"/>
        </w:rPr>
        <w:t>s</w:t>
      </w:r>
    </w:p>
    <w:p w14:paraId="0737032E" w14:textId="28FAE026" w:rsidR="000E19D4" w:rsidRPr="009456D9" w:rsidRDefault="0064114B" w:rsidP="009449FB">
      <w:pPr>
        <w:pStyle w:val="numbrdlist"/>
        <w:numPr>
          <w:ilvl w:val="0"/>
          <w:numId w:val="40"/>
        </w:numPr>
        <w:rPr>
          <w:color w:val="4A4A54"/>
        </w:rPr>
      </w:pPr>
      <w:r w:rsidRPr="009456D9">
        <w:rPr>
          <w:color w:val="4A4A54"/>
        </w:rPr>
        <w:t xml:space="preserve">From the Time Frames page, click </w:t>
      </w:r>
      <w:r w:rsidRPr="009456D9">
        <w:rPr>
          <w:b/>
          <w:color w:val="4A4A54"/>
        </w:rPr>
        <w:t>Add Time Frame</w:t>
      </w:r>
      <w:r w:rsidRPr="009456D9">
        <w:rPr>
          <w:color w:val="4A4A54"/>
        </w:rPr>
        <w:t xml:space="preserve">. </w:t>
      </w:r>
    </w:p>
    <w:p w14:paraId="6D5FBD57" w14:textId="0CEF913E" w:rsidR="003F4A3C" w:rsidRPr="009456D9" w:rsidRDefault="003F4A3C" w:rsidP="003F4A3C">
      <w:pPr>
        <w:pStyle w:val="procresult"/>
        <w:rPr>
          <w:color w:val="4A4A54"/>
        </w:rPr>
      </w:pPr>
      <w:r w:rsidRPr="009456D9">
        <w:rPr>
          <w:color w:val="4A4A54"/>
        </w:rPr>
        <w:t>The Add a Timeframe page appears.</w:t>
      </w:r>
    </w:p>
    <w:p w14:paraId="29928A78" w14:textId="06118B78" w:rsidR="003F4A3C" w:rsidRPr="009456D9" w:rsidRDefault="003F4A3C" w:rsidP="003F4A3C">
      <w:pPr>
        <w:pStyle w:val="figureanchor"/>
        <w:rPr>
          <w:color w:val="4A4A54"/>
        </w:rPr>
      </w:pPr>
      <w:r w:rsidRPr="009456D9">
        <w:rPr>
          <w:noProof/>
          <w:color w:val="4A4A54"/>
        </w:rPr>
        <w:drawing>
          <wp:inline distT="0" distB="0" distL="0" distR="0" wp14:anchorId="6A20394E" wp14:editId="6E7BB5A9">
            <wp:extent cx="5753100" cy="1418095"/>
            <wp:effectExtent l="19050" t="19050" r="19050" b="1079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5941" t="39667" r="25458" b="41165"/>
                    <a:stretch/>
                  </pic:blipFill>
                  <pic:spPr bwMode="auto">
                    <a:xfrm>
                      <a:off x="0" y="0"/>
                      <a:ext cx="5761928" cy="1420271"/>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481A239" w14:textId="775FA263" w:rsidR="000E19D4" w:rsidRPr="009456D9" w:rsidRDefault="00D9160A" w:rsidP="000E19D4">
      <w:pPr>
        <w:pStyle w:val="numbrdlist"/>
        <w:rPr>
          <w:color w:val="4A4A54"/>
        </w:rPr>
      </w:pPr>
      <w:r w:rsidRPr="009456D9">
        <w:rPr>
          <w:color w:val="4A4A54"/>
        </w:rPr>
        <w:t xml:space="preserve">In the </w:t>
      </w:r>
      <w:r w:rsidRPr="009456D9">
        <w:rPr>
          <w:b/>
          <w:color w:val="4A4A54"/>
        </w:rPr>
        <w:t>Name</w:t>
      </w:r>
      <w:r w:rsidRPr="009456D9">
        <w:rPr>
          <w:color w:val="4A4A54"/>
        </w:rPr>
        <w:t xml:space="preserve"> field, enter a name for this time frame.</w:t>
      </w:r>
    </w:p>
    <w:p w14:paraId="5866B5F7" w14:textId="4A5F072B" w:rsidR="00D9160A" w:rsidRPr="009456D9" w:rsidRDefault="00D9160A" w:rsidP="000E19D4">
      <w:pPr>
        <w:pStyle w:val="numbrdlist"/>
        <w:rPr>
          <w:color w:val="4A4A54"/>
        </w:rPr>
      </w:pPr>
      <w:r w:rsidRPr="009456D9">
        <w:rPr>
          <w:color w:val="4A4A54"/>
        </w:rPr>
        <w:t xml:space="preserve">Next to </w:t>
      </w:r>
      <w:r w:rsidRPr="009456D9">
        <w:rPr>
          <w:b/>
          <w:color w:val="4A4A54"/>
        </w:rPr>
        <w:t>When</w:t>
      </w:r>
      <w:r w:rsidRPr="009456D9">
        <w:rPr>
          <w:color w:val="4A4A54"/>
        </w:rPr>
        <w:t xml:space="preserve">, select the </w:t>
      </w:r>
      <w:proofErr w:type="gramStart"/>
      <w:r w:rsidRPr="009456D9">
        <w:rPr>
          <w:color w:val="4A4A54"/>
        </w:rPr>
        <w:t>time period</w:t>
      </w:r>
      <w:proofErr w:type="gramEnd"/>
      <w:r w:rsidRPr="009456D9">
        <w:rPr>
          <w:color w:val="4A4A54"/>
        </w:rPr>
        <w:t xml:space="preserve"> when the time frame will be applied:</w:t>
      </w:r>
    </w:p>
    <w:p w14:paraId="195AC5B2" w14:textId="4784B587" w:rsidR="00D9160A" w:rsidRPr="009456D9" w:rsidRDefault="00D9160A" w:rsidP="00D9160A">
      <w:pPr>
        <w:pStyle w:val="bulletlv2"/>
        <w:rPr>
          <w:color w:val="4A4A54"/>
        </w:rPr>
      </w:pPr>
      <w:r w:rsidRPr="009456D9">
        <w:rPr>
          <w:b/>
          <w:color w:val="4A4A54"/>
        </w:rPr>
        <w:t>Always</w:t>
      </w:r>
      <w:r w:rsidRPr="009456D9">
        <w:rPr>
          <w:color w:val="4A4A54"/>
        </w:rPr>
        <w:t xml:space="preserve"> = </w:t>
      </w:r>
      <w:r w:rsidR="003910F2" w:rsidRPr="009456D9">
        <w:rPr>
          <w:color w:val="4A4A54"/>
        </w:rPr>
        <w:t>select this option if the time frame will always be applied.</w:t>
      </w:r>
      <w:r w:rsidR="00E87760" w:rsidRPr="009456D9">
        <w:rPr>
          <w:color w:val="4A4A54"/>
        </w:rPr>
        <w:t xml:space="preserve"> </w:t>
      </w:r>
      <w:r w:rsidR="009E64BF" w:rsidRPr="009456D9">
        <w:rPr>
          <w:color w:val="4A4A54"/>
        </w:rPr>
        <w:t xml:space="preserve">Click </w:t>
      </w:r>
      <w:r w:rsidR="009E64BF" w:rsidRPr="009456D9">
        <w:rPr>
          <w:b/>
          <w:color w:val="4A4A54"/>
        </w:rPr>
        <w:t>Save</w:t>
      </w:r>
      <w:r w:rsidR="009E64BF" w:rsidRPr="009456D9">
        <w:rPr>
          <w:color w:val="4A4A54"/>
        </w:rPr>
        <w:t xml:space="preserve"> to complete the procedure</w:t>
      </w:r>
      <w:r w:rsidR="00E87760" w:rsidRPr="009456D9">
        <w:rPr>
          <w:color w:val="4A4A54"/>
        </w:rPr>
        <w:t>.</w:t>
      </w:r>
    </w:p>
    <w:p w14:paraId="5A31986C" w14:textId="67F750A8" w:rsidR="003910F2" w:rsidRPr="009456D9" w:rsidRDefault="003910F2" w:rsidP="00D9160A">
      <w:pPr>
        <w:pStyle w:val="bulletlv2"/>
        <w:rPr>
          <w:color w:val="4A4A54"/>
        </w:rPr>
      </w:pPr>
      <w:r w:rsidRPr="009456D9">
        <w:rPr>
          <w:b/>
          <w:color w:val="4A4A54"/>
        </w:rPr>
        <w:t>Days of the week and times</w:t>
      </w:r>
      <w:r w:rsidRPr="009456D9">
        <w:rPr>
          <w:color w:val="4A4A54"/>
        </w:rPr>
        <w:t xml:space="preserve"> = select this option to select </w:t>
      </w:r>
      <w:r w:rsidR="00EF155F" w:rsidRPr="009456D9">
        <w:rPr>
          <w:color w:val="4A4A54"/>
        </w:rPr>
        <w:t xml:space="preserve">days and times when </w:t>
      </w:r>
      <w:r w:rsidRPr="009456D9">
        <w:rPr>
          <w:color w:val="4A4A54"/>
        </w:rPr>
        <w:t xml:space="preserve">the time </w:t>
      </w:r>
      <w:r w:rsidR="00EF155F" w:rsidRPr="009456D9">
        <w:rPr>
          <w:color w:val="4A4A54"/>
        </w:rPr>
        <w:t xml:space="preserve">frame will be applied. </w:t>
      </w:r>
      <w:r w:rsidR="002251EA" w:rsidRPr="009456D9">
        <w:rPr>
          <w:color w:val="4A4A54"/>
        </w:rPr>
        <w:t xml:space="preserve">Proceed to </w:t>
      </w:r>
      <w:r w:rsidR="00D92456" w:rsidRPr="009456D9">
        <w:rPr>
          <w:color w:val="4A4A54"/>
        </w:rPr>
        <w:t>“</w:t>
      </w:r>
      <w:r w:rsidR="00D92456" w:rsidRPr="009456D9">
        <w:rPr>
          <w:color w:val="4A4A54"/>
        </w:rPr>
        <w:fldChar w:fldCharType="begin"/>
      </w:r>
      <w:r w:rsidR="00D92456" w:rsidRPr="009456D9">
        <w:rPr>
          <w:color w:val="4A4A54"/>
        </w:rPr>
        <w:instrText xml:space="preserve"> REF _Ref439163917 \h </w:instrText>
      </w:r>
      <w:r w:rsidR="008801EF" w:rsidRPr="009456D9">
        <w:rPr>
          <w:color w:val="4A4A54"/>
        </w:rPr>
        <w:instrText xml:space="preserve"> \* MERGEFORMAT </w:instrText>
      </w:r>
      <w:r w:rsidR="00D92456" w:rsidRPr="009456D9">
        <w:rPr>
          <w:color w:val="4A4A54"/>
        </w:rPr>
      </w:r>
      <w:r w:rsidR="00D92456" w:rsidRPr="009456D9">
        <w:rPr>
          <w:color w:val="4A4A54"/>
        </w:rPr>
        <w:fldChar w:fldCharType="separate"/>
      </w:r>
      <w:r w:rsidR="00A443C0" w:rsidRPr="009456D9">
        <w:rPr>
          <w:color w:val="4A4A54"/>
        </w:rPr>
        <w:t>If you select Days of the week and times</w:t>
      </w:r>
      <w:r w:rsidR="00D92456" w:rsidRPr="009456D9">
        <w:rPr>
          <w:color w:val="4A4A54"/>
        </w:rPr>
        <w:fldChar w:fldCharType="end"/>
      </w:r>
      <w:r w:rsidR="00D92456" w:rsidRPr="009456D9">
        <w:rPr>
          <w:color w:val="4A4A54"/>
        </w:rPr>
        <w:t xml:space="preserve">” </w:t>
      </w:r>
      <w:r w:rsidR="00540639" w:rsidRPr="009456D9">
        <w:rPr>
          <w:color w:val="4A4A54"/>
        </w:rPr>
        <w:t xml:space="preserve">on page </w:t>
      </w:r>
      <w:r w:rsidR="00540639" w:rsidRPr="009456D9">
        <w:rPr>
          <w:color w:val="4A4A54"/>
        </w:rPr>
        <w:fldChar w:fldCharType="begin"/>
      </w:r>
      <w:r w:rsidR="00540639" w:rsidRPr="009456D9">
        <w:rPr>
          <w:color w:val="4A4A54"/>
        </w:rPr>
        <w:instrText xml:space="preserve"> PAGEREF _Ref439163501 \h </w:instrText>
      </w:r>
      <w:r w:rsidR="00540639" w:rsidRPr="009456D9">
        <w:rPr>
          <w:color w:val="4A4A54"/>
        </w:rPr>
      </w:r>
      <w:r w:rsidR="00540639" w:rsidRPr="009456D9">
        <w:rPr>
          <w:color w:val="4A4A54"/>
        </w:rPr>
        <w:fldChar w:fldCharType="separate"/>
      </w:r>
      <w:r w:rsidR="00A443C0" w:rsidRPr="009456D9">
        <w:rPr>
          <w:noProof/>
          <w:color w:val="4A4A54"/>
        </w:rPr>
        <w:t>24</w:t>
      </w:r>
      <w:r w:rsidR="00540639" w:rsidRPr="009456D9">
        <w:rPr>
          <w:color w:val="4A4A54"/>
        </w:rPr>
        <w:fldChar w:fldCharType="end"/>
      </w:r>
      <w:r w:rsidR="002251EA" w:rsidRPr="009456D9">
        <w:rPr>
          <w:color w:val="4A4A54"/>
        </w:rPr>
        <w:t>.</w:t>
      </w:r>
    </w:p>
    <w:p w14:paraId="3F968D76" w14:textId="15DE3764" w:rsidR="003910F2" w:rsidRPr="009456D9" w:rsidRDefault="003910F2" w:rsidP="00D9160A">
      <w:pPr>
        <w:pStyle w:val="bulletlv2"/>
        <w:rPr>
          <w:color w:val="4A4A54"/>
        </w:rPr>
      </w:pPr>
      <w:r w:rsidRPr="009456D9">
        <w:rPr>
          <w:b/>
          <w:color w:val="4A4A54"/>
        </w:rPr>
        <w:t>Specific dates or ranges</w:t>
      </w:r>
      <w:r w:rsidRPr="009456D9">
        <w:rPr>
          <w:color w:val="4A4A54"/>
        </w:rPr>
        <w:t xml:space="preserve"> = </w:t>
      </w:r>
      <w:r w:rsidR="00EF155F" w:rsidRPr="009456D9">
        <w:rPr>
          <w:color w:val="4A4A54"/>
        </w:rPr>
        <w:t xml:space="preserve">select this option </w:t>
      </w:r>
      <w:r w:rsidR="005E1F1F" w:rsidRPr="009456D9">
        <w:rPr>
          <w:color w:val="4A4A54"/>
        </w:rPr>
        <w:t xml:space="preserve">to specify </w:t>
      </w:r>
      <w:r w:rsidR="003A4042" w:rsidRPr="009456D9">
        <w:rPr>
          <w:color w:val="4A4A54"/>
        </w:rPr>
        <w:t xml:space="preserve">a specific date or range of dates. </w:t>
      </w:r>
      <w:r w:rsidR="00D16AAD" w:rsidRPr="009456D9">
        <w:rPr>
          <w:color w:val="4A4A54"/>
        </w:rPr>
        <w:t>Proceed to “</w:t>
      </w:r>
      <w:r w:rsidR="004C6610" w:rsidRPr="009456D9">
        <w:rPr>
          <w:color w:val="4A4A54"/>
        </w:rPr>
        <w:fldChar w:fldCharType="begin"/>
      </w:r>
      <w:r w:rsidR="004C6610" w:rsidRPr="009456D9">
        <w:rPr>
          <w:color w:val="4A4A54"/>
        </w:rPr>
        <w:instrText xml:space="preserve"> REF _Ref439163987 \h </w:instrText>
      </w:r>
      <w:r w:rsidR="008801EF" w:rsidRPr="009456D9">
        <w:rPr>
          <w:color w:val="4A4A54"/>
        </w:rPr>
        <w:instrText xml:space="preserve"> \* MERGEFORMAT </w:instrText>
      </w:r>
      <w:r w:rsidR="004C6610" w:rsidRPr="009456D9">
        <w:rPr>
          <w:color w:val="4A4A54"/>
        </w:rPr>
      </w:r>
      <w:r w:rsidR="004C6610" w:rsidRPr="009456D9">
        <w:rPr>
          <w:color w:val="4A4A54"/>
        </w:rPr>
        <w:fldChar w:fldCharType="separate"/>
      </w:r>
      <w:r w:rsidR="00A443C0" w:rsidRPr="009456D9">
        <w:rPr>
          <w:color w:val="4A4A54"/>
        </w:rPr>
        <w:t>If you select Specific dates or ranges</w:t>
      </w:r>
      <w:r w:rsidR="004C6610" w:rsidRPr="009456D9">
        <w:rPr>
          <w:color w:val="4A4A54"/>
        </w:rPr>
        <w:fldChar w:fldCharType="end"/>
      </w:r>
      <w:r w:rsidR="00D16AAD" w:rsidRPr="009456D9">
        <w:rPr>
          <w:color w:val="4A4A54"/>
        </w:rPr>
        <w:t xml:space="preserve">” on page </w:t>
      </w:r>
      <w:r w:rsidR="004C6610" w:rsidRPr="009456D9">
        <w:rPr>
          <w:color w:val="4A4A54"/>
        </w:rPr>
        <w:fldChar w:fldCharType="begin"/>
      </w:r>
      <w:r w:rsidR="004C6610" w:rsidRPr="009456D9">
        <w:rPr>
          <w:color w:val="4A4A54"/>
        </w:rPr>
        <w:instrText xml:space="preserve"> PAGEREF _Ref439163981 \h </w:instrText>
      </w:r>
      <w:r w:rsidR="004C6610" w:rsidRPr="009456D9">
        <w:rPr>
          <w:color w:val="4A4A54"/>
        </w:rPr>
      </w:r>
      <w:r w:rsidR="004C6610" w:rsidRPr="009456D9">
        <w:rPr>
          <w:color w:val="4A4A54"/>
        </w:rPr>
        <w:fldChar w:fldCharType="separate"/>
      </w:r>
      <w:r w:rsidR="00A443C0" w:rsidRPr="009456D9">
        <w:rPr>
          <w:noProof/>
          <w:color w:val="4A4A54"/>
        </w:rPr>
        <w:t>28</w:t>
      </w:r>
      <w:r w:rsidR="004C6610" w:rsidRPr="009456D9">
        <w:rPr>
          <w:color w:val="4A4A54"/>
        </w:rPr>
        <w:fldChar w:fldCharType="end"/>
      </w:r>
      <w:r w:rsidR="00D16AAD" w:rsidRPr="009456D9">
        <w:rPr>
          <w:color w:val="4A4A54"/>
        </w:rPr>
        <w:t>.</w:t>
      </w:r>
    </w:p>
    <w:p w14:paraId="36E59B52" w14:textId="7F108670" w:rsidR="009E64BF" w:rsidRPr="009456D9" w:rsidRDefault="0062025E" w:rsidP="00606E73">
      <w:pPr>
        <w:pStyle w:val="Heading4"/>
        <w:keepLines/>
        <w:rPr>
          <w:color w:val="4A4A54"/>
        </w:rPr>
      </w:pPr>
      <w:bookmarkStart w:id="128" w:name="_Ref439163501"/>
      <w:bookmarkStart w:id="129" w:name="_Ref439163917"/>
      <w:bookmarkStart w:id="130" w:name="_Toc514152757"/>
      <w:r w:rsidRPr="009456D9">
        <w:rPr>
          <w:color w:val="4A4A54"/>
        </w:rPr>
        <w:lastRenderedPageBreak/>
        <w:t>If you select Days of the week and times</w:t>
      </w:r>
      <w:bookmarkEnd w:id="128"/>
      <w:bookmarkEnd w:id="129"/>
      <w:bookmarkEnd w:id="130"/>
    </w:p>
    <w:p w14:paraId="39AC1F97" w14:textId="08FFC28F" w:rsidR="003906DF" w:rsidRPr="009456D9" w:rsidRDefault="009E64BF" w:rsidP="00606E73">
      <w:pPr>
        <w:pStyle w:val="body"/>
        <w:keepNext/>
        <w:keepLines/>
        <w:rPr>
          <w:color w:val="4A4A54"/>
        </w:rPr>
      </w:pPr>
      <w:r w:rsidRPr="009456D9">
        <w:rPr>
          <w:color w:val="4A4A54"/>
        </w:rPr>
        <w:t>O</w:t>
      </w:r>
      <w:r w:rsidR="00F16749" w:rsidRPr="009456D9">
        <w:rPr>
          <w:color w:val="4A4A54"/>
        </w:rPr>
        <w:t>ptions</w:t>
      </w:r>
      <w:r w:rsidR="004648A6" w:rsidRPr="009456D9">
        <w:rPr>
          <w:color w:val="4A4A54"/>
        </w:rPr>
        <w:t xml:space="preserve"> appear for selecting </w:t>
      </w:r>
      <w:r w:rsidR="00D90D86" w:rsidRPr="009456D9">
        <w:rPr>
          <w:color w:val="4A4A54"/>
        </w:rPr>
        <w:t>days and times</w:t>
      </w:r>
      <w:r w:rsidR="004648A6" w:rsidRPr="009456D9">
        <w:rPr>
          <w:color w:val="4A4A54"/>
        </w:rPr>
        <w:t xml:space="preserve"> when the time frame will be applied (see</w:t>
      </w:r>
      <w:r w:rsidR="00F16749" w:rsidRPr="009456D9">
        <w:rPr>
          <w:color w:val="4A4A54"/>
        </w:rPr>
        <w:t xml:space="preserve"> </w:t>
      </w:r>
      <w:r w:rsidR="004648A6" w:rsidRPr="009456D9">
        <w:rPr>
          <w:color w:val="4A4A54"/>
        </w:rPr>
        <w:fldChar w:fldCharType="begin"/>
      </w:r>
      <w:r w:rsidR="004648A6" w:rsidRPr="009456D9">
        <w:rPr>
          <w:color w:val="4A4A54"/>
        </w:rPr>
        <w:instrText xml:space="preserve"> REF _Ref439162806 \h </w:instrText>
      </w:r>
      <w:r w:rsidR="008801EF" w:rsidRPr="009456D9">
        <w:rPr>
          <w:color w:val="4A4A54"/>
        </w:rPr>
        <w:instrText xml:space="preserve"> \* MERGEFORMAT </w:instrText>
      </w:r>
      <w:r w:rsidR="004648A6" w:rsidRPr="009456D9">
        <w:rPr>
          <w:color w:val="4A4A54"/>
        </w:rPr>
      </w:r>
      <w:r w:rsidR="004648A6" w:rsidRPr="009456D9">
        <w:rPr>
          <w:color w:val="4A4A54"/>
        </w:rPr>
        <w:fldChar w:fldCharType="separate"/>
      </w:r>
      <w:r w:rsidR="00A443C0" w:rsidRPr="009456D9">
        <w:rPr>
          <w:color w:val="4A4A54"/>
        </w:rPr>
        <w:t xml:space="preserve">Figure </w:t>
      </w:r>
      <w:r w:rsidR="00A443C0" w:rsidRPr="009456D9">
        <w:rPr>
          <w:noProof/>
          <w:color w:val="4A4A54"/>
        </w:rPr>
        <w:t>2</w:t>
      </w:r>
      <w:r w:rsidR="00A443C0" w:rsidRPr="009456D9">
        <w:rPr>
          <w:noProof/>
          <w:color w:val="4A4A54"/>
        </w:rPr>
        <w:noBreakHyphen/>
        <w:t>8</w:t>
      </w:r>
      <w:r w:rsidR="004648A6" w:rsidRPr="009456D9">
        <w:rPr>
          <w:color w:val="4A4A54"/>
        </w:rPr>
        <w:fldChar w:fldCharType="end"/>
      </w:r>
      <w:r w:rsidR="004648A6" w:rsidRPr="009456D9">
        <w:rPr>
          <w:color w:val="4A4A54"/>
        </w:rPr>
        <w:t>)</w:t>
      </w:r>
      <w:r w:rsidR="00540639" w:rsidRPr="009456D9">
        <w:rPr>
          <w:color w:val="4A4A54"/>
        </w:rPr>
        <w:t>.</w:t>
      </w:r>
    </w:p>
    <w:p w14:paraId="1D37FA7B" w14:textId="415ECED4" w:rsidR="000E19D4" w:rsidRPr="009456D9" w:rsidRDefault="004648A6" w:rsidP="00606E73">
      <w:pPr>
        <w:pStyle w:val="figureanchor"/>
        <w:keepNext/>
        <w:keepLines/>
        <w:rPr>
          <w:color w:val="4A4A54"/>
        </w:rPr>
      </w:pPr>
      <w:r w:rsidRPr="009456D9">
        <w:rPr>
          <w:noProof/>
          <w:color w:val="4A4A54"/>
        </w:rPr>
        <w:drawing>
          <wp:inline distT="0" distB="0" distL="0" distR="0" wp14:anchorId="6D3175E7" wp14:editId="72811E07">
            <wp:extent cx="5604076" cy="4423144"/>
            <wp:effectExtent l="19050" t="19050" r="15875" b="1587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6042" t="18750" r="25409" b="19941"/>
                    <a:stretch/>
                  </pic:blipFill>
                  <pic:spPr bwMode="auto">
                    <a:xfrm>
                      <a:off x="0" y="0"/>
                      <a:ext cx="5611899" cy="4429319"/>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07B3A1" w14:textId="6C1496FF" w:rsidR="00F16749" w:rsidRPr="009456D9" w:rsidRDefault="00F16749" w:rsidP="00F16749">
      <w:pPr>
        <w:pStyle w:val="Caption"/>
        <w:rPr>
          <w:color w:val="4A4A54"/>
        </w:rPr>
      </w:pPr>
      <w:bookmarkStart w:id="131" w:name="_Ref439162806"/>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8</w:t>
      </w:r>
      <w:r w:rsidR="00D03A06" w:rsidRPr="009456D9">
        <w:rPr>
          <w:noProof/>
          <w:color w:val="4A4A54"/>
        </w:rPr>
        <w:fldChar w:fldCharType="end"/>
      </w:r>
      <w:bookmarkEnd w:id="131"/>
      <w:r w:rsidRPr="009456D9">
        <w:rPr>
          <w:color w:val="4A4A54"/>
        </w:rPr>
        <w:t xml:space="preserve">. </w:t>
      </w:r>
      <w:r w:rsidR="004648A6" w:rsidRPr="009456D9">
        <w:rPr>
          <w:color w:val="4A4A54"/>
        </w:rPr>
        <w:t>Setting Days of the Week and Times</w:t>
      </w:r>
    </w:p>
    <w:p w14:paraId="5E69F5F7" w14:textId="77777777" w:rsidR="00606E73" w:rsidRPr="009456D9" w:rsidRDefault="00606E73" w:rsidP="00606E73">
      <w:pPr>
        <w:pStyle w:val="body"/>
        <w:rPr>
          <w:color w:val="4A4A54"/>
        </w:rPr>
      </w:pPr>
    </w:p>
    <w:p w14:paraId="38D07B94" w14:textId="689B9C8B" w:rsidR="00BC4C40" w:rsidRPr="009456D9" w:rsidRDefault="00BC4C40" w:rsidP="009449FB">
      <w:pPr>
        <w:pStyle w:val="numbrdlist"/>
        <w:numPr>
          <w:ilvl w:val="0"/>
          <w:numId w:val="41"/>
        </w:numPr>
        <w:rPr>
          <w:color w:val="4A4A54"/>
        </w:rPr>
      </w:pPr>
      <w:r w:rsidRPr="009456D9">
        <w:rPr>
          <w:color w:val="4A4A54"/>
        </w:rPr>
        <w:t xml:space="preserve">Using the check boxes next to the name of each day of the week, check the days when </w:t>
      </w:r>
      <w:r w:rsidR="003B754F" w:rsidRPr="009456D9">
        <w:rPr>
          <w:color w:val="4A4A54"/>
        </w:rPr>
        <w:t>the time frame will be applied</w:t>
      </w:r>
      <w:r w:rsidRPr="009456D9">
        <w:rPr>
          <w:color w:val="4A4A54"/>
        </w:rPr>
        <w:t>. A blue line to the right of checked day shows the default hours for this time frame (9:00 AM through 5:00 PM).</w:t>
      </w:r>
    </w:p>
    <w:p w14:paraId="3121BC73" w14:textId="77777777" w:rsidR="00BC4C40" w:rsidRPr="009456D9" w:rsidRDefault="00BC4C40" w:rsidP="00BC4C40">
      <w:pPr>
        <w:pStyle w:val="figureanchor"/>
        <w:jc w:val="left"/>
        <w:rPr>
          <w:color w:val="4A4A54"/>
        </w:rPr>
      </w:pPr>
      <w:r w:rsidRPr="009456D9">
        <w:rPr>
          <w:noProof/>
          <w:color w:val="4A4A54"/>
        </w:rPr>
        <w:lastRenderedPageBreak/>
        <mc:AlternateContent>
          <mc:Choice Requires="wpg">
            <w:drawing>
              <wp:anchor distT="0" distB="0" distL="114300" distR="114300" simplePos="0" relativeHeight="251666944" behindDoc="0" locked="0" layoutInCell="1" allowOverlap="1" wp14:anchorId="676C0942" wp14:editId="36AC1254">
                <wp:simplePos x="0" y="0"/>
                <wp:positionH relativeFrom="column">
                  <wp:posOffset>1864995</wp:posOffset>
                </wp:positionH>
                <wp:positionV relativeFrom="paragraph">
                  <wp:posOffset>909955</wp:posOffset>
                </wp:positionV>
                <wp:extent cx="4055612" cy="2137144"/>
                <wp:effectExtent l="0" t="0" r="2540" b="15875"/>
                <wp:wrapNone/>
                <wp:docPr id="708" name="Group 708"/>
                <wp:cNvGraphicFramePr/>
                <a:graphic xmlns:a="http://schemas.openxmlformats.org/drawingml/2006/main">
                  <a:graphicData uri="http://schemas.microsoft.com/office/word/2010/wordprocessingGroup">
                    <wpg:wgp>
                      <wpg:cNvGrpSpPr/>
                      <wpg:grpSpPr>
                        <a:xfrm>
                          <a:off x="0" y="0"/>
                          <a:ext cx="4055612" cy="2137144"/>
                          <a:chOff x="0" y="0"/>
                          <a:chExt cx="4055612" cy="2137144"/>
                        </a:xfrm>
                      </wpg:grpSpPr>
                      <wps:wsp>
                        <wps:cNvPr id="709" name="Oval 709"/>
                        <wps:cNvSpPr/>
                        <wps:spPr>
                          <a:xfrm>
                            <a:off x="0" y="0"/>
                            <a:ext cx="1509824" cy="21371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Straight Connector 710"/>
                        <wps:cNvCnPr/>
                        <wps:spPr>
                          <a:xfrm>
                            <a:off x="1509823" y="999461"/>
                            <a:ext cx="158467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1" name="Text Box 711"/>
                        <wps:cNvSpPr txBox="1"/>
                        <wps:spPr>
                          <a:xfrm>
                            <a:off x="3125972" y="861237"/>
                            <a:ext cx="929640"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583B0" w14:textId="77777777" w:rsidR="0026530E" w:rsidRDefault="0026530E" w:rsidP="00BC4C40">
                              <w:pPr>
                                <w:pStyle w:val="Callout"/>
                              </w:pPr>
                              <w:r>
                                <w:t>Default operating hours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76C0942" id="Group 708" o:spid="_x0000_s1031" style="position:absolute;margin-left:146.85pt;margin-top:71.65pt;width:319.35pt;height:168.3pt;z-index:251666944" coordsize="40556,2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">
                <v:oval id="Oval 709" o:spid="_x0000_s1032" style="position:absolute;width:15098;height:2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" filled="f" strokecolor="red" strokeweight="2pt"/>
                <v:line id="Straight Connector 710" o:spid="_x0000_s1033" style="position:absolute;visibility:visible;mso-wrap-style:square" from="15098,9994" to="3094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" strokecolor="red" strokeweight="1.5pt"/>
                <v:shape id="Text Box 711" o:spid="_x0000_s1034" type="#_x0000_t202" style="position:absolute;left:31259;top:8612;width:9297;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" filled="f" stroked="f" strokeweight=".5pt">
                  <v:textbox inset="0,0,0,0">
                    <w:txbxContent>
                      <w:p w14:paraId="660583B0" w14:textId="77777777" w:rsidR="0026530E" w:rsidRDefault="0026530E" w:rsidP="00BC4C40">
                        <w:pPr>
                          <w:pStyle w:val="Callout"/>
                        </w:pPr>
                        <w:r>
                          <w:t>Default operating hours</w:t>
                        </w:r>
                      </w:p>
                    </w:txbxContent>
                  </v:textbox>
                </v:shape>
              </v:group>
            </w:pict>
          </mc:Fallback>
        </mc:AlternateContent>
      </w:r>
      <w:r w:rsidRPr="009456D9">
        <w:rPr>
          <w:noProof/>
          <w:color w:val="4A4A54"/>
        </w:rPr>
        <w:t xml:space="preserve"> </w:t>
      </w:r>
      <w:r w:rsidRPr="009456D9">
        <w:rPr>
          <w:noProof/>
          <w:color w:val="4A4A54"/>
        </w:rPr>
        <w:drawing>
          <wp:inline distT="0" distB="0" distL="0" distR="0" wp14:anchorId="0247E2D5" wp14:editId="1AD5AF57">
            <wp:extent cx="4622413" cy="3600450"/>
            <wp:effectExtent l="19050" t="19050" r="26035" b="190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624" t="20765" r="25458" b="18270"/>
                    <a:stretch/>
                  </pic:blipFill>
                  <pic:spPr bwMode="auto">
                    <a:xfrm>
                      <a:off x="0" y="0"/>
                      <a:ext cx="4624455" cy="36020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6475FE4" w14:textId="77777777" w:rsidR="00BC4C40" w:rsidRPr="009456D9" w:rsidRDefault="00BC4C40" w:rsidP="00BC4C40">
      <w:pPr>
        <w:pStyle w:val="body"/>
        <w:rPr>
          <w:color w:val="4A4A54"/>
        </w:rPr>
      </w:pPr>
    </w:p>
    <w:p w14:paraId="2B369F0C" w14:textId="60124C74" w:rsidR="00BC4C40" w:rsidRPr="009456D9" w:rsidRDefault="003B754F" w:rsidP="009449FB">
      <w:pPr>
        <w:pStyle w:val="numbrdlist"/>
        <w:numPr>
          <w:ilvl w:val="0"/>
          <w:numId w:val="41"/>
        </w:numPr>
        <w:rPr>
          <w:color w:val="4A4A54"/>
        </w:rPr>
      </w:pPr>
      <w:r w:rsidRPr="009456D9">
        <w:rPr>
          <w:color w:val="4A4A54"/>
        </w:rPr>
        <w:t xml:space="preserve">To change the start time, drag the </w:t>
      </w:r>
      <w:r w:rsidR="007C1766" w:rsidRPr="009456D9">
        <w:rPr>
          <w:color w:val="4A4A54"/>
        </w:rPr>
        <w:t xml:space="preserve">button on the </w:t>
      </w:r>
      <w:r w:rsidR="00BC4C40" w:rsidRPr="009456D9">
        <w:rPr>
          <w:color w:val="4A4A54"/>
        </w:rPr>
        <w:t xml:space="preserve">left side of </w:t>
      </w:r>
      <w:r w:rsidRPr="009456D9">
        <w:rPr>
          <w:color w:val="4A4A54"/>
        </w:rPr>
        <w:t>the</w:t>
      </w:r>
      <w:r w:rsidR="00BC4C40" w:rsidRPr="009456D9">
        <w:rPr>
          <w:color w:val="4A4A54"/>
        </w:rPr>
        <w:t xml:space="preserve"> blue bar </w:t>
      </w:r>
      <w:r w:rsidRPr="009456D9">
        <w:rPr>
          <w:color w:val="4A4A54"/>
        </w:rPr>
        <w:t xml:space="preserve">either </w:t>
      </w:r>
      <w:r w:rsidR="00BC4C40" w:rsidRPr="009456D9">
        <w:rPr>
          <w:color w:val="4A4A54"/>
        </w:rPr>
        <w:t xml:space="preserve">to the left to begin the start time earlier or to the right to begin the start time later. </w:t>
      </w:r>
    </w:p>
    <w:p w14:paraId="69805484" w14:textId="77777777" w:rsidR="00BC4C40" w:rsidRPr="009456D9" w:rsidRDefault="00BC4C40" w:rsidP="00BC4C40">
      <w:pPr>
        <w:pStyle w:val="figureanchor"/>
        <w:rPr>
          <w:color w:val="4A4A54"/>
        </w:rPr>
      </w:pPr>
      <w:r w:rsidRPr="009456D9">
        <w:rPr>
          <w:noProof/>
          <w:color w:val="4A4A54"/>
        </w:rPr>
        <w:drawing>
          <wp:inline distT="0" distB="0" distL="0" distR="0" wp14:anchorId="12B46BA9" wp14:editId="2E92EEB7">
            <wp:extent cx="5720080" cy="510540"/>
            <wp:effectExtent l="19050" t="19050" r="13970" b="2286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0080" cy="510540"/>
                    </a:xfrm>
                    <a:prstGeom prst="rect">
                      <a:avLst/>
                    </a:prstGeom>
                    <a:noFill/>
                    <a:ln>
                      <a:solidFill>
                        <a:schemeClr val="tx1"/>
                      </a:solidFill>
                    </a:ln>
                  </pic:spPr>
                </pic:pic>
              </a:graphicData>
            </a:graphic>
          </wp:inline>
        </w:drawing>
      </w:r>
    </w:p>
    <w:p w14:paraId="7B373EE4" w14:textId="77777777" w:rsidR="00BC4C40" w:rsidRPr="009456D9" w:rsidRDefault="00BC4C40" w:rsidP="00BC4C40">
      <w:pPr>
        <w:pStyle w:val="body"/>
        <w:rPr>
          <w:color w:val="4A4A54"/>
        </w:rPr>
      </w:pPr>
    </w:p>
    <w:p w14:paraId="1174A319" w14:textId="3983CC3B" w:rsidR="00BC4C40" w:rsidRPr="009456D9" w:rsidRDefault="003B754F" w:rsidP="009449FB">
      <w:pPr>
        <w:pStyle w:val="numbrdlist"/>
        <w:numPr>
          <w:ilvl w:val="0"/>
          <w:numId w:val="41"/>
        </w:numPr>
        <w:rPr>
          <w:color w:val="4A4A54"/>
        </w:rPr>
      </w:pPr>
      <w:r w:rsidRPr="009456D9">
        <w:rPr>
          <w:color w:val="4A4A54"/>
        </w:rPr>
        <w:t xml:space="preserve">To change the end time, drag the </w:t>
      </w:r>
      <w:r w:rsidR="007C1766" w:rsidRPr="009456D9">
        <w:rPr>
          <w:color w:val="4A4A54"/>
        </w:rPr>
        <w:t xml:space="preserve">button on the </w:t>
      </w:r>
      <w:r w:rsidRPr="009456D9">
        <w:rPr>
          <w:color w:val="4A4A54"/>
        </w:rPr>
        <w:t xml:space="preserve">right side </w:t>
      </w:r>
      <w:r w:rsidR="007C1766" w:rsidRPr="009456D9">
        <w:rPr>
          <w:color w:val="4A4A54"/>
        </w:rPr>
        <w:t>of the blue bar either</w:t>
      </w:r>
      <w:r w:rsidR="00BC4C40" w:rsidRPr="009456D9">
        <w:rPr>
          <w:color w:val="4A4A54"/>
        </w:rPr>
        <w:t xml:space="preserve"> to the left to shorten the end time or to the right to lengthen the end time. </w:t>
      </w:r>
    </w:p>
    <w:p w14:paraId="42A1A9B5" w14:textId="77777777" w:rsidR="00BC4C40" w:rsidRPr="009456D9" w:rsidRDefault="00BC4C40" w:rsidP="00BC4C40">
      <w:pPr>
        <w:pStyle w:val="figureanchor"/>
        <w:rPr>
          <w:color w:val="4A4A54"/>
        </w:rPr>
      </w:pPr>
      <w:r w:rsidRPr="009456D9">
        <w:rPr>
          <w:noProof/>
          <w:color w:val="4A4A54"/>
        </w:rPr>
        <w:drawing>
          <wp:inline distT="0" distB="0" distL="0" distR="0" wp14:anchorId="55DC9E6C" wp14:editId="0BB67B11">
            <wp:extent cx="5720080" cy="446405"/>
            <wp:effectExtent l="19050" t="19050" r="13970" b="1079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0080" cy="446405"/>
                    </a:xfrm>
                    <a:prstGeom prst="rect">
                      <a:avLst/>
                    </a:prstGeom>
                    <a:noFill/>
                    <a:ln>
                      <a:solidFill>
                        <a:schemeClr val="tx1"/>
                      </a:solidFill>
                    </a:ln>
                  </pic:spPr>
                </pic:pic>
              </a:graphicData>
            </a:graphic>
          </wp:inline>
        </w:drawing>
      </w:r>
    </w:p>
    <w:p w14:paraId="4EF8645D" w14:textId="77777777" w:rsidR="00BC4C40" w:rsidRPr="009456D9" w:rsidRDefault="00BC4C40" w:rsidP="00BC4C40">
      <w:pPr>
        <w:pStyle w:val="body"/>
        <w:rPr>
          <w:color w:val="4A4A54"/>
        </w:rPr>
      </w:pPr>
    </w:p>
    <w:p w14:paraId="2A2F14EF" w14:textId="77777777" w:rsidR="00BC4C40" w:rsidRPr="009456D9" w:rsidRDefault="00BC4C40" w:rsidP="00BC4C40">
      <w:pPr>
        <w:pStyle w:val="body"/>
        <w:rPr>
          <w:color w:val="4A4A54"/>
        </w:rPr>
      </w:pPr>
      <w:r w:rsidRPr="009456D9">
        <w:rPr>
          <w:b/>
          <w:bCs/>
          <w:color w:val="4A4A54"/>
        </w:rPr>
        <w:t>Hint</w:t>
      </w:r>
      <w:r w:rsidRPr="009456D9">
        <w:rPr>
          <w:color w:val="4A4A54"/>
        </w:rPr>
        <w:t>: To fine-tune start and end times, click start time or end time button, and then use the left and right arrow keys on your keyboard to change the time in 5-minute increments.</w:t>
      </w:r>
    </w:p>
    <w:p w14:paraId="0029F430" w14:textId="2A986AED" w:rsidR="00BC4C40" w:rsidRPr="009456D9" w:rsidRDefault="00BC4C40" w:rsidP="009449FB">
      <w:pPr>
        <w:pStyle w:val="numbrdlist"/>
        <w:numPr>
          <w:ilvl w:val="0"/>
          <w:numId w:val="41"/>
        </w:numPr>
        <w:rPr>
          <w:color w:val="4A4A54"/>
        </w:rPr>
      </w:pPr>
      <w:r w:rsidRPr="009456D9">
        <w:rPr>
          <w:color w:val="4A4A54"/>
        </w:rPr>
        <w:t xml:space="preserve">By default, each day is made up of </w:t>
      </w:r>
      <w:proofErr w:type="gramStart"/>
      <w:r w:rsidRPr="009456D9">
        <w:rPr>
          <w:color w:val="4A4A54"/>
        </w:rPr>
        <w:t>one time</w:t>
      </w:r>
      <w:proofErr w:type="gramEnd"/>
      <w:r w:rsidRPr="009456D9">
        <w:rPr>
          <w:color w:val="4A4A54"/>
        </w:rPr>
        <w:t xml:space="preserve"> period. However, you can use the </w:t>
      </w:r>
      <w:r w:rsidRPr="009456D9">
        <w:rPr>
          <w:noProof/>
          <w:color w:val="4A4A54"/>
        </w:rPr>
        <w:drawing>
          <wp:inline distT="0" distB="0" distL="0" distR="0" wp14:anchorId="729BE8E1" wp14:editId="6241F84C">
            <wp:extent cx="255270" cy="2235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70" cy="223520"/>
                    </a:xfrm>
                    <a:prstGeom prst="rect">
                      <a:avLst/>
                    </a:prstGeom>
                    <a:noFill/>
                    <a:ln>
                      <a:noFill/>
                    </a:ln>
                  </pic:spPr>
                </pic:pic>
              </a:graphicData>
            </a:graphic>
          </wp:inline>
        </w:drawing>
      </w:r>
      <w:r w:rsidRPr="009456D9">
        <w:rPr>
          <w:color w:val="4A4A54"/>
        </w:rPr>
        <w:t xml:space="preserve">icon to define </w:t>
      </w:r>
      <w:proofErr w:type="gramStart"/>
      <w:r w:rsidRPr="009456D9">
        <w:rPr>
          <w:color w:val="4A4A54"/>
        </w:rPr>
        <w:t>two time</w:t>
      </w:r>
      <w:proofErr w:type="gramEnd"/>
      <w:r w:rsidRPr="009456D9">
        <w:rPr>
          <w:color w:val="4A4A54"/>
        </w:rPr>
        <w:t xml:space="preserve"> periods per day. For example, the figure below shows a setup for an office that answers calls in the morning and afternoon, and then transfers calls to an answering </w:t>
      </w:r>
      <w:r w:rsidRPr="009456D9">
        <w:rPr>
          <w:color w:val="4A4A54"/>
        </w:rPr>
        <w:lastRenderedPageBreak/>
        <w:t xml:space="preserve">service over lunch, on Monday through Friday. By doing this, you would create </w:t>
      </w:r>
      <w:proofErr w:type="gramStart"/>
      <w:r w:rsidRPr="009456D9">
        <w:rPr>
          <w:color w:val="4A4A54"/>
        </w:rPr>
        <w:t>two time</w:t>
      </w:r>
      <w:proofErr w:type="gramEnd"/>
      <w:r w:rsidRPr="009456D9">
        <w:rPr>
          <w:color w:val="4A4A54"/>
        </w:rPr>
        <w:t xml:space="preserve"> frames (for example, one from 8 to noon and another from 1:00 to 5:00 PM). </w:t>
      </w:r>
    </w:p>
    <w:p w14:paraId="64897847" w14:textId="77777777" w:rsidR="00BC4C40" w:rsidRPr="009456D9" w:rsidRDefault="00BC4C40" w:rsidP="00BC4C40">
      <w:pPr>
        <w:pStyle w:val="figureanchor"/>
        <w:rPr>
          <w:color w:val="4A4A54"/>
        </w:rPr>
      </w:pPr>
      <w:r w:rsidRPr="009456D9">
        <w:rPr>
          <w:noProof/>
          <w:color w:val="4A4A54"/>
        </w:rPr>
        <w:drawing>
          <wp:inline distT="0" distB="0" distL="0" distR="0" wp14:anchorId="17DF5F7E" wp14:editId="6CACD1F6">
            <wp:extent cx="5372100" cy="4260631"/>
            <wp:effectExtent l="19050" t="19050" r="19050" b="260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5957" t="20764" r="25791" b="18004"/>
                    <a:stretch/>
                  </pic:blipFill>
                  <pic:spPr bwMode="auto">
                    <a:xfrm>
                      <a:off x="0" y="0"/>
                      <a:ext cx="5372100" cy="42606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A863D0F" w14:textId="77777777" w:rsidR="009B21E0" w:rsidRPr="009456D9" w:rsidRDefault="00BC4C40" w:rsidP="00D90D86">
      <w:pPr>
        <w:pStyle w:val="numbrdlist"/>
        <w:rPr>
          <w:color w:val="4A4A54"/>
        </w:rPr>
      </w:pPr>
      <w:r w:rsidRPr="009456D9">
        <w:rPr>
          <w:color w:val="4A4A54"/>
        </w:rPr>
        <w:t xml:space="preserve">Click </w:t>
      </w:r>
      <w:r w:rsidRPr="009456D9">
        <w:rPr>
          <w:b/>
          <w:color w:val="4A4A54"/>
        </w:rPr>
        <w:t>Save</w:t>
      </w:r>
      <w:r w:rsidRPr="009456D9">
        <w:rPr>
          <w:color w:val="4A4A54"/>
        </w:rPr>
        <w:t xml:space="preserve"> to save your selections. </w:t>
      </w:r>
    </w:p>
    <w:p w14:paraId="564D6B7F" w14:textId="5AE112A2" w:rsidR="00F16749" w:rsidRPr="009456D9" w:rsidRDefault="00BC4C40" w:rsidP="009B21E0">
      <w:pPr>
        <w:pStyle w:val="procresult"/>
        <w:rPr>
          <w:color w:val="4A4A54"/>
        </w:rPr>
      </w:pPr>
      <w:r w:rsidRPr="009456D9">
        <w:rPr>
          <w:color w:val="4A4A54"/>
        </w:rPr>
        <w:t>The time frame appears as a row on the Time Frames page.</w:t>
      </w:r>
    </w:p>
    <w:p w14:paraId="7321CA1D" w14:textId="24792B9A" w:rsidR="00F16749" w:rsidRPr="009456D9" w:rsidRDefault="00B91025" w:rsidP="00B91025">
      <w:pPr>
        <w:pStyle w:val="figureanchor"/>
        <w:rPr>
          <w:color w:val="4A4A54"/>
        </w:rPr>
      </w:pPr>
      <w:r w:rsidRPr="009456D9">
        <w:rPr>
          <w:noProof/>
          <w:color w:val="4A4A54"/>
        </w:rPr>
        <w:drawing>
          <wp:inline distT="0" distB="0" distL="0" distR="0" wp14:anchorId="578A70FC" wp14:editId="3B9D636B">
            <wp:extent cx="5632019" cy="1392865"/>
            <wp:effectExtent l="19050" t="19050" r="26035" b="1714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4367" t="19941" r="23735" b="59523"/>
                    <a:stretch/>
                  </pic:blipFill>
                  <pic:spPr bwMode="auto">
                    <a:xfrm>
                      <a:off x="0" y="0"/>
                      <a:ext cx="5722667" cy="1415283"/>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D7108B" w14:textId="77777777" w:rsidR="00725CAB" w:rsidRPr="009456D9" w:rsidRDefault="00725CAB" w:rsidP="00725CAB">
      <w:pPr>
        <w:pStyle w:val="Caption"/>
        <w:rPr>
          <w:color w:val="4A4A54"/>
        </w:rPr>
      </w:pPr>
    </w:p>
    <w:p w14:paraId="64079474" w14:textId="01916271" w:rsidR="00725CAB" w:rsidRPr="009456D9" w:rsidRDefault="00725CAB" w:rsidP="00642067">
      <w:pPr>
        <w:pStyle w:val="body"/>
        <w:keepNext/>
        <w:keepLines/>
        <w:rPr>
          <w:color w:val="4A4A54"/>
        </w:rPr>
      </w:pPr>
      <w:r w:rsidRPr="009456D9">
        <w:rPr>
          <w:b/>
          <w:bCs/>
          <w:color w:val="4A4A54"/>
        </w:rPr>
        <w:lastRenderedPageBreak/>
        <w:t>Hint</w:t>
      </w:r>
      <w:r w:rsidRPr="009456D9">
        <w:rPr>
          <w:color w:val="4A4A54"/>
        </w:rPr>
        <w:t xml:space="preserve">: Moving the pointer over the blue text in the </w:t>
      </w:r>
      <w:r w:rsidRPr="009456D9">
        <w:rPr>
          <w:b/>
          <w:color w:val="4A4A54"/>
        </w:rPr>
        <w:t>Description</w:t>
      </w:r>
      <w:r w:rsidRPr="009456D9">
        <w:rPr>
          <w:color w:val="4A4A54"/>
        </w:rPr>
        <w:t xml:space="preserve"> column shows the </w:t>
      </w:r>
      <w:r w:rsidR="00A533A3" w:rsidRPr="009456D9">
        <w:rPr>
          <w:color w:val="4A4A54"/>
        </w:rPr>
        <w:t>settings for that timeframe</w:t>
      </w:r>
      <w:r w:rsidRPr="009456D9">
        <w:rPr>
          <w:color w:val="4A4A54"/>
        </w:rPr>
        <w:t>.</w:t>
      </w:r>
    </w:p>
    <w:p w14:paraId="417A49F0" w14:textId="19607A74" w:rsidR="00A533A3" w:rsidRPr="009456D9" w:rsidRDefault="0037683B" w:rsidP="00642067">
      <w:pPr>
        <w:pStyle w:val="figureanchor"/>
        <w:keepNext/>
        <w:keepLines/>
        <w:rPr>
          <w:color w:val="4A4A54"/>
        </w:rPr>
      </w:pPr>
      <w:r w:rsidRPr="009456D9">
        <w:rPr>
          <w:noProof/>
          <w:color w:val="4A4A54"/>
        </w:rPr>
        <w:drawing>
          <wp:inline distT="0" distB="0" distL="0" distR="0" wp14:anchorId="3AB75C3E" wp14:editId="7C044514">
            <wp:extent cx="5688161" cy="1786270"/>
            <wp:effectExtent l="19050" t="19050" r="27305" b="2349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a:extLst>
                        <a:ext uri="{28A0092B-C50C-407E-A947-70E740481C1C}">
                          <a14:useLocalDpi xmlns:a14="http://schemas.microsoft.com/office/drawing/2010/main" val="0"/>
                        </a:ext>
                      </a:extLst>
                    </a:blip>
                    <a:srcRect t="2890"/>
                    <a:stretch/>
                  </pic:blipFill>
                  <pic:spPr bwMode="auto">
                    <a:xfrm>
                      <a:off x="0" y="0"/>
                      <a:ext cx="5720080" cy="1796294"/>
                    </a:xfrm>
                    <a:prstGeom prst="rect">
                      <a:avLst/>
                    </a:prstGeom>
                    <a:noFill/>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19F2B0D" w14:textId="31201FF0" w:rsidR="00606E73" w:rsidRPr="009456D9" w:rsidRDefault="00606E73" w:rsidP="00642067">
      <w:pPr>
        <w:pStyle w:val="Heading4"/>
        <w:keepLines/>
        <w:pageBreakBefore/>
        <w:rPr>
          <w:color w:val="4A4A54"/>
        </w:rPr>
      </w:pPr>
      <w:bookmarkStart w:id="132" w:name="_Ref439163981"/>
      <w:bookmarkStart w:id="133" w:name="_Ref439163987"/>
      <w:bookmarkStart w:id="134" w:name="_Toc514152758"/>
      <w:r w:rsidRPr="009456D9">
        <w:rPr>
          <w:color w:val="4A4A54"/>
        </w:rPr>
        <w:lastRenderedPageBreak/>
        <w:t xml:space="preserve">If you select </w:t>
      </w:r>
      <w:r w:rsidR="00FC6969" w:rsidRPr="009456D9">
        <w:rPr>
          <w:color w:val="4A4A54"/>
        </w:rPr>
        <w:t>Specific dates or ranges</w:t>
      </w:r>
      <w:bookmarkEnd w:id="132"/>
      <w:bookmarkEnd w:id="133"/>
      <w:bookmarkEnd w:id="134"/>
    </w:p>
    <w:p w14:paraId="12437AED" w14:textId="56D7A983" w:rsidR="00606E73" w:rsidRPr="009456D9" w:rsidRDefault="00FC6969" w:rsidP="00606E73">
      <w:pPr>
        <w:pStyle w:val="body"/>
        <w:keepNext/>
        <w:keepLines/>
        <w:rPr>
          <w:color w:val="4A4A54"/>
        </w:rPr>
      </w:pPr>
      <w:r w:rsidRPr="009456D9">
        <w:rPr>
          <w:color w:val="4A4A54"/>
        </w:rPr>
        <w:t>Fields</w:t>
      </w:r>
      <w:r w:rsidR="00606E73" w:rsidRPr="009456D9">
        <w:rPr>
          <w:color w:val="4A4A54"/>
        </w:rPr>
        <w:t xml:space="preserve"> appear for </w:t>
      </w:r>
      <w:r w:rsidRPr="009456D9">
        <w:rPr>
          <w:color w:val="4A4A54"/>
        </w:rPr>
        <w:t xml:space="preserve">entering dates or ranges </w:t>
      </w:r>
      <w:r w:rsidR="00606E73" w:rsidRPr="009456D9">
        <w:rPr>
          <w:color w:val="4A4A54"/>
        </w:rPr>
        <w:t>(see</w:t>
      </w:r>
      <w:r w:rsidRPr="009456D9">
        <w:rPr>
          <w:color w:val="4A4A54"/>
        </w:rPr>
        <w:t xml:space="preserve"> </w:t>
      </w:r>
      <w:r w:rsidR="00FF3980" w:rsidRPr="009456D9">
        <w:rPr>
          <w:color w:val="4A4A54"/>
        </w:rPr>
        <w:fldChar w:fldCharType="begin"/>
      </w:r>
      <w:r w:rsidR="00FF3980" w:rsidRPr="009456D9">
        <w:rPr>
          <w:color w:val="4A4A54"/>
        </w:rPr>
        <w:instrText xml:space="preserve"> REF _Ref439164856 \h </w:instrText>
      </w:r>
      <w:r w:rsidR="008801EF" w:rsidRPr="009456D9">
        <w:rPr>
          <w:color w:val="4A4A54"/>
        </w:rPr>
        <w:instrText xml:space="preserve"> \* MERGEFORMAT </w:instrText>
      </w:r>
      <w:r w:rsidR="00FF3980" w:rsidRPr="009456D9">
        <w:rPr>
          <w:color w:val="4A4A54"/>
        </w:rPr>
      </w:r>
      <w:r w:rsidR="00FF3980" w:rsidRPr="009456D9">
        <w:rPr>
          <w:color w:val="4A4A54"/>
        </w:rPr>
        <w:fldChar w:fldCharType="separate"/>
      </w:r>
      <w:r w:rsidR="00A443C0" w:rsidRPr="009456D9">
        <w:rPr>
          <w:color w:val="4A4A54"/>
        </w:rPr>
        <w:t xml:space="preserve">Figure </w:t>
      </w:r>
      <w:r w:rsidR="00A443C0" w:rsidRPr="009456D9">
        <w:rPr>
          <w:noProof/>
          <w:color w:val="4A4A54"/>
        </w:rPr>
        <w:t>2</w:t>
      </w:r>
      <w:r w:rsidR="00A443C0" w:rsidRPr="009456D9">
        <w:rPr>
          <w:noProof/>
          <w:color w:val="4A4A54"/>
        </w:rPr>
        <w:noBreakHyphen/>
        <w:t>9</w:t>
      </w:r>
      <w:r w:rsidR="00FF3980" w:rsidRPr="009456D9">
        <w:rPr>
          <w:color w:val="4A4A54"/>
        </w:rPr>
        <w:fldChar w:fldCharType="end"/>
      </w:r>
      <w:r w:rsidR="00606E73" w:rsidRPr="009456D9">
        <w:rPr>
          <w:color w:val="4A4A54"/>
        </w:rPr>
        <w:t>).</w:t>
      </w:r>
    </w:p>
    <w:p w14:paraId="41CF8A79" w14:textId="60E83AF2" w:rsidR="00606E73" w:rsidRPr="009456D9" w:rsidRDefault="00FC6969" w:rsidP="00606E73">
      <w:pPr>
        <w:pStyle w:val="figureanchor"/>
        <w:keepNext/>
        <w:keepLines/>
        <w:rPr>
          <w:color w:val="4A4A54"/>
        </w:rPr>
      </w:pPr>
      <w:r w:rsidRPr="009456D9">
        <w:rPr>
          <w:noProof/>
          <w:color w:val="4A4A54"/>
        </w:rPr>
        <w:drawing>
          <wp:inline distT="0" distB="0" distL="0" distR="0" wp14:anchorId="482A3167" wp14:editId="527ED67C">
            <wp:extent cx="5009984" cy="1605516"/>
            <wp:effectExtent l="19050" t="19050" r="19685" b="1397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6071" t="37202" r="25698" b="38068"/>
                    <a:stretch/>
                  </pic:blipFill>
                  <pic:spPr bwMode="auto">
                    <a:xfrm>
                      <a:off x="0" y="0"/>
                      <a:ext cx="5022451" cy="1609511"/>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001C86" w14:textId="5128DC55" w:rsidR="00606E73" w:rsidRPr="009456D9" w:rsidRDefault="00606E73" w:rsidP="00606E73">
      <w:pPr>
        <w:pStyle w:val="Caption"/>
        <w:rPr>
          <w:color w:val="4A4A54"/>
        </w:rPr>
      </w:pPr>
      <w:bookmarkStart w:id="135" w:name="_Ref439164856"/>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9</w:t>
      </w:r>
      <w:r w:rsidR="00D03A06" w:rsidRPr="009456D9">
        <w:rPr>
          <w:noProof/>
          <w:color w:val="4A4A54"/>
        </w:rPr>
        <w:fldChar w:fldCharType="end"/>
      </w:r>
      <w:bookmarkEnd w:id="135"/>
      <w:r w:rsidRPr="009456D9">
        <w:rPr>
          <w:color w:val="4A4A54"/>
        </w:rPr>
        <w:t xml:space="preserve">. Setting </w:t>
      </w:r>
      <w:r w:rsidR="00FF3980" w:rsidRPr="009456D9">
        <w:rPr>
          <w:color w:val="4A4A54"/>
        </w:rPr>
        <w:t>D</w:t>
      </w:r>
      <w:r w:rsidR="00FC6969" w:rsidRPr="009456D9">
        <w:rPr>
          <w:color w:val="4A4A54"/>
        </w:rPr>
        <w:t>ates or Ranges</w:t>
      </w:r>
    </w:p>
    <w:p w14:paraId="69530EFA" w14:textId="77777777" w:rsidR="00606E73" w:rsidRPr="009456D9" w:rsidRDefault="00606E73" w:rsidP="00606E73">
      <w:pPr>
        <w:pStyle w:val="body"/>
        <w:rPr>
          <w:color w:val="4A4A54"/>
        </w:rPr>
      </w:pPr>
    </w:p>
    <w:p w14:paraId="035621F9" w14:textId="52F0B99D" w:rsidR="00987EF6" w:rsidRPr="009456D9" w:rsidRDefault="00987EF6" w:rsidP="009449FB">
      <w:pPr>
        <w:pStyle w:val="numbrdlist"/>
        <w:numPr>
          <w:ilvl w:val="0"/>
          <w:numId w:val="42"/>
        </w:numPr>
        <w:rPr>
          <w:color w:val="4A4A54"/>
        </w:rPr>
      </w:pPr>
      <w:r w:rsidRPr="009456D9">
        <w:rPr>
          <w:color w:val="4A4A54"/>
        </w:rPr>
        <w:t>Click i</w:t>
      </w:r>
      <w:r w:rsidR="00DF1D90" w:rsidRPr="009456D9">
        <w:rPr>
          <w:color w:val="4A4A54"/>
        </w:rPr>
        <w:t xml:space="preserve">n the left field, </w:t>
      </w:r>
      <w:r w:rsidRPr="009456D9">
        <w:rPr>
          <w:color w:val="4A4A54"/>
        </w:rPr>
        <w:t>and then select a starting date</w:t>
      </w:r>
      <w:r w:rsidR="00B93B46" w:rsidRPr="009456D9">
        <w:rPr>
          <w:color w:val="4A4A54"/>
        </w:rPr>
        <w:t xml:space="preserve"> and time</w:t>
      </w:r>
      <w:r w:rsidRPr="009456D9">
        <w:rPr>
          <w:color w:val="4A4A54"/>
        </w:rPr>
        <w:t xml:space="preserve"> from the </w:t>
      </w:r>
      <w:r w:rsidR="006F58E7" w:rsidRPr="009456D9">
        <w:rPr>
          <w:color w:val="4A4A54"/>
        </w:rPr>
        <w:t>pop-up</w:t>
      </w:r>
      <w:r w:rsidRPr="009456D9">
        <w:rPr>
          <w:color w:val="4A4A54"/>
        </w:rPr>
        <w:t xml:space="preserve"> calendar.</w:t>
      </w:r>
    </w:p>
    <w:p w14:paraId="3DB09827" w14:textId="1AE222C4" w:rsidR="00987EF6" w:rsidRPr="009456D9" w:rsidRDefault="00987EF6" w:rsidP="00987EF6">
      <w:pPr>
        <w:pStyle w:val="figureanchor"/>
        <w:rPr>
          <w:color w:val="4A4A54"/>
        </w:rPr>
      </w:pPr>
      <w:r w:rsidRPr="009456D9">
        <w:rPr>
          <w:noProof/>
          <w:color w:val="4A4A54"/>
        </w:rPr>
        <w:drawing>
          <wp:inline distT="0" distB="0" distL="0" distR="0" wp14:anchorId="705C6EC6" wp14:editId="5ACDC41F">
            <wp:extent cx="4784651" cy="2583347"/>
            <wp:effectExtent l="19050" t="19050" r="16510" b="2667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5670" t="36905" r="25335" b="20769"/>
                    <a:stretch/>
                  </pic:blipFill>
                  <pic:spPr bwMode="auto">
                    <a:xfrm>
                      <a:off x="0" y="0"/>
                      <a:ext cx="4798653" cy="2590907"/>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E8A3CE6" w14:textId="77777777" w:rsidR="00254EA1" w:rsidRPr="009456D9" w:rsidRDefault="00254EA1" w:rsidP="00254EA1">
      <w:pPr>
        <w:pStyle w:val="body"/>
        <w:rPr>
          <w:color w:val="4A4A54"/>
        </w:rPr>
      </w:pPr>
    </w:p>
    <w:p w14:paraId="1C4DC4B7" w14:textId="3F6BDF52" w:rsidR="00987EF6" w:rsidRPr="009456D9" w:rsidRDefault="00987EF6" w:rsidP="009449FB">
      <w:pPr>
        <w:pStyle w:val="numbrdlist"/>
        <w:numPr>
          <w:ilvl w:val="0"/>
          <w:numId w:val="42"/>
        </w:numPr>
        <w:rPr>
          <w:color w:val="4A4A54"/>
        </w:rPr>
      </w:pPr>
      <w:r w:rsidRPr="009456D9">
        <w:rPr>
          <w:color w:val="4A4A54"/>
        </w:rPr>
        <w:t xml:space="preserve">Click in the right field, and then select an ending </w:t>
      </w:r>
      <w:r w:rsidR="00B93B46" w:rsidRPr="009456D9">
        <w:rPr>
          <w:color w:val="4A4A54"/>
        </w:rPr>
        <w:t xml:space="preserve">date and time </w:t>
      </w:r>
      <w:r w:rsidRPr="009456D9">
        <w:rPr>
          <w:color w:val="4A4A54"/>
        </w:rPr>
        <w:t xml:space="preserve">from the </w:t>
      </w:r>
      <w:r w:rsidR="006F58E7" w:rsidRPr="009456D9">
        <w:rPr>
          <w:color w:val="4A4A54"/>
        </w:rPr>
        <w:t>pop-up</w:t>
      </w:r>
      <w:r w:rsidRPr="009456D9">
        <w:rPr>
          <w:color w:val="4A4A54"/>
        </w:rPr>
        <w:t xml:space="preserve"> calendar.</w:t>
      </w:r>
    </w:p>
    <w:p w14:paraId="6E87DD23" w14:textId="2F142C5D" w:rsidR="00606E73" w:rsidRPr="009456D9" w:rsidRDefault="00987EF6" w:rsidP="009449FB">
      <w:pPr>
        <w:pStyle w:val="numbrdlist"/>
        <w:numPr>
          <w:ilvl w:val="0"/>
          <w:numId w:val="42"/>
        </w:numPr>
        <w:rPr>
          <w:color w:val="4A4A54"/>
        </w:rPr>
      </w:pPr>
      <w:r w:rsidRPr="009456D9">
        <w:rPr>
          <w:color w:val="4A4A54"/>
        </w:rPr>
        <w:t xml:space="preserve">To specify additional </w:t>
      </w:r>
      <w:r w:rsidR="00B93B46" w:rsidRPr="009456D9">
        <w:rPr>
          <w:color w:val="4A4A54"/>
        </w:rPr>
        <w:t xml:space="preserve">ranges, click the </w:t>
      </w:r>
      <w:r w:rsidR="00F66AAF" w:rsidRPr="009456D9">
        <w:rPr>
          <w:noProof/>
          <w:color w:val="4A4A54"/>
        </w:rPr>
        <w:drawing>
          <wp:inline distT="0" distB="0" distL="0" distR="0" wp14:anchorId="3055C183" wp14:editId="64ED858C">
            <wp:extent cx="255270" cy="223520"/>
            <wp:effectExtent l="0" t="0" r="0" b="508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70" cy="223520"/>
                    </a:xfrm>
                    <a:prstGeom prst="rect">
                      <a:avLst/>
                    </a:prstGeom>
                    <a:noFill/>
                    <a:ln>
                      <a:noFill/>
                    </a:ln>
                  </pic:spPr>
                </pic:pic>
              </a:graphicData>
            </a:graphic>
          </wp:inline>
        </w:drawing>
      </w:r>
      <w:r w:rsidR="00B93B46" w:rsidRPr="009456D9">
        <w:rPr>
          <w:color w:val="4A4A54"/>
        </w:rPr>
        <w:t xml:space="preserve"> icon to display another row of fields, and then repeat steps 1 and 2 </w:t>
      </w:r>
      <w:r w:rsidR="00F66AAF" w:rsidRPr="009456D9">
        <w:rPr>
          <w:color w:val="4A4A54"/>
        </w:rPr>
        <w:t>in the new fields. Repeat this step for each additional date or range you want to specify.</w:t>
      </w:r>
      <w:r w:rsidR="00B025F8" w:rsidRPr="009456D9">
        <w:rPr>
          <w:color w:val="4A4A54"/>
        </w:rPr>
        <w:t xml:space="preserve"> To delete a </w:t>
      </w:r>
      <w:r w:rsidR="00750BFE" w:rsidRPr="009456D9">
        <w:rPr>
          <w:color w:val="4A4A54"/>
        </w:rPr>
        <w:t xml:space="preserve">date or </w:t>
      </w:r>
      <w:r w:rsidR="00B025F8" w:rsidRPr="009456D9">
        <w:rPr>
          <w:color w:val="4A4A54"/>
        </w:rPr>
        <w:t xml:space="preserve">range, click the </w:t>
      </w:r>
      <w:r w:rsidR="00C60EFA" w:rsidRPr="009456D9">
        <w:rPr>
          <w:noProof/>
          <w:color w:val="4A4A54"/>
        </w:rPr>
        <w:drawing>
          <wp:inline distT="0" distB="0" distL="0" distR="0" wp14:anchorId="6C52D682" wp14:editId="46286D88">
            <wp:extent cx="233680" cy="244475"/>
            <wp:effectExtent l="0" t="0" r="0" b="317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680" cy="244475"/>
                    </a:xfrm>
                    <a:prstGeom prst="rect">
                      <a:avLst/>
                    </a:prstGeom>
                    <a:noFill/>
                    <a:ln>
                      <a:noFill/>
                    </a:ln>
                  </pic:spPr>
                </pic:pic>
              </a:graphicData>
            </a:graphic>
          </wp:inline>
        </w:drawing>
      </w:r>
      <w:r w:rsidR="00B025F8" w:rsidRPr="009456D9">
        <w:rPr>
          <w:color w:val="4A4A54"/>
        </w:rPr>
        <w:t xml:space="preserve"> icon next to the appropriate row.</w:t>
      </w:r>
    </w:p>
    <w:p w14:paraId="2D9CA79C" w14:textId="10364E2B" w:rsidR="00B025F8" w:rsidRPr="009456D9" w:rsidRDefault="00B025F8" w:rsidP="00B025F8">
      <w:pPr>
        <w:pStyle w:val="figureanchor"/>
        <w:rPr>
          <w:color w:val="4A4A54"/>
        </w:rPr>
      </w:pPr>
      <w:r w:rsidRPr="009456D9">
        <w:rPr>
          <w:noProof/>
          <w:color w:val="4A4A54"/>
        </w:rPr>
        <w:lastRenderedPageBreak/>
        <w:drawing>
          <wp:inline distT="0" distB="0" distL="0" distR="0" wp14:anchorId="2BD6CFAC" wp14:editId="4FE11B8B">
            <wp:extent cx="5715000" cy="2085975"/>
            <wp:effectExtent l="19050" t="19050" r="19050" b="2857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2085975"/>
                    </a:xfrm>
                    <a:prstGeom prst="rect">
                      <a:avLst/>
                    </a:prstGeom>
                    <a:noFill/>
                    <a:ln>
                      <a:solidFill>
                        <a:prstClr val="black"/>
                      </a:solidFill>
                    </a:ln>
                  </pic:spPr>
                </pic:pic>
              </a:graphicData>
            </a:graphic>
          </wp:inline>
        </w:drawing>
      </w:r>
    </w:p>
    <w:p w14:paraId="3A6CB9B0" w14:textId="77777777" w:rsidR="00606E73" w:rsidRPr="009456D9" w:rsidRDefault="00606E73" w:rsidP="00606E73">
      <w:pPr>
        <w:pStyle w:val="numbrdlist"/>
        <w:rPr>
          <w:color w:val="4A4A54"/>
        </w:rPr>
      </w:pPr>
      <w:r w:rsidRPr="009456D9">
        <w:rPr>
          <w:color w:val="4A4A54"/>
        </w:rPr>
        <w:t xml:space="preserve">Click </w:t>
      </w:r>
      <w:r w:rsidRPr="009456D9">
        <w:rPr>
          <w:b/>
          <w:color w:val="4A4A54"/>
        </w:rPr>
        <w:t>Save</w:t>
      </w:r>
      <w:r w:rsidRPr="009456D9">
        <w:rPr>
          <w:color w:val="4A4A54"/>
        </w:rPr>
        <w:t xml:space="preserve"> to save your selections. </w:t>
      </w:r>
    </w:p>
    <w:p w14:paraId="781C6D20" w14:textId="77777777" w:rsidR="00606E73" w:rsidRPr="009456D9" w:rsidRDefault="00606E73" w:rsidP="00606E73">
      <w:pPr>
        <w:pStyle w:val="procresult"/>
        <w:rPr>
          <w:color w:val="4A4A54"/>
        </w:rPr>
      </w:pPr>
      <w:r w:rsidRPr="009456D9">
        <w:rPr>
          <w:color w:val="4A4A54"/>
        </w:rPr>
        <w:t>The time frame appears as a row on the Time Frames page.</w:t>
      </w:r>
    </w:p>
    <w:p w14:paraId="75935CCF" w14:textId="6BA223A7" w:rsidR="00606E73" w:rsidRPr="009456D9" w:rsidRDefault="00B025F8" w:rsidP="00606E73">
      <w:pPr>
        <w:pStyle w:val="figureanchor"/>
        <w:rPr>
          <w:color w:val="4A4A54"/>
        </w:rPr>
      </w:pPr>
      <w:r w:rsidRPr="009456D9">
        <w:rPr>
          <w:noProof/>
          <w:color w:val="4A4A54"/>
        </w:rPr>
        <w:drawing>
          <wp:inline distT="0" distB="0" distL="0" distR="0" wp14:anchorId="19D390BD" wp14:editId="70012604">
            <wp:extent cx="5720080" cy="1105535"/>
            <wp:effectExtent l="19050" t="19050" r="13970" b="1841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0080" cy="1105535"/>
                    </a:xfrm>
                    <a:prstGeom prst="rect">
                      <a:avLst/>
                    </a:prstGeom>
                    <a:noFill/>
                    <a:ln>
                      <a:solidFill>
                        <a:prstClr val="black"/>
                      </a:solidFill>
                    </a:ln>
                  </pic:spPr>
                </pic:pic>
              </a:graphicData>
            </a:graphic>
          </wp:inline>
        </w:drawing>
      </w:r>
    </w:p>
    <w:p w14:paraId="10E219D4" w14:textId="77777777" w:rsidR="00F16749" w:rsidRPr="009456D9" w:rsidRDefault="00F16749" w:rsidP="000E19D4">
      <w:pPr>
        <w:pStyle w:val="stepintro"/>
        <w:numPr>
          <w:ilvl w:val="0"/>
          <w:numId w:val="0"/>
        </w:numPr>
        <w:ind w:left="360" w:hanging="360"/>
        <w:rPr>
          <w:color w:val="4A4A54"/>
        </w:rPr>
      </w:pPr>
    </w:p>
    <w:p w14:paraId="41EAC9D7" w14:textId="77777777" w:rsidR="00F61320" w:rsidRPr="009456D9" w:rsidRDefault="00F61320" w:rsidP="00F61320">
      <w:pPr>
        <w:pStyle w:val="body"/>
        <w:rPr>
          <w:color w:val="4A4A54"/>
        </w:rPr>
      </w:pPr>
      <w:r w:rsidRPr="009456D9">
        <w:rPr>
          <w:b/>
          <w:bCs/>
          <w:color w:val="4A4A54"/>
        </w:rPr>
        <w:t>Hint</w:t>
      </w:r>
      <w:r w:rsidRPr="009456D9">
        <w:rPr>
          <w:color w:val="4A4A54"/>
        </w:rPr>
        <w:t xml:space="preserve">: Moving the pointer over the blue text in the </w:t>
      </w:r>
      <w:r w:rsidRPr="009456D9">
        <w:rPr>
          <w:b/>
          <w:color w:val="4A4A54"/>
        </w:rPr>
        <w:t>Description</w:t>
      </w:r>
      <w:r w:rsidRPr="009456D9">
        <w:rPr>
          <w:color w:val="4A4A54"/>
        </w:rPr>
        <w:t xml:space="preserve"> column shows the settings for that timeframe.</w:t>
      </w:r>
    </w:p>
    <w:p w14:paraId="674E0CD4" w14:textId="6F45B315" w:rsidR="00F61320" w:rsidRPr="009456D9" w:rsidRDefault="00EE4BE9" w:rsidP="00F61320">
      <w:pPr>
        <w:pStyle w:val="figureanchor"/>
        <w:rPr>
          <w:color w:val="4A4A54"/>
        </w:rPr>
      </w:pPr>
      <w:r w:rsidRPr="009456D9">
        <w:rPr>
          <w:noProof/>
          <w:color w:val="4A4A54"/>
        </w:rPr>
        <w:drawing>
          <wp:inline distT="0" distB="0" distL="0" distR="0" wp14:anchorId="3FD5BFA3" wp14:editId="35407AF0">
            <wp:extent cx="5720080" cy="1360805"/>
            <wp:effectExtent l="19050" t="19050" r="13970" b="1079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0080" cy="1360805"/>
                    </a:xfrm>
                    <a:prstGeom prst="rect">
                      <a:avLst/>
                    </a:prstGeom>
                    <a:noFill/>
                    <a:ln>
                      <a:solidFill>
                        <a:prstClr val="black"/>
                      </a:solidFill>
                    </a:ln>
                  </pic:spPr>
                </pic:pic>
              </a:graphicData>
            </a:graphic>
          </wp:inline>
        </w:drawing>
      </w:r>
    </w:p>
    <w:p w14:paraId="78A22957" w14:textId="77777777" w:rsidR="00606E73" w:rsidRPr="009456D9" w:rsidRDefault="00606E73" w:rsidP="000E19D4">
      <w:pPr>
        <w:pStyle w:val="stepintro"/>
        <w:numPr>
          <w:ilvl w:val="0"/>
          <w:numId w:val="0"/>
        </w:numPr>
        <w:ind w:left="360" w:hanging="360"/>
        <w:rPr>
          <w:color w:val="4A4A54"/>
        </w:rPr>
      </w:pPr>
    </w:p>
    <w:p w14:paraId="5DBA97F7" w14:textId="0DAB4EA5" w:rsidR="009D56E8" w:rsidRPr="009456D9" w:rsidRDefault="009D56E8" w:rsidP="008D30A9">
      <w:pPr>
        <w:pStyle w:val="Heading3"/>
        <w:pageBreakBefore/>
        <w:rPr>
          <w:color w:val="4A4A54"/>
        </w:rPr>
      </w:pPr>
      <w:bookmarkStart w:id="136" w:name="_Toc514152759"/>
      <w:r w:rsidRPr="009456D9">
        <w:rPr>
          <w:color w:val="4A4A54"/>
        </w:rPr>
        <w:lastRenderedPageBreak/>
        <w:t>Answering Rules</w:t>
      </w:r>
      <w:bookmarkEnd w:id="136"/>
      <w:r w:rsidR="00254EA1" w:rsidRPr="009456D9">
        <w:rPr>
          <w:color w:val="4A4A54"/>
        </w:rPr>
        <w:fldChar w:fldCharType="begin"/>
      </w:r>
      <w:r w:rsidR="00254EA1" w:rsidRPr="009456D9">
        <w:rPr>
          <w:color w:val="4A4A54"/>
        </w:rPr>
        <w:instrText xml:space="preserve"> XE "Answering rules" </w:instrText>
      </w:r>
      <w:r w:rsidR="00254EA1" w:rsidRPr="009456D9">
        <w:rPr>
          <w:color w:val="4A4A54"/>
        </w:rPr>
        <w:fldChar w:fldCharType="end"/>
      </w:r>
    </w:p>
    <w:p w14:paraId="3D0E9C55" w14:textId="5A4EEA76" w:rsidR="009F027F" w:rsidRPr="009456D9" w:rsidRDefault="00DC2EF3" w:rsidP="009F027F">
      <w:pPr>
        <w:pStyle w:val="body"/>
        <w:rPr>
          <w:color w:val="4A4A54"/>
        </w:rPr>
      </w:pPr>
      <w:r w:rsidRPr="009456D9">
        <w:rPr>
          <w:color w:val="4A4A54"/>
        </w:rPr>
        <w:t>After you set up your t</w:t>
      </w:r>
      <w:r w:rsidR="009D56E8" w:rsidRPr="009456D9">
        <w:rPr>
          <w:color w:val="4A4A54"/>
        </w:rPr>
        <w:t xml:space="preserve">ime </w:t>
      </w:r>
      <w:r w:rsidRPr="009456D9">
        <w:rPr>
          <w:color w:val="4A4A54"/>
        </w:rPr>
        <w:t>f</w:t>
      </w:r>
      <w:r w:rsidR="009D56E8" w:rsidRPr="009456D9">
        <w:rPr>
          <w:color w:val="4A4A54"/>
        </w:rPr>
        <w:t>rames</w:t>
      </w:r>
      <w:r w:rsidRPr="009456D9">
        <w:rPr>
          <w:color w:val="4A4A54"/>
        </w:rPr>
        <w:t xml:space="preserve">, </w:t>
      </w:r>
      <w:r w:rsidR="009D56E8" w:rsidRPr="009456D9">
        <w:rPr>
          <w:color w:val="4A4A54"/>
        </w:rPr>
        <w:t>you can create different</w:t>
      </w:r>
      <w:r w:rsidRPr="009456D9">
        <w:rPr>
          <w:color w:val="4A4A54"/>
        </w:rPr>
        <w:t xml:space="preserve"> a</w:t>
      </w:r>
      <w:r w:rsidR="009D56E8" w:rsidRPr="009456D9">
        <w:rPr>
          <w:color w:val="4A4A54"/>
        </w:rPr>
        <w:t xml:space="preserve">nswering </w:t>
      </w:r>
      <w:r w:rsidRPr="009456D9">
        <w:rPr>
          <w:color w:val="4A4A54"/>
        </w:rPr>
        <w:t>r</w:t>
      </w:r>
      <w:r w:rsidR="009D56E8" w:rsidRPr="009456D9">
        <w:rPr>
          <w:color w:val="4A4A54"/>
        </w:rPr>
        <w:t>ules</w:t>
      </w:r>
      <w:r w:rsidRPr="009456D9">
        <w:rPr>
          <w:color w:val="4A4A54"/>
        </w:rPr>
        <w:t xml:space="preserve"> for your</w:t>
      </w:r>
      <w:r w:rsidR="009D56E8" w:rsidRPr="009456D9">
        <w:rPr>
          <w:color w:val="4A4A54"/>
        </w:rPr>
        <w:t xml:space="preserve"> time frame</w:t>
      </w:r>
      <w:r w:rsidRPr="009456D9">
        <w:rPr>
          <w:color w:val="4A4A54"/>
        </w:rPr>
        <w:t>s</w:t>
      </w:r>
      <w:r w:rsidR="009D56E8" w:rsidRPr="009456D9">
        <w:rPr>
          <w:color w:val="4A4A54"/>
        </w:rPr>
        <w:t xml:space="preserve">. </w:t>
      </w:r>
      <w:r w:rsidR="009F027F" w:rsidRPr="009456D9">
        <w:rPr>
          <w:color w:val="4A4A54"/>
        </w:rPr>
        <w:t xml:space="preserve">You configure answering rules using the Answering Rules page. To display this page, click the </w:t>
      </w:r>
      <w:r w:rsidR="009F027F" w:rsidRPr="009456D9">
        <w:rPr>
          <w:b/>
          <w:color w:val="4A4A54"/>
        </w:rPr>
        <w:t>Answering Rules</w:t>
      </w:r>
      <w:r w:rsidR="009F027F" w:rsidRPr="009456D9">
        <w:rPr>
          <w:color w:val="4A4A54"/>
        </w:rPr>
        <w:t xml:space="preserve"> icon at the top of the page:</w:t>
      </w:r>
    </w:p>
    <w:p w14:paraId="74903A06" w14:textId="5C85E342" w:rsidR="009F027F" w:rsidRPr="009456D9" w:rsidRDefault="009F027F" w:rsidP="009F027F">
      <w:pPr>
        <w:pStyle w:val="figureanchor"/>
        <w:spacing w:before="120"/>
        <w:jc w:val="left"/>
        <w:rPr>
          <w:color w:val="4A4A54"/>
        </w:rPr>
      </w:pPr>
      <w:r w:rsidRPr="009456D9">
        <w:rPr>
          <w:noProof/>
          <w:color w:val="4A4A54"/>
        </w:rPr>
        <w:drawing>
          <wp:inline distT="0" distB="0" distL="0" distR="0" wp14:anchorId="25E96C56" wp14:editId="73AF15A9">
            <wp:extent cx="838200" cy="91440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p w14:paraId="3EAD011C" w14:textId="2A6E5FD3" w:rsidR="00387C17" w:rsidRPr="009456D9" w:rsidRDefault="00022784" w:rsidP="009D56E8">
      <w:pPr>
        <w:rPr>
          <w:color w:val="4A4A54"/>
        </w:rPr>
      </w:pPr>
      <w:r w:rsidRPr="009456D9">
        <w:rPr>
          <w:color w:val="4A4A54"/>
        </w:rPr>
        <w:t xml:space="preserve">The left side of the Answering page </w:t>
      </w:r>
      <w:r w:rsidR="00923F88" w:rsidRPr="009456D9">
        <w:rPr>
          <w:color w:val="4A4A54"/>
        </w:rPr>
        <w:t xml:space="preserve">has a </w:t>
      </w:r>
      <w:r w:rsidR="00923F88" w:rsidRPr="009456D9">
        <w:rPr>
          <w:b/>
          <w:color w:val="4A4A54"/>
        </w:rPr>
        <w:t xml:space="preserve">Rings for </w:t>
      </w:r>
      <w:r w:rsidR="00923F88" w:rsidRPr="009456D9">
        <w:rPr>
          <w:b/>
          <w:i/>
          <w:color w:val="4A4A54"/>
        </w:rPr>
        <w:t xml:space="preserve">n </w:t>
      </w:r>
      <w:r w:rsidR="00923F88" w:rsidRPr="009456D9">
        <w:rPr>
          <w:b/>
          <w:color w:val="4A4A54"/>
        </w:rPr>
        <w:t>seconds</w:t>
      </w:r>
      <w:r w:rsidR="00923F88" w:rsidRPr="009456D9">
        <w:rPr>
          <w:color w:val="4A4A54"/>
        </w:rPr>
        <w:t xml:space="preserve"> drop-down list that allows you to specify the maximum ring</w:t>
      </w:r>
      <w:r w:rsidR="00B04730" w:rsidRPr="009456D9">
        <w:rPr>
          <w:color w:val="4A4A54"/>
        </w:rPr>
        <w:t xml:space="preserve"> time</w:t>
      </w:r>
      <w:r w:rsidR="001A1EF0" w:rsidRPr="009456D9">
        <w:rPr>
          <w:color w:val="4A4A54"/>
        </w:rPr>
        <w:t xml:space="preserve"> (one ring is generally 5 sec</w:t>
      </w:r>
      <w:r w:rsidR="0043047A" w:rsidRPr="009456D9">
        <w:rPr>
          <w:color w:val="4A4A54"/>
        </w:rPr>
        <w:t>onds</w:t>
      </w:r>
      <w:r w:rsidR="001A1EF0" w:rsidRPr="009456D9">
        <w:rPr>
          <w:color w:val="4A4A54"/>
        </w:rPr>
        <w:t>)</w:t>
      </w:r>
      <w:r w:rsidR="0030438F" w:rsidRPr="009456D9">
        <w:rPr>
          <w:color w:val="4A4A54"/>
        </w:rPr>
        <w:t xml:space="preserve">. When that time expires, the caller will be forwarded to the </w:t>
      </w:r>
      <w:r w:rsidR="00FE0A39" w:rsidRPr="009456D9">
        <w:rPr>
          <w:b/>
          <w:color w:val="4A4A54"/>
        </w:rPr>
        <w:t xml:space="preserve">Call Forward </w:t>
      </w:r>
      <w:r w:rsidR="005338DA" w:rsidRPr="009456D9">
        <w:rPr>
          <w:b/>
          <w:color w:val="4A4A54"/>
        </w:rPr>
        <w:t>When</w:t>
      </w:r>
      <w:r w:rsidR="00FE0A39" w:rsidRPr="009456D9">
        <w:rPr>
          <w:b/>
          <w:color w:val="4A4A54"/>
        </w:rPr>
        <w:t xml:space="preserve"> Unanswered</w:t>
      </w:r>
      <w:r w:rsidR="00692183" w:rsidRPr="009456D9">
        <w:rPr>
          <w:color w:val="4A4A54"/>
        </w:rPr>
        <w:t xml:space="preserve"> </w:t>
      </w:r>
      <w:r w:rsidR="00FE0A39" w:rsidRPr="009456D9">
        <w:rPr>
          <w:color w:val="4A4A54"/>
        </w:rPr>
        <w:t>r</w:t>
      </w:r>
      <w:r w:rsidR="0030438F" w:rsidRPr="009456D9">
        <w:rPr>
          <w:color w:val="4A4A54"/>
        </w:rPr>
        <w:t xml:space="preserve">ule if defined; otherwise, </w:t>
      </w:r>
      <w:r w:rsidR="00D162F4" w:rsidRPr="009456D9">
        <w:rPr>
          <w:color w:val="4A4A54"/>
        </w:rPr>
        <w:t>the caller will be forwarded to voicemail if enabled.</w:t>
      </w:r>
      <w:r w:rsidR="00FE0A39" w:rsidRPr="009456D9">
        <w:rPr>
          <w:color w:val="4A4A54"/>
        </w:rPr>
        <w:t xml:space="preserve"> </w:t>
      </w:r>
      <w:r w:rsidR="005A69E9" w:rsidRPr="009456D9">
        <w:rPr>
          <w:color w:val="4A4A54"/>
        </w:rPr>
        <w:t xml:space="preserve">The </w:t>
      </w:r>
      <w:r w:rsidRPr="009456D9">
        <w:rPr>
          <w:color w:val="4A4A54"/>
        </w:rPr>
        <w:t xml:space="preserve">right side of the </w:t>
      </w:r>
      <w:r w:rsidR="005A69E9" w:rsidRPr="009456D9">
        <w:rPr>
          <w:color w:val="4A4A54"/>
        </w:rPr>
        <w:t>Answering Rules page has buttons for adding answering rules, and specifyi</w:t>
      </w:r>
      <w:r w:rsidR="00133BD4" w:rsidRPr="009456D9">
        <w:rPr>
          <w:color w:val="4A4A54"/>
        </w:rPr>
        <w:t>ng allowed and blocked numbers.</w:t>
      </w:r>
      <w:r w:rsidR="00FB241E" w:rsidRPr="009456D9">
        <w:rPr>
          <w:color w:val="4A4A54"/>
        </w:rPr>
        <w:t xml:space="preserve"> </w:t>
      </w:r>
    </w:p>
    <w:p w14:paraId="09636C1A" w14:textId="2A8EDDF5" w:rsidR="00424B00" w:rsidRPr="009456D9" w:rsidRDefault="00A01850" w:rsidP="009D56E8">
      <w:pPr>
        <w:rPr>
          <w:color w:val="4A4A54"/>
        </w:rPr>
      </w:pPr>
      <w:r w:rsidRPr="009456D9">
        <w:rPr>
          <w:color w:val="4A4A54"/>
        </w:rPr>
        <w:fldChar w:fldCharType="begin"/>
      </w:r>
      <w:r w:rsidRPr="009456D9">
        <w:rPr>
          <w:color w:val="4A4A54"/>
        </w:rPr>
        <w:instrText xml:space="preserve"> REF _Ref438636771 \h </w:instrText>
      </w:r>
      <w:r w:rsidR="008801EF" w:rsidRPr="009456D9">
        <w:rPr>
          <w:color w:val="4A4A54"/>
        </w:rPr>
        <w:instrText xml:space="preserve"> \* MERGEFORMAT </w:instrText>
      </w:r>
      <w:r w:rsidRPr="009456D9">
        <w:rPr>
          <w:color w:val="4A4A54"/>
        </w:rPr>
      </w:r>
      <w:r w:rsidRPr="009456D9">
        <w:rPr>
          <w:color w:val="4A4A54"/>
        </w:rPr>
        <w:fldChar w:fldCharType="separate"/>
      </w:r>
      <w:r w:rsidR="00A443C0" w:rsidRPr="009456D9">
        <w:rPr>
          <w:color w:val="4A4A54"/>
        </w:rPr>
        <w:t xml:space="preserve">Figure </w:t>
      </w:r>
      <w:r w:rsidR="00A443C0" w:rsidRPr="009456D9">
        <w:rPr>
          <w:noProof/>
          <w:color w:val="4A4A54"/>
        </w:rPr>
        <w:t>2</w:t>
      </w:r>
      <w:r w:rsidR="00A443C0" w:rsidRPr="009456D9">
        <w:rPr>
          <w:noProof/>
          <w:color w:val="4A4A54"/>
        </w:rPr>
        <w:noBreakHyphen/>
        <w:t>10</w:t>
      </w:r>
      <w:r w:rsidRPr="009456D9">
        <w:rPr>
          <w:color w:val="4A4A54"/>
        </w:rPr>
        <w:fldChar w:fldCharType="end"/>
      </w:r>
      <w:r w:rsidRPr="009456D9">
        <w:rPr>
          <w:color w:val="4A4A54"/>
        </w:rPr>
        <w:t xml:space="preserve"> shows exampl</w:t>
      </w:r>
      <w:r w:rsidR="001538B5" w:rsidRPr="009456D9">
        <w:rPr>
          <w:color w:val="4A4A54"/>
        </w:rPr>
        <w:t>es of answering</w:t>
      </w:r>
      <w:r w:rsidRPr="009456D9">
        <w:rPr>
          <w:color w:val="4A4A54"/>
        </w:rPr>
        <w:t xml:space="preserve"> rules. </w:t>
      </w:r>
      <w:r w:rsidR="0087618C" w:rsidRPr="009456D9">
        <w:rPr>
          <w:color w:val="4A4A54"/>
        </w:rPr>
        <w:t>In this figure</w:t>
      </w:r>
      <w:r w:rsidR="00424B00" w:rsidRPr="009456D9">
        <w:rPr>
          <w:color w:val="4A4A54"/>
        </w:rPr>
        <w:t>:</w:t>
      </w:r>
    </w:p>
    <w:p w14:paraId="382467B4" w14:textId="77777777" w:rsidR="00BB6043" w:rsidRPr="009456D9" w:rsidRDefault="00424B00" w:rsidP="00BB6043">
      <w:pPr>
        <w:pStyle w:val="bulletlv1"/>
        <w:rPr>
          <w:color w:val="4A4A54"/>
        </w:rPr>
      </w:pPr>
      <w:r w:rsidRPr="009456D9">
        <w:rPr>
          <w:color w:val="4A4A54"/>
        </w:rPr>
        <w:t>T</w:t>
      </w:r>
      <w:r w:rsidR="009D56E8" w:rsidRPr="009456D9">
        <w:rPr>
          <w:color w:val="4A4A54"/>
        </w:rPr>
        <w:t xml:space="preserve">he extension has a rule to simultaneously ring many desk phones during Open Hours. </w:t>
      </w:r>
    </w:p>
    <w:p w14:paraId="2C37D4DF" w14:textId="295E6556" w:rsidR="00BB6043" w:rsidRPr="009456D9" w:rsidRDefault="009D56E8" w:rsidP="00BB6043">
      <w:pPr>
        <w:pStyle w:val="bulletlv1"/>
        <w:rPr>
          <w:color w:val="4A4A54"/>
        </w:rPr>
      </w:pPr>
      <w:r w:rsidRPr="009456D9">
        <w:rPr>
          <w:b/>
          <w:color w:val="4A4A54"/>
        </w:rPr>
        <w:t>Cell Forward</w:t>
      </w:r>
      <w:r w:rsidRPr="009456D9">
        <w:rPr>
          <w:color w:val="4A4A54"/>
        </w:rPr>
        <w:t xml:space="preserve"> rings many desk phones and a cell phone</w:t>
      </w:r>
      <w:r w:rsidR="00972FF5" w:rsidRPr="009456D9">
        <w:rPr>
          <w:color w:val="4A4A54"/>
        </w:rPr>
        <w:t xml:space="preserve"> simultaneously</w:t>
      </w:r>
      <w:r w:rsidR="00A56AD7" w:rsidRPr="009456D9">
        <w:rPr>
          <w:color w:val="4A4A54"/>
        </w:rPr>
        <w:t>.</w:t>
      </w:r>
    </w:p>
    <w:p w14:paraId="659F03FC" w14:textId="74EE301F" w:rsidR="009D56E8" w:rsidRPr="009456D9" w:rsidRDefault="009D56E8" w:rsidP="00BB6043">
      <w:pPr>
        <w:pStyle w:val="bulletlv1"/>
        <w:rPr>
          <w:color w:val="4A4A54"/>
        </w:rPr>
      </w:pPr>
      <w:r w:rsidRPr="009456D9">
        <w:rPr>
          <w:color w:val="4A4A54"/>
        </w:rPr>
        <w:t xml:space="preserve">Holiday and closed hour rules go straight to voicemail. </w:t>
      </w:r>
    </w:p>
    <w:p w14:paraId="6E2D30FE" w14:textId="45E5D1E7" w:rsidR="009D56E8" w:rsidRPr="009456D9" w:rsidRDefault="007C49F8" w:rsidP="009D56E8">
      <w:pPr>
        <w:rPr>
          <w:color w:val="4A4A54"/>
        </w:rPr>
      </w:pPr>
      <w:r w:rsidRPr="009456D9">
        <w:rPr>
          <w:color w:val="4A4A54"/>
        </w:rPr>
        <w:t>The a</w:t>
      </w:r>
      <w:r w:rsidR="009D56E8" w:rsidRPr="009456D9">
        <w:rPr>
          <w:color w:val="4A4A54"/>
        </w:rPr>
        <w:t>ctive rule is the topmost rule that matches the conditions in the corresponding time</w:t>
      </w:r>
      <w:r w:rsidR="00BB6043" w:rsidRPr="009456D9">
        <w:rPr>
          <w:color w:val="4A4A54"/>
        </w:rPr>
        <w:t xml:space="preserve"> </w:t>
      </w:r>
      <w:r w:rsidR="009D56E8" w:rsidRPr="009456D9">
        <w:rPr>
          <w:color w:val="4A4A54"/>
        </w:rPr>
        <w:t xml:space="preserve">frame. </w:t>
      </w:r>
      <w:r w:rsidR="00BB6043" w:rsidRPr="009456D9">
        <w:rPr>
          <w:color w:val="4A4A54"/>
        </w:rPr>
        <w:t xml:space="preserve">In </w:t>
      </w:r>
      <w:r w:rsidR="00975B1B" w:rsidRPr="009456D9">
        <w:rPr>
          <w:color w:val="4A4A54"/>
        </w:rPr>
        <w:fldChar w:fldCharType="begin"/>
      </w:r>
      <w:r w:rsidR="00975B1B" w:rsidRPr="009456D9">
        <w:rPr>
          <w:color w:val="4A4A54"/>
        </w:rPr>
        <w:instrText xml:space="preserve"> REF _Ref438636771 \h </w:instrText>
      </w:r>
      <w:r w:rsidR="008801EF" w:rsidRPr="009456D9">
        <w:rPr>
          <w:color w:val="4A4A54"/>
        </w:rPr>
        <w:instrText xml:space="preserve"> \* MERGEFORMAT </w:instrText>
      </w:r>
      <w:r w:rsidR="00975B1B" w:rsidRPr="009456D9">
        <w:rPr>
          <w:color w:val="4A4A54"/>
        </w:rPr>
      </w:r>
      <w:r w:rsidR="00975B1B" w:rsidRPr="009456D9">
        <w:rPr>
          <w:color w:val="4A4A54"/>
        </w:rPr>
        <w:fldChar w:fldCharType="separate"/>
      </w:r>
      <w:r w:rsidR="00A443C0" w:rsidRPr="009456D9">
        <w:rPr>
          <w:color w:val="4A4A54"/>
        </w:rPr>
        <w:t xml:space="preserve">Figure </w:t>
      </w:r>
      <w:r w:rsidR="00A443C0" w:rsidRPr="009456D9">
        <w:rPr>
          <w:noProof/>
          <w:color w:val="4A4A54"/>
        </w:rPr>
        <w:t>2</w:t>
      </w:r>
      <w:r w:rsidR="00A443C0" w:rsidRPr="009456D9">
        <w:rPr>
          <w:noProof/>
          <w:color w:val="4A4A54"/>
        </w:rPr>
        <w:noBreakHyphen/>
        <w:t>10</w:t>
      </w:r>
      <w:r w:rsidR="00975B1B" w:rsidRPr="009456D9">
        <w:rPr>
          <w:color w:val="4A4A54"/>
        </w:rPr>
        <w:fldChar w:fldCharType="end"/>
      </w:r>
      <w:r w:rsidR="00975B1B" w:rsidRPr="009456D9">
        <w:rPr>
          <w:color w:val="4A4A54"/>
        </w:rPr>
        <w:t>, f</w:t>
      </w:r>
      <w:r w:rsidR="009D56E8" w:rsidRPr="009456D9">
        <w:rPr>
          <w:color w:val="4A4A54"/>
        </w:rPr>
        <w:t>or example</w:t>
      </w:r>
      <w:r w:rsidR="00975B1B" w:rsidRPr="009456D9">
        <w:rPr>
          <w:color w:val="4A4A54"/>
        </w:rPr>
        <w:t>,</w:t>
      </w:r>
      <w:r w:rsidR="009D56E8" w:rsidRPr="009456D9">
        <w:rPr>
          <w:color w:val="4A4A54"/>
        </w:rPr>
        <w:t xml:space="preserve"> the time is around 1pm on Friday, so both </w:t>
      </w:r>
      <w:r w:rsidR="009D56E8" w:rsidRPr="009456D9">
        <w:rPr>
          <w:b/>
          <w:color w:val="4A4A54"/>
        </w:rPr>
        <w:t>Open Hours</w:t>
      </w:r>
      <w:r w:rsidR="009D56E8" w:rsidRPr="009456D9">
        <w:rPr>
          <w:color w:val="4A4A54"/>
        </w:rPr>
        <w:t xml:space="preserve"> and </w:t>
      </w:r>
      <w:r w:rsidR="009D56E8" w:rsidRPr="009456D9">
        <w:rPr>
          <w:b/>
          <w:color w:val="4A4A54"/>
        </w:rPr>
        <w:t>Cell</w:t>
      </w:r>
      <w:r w:rsidR="009D56E8" w:rsidRPr="009456D9">
        <w:rPr>
          <w:color w:val="4A4A54"/>
        </w:rPr>
        <w:t xml:space="preserve"> </w:t>
      </w:r>
      <w:r w:rsidR="009D56E8" w:rsidRPr="009456D9">
        <w:rPr>
          <w:b/>
          <w:color w:val="4A4A54"/>
        </w:rPr>
        <w:t>Forward</w:t>
      </w:r>
      <w:r w:rsidR="009D56E8" w:rsidRPr="009456D9">
        <w:rPr>
          <w:color w:val="4A4A54"/>
        </w:rPr>
        <w:t xml:space="preserve"> rule match the time/day condition, but </w:t>
      </w:r>
      <w:r w:rsidR="009D56E8" w:rsidRPr="009456D9">
        <w:rPr>
          <w:b/>
          <w:color w:val="4A4A54"/>
        </w:rPr>
        <w:t>Open</w:t>
      </w:r>
      <w:r w:rsidR="009D56E8" w:rsidRPr="009456D9">
        <w:rPr>
          <w:color w:val="4A4A54"/>
        </w:rPr>
        <w:t xml:space="preserve"> </w:t>
      </w:r>
      <w:r w:rsidR="009D56E8" w:rsidRPr="009456D9">
        <w:rPr>
          <w:b/>
          <w:color w:val="4A4A54"/>
        </w:rPr>
        <w:t>Hours</w:t>
      </w:r>
      <w:r w:rsidR="009D56E8" w:rsidRPr="009456D9">
        <w:rPr>
          <w:color w:val="4A4A54"/>
        </w:rPr>
        <w:t xml:space="preserve"> is active </w:t>
      </w:r>
      <w:r w:rsidR="00F219C2" w:rsidRPr="009456D9">
        <w:rPr>
          <w:color w:val="4A4A54"/>
        </w:rPr>
        <w:t>because</w:t>
      </w:r>
      <w:r w:rsidR="009D56E8" w:rsidRPr="009456D9">
        <w:rPr>
          <w:color w:val="4A4A54"/>
        </w:rPr>
        <w:t xml:space="preserve"> it is the topmost rule. You can </w:t>
      </w:r>
      <w:r w:rsidR="003B21C5" w:rsidRPr="009456D9">
        <w:rPr>
          <w:color w:val="4A4A54"/>
        </w:rPr>
        <w:t>change</w:t>
      </w:r>
      <w:r w:rsidR="009D56E8" w:rsidRPr="009456D9">
        <w:rPr>
          <w:color w:val="4A4A54"/>
        </w:rPr>
        <w:t xml:space="preserve"> the order </w:t>
      </w:r>
      <w:r w:rsidR="003B21C5" w:rsidRPr="009456D9">
        <w:rPr>
          <w:color w:val="4A4A54"/>
        </w:rPr>
        <w:t xml:space="preserve">by </w:t>
      </w:r>
      <w:r w:rsidR="009D56E8" w:rsidRPr="009456D9">
        <w:rPr>
          <w:color w:val="4A4A54"/>
        </w:rPr>
        <w:t>using the arrows at left of each rule</w:t>
      </w:r>
      <w:r w:rsidR="003B21C5" w:rsidRPr="009456D9">
        <w:rPr>
          <w:color w:val="4A4A54"/>
        </w:rPr>
        <w:t xml:space="preserve"> to drag the </w:t>
      </w:r>
      <w:r w:rsidR="00AE78C6" w:rsidRPr="009456D9">
        <w:rPr>
          <w:color w:val="4A4A54"/>
        </w:rPr>
        <w:t>rules</w:t>
      </w:r>
      <w:r w:rsidR="009D56E8" w:rsidRPr="009456D9">
        <w:rPr>
          <w:color w:val="4A4A54"/>
        </w:rPr>
        <w:t>.</w:t>
      </w:r>
    </w:p>
    <w:p w14:paraId="56BD7B14" w14:textId="77777777" w:rsidR="009D56E8" w:rsidRPr="009456D9" w:rsidRDefault="009D56E8" w:rsidP="00D75D7F">
      <w:pPr>
        <w:pStyle w:val="figureanchor"/>
        <w:rPr>
          <w:color w:val="4A4A54"/>
        </w:rPr>
      </w:pPr>
      <w:r w:rsidRPr="009456D9">
        <w:rPr>
          <w:noProof/>
          <w:color w:val="4A4A54"/>
        </w:rPr>
        <w:drawing>
          <wp:inline distT="0" distB="0" distL="0" distR="0" wp14:anchorId="56E920E5" wp14:editId="1F954670">
            <wp:extent cx="5487953" cy="1552575"/>
            <wp:effectExtent l="19050" t="19050" r="1778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8172" cy="1552637"/>
                    </a:xfrm>
                    <a:prstGeom prst="rect">
                      <a:avLst/>
                    </a:prstGeom>
                    <a:ln>
                      <a:solidFill>
                        <a:schemeClr val="tx1"/>
                      </a:solidFill>
                    </a:ln>
                  </pic:spPr>
                </pic:pic>
              </a:graphicData>
            </a:graphic>
          </wp:inline>
        </w:drawing>
      </w:r>
    </w:p>
    <w:p w14:paraId="3E27A361" w14:textId="740CE4A9" w:rsidR="009D56E8" w:rsidRPr="009456D9" w:rsidRDefault="00B20F52" w:rsidP="00B20F52">
      <w:pPr>
        <w:pStyle w:val="Caption"/>
        <w:rPr>
          <w:color w:val="4A4A54"/>
        </w:rPr>
      </w:pPr>
      <w:bookmarkStart w:id="137" w:name="_Ref438636771"/>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10</w:t>
      </w:r>
      <w:r w:rsidR="00D03A06" w:rsidRPr="009456D9">
        <w:rPr>
          <w:noProof/>
          <w:color w:val="4A4A54"/>
        </w:rPr>
        <w:fldChar w:fldCharType="end"/>
      </w:r>
      <w:bookmarkEnd w:id="137"/>
      <w:r w:rsidRPr="009456D9">
        <w:rPr>
          <w:color w:val="4A4A54"/>
        </w:rPr>
        <w:t>. Sample Answering Rules</w:t>
      </w:r>
    </w:p>
    <w:p w14:paraId="7286A1C4" w14:textId="0CFBE26B" w:rsidR="006A42A5" w:rsidRPr="009456D9" w:rsidRDefault="006A42A5" w:rsidP="00350C9E">
      <w:pPr>
        <w:pStyle w:val="stepintro"/>
        <w:pageBreakBefore/>
        <w:rPr>
          <w:color w:val="4A4A54"/>
        </w:rPr>
      </w:pPr>
      <w:r w:rsidRPr="009456D9">
        <w:rPr>
          <w:color w:val="4A4A54"/>
        </w:rPr>
        <w:lastRenderedPageBreak/>
        <w:t>To add an answering rule</w:t>
      </w:r>
    </w:p>
    <w:p w14:paraId="5E78E270" w14:textId="03740CBC" w:rsidR="000F1FBA" w:rsidRPr="009456D9" w:rsidRDefault="000F1FBA" w:rsidP="009449FB">
      <w:pPr>
        <w:pStyle w:val="numbrdlist"/>
        <w:numPr>
          <w:ilvl w:val="0"/>
          <w:numId w:val="43"/>
        </w:numPr>
        <w:rPr>
          <w:color w:val="4A4A54"/>
        </w:rPr>
      </w:pPr>
      <w:r w:rsidRPr="009456D9">
        <w:rPr>
          <w:color w:val="4A4A54"/>
        </w:rPr>
        <w:t xml:space="preserve">From the Answering Rules page, click </w:t>
      </w:r>
      <w:r w:rsidRPr="009456D9">
        <w:rPr>
          <w:b/>
          <w:color w:val="4A4A54"/>
        </w:rPr>
        <w:t xml:space="preserve">Add </w:t>
      </w:r>
      <w:r w:rsidR="00991601" w:rsidRPr="009456D9">
        <w:rPr>
          <w:b/>
          <w:color w:val="4A4A54"/>
        </w:rPr>
        <w:t>Rul</w:t>
      </w:r>
      <w:r w:rsidRPr="009456D9">
        <w:rPr>
          <w:b/>
          <w:color w:val="4A4A54"/>
        </w:rPr>
        <w:t>e</w:t>
      </w:r>
      <w:r w:rsidRPr="009456D9">
        <w:rPr>
          <w:color w:val="4A4A54"/>
        </w:rPr>
        <w:t xml:space="preserve">. </w:t>
      </w:r>
    </w:p>
    <w:p w14:paraId="11B39669" w14:textId="10B2D113" w:rsidR="009D56E8" w:rsidRPr="009456D9" w:rsidRDefault="000F1FBA" w:rsidP="000A6130">
      <w:pPr>
        <w:pStyle w:val="procresult"/>
        <w:rPr>
          <w:color w:val="4A4A54"/>
        </w:rPr>
      </w:pPr>
      <w:r w:rsidRPr="009456D9">
        <w:rPr>
          <w:color w:val="4A4A54"/>
        </w:rPr>
        <w:t>The Add a</w:t>
      </w:r>
      <w:r w:rsidR="00991601" w:rsidRPr="009456D9">
        <w:rPr>
          <w:color w:val="4A4A54"/>
        </w:rPr>
        <w:t>n Answering Rule</w:t>
      </w:r>
      <w:r w:rsidRPr="009456D9">
        <w:rPr>
          <w:color w:val="4A4A54"/>
        </w:rPr>
        <w:t xml:space="preserve"> page appears.</w:t>
      </w:r>
      <w:r w:rsidR="000A6130" w:rsidRPr="009456D9">
        <w:rPr>
          <w:color w:val="4A4A54"/>
        </w:rPr>
        <w:t xml:space="preserve"> </w:t>
      </w:r>
      <w:r w:rsidR="009D56E8" w:rsidRPr="009456D9">
        <w:rPr>
          <w:color w:val="4A4A54"/>
        </w:rPr>
        <w:t>From th</w:t>
      </w:r>
      <w:r w:rsidR="00496FE6" w:rsidRPr="009456D9">
        <w:rPr>
          <w:color w:val="4A4A54"/>
        </w:rPr>
        <w:t xml:space="preserve">is page, </w:t>
      </w:r>
      <w:r w:rsidR="009D56E8" w:rsidRPr="009456D9">
        <w:rPr>
          <w:color w:val="4A4A54"/>
        </w:rPr>
        <w:t>you can create rules to screen callers, forward calls, and ring multiple numbers</w:t>
      </w:r>
      <w:r w:rsidR="00496FE6" w:rsidRPr="009456D9">
        <w:rPr>
          <w:color w:val="4A4A54"/>
        </w:rPr>
        <w:t xml:space="preserve"> simultaneously</w:t>
      </w:r>
      <w:r w:rsidR="009D56E8" w:rsidRPr="009456D9">
        <w:rPr>
          <w:color w:val="4A4A54"/>
        </w:rPr>
        <w:t xml:space="preserve">. </w:t>
      </w:r>
    </w:p>
    <w:p w14:paraId="319DE947" w14:textId="2F53E6E9" w:rsidR="009D56E8" w:rsidRPr="009456D9" w:rsidRDefault="00030254" w:rsidP="00D75D7F">
      <w:pPr>
        <w:pStyle w:val="figureanchor"/>
        <w:rPr>
          <w:color w:val="4A4A54"/>
        </w:rPr>
      </w:pPr>
      <w:r w:rsidRPr="009456D9">
        <w:rPr>
          <w:noProof/>
          <w:color w:val="4A4A54"/>
        </w:rPr>
        <w:drawing>
          <wp:inline distT="0" distB="0" distL="0" distR="0" wp14:anchorId="40CE394F" wp14:editId="28BCD86C">
            <wp:extent cx="5167933" cy="4733925"/>
            <wp:effectExtent l="19050" t="19050" r="1397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1518" t="22410" r="31325" b="23133"/>
                    <a:stretch/>
                  </pic:blipFill>
                  <pic:spPr bwMode="auto">
                    <a:xfrm>
                      <a:off x="0" y="0"/>
                      <a:ext cx="5163883" cy="4730215"/>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D0A227" w14:textId="42CE8737" w:rsidR="00AE78C6" w:rsidRPr="009456D9" w:rsidRDefault="00E3637E" w:rsidP="00E3637E">
      <w:pPr>
        <w:pStyle w:val="Caption"/>
        <w:rPr>
          <w:color w:val="4A4A54"/>
        </w:rPr>
      </w:pPr>
      <w:bookmarkStart w:id="138" w:name="_Ref438636970"/>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11</w:t>
      </w:r>
      <w:r w:rsidR="00D03A06" w:rsidRPr="009456D9">
        <w:rPr>
          <w:noProof/>
          <w:color w:val="4A4A54"/>
        </w:rPr>
        <w:fldChar w:fldCharType="end"/>
      </w:r>
      <w:bookmarkEnd w:id="138"/>
      <w:r w:rsidR="00123975" w:rsidRPr="009456D9">
        <w:rPr>
          <w:color w:val="4A4A54"/>
        </w:rPr>
        <w:t xml:space="preserve">. </w:t>
      </w:r>
      <w:r w:rsidR="00030254" w:rsidRPr="009456D9">
        <w:rPr>
          <w:color w:val="4A4A54"/>
        </w:rPr>
        <w:t xml:space="preserve">Add an Answering Rule </w:t>
      </w:r>
      <w:r w:rsidR="00123975" w:rsidRPr="009456D9">
        <w:rPr>
          <w:color w:val="4A4A54"/>
        </w:rPr>
        <w:t>Page</w:t>
      </w:r>
    </w:p>
    <w:p w14:paraId="2AE5CC14" w14:textId="77777777" w:rsidR="00A771A1" w:rsidRPr="009456D9" w:rsidRDefault="00A771A1" w:rsidP="00A771A1">
      <w:pPr>
        <w:pStyle w:val="body"/>
        <w:rPr>
          <w:color w:val="4A4A54"/>
        </w:rPr>
      </w:pPr>
    </w:p>
    <w:p w14:paraId="796E1A81" w14:textId="1CB252DA" w:rsidR="00A771A1" w:rsidRPr="009456D9" w:rsidRDefault="00A771A1" w:rsidP="00A771A1">
      <w:pPr>
        <w:pStyle w:val="numbrdlist"/>
        <w:rPr>
          <w:color w:val="4A4A54"/>
        </w:rPr>
      </w:pPr>
      <w:r w:rsidRPr="009456D9">
        <w:rPr>
          <w:color w:val="4A4A54"/>
        </w:rPr>
        <w:t xml:space="preserve">Complete the fields in the Add an Answering Rule page (see </w:t>
      </w:r>
      <w:r w:rsidR="00D07060" w:rsidRPr="009456D9">
        <w:rPr>
          <w:color w:val="4A4A54"/>
        </w:rPr>
        <w:fldChar w:fldCharType="begin"/>
      </w:r>
      <w:r w:rsidR="00D07060" w:rsidRPr="009456D9">
        <w:rPr>
          <w:color w:val="4A4A54"/>
        </w:rPr>
        <w:instrText xml:space="preserve"> REF _Ref439166727 \h </w:instrText>
      </w:r>
      <w:r w:rsidR="008801EF" w:rsidRPr="009456D9">
        <w:rPr>
          <w:color w:val="4A4A54"/>
        </w:rPr>
        <w:instrText xml:space="preserve"> \* MERGEFORMAT </w:instrText>
      </w:r>
      <w:r w:rsidR="00D07060" w:rsidRPr="009456D9">
        <w:rPr>
          <w:color w:val="4A4A54"/>
        </w:rPr>
      </w:r>
      <w:r w:rsidR="00D07060" w:rsidRPr="009456D9">
        <w:rPr>
          <w:color w:val="4A4A54"/>
        </w:rPr>
        <w:fldChar w:fldCharType="separate"/>
      </w:r>
      <w:r w:rsidR="00A443C0" w:rsidRPr="009456D9">
        <w:rPr>
          <w:color w:val="4A4A54"/>
        </w:rPr>
        <w:t xml:space="preserve">Table </w:t>
      </w:r>
      <w:r w:rsidR="00A443C0" w:rsidRPr="009456D9">
        <w:rPr>
          <w:noProof/>
          <w:color w:val="4A4A54"/>
        </w:rPr>
        <w:t>2</w:t>
      </w:r>
      <w:r w:rsidR="00A443C0" w:rsidRPr="009456D9">
        <w:rPr>
          <w:noProof/>
          <w:color w:val="4A4A54"/>
        </w:rPr>
        <w:noBreakHyphen/>
        <w:t>3</w:t>
      </w:r>
      <w:r w:rsidR="00D07060" w:rsidRPr="009456D9">
        <w:rPr>
          <w:color w:val="4A4A54"/>
        </w:rPr>
        <w:fldChar w:fldCharType="end"/>
      </w:r>
      <w:r w:rsidRPr="009456D9">
        <w:rPr>
          <w:color w:val="4A4A54"/>
        </w:rPr>
        <w:t>).</w:t>
      </w:r>
    </w:p>
    <w:p w14:paraId="157C2036" w14:textId="1E823119" w:rsidR="00D07060" w:rsidRPr="009456D9" w:rsidRDefault="00D07060" w:rsidP="00A771A1">
      <w:pPr>
        <w:pStyle w:val="numbrdlist"/>
        <w:rPr>
          <w:color w:val="4A4A54"/>
        </w:rPr>
      </w:pPr>
      <w:r w:rsidRPr="009456D9">
        <w:rPr>
          <w:color w:val="4A4A54"/>
        </w:rPr>
        <w:t xml:space="preserve">Click </w:t>
      </w:r>
      <w:r w:rsidRPr="009456D9">
        <w:rPr>
          <w:b/>
          <w:color w:val="4A4A54"/>
        </w:rPr>
        <w:t>Save</w:t>
      </w:r>
      <w:r w:rsidRPr="009456D9">
        <w:rPr>
          <w:color w:val="4A4A54"/>
        </w:rPr>
        <w:t>.</w:t>
      </w:r>
    </w:p>
    <w:p w14:paraId="15957FA0" w14:textId="13CE1C1E" w:rsidR="00630AFC" w:rsidRPr="009456D9" w:rsidRDefault="00630AFC" w:rsidP="00D347C4">
      <w:pPr>
        <w:pStyle w:val="Caption"/>
        <w:keepNext/>
        <w:keepLines/>
        <w:rPr>
          <w:color w:val="4A4A54"/>
        </w:rPr>
      </w:pPr>
      <w:bookmarkStart w:id="139" w:name="_Ref439166727"/>
      <w:r w:rsidRPr="009456D9">
        <w:rPr>
          <w:color w:val="4A4A54"/>
        </w:rPr>
        <w:lastRenderedPageBreak/>
        <w:t xml:space="preserve">Table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Pr="009456D9">
        <w:rPr>
          <w:color w:val="4A4A54"/>
        </w:rPr>
        <w:noBreakHyphen/>
      </w:r>
      <w:r w:rsidR="00D03A06" w:rsidRPr="009456D9">
        <w:rPr>
          <w:color w:val="4A4A54"/>
        </w:rPr>
        <w:fldChar w:fldCharType="begin"/>
      </w:r>
      <w:r w:rsidR="00D03A06" w:rsidRPr="009456D9">
        <w:rPr>
          <w:color w:val="4A4A54"/>
        </w:rPr>
        <w:instrText xml:space="preserve"> SEQ Table \* ARABIC \s 1 </w:instrText>
      </w:r>
      <w:r w:rsidR="00D03A06" w:rsidRPr="009456D9">
        <w:rPr>
          <w:color w:val="4A4A54"/>
        </w:rPr>
        <w:fldChar w:fldCharType="separate"/>
      </w:r>
      <w:r w:rsidR="00A443C0" w:rsidRPr="009456D9">
        <w:rPr>
          <w:noProof/>
          <w:color w:val="4A4A54"/>
        </w:rPr>
        <w:t>3</w:t>
      </w:r>
      <w:r w:rsidR="00D03A06" w:rsidRPr="009456D9">
        <w:rPr>
          <w:noProof/>
          <w:color w:val="4A4A54"/>
        </w:rPr>
        <w:fldChar w:fldCharType="end"/>
      </w:r>
      <w:bookmarkEnd w:id="139"/>
      <w:r w:rsidRPr="009456D9">
        <w:rPr>
          <w:color w:val="4A4A54"/>
        </w:rPr>
        <w:t xml:space="preserve">. </w:t>
      </w:r>
      <w:r w:rsidR="00D07060" w:rsidRPr="009456D9">
        <w:rPr>
          <w:color w:val="4A4A54"/>
        </w:rPr>
        <w:t>Fields in the</w:t>
      </w:r>
      <w:r w:rsidRPr="009456D9">
        <w:rPr>
          <w:color w:val="4A4A54"/>
        </w:rPr>
        <w:t xml:space="preserve"> </w:t>
      </w:r>
      <w:r w:rsidR="00D64774" w:rsidRPr="009456D9">
        <w:rPr>
          <w:color w:val="4A4A54"/>
        </w:rPr>
        <w:t>Add an Answering Rule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630AFC" w:rsidRPr="009456D9" w14:paraId="39949F12" w14:textId="77777777" w:rsidTr="00A71902">
        <w:trPr>
          <w:cantSplit/>
        </w:trPr>
        <w:tc>
          <w:tcPr>
            <w:tcW w:w="3708" w:type="dxa"/>
            <w:tcBorders>
              <w:right w:val="single" w:sz="4" w:space="0" w:color="FFFFFF" w:themeColor="background1"/>
            </w:tcBorders>
            <w:shd w:val="clear" w:color="auto" w:fill="548DD4"/>
          </w:tcPr>
          <w:p w14:paraId="234DCE5B" w14:textId="77777777" w:rsidR="00630AFC" w:rsidRPr="009456D9" w:rsidRDefault="00630AFC" w:rsidP="00D347C4">
            <w:pPr>
              <w:pStyle w:val="CellHeading"/>
              <w:keepNext/>
              <w:rPr>
                <w:color w:val="4A4A54"/>
              </w:rPr>
            </w:pPr>
            <w:r w:rsidRPr="009456D9">
              <w:rPr>
                <w:color w:val="4A4A54"/>
              </w:rPr>
              <w:t>Field</w:t>
            </w:r>
          </w:p>
        </w:tc>
        <w:tc>
          <w:tcPr>
            <w:tcW w:w="5400" w:type="dxa"/>
            <w:tcBorders>
              <w:left w:val="single" w:sz="4" w:space="0" w:color="FFFFFF" w:themeColor="background1"/>
            </w:tcBorders>
            <w:shd w:val="clear" w:color="auto" w:fill="548DD4"/>
          </w:tcPr>
          <w:p w14:paraId="7AF2397E" w14:textId="77777777" w:rsidR="00630AFC" w:rsidRPr="009456D9" w:rsidRDefault="00630AFC" w:rsidP="00D347C4">
            <w:pPr>
              <w:pStyle w:val="CellHeading"/>
              <w:keepNext/>
              <w:rPr>
                <w:color w:val="4A4A54"/>
              </w:rPr>
            </w:pPr>
            <w:r w:rsidRPr="009456D9">
              <w:rPr>
                <w:color w:val="4A4A54"/>
              </w:rPr>
              <w:t>Description</w:t>
            </w:r>
          </w:p>
        </w:tc>
      </w:tr>
      <w:tr w:rsidR="00D64774" w:rsidRPr="009456D9" w14:paraId="6BF21C97" w14:textId="77777777" w:rsidTr="00A71902">
        <w:trPr>
          <w:cantSplit/>
        </w:trPr>
        <w:tc>
          <w:tcPr>
            <w:tcW w:w="3708" w:type="dxa"/>
          </w:tcPr>
          <w:p w14:paraId="68A619A1" w14:textId="423FCCE8" w:rsidR="00D64774" w:rsidRPr="009456D9" w:rsidRDefault="00D64774" w:rsidP="00D347C4">
            <w:pPr>
              <w:pStyle w:val="cellbody0"/>
              <w:keepNext/>
              <w:rPr>
                <w:color w:val="4A4A54"/>
              </w:rPr>
            </w:pPr>
            <w:r w:rsidRPr="009456D9">
              <w:rPr>
                <w:color w:val="4A4A54"/>
              </w:rPr>
              <w:t>Time Frame</w:t>
            </w:r>
          </w:p>
        </w:tc>
        <w:tc>
          <w:tcPr>
            <w:tcW w:w="5400" w:type="dxa"/>
          </w:tcPr>
          <w:p w14:paraId="47323398" w14:textId="0D28857F" w:rsidR="00D64774" w:rsidRPr="009456D9" w:rsidRDefault="00D64774" w:rsidP="00A73DF9">
            <w:pPr>
              <w:pStyle w:val="cellbody0"/>
              <w:keepNext/>
              <w:rPr>
                <w:color w:val="4A4A54"/>
              </w:rPr>
            </w:pPr>
            <w:r w:rsidRPr="009456D9">
              <w:rPr>
                <w:color w:val="4A4A54"/>
              </w:rPr>
              <w:t>Select the t</w:t>
            </w:r>
            <w:r w:rsidR="007B1A75" w:rsidRPr="009456D9">
              <w:rPr>
                <w:color w:val="4A4A54"/>
              </w:rPr>
              <w:t>i</w:t>
            </w:r>
            <w:r w:rsidRPr="009456D9">
              <w:rPr>
                <w:color w:val="4A4A54"/>
              </w:rPr>
              <w:t xml:space="preserve">me frame </w:t>
            </w:r>
            <w:r w:rsidR="00A73DF9" w:rsidRPr="009456D9">
              <w:rPr>
                <w:color w:val="4A4A54"/>
              </w:rPr>
              <w:t xml:space="preserve">when </w:t>
            </w:r>
            <w:r w:rsidRPr="009456D9">
              <w:rPr>
                <w:color w:val="4A4A54"/>
              </w:rPr>
              <w:t>this answering ru</w:t>
            </w:r>
            <w:r w:rsidR="00A73DF9" w:rsidRPr="009456D9">
              <w:rPr>
                <w:color w:val="4A4A54"/>
              </w:rPr>
              <w:t>le will apply</w:t>
            </w:r>
            <w:r w:rsidRPr="009456D9">
              <w:rPr>
                <w:color w:val="4A4A54"/>
              </w:rPr>
              <w:t>.</w:t>
            </w:r>
          </w:p>
        </w:tc>
      </w:tr>
      <w:tr w:rsidR="007B1A75" w:rsidRPr="009456D9" w14:paraId="1C587CCD" w14:textId="77777777" w:rsidTr="00A71902">
        <w:trPr>
          <w:cantSplit/>
        </w:trPr>
        <w:tc>
          <w:tcPr>
            <w:tcW w:w="3708" w:type="dxa"/>
            <w:shd w:val="clear" w:color="auto" w:fill="C6D9F1" w:themeFill="text2" w:themeFillTint="33"/>
          </w:tcPr>
          <w:p w14:paraId="3601AB45" w14:textId="006C6A0D" w:rsidR="007B1A75" w:rsidRPr="009456D9" w:rsidRDefault="007B1A75" w:rsidP="007B1A75">
            <w:pPr>
              <w:pStyle w:val="cellbody0"/>
              <w:keepNext/>
              <w:rPr>
                <w:color w:val="4A4A54"/>
              </w:rPr>
            </w:pPr>
            <w:r w:rsidRPr="009456D9">
              <w:rPr>
                <w:color w:val="4A4A54"/>
              </w:rPr>
              <w:t>Do not disturb</w:t>
            </w:r>
          </w:p>
        </w:tc>
        <w:tc>
          <w:tcPr>
            <w:tcW w:w="5400" w:type="dxa"/>
            <w:shd w:val="clear" w:color="auto" w:fill="C6D9F1" w:themeFill="text2" w:themeFillTint="33"/>
          </w:tcPr>
          <w:p w14:paraId="791456F2" w14:textId="6A00DDFB" w:rsidR="007B1A75" w:rsidRPr="009456D9" w:rsidRDefault="007B1A75" w:rsidP="00A71902">
            <w:pPr>
              <w:pStyle w:val="cellbody0"/>
              <w:keepNext/>
              <w:rPr>
                <w:color w:val="4A4A54"/>
              </w:rPr>
            </w:pPr>
            <w:r w:rsidRPr="009456D9">
              <w:rPr>
                <w:color w:val="4A4A54"/>
              </w:rPr>
              <w:t>No phone rings, goes straight to voicemail if available.</w:t>
            </w:r>
          </w:p>
        </w:tc>
      </w:tr>
      <w:tr w:rsidR="007B1A75" w:rsidRPr="009456D9" w14:paraId="2B90A9D9" w14:textId="77777777" w:rsidTr="009468C4">
        <w:trPr>
          <w:cantSplit/>
        </w:trPr>
        <w:tc>
          <w:tcPr>
            <w:tcW w:w="3708" w:type="dxa"/>
            <w:shd w:val="clear" w:color="auto" w:fill="auto"/>
          </w:tcPr>
          <w:p w14:paraId="4CE906F2" w14:textId="315EF2CD" w:rsidR="007B1A75" w:rsidRPr="009456D9" w:rsidRDefault="007B1A75" w:rsidP="00D347C4">
            <w:pPr>
              <w:pStyle w:val="cellbody0"/>
              <w:keepNext/>
              <w:rPr>
                <w:color w:val="4A4A54"/>
              </w:rPr>
            </w:pPr>
            <w:r w:rsidRPr="009456D9">
              <w:rPr>
                <w:color w:val="4A4A54"/>
              </w:rPr>
              <w:t>Call screening</w:t>
            </w:r>
          </w:p>
        </w:tc>
        <w:tc>
          <w:tcPr>
            <w:tcW w:w="5400" w:type="dxa"/>
            <w:shd w:val="clear" w:color="auto" w:fill="auto"/>
          </w:tcPr>
          <w:p w14:paraId="22BC4430" w14:textId="229577E5" w:rsidR="007B1A75" w:rsidRPr="009456D9" w:rsidRDefault="007B1A75" w:rsidP="00D347C4">
            <w:pPr>
              <w:pStyle w:val="cellbody0"/>
              <w:keepNext/>
              <w:rPr>
                <w:color w:val="4A4A54"/>
              </w:rPr>
            </w:pPr>
            <w:r w:rsidRPr="009456D9">
              <w:rPr>
                <w:color w:val="4A4A54"/>
              </w:rPr>
              <w:t>Prompts caller to say their name, lets you screen the call before accepting.</w:t>
            </w:r>
          </w:p>
        </w:tc>
      </w:tr>
      <w:tr w:rsidR="007B1A75" w:rsidRPr="009456D9" w14:paraId="20A5A5E4" w14:textId="77777777" w:rsidTr="00A71902">
        <w:trPr>
          <w:cantSplit/>
        </w:trPr>
        <w:tc>
          <w:tcPr>
            <w:tcW w:w="3708" w:type="dxa"/>
            <w:shd w:val="clear" w:color="auto" w:fill="C6D9F1" w:themeFill="text2" w:themeFillTint="33"/>
          </w:tcPr>
          <w:p w14:paraId="06C952DC" w14:textId="7E447706" w:rsidR="007B1A75" w:rsidRPr="009456D9" w:rsidRDefault="009F794F" w:rsidP="009F794F">
            <w:pPr>
              <w:pStyle w:val="cellbody0"/>
              <w:keepNext/>
              <w:rPr>
                <w:color w:val="4A4A54"/>
              </w:rPr>
            </w:pPr>
            <w:r w:rsidRPr="009456D9">
              <w:rPr>
                <w:color w:val="4A4A54"/>
              </w:rPr>
              <w:t>Call F</w:t>
            </w:r>
            <w:r w:rsidR="007B1A75" w:rsidRPr="009456D9">
              <w:rPr>
                <w:color w:val="4A4A54"/>
              </w:rPr>
              <w:t>orward</w:t>
            </w:r>
            <w:r w:rsidRPr="009456D9">
              <w:rPr>
                <w:color w:val="4A4A54"/>
              </w:rPr>
              <w:t>ing A</w:t>
            </w:r>
            <w:r w:rsidR="007B1A75" w:rsidRPr="009456D9">
              <w:rPr>
                <w:color w:val="4A4A54"/>
              </w:rPr>
              <w:t>lways</w:t>
            </w:r>
          </w:p>
        </w:tc>
        <w:tc>
          <w:tcPr>
            <w:tcW w:w="5400" w:type="dxa"/>
            <w:shd w:val="clear" w:color="auto" w:fill="C6D9F1" w:themeFill="text2" w:themeFillTint="33"/>
          </w:tcPr>
          <w:p w14:paraId="590B46BD" w14:textId="00213710" w:rsidR="007B1A75" w:rsidRPr="009456D9" w:rsidRDefault="007B1A75" w:rsidP="00CD169D">
            <w:pPr>
              <w:pStyle w:val="cellbody0"/>
              <w:keepNext/>
              <w:rPr>
                <w:color w:val="4A4A54"/>
              </w:rPr>
            </w:pPr>
            <w:r w:rsidRPr="009456D9">
              <w:rPr>
                <w:color w:val="4A4A54"/>
              </w:rPr>
              <w:t>Immediately forwards to the number specified</w:t>
            </w:r>
            <w:r w:rsidR="005C40A2" w:rsidRPr="009456D9">
              <w:rPr>
                <w:color w:val="4A4A54"/>
              </w:rPr>
              <w:t>. See “</w:t>
            </w:r>
            <w:r w:rsidR="005C40A2" w:rsidRPr="009456D9">
              <w:rPr>
                <w:color w:val="4A4A54"/>
              </w:rPr>
              <w:fldChar w:fldCharType="begin"/>
            </w:r>
            <w:r w:rsidR="005C40A2" w:rsidRPr="009456D9">
              <w:rPr>
                <w:color w:val="4A4A54"/>
              </w:rPr>
              <w:instrText xml:space="preserve"> REF _Ref439235413 \h </w:instrText>
            </w:r>
            <w:r w:rsidR="008801EF" w:rsidRPr="009456D9">
              <w:rPr>
                <w:color w:val="4A4A54"/>
              </w:rPr>
              <w:instrText xml:space="preserve"> \* MERGEFORMAT </w:instrText>
            </w:r>
            <w:r w:rsidR="005C40A2" w:rsidRPr="009456D9">
              <w:rPr>
                <w:color w:val="4A4A54"/>
              </w:rPr>
            </w:r>
            <w:r w:rsidR="005C40A2" w:rsidRPr="009456D9">
              <w:rPr>
                <w:color w:val="4A4A54"/>
              </w:rPr>
              <w:fldChar w:fldCharType="separate"/>
            </w:r>
            <w:r w:rsidR="00A443C0" w:rsidRPr="009456D9">
              <w:rPr>
                <w:color w:val="4A4A54"/>
              </w:rPr>
              <w:t>Call Forward Drop-down Options</w:t>
            </w:r>
            <w:r w:rsidR="005C40A2" w:rsidRPr="009456D9">
              <w:rPr>
                <w:color w:val="4A4A54"/>
              </w:rPr>
              <w:fldChar w:fldCharType="end"/>
            </w:r>
            <w:r w:rsidR="005C40A2" w:rsidRPr="009456D9">
              <w:rPr>
                <w:color w:val="4A4A54"/>
              </w:rPr>
              <w:t>” below.</w:t>
            </w:r>
          </w:p>
        </w:tc>
      </w:tr>
      <w:tr w:rsidR="009F794F" w:rsidRPr="009456D9" w14:paraId="06819FF7" w14:textId="77777777" w:rsidTr="00A71902">
        <w:trPr>
          <w:cantSplit/>
        </w:trPr>
        <w:tc>
          <w:tcPr>
            <w:tcW w:w="3708" w:type="dxa"/>
          </w:tcPr>
          <w:p w14:paraId="5E68C415" w14:textId="576265EC" w:rsidR="009F794F" w:rsidRPr="009456D9" w:rsidRDefault="009F794F" w:rsidP="009F794F">
            <w:pPr>
              <w:pStyle w:val="cellbody0"/>
              <w:keepNext/>
              <w:rPr>
                <w:color w:val="4A4A54"/>
              </w:rPr>
            </w:pPr>
            <w:r w:rsidRPr="009456D9">
              <w:rPr>
                <w:color w:val="4A4A54"/>
              </w:rPr>
              <w:t xml:space="preserve">Call Forwarding </w:t>
            </w:r>
            <w:proofErr w:type="gramStart"/>
            <w:r w:rsidRPr="009456D9">
              <w:rPr>
                <w:color w:val="4A4A54"/>
              </w:rPr>
              <w:t>On</w:t>
            </w:r>
            <w:proofErr w:type="gramEnd"/>
            <w:r w:rsidRPr="009456D9">
              <w:rPr>
                <w:color w:val="4A4A54"/>
              </w:rPr>
              <w:t xml:space="preserve"> Active</w:t>
            </w:r>
          </w:p>
        </w:tc>
        <w:tc>
          <w:tcPr>
            <w:tcW w:w="5400" w:type="dxa"/>
          </w:tcPr>
          <w:p w14:paraId="74373F3B" w14:textId="154A0754" w:rsidR="009F794F" w:rsidRPr="009456D9" w:rsidRDefault="00BE3B26" w:rsidP="00CD169D">
            <w:pPr>
              <w:pStyle w:val="cellbody0"/>
              <w:keepNext/>
              <w:rPr>
                <w:color w:val="4A4A54"/>
              </w:rPr>
            </w:pPr>
            <w:r w:rsidRPr="009456D9">
              <w:rPr>
                <w:color w:val="4A4A54"/>
              </w:rPr>
              <w:t>Forward calls to the number specified when yo</w:t>
            </w:r>
            <w:r w:rsidR="00964F35" w:rsidRPr="009456D9">
              <w:rPr>
                <w:color w:val="4A4A54"/>
              </w:rPr>
              <w:t>u have one or more calls active</w:t>
            </w:r>
            <w:r w:rsidR="005C40A2" w:rsidRPr="009456D9">
              <w:rPr>
                <w:color w:val="4A4A54"/>
              </w:rPr>
              <w:t>. See “</w:t>
            </w:r>
            <w:r w:rsidR="005C40A2" w:rsidRPr="009456D9">
              <w:rPr>
                <w:color w:val="4A4A54"/>
              </w:rPr>
              <w:fldChar w:fldCharType="begin"/>
            </w:r>
            <w:r w:rsidR="005C40A2" w:rsidRPr="009456D9">
              <w:rPr>
                <w:color w:val="4A4A54"/>
              </w:rPr>
              <w:instrText xml:space="preserve"> REF _Ref439235413 \h </w:instrText>
            </w:r>
            <w:r w:rsidR="008801EF" w:rsidRPr="009456D9">
              <w:rPr>
                <w:color w:val="4A4A54"/>
              </w:rPr>
              <w:instrText xml:space="preserve"> \* MERGEFORMAT </w:instrText>
            </w:r>
            <w:r w:rsidR="005C40A2" w:rsidRPr="009456D9">
              <w:rPr>
                <w:color w:val="4A4A54"/>
              </w:rPr>
            </w:r>
            <w:r w:rsidR="005C40A2" w:rsidRPr="009456D9">
              <w:rPr>
                <w:color w:val="4A4A54"/>
              </w:rPr>
              <w:fldChar w:fldCharType="separate"/>
            </w:r>
            <w:r w:rsidR="00A443C0" w:rsidRPr="009456D9">
              <w:rPr>
                <w:color w:val="4A4A54"/>
              </w:rPr>
              <w:t>Call Forward Drop-down Options</w:t>
            </w:r>
            <w:r w:rsidR="005C40A2" w:rsidRPr="009456D9">
              <w:rPr>
                <w:color w:val="4A4A54"/>
              </w:rPr>
              <w:fldChar w:fldCharType="end"/>
            </w:r>
            <w:r w:rsidR="005C40A2" w:rsidRPr="009456D9">
              <w:rPr>
                <w:color w:val="4A4A54"/>
              </w:rPr>
              <w:t>” below.</w:t>
            </w:r>
          </w:p>
        </w:tc>
      </w:tr>
      <w:tr w:rsidR="002D3AC9" w:rsidRPr="009456D9" w14:paraId="252866A7" w14:textId="77777777" w:rsidTr="00A71902">
        <w:trPr>
          <w:cantSplit/>
        </w:trPr>
        <w:tc>
          <w:tcPr>
            <w:tcW w:w="3708" w:type="dxa"/>
            <w:shd w:val="clear" w:color="auto" w:fill="C6D9F1" w:themeFill="text2" w:themeFillTint="33"/>
          </w:tcPr>
          <w:p w14:paraId="39B79802" w14:textId="0A32471F" w:rsidR="002D3AC9" w:rsidRPr="009456D9" w:rsidRDefault="002D3AC9" w:rsidP="00D347C4">
            <w:pPr>
              <w:pStyle w:val="cellbody0"/>
              <w:keepNext/>
              <w:rPr>
                <w:color w:val="4A4A54"/>
              </w:rPr>
            </w:pPr>
            <w:r w:rsidRPr="009456D9">
              <w:rPr>
                <w:color w:val="4A4A54"/>
              </w:rPr>
              <w:t>Call Forwarding When Busy</w:t>
            </w:r>
          </w:p>
        </w:tc>
        <w:tc>
          <w:tcPr>
            <w:tcW w:w="5400" w:type="dxa"/>
            <w:shd w:val="clear" w:color="auto" w:fill="C6D9F1" w:themeFill="text2" w:themeFillTint="33"/>
          </w:tcPr>
          <w:p w14:paraId="534F52CD" w14:textId="5407E2EE" w:rsidR="002D3AC9" w:rsidRPr="009456D9" w:rsidRDefault="002D3AC9" w:rsidP="00CD169D">
            <w:pPr>
              <w:pStyle w:val="cellbody0"/>
              <w:keepNext/>
              <w:rPr>
                <w:color w:val="4A4A54"/>
              </w:rPr>
            </w:pPr>
            <w:r w:rsidRPr="009456D9">
              <w:rPr>
                <w:color w:val="4A4A54"/>
              </w:rPr>
              <w:t>Forwards calls to the number specified when your extension ha</w:t>
            </w:r>
            <w:r w:rsidR="00964F35" w:rsidRPr="009456D9">
              <w:rPr>
                <w:color w:val="4A4A54"/>
              </w:rPr>
              <w:t>s used all available call paths</w:t>
            </w:r>
            <w:r w:rsidR="005C40A2" w:rsidRPr="009456D9">
              <w:rPr>
                <w:color w:val="4A4A54"/>
              </w:rPr>
              <w:t>. See “</w:t>
            </w:r>
            <w:r w:rsidR="005C40A2" w:rsidRPr="009456D9">
              <w:rPr>
                <w:color w:val="4A4A54"/>
              </w:rPr>
              <w:fldChar w:fldCharType="begin"/>
            </w:r>
            <w:r w:rsidR="005C40A2" w:rsidRPr="009456D9">
              <w:rPr>
                <w:color w:val="4A4A54"/>
              </w:rPr>
              <w:instrText xml:space="preserve"> REF _Ref439235413 \h </w:instrText>
            </w:r>
            <w:r w:rsidR="008801EF" w:rsidRPr="009456D9">
              <w:rPr>
                <w:color w:val="4A4A54"/>
              </w:rPr>
              <w:instrText xml:space="preserve"> \* MERGEFORMAT </w:instrText>
            </w:r>
            <w:r w:rsidR="005C40A2" w:rsidRPr="009456D9">
              <w:rPr>
                <w:color w:val="4A4A54"/>
              </w:rPr>
            </w:r>
            <w:r w:rsidR="005C40A2" w:rsidRPr="009456D9">
              <w:rPr>
                <w:color w:val="4A4A54"/>
              </w:rPr>
              <w:fldChar w:fldCharType="separate"/>
            </w:r>
            <w:r w:rsidR="00A443C0" w:rsidRPr="009456D9">
              <w:rPr>
                <w:color w:val="4A4A54"/>
              </w:rPr>
              <w:t>Call Forward Drop-down Options</w:t>
            </w:r>
            <w:r w:rsidR="005C40A2" w:rsidRPr="009456D9">
              <w:rPr>
                <w:color w:val="4A4A54"/>
              </w:rPr>
              <w:fldChar w:fldCharType="end"/>
            </w:r>
            <w:r w:rsidR="005C40A2" w:rsidRPr="009456D9">
              <w:rPr>
                <w:color w:val="4A4A54"/>
              </w:rPr>
              <w:t>” below.</w:t>
            </w:r>
          </w:p>
        </w:tc>
      </w:tr>
      <w:tr w:rsidR="002D3AC9" w:rsidRPr="009456D9" w14:paraId="01372F96" w14:textId="77777777" w:rsidTr="002D3AC9">
        <w:trPr>
          <w:cantSplit/>
        </w:trPr>
        <w:tc>
          <w:tcPr>
            <w:tcW w:w="3708" w:type="dxa"/>
            <w:shd w:val="clear" w:color="auto" w:fill="auto"/>
          </w:tcPr>
          <w:p w14:paraId="2470F727" w14:textId="4AEC59B1" w:rsidR="002D3AC9" w:rsidRPr="009456D9" w:rsidRDefault="002D3AC9" w:rsidP="00D347C4">
            <w:pPr>
              <w:pStyle w:val="cellbody0"/>
              <w:keepNext/>
              <w:rPr>
                <w:color w:val="4A4A54"/>
              </w:rPr>
            </w:pPr>
            <w:r w:rsidRPr="009456D9">
              <w:rPr>
                <w:color w:val="4A4A54"/>
              </w:rPr>
              <w:t>Call Forwarding When Unanswered</w:t>
            </w:r>
          </w:p>
        </w:tc>
        <w:tc>
          <w:tcPr>
            <w:tcW w:w="5400" w:type="dxa"/>
            <w:shd w:val="clear" w:color="auto" w:fill="auto"/>
          </w:tcPr>
          <w:p w14:paraId="1CC65EFF" w14:textId="4D999C42" w:rsidR="002D3AC9" w:rsidRPr="009456D9" w:rsidRDefault="002D3AC9" w:rsidP="00CD169D">
            <w:pPr>
              <w:pStyle w:val="cellbody0"/>
              <w:keepNext/>
              <w:rPr>
                <w:color w:val="4A4A54"/>
              </w:rPr>
            </w:pPr>
            <w:r w:rsidRPr="009456D9">
              <w:rPr>
                <w:color w:val="4A4A54"/>
              </w:rPr>
              <w:t>Forwards calls to the number specified if the call is not answered a</w:t>
            </w:r>
            <w:r w:rsidR="00964F35" w:rsidRPr="009456D9">
              <w:rPr>
                <w:color w:val="4A4A54"/>
              </w:rPr>
              <w:t>fter the specified ring timeout</w:t>
            </w:r>
            <w:r w:rsidR="005C40A2" w:rsidRPr="009456D9">
              <w:rPr>
                <w:color w:val="4A4A54"/>
              </w:rPr>
              <w:t>. See “</w:t>
            </w:r>
            <w:r w:rsidR="005C40A2" w:rsidRPr="009456D9">
              <w:rPr>
                <w:color w:val="4A4A54"/>
              </w:rPr>
              <w:fldChar w:fldCharType="begin"/>
            </w:r>
            <w:r w:rsidR="005C40A2" w:rsidRPr="009456D9">
              <w:rPr>
                <w:color w:val="4A4A54"/>
              </w:rPr>
              <w:instrText xml:space="preserve"> REF _Ref439235413 \h </w:instrText>
            </w:r>
            <w:r w:rsidR="008801EF" w:rsidRPr="009456D9">
              <w:rPr>
                <w:color w:val="4A4A54"/>
              </w:rPr>
              <w:instrText xml:space="preserve"> \* MERGEFORMAT </w:instrText>
            </w:r>
            <w:r w:rsidR="005C40A2" w:rsidRPr="009456D9">
              <w:rPr>
                <w:color w:val="4A4A54"/>
              </w:rPr>
            </w:r>
            <w:r w:rsidR="005C40A2" w:rsidRPr="009456D9">
              <w:rPr>
                <w:color w:val="4A4A54"/>
              </w:rPr>
              <w:fldChar w:fldCharType="separate"/>
            </w:r>
            <w:r w:rsidR="00A443C0" w:rsidRPr="009456D9">
              <w:rPr>
                <w:color w:val="4A4A54"/>
              </w:rPr>
              <w:t>Call Forward Drop-down Options</w:t>
            </w:r>
            <w:r w:rsidR="005C40A2" w:rsidRPr="009456D9">
              <w:rPr>
                <w:color w:val="4A4A54"/>
              </w:rPr>
              <w:fldChar w:fldCharType="end"/>
            </w:r>
            <w:r w:rsidR="005C40A2" w:rsidRPr="009456D9">
              <w:rPr>
                <w:color w:val="4A4A54"/>
              </w:rPr>
              <w:t>” below.</w:t>
            </w:r>
          </w:p>
        </w:tc>
      </w:tr>
      <w:tr w:rsidR="002D3AC9" w:rsidRPr="009456D9" w14:paraId="50A794D1" w14:textId="77777777" w:rsidTr="00A71902">
        <w:trPr>
          <w:cantSplit/>
        </w:trPr>
        <w:tc>
          <w:tcPr>
            <w:tcW w:w="3708" w:type="dxa"/>
            <w:shd w:val="clear" w:color="auto" w:fill="C6D9F1" w:themeFill="text2" w:themeFillTint="33"/>
          </w:tcPr>
          <w:p w14:paraId="10ED4D45" w14:textId="6F170D8A" w:rsidR="002D3AC9" w:rsidRPr="009456D9" w:rsidRDefault="002D3AC9" w:rsidP="00D347C4">
            <w:pPr>
              <w:pStyle w:val="cellbody0"/>
              <w:keepNext/>
              <w:rPr>
                <w:color w:val="4A4A54"/>
              </w:rPr>
            </w:pPr>
            <w:r w:rsidRPr="009456D9">
              <w:rPr>
                <w:color w:val="4A4A54"/>
              </w:rPr>
              <w:t>Call Forwarding When Offline</w:t>
            </w:r>
          </w:p>
        </w:tc>
        <w:tc>
          <w:tcPr>
            <w:tcW w:w="5400" w:type="dxa"/>
            <w:shd w:val="clear" w:color="auto" w:fill="C6D9F1" w:themeFill="text2" w:themeFillTint="33"/>
          </w:tcPr>
          <w:p w14:paraId="7ABA1AEB" w14:textId="190C6D31" w:rsidR="002D3AC9" w:rsidRPr="009456D9" w:rsidRDefault="002D3AC9" w:rsidP="00F53809">
            <w:pPr>
              <w:pStyle w:val="cellbody0"/>
              <w:keepNext/>
              <w:rPr>
                <w:color w:val="4A4A54"/>
              </w:rPr>
            </w:pPr>
            <w:r w:rsidRPr="009456D9">
              <w:rPr>
                <w:color w:val="4A4A54"/>
              </w:rPr>
              <w:t xml:space="preserve">Automatically forwards if your desk phone loses communication </w:t>
            </w:r>
            <w:r w:rsidR="006B1C1C" w:rsidRPr="009456D9">
              <w:rPr>
                <w:color w:val="4A4A54"/>
              </w:rPr>
              <w:t>(such as during a power outage)</w:t>
            </w:r>
            <w:r w:rsidR="00964F35" w:rsidRPr="009456D9">
              <w:rPr>
                <w:color w:val="4A4A54"/>
              </w:rPr>
              <w:t xml:space="preserve">. See </w:t>
            </w:r>
            <w:r w:rsidR="00F53809" w:rsidRPr="009456D9">
              <w:rPr>
                <w:color w:val="4A4A54"/>
              </w:rPr>
              <w:t>“</w:t>
            </w:r>
            <w:r w:rsidR="005C40A2" w:rsidRPr="009456D9">
              <w:rPr>
                <w:color w:val="4A4A54"/>
              </w:rPr>
              <w:fldChar w:fldCharType="begin"/>
            </w:r>
            <w:r w:rsidR="005C40A2" w:rsidRPr="009456D9">
              <w:rPr>
                <w:color w:val="4A4A54"/>
              </w:rPr>
              <w:instrText xml:space="preserve"> REF _Ref439235413 \h </w:instrText>
            </w:r>
            <w:r w:rsidR="008801EF" w:rsidRPr="009456D9">
              <w:rPr>
                <w:color w:val="4A4A54"/>
              </w:rPr>
              <w:instrText xml:space="preserve"> \* MERGEFORMAT </w:instrText>
            </w:r>
            <w:r w:rsidR="005C40A2" w:rsidRPr="009456D9">
              <w:rPr>
                <w:color w:val="4A4A54"/>
              </w:rPr>
            </w:r>
            <w:r w:rsidR="005C40A2" w:rsidRPr="009456D9">
              <w:rPr>
                <w:color w:val="4A4A54"/>
              </w:rPr>
              <w:fldChar w:fldCharType="separate"/>
            </w:r>
            <w:r w:rsidR="00A443C0" w:rsidRPr="009456D9">
              <w:rPr>
                <w:color w:val="4A4A54"/>
              </w:rPr>
              <w:t>Call Forward Drop-down Options</w:t>
            </w:r>
            <w:r w:rsidR="005C40A2" w:rsidRPr="009456D9">
              <w:rPr>
                <w:color w:val="4A4A54"/>
              </w:rPr>
              <w:fldChar w:fldCharType="end"/>
            </w:r>
            <w:r w:rsidR="00F53809" w:rsidRPr="009456D9">
              <w:rPr>
                <w:color w:val="4A4A54"/>
              </w:rPr>
              <w:t>” below.</w:t>
            </w:r>
          </w:p>
        </w:tc>
      </w:tr>
      <w:tr w:rsidR="002D3AC9" w:rsidRPr="009456D9" w14:paraId="582D8E82" w14:textId="77777777" w:rsidTr="00A71902">
        <w:trPr>
          <w:cantSplit/>
        </w:trPr>
        <w:tc>
          <w:tcPr>
            <w:tcW w:w="3708" w:type="dxa"/>
          </w:tcPr>
          <w:p w14:paraId="325B77FC" w14:textId="0D56CB02" w:rsidR="002D3AC9" w:rsidRPr="009456D9" w:rsidRDefault="002D3AC9" w:rsidP="00337D7C">
            <w:pPr>
              <w:pStyle w:val="cellbody0"/>
              <w:keepNext/>
              <w:rPr>
                <w:color w:val="4A4A54"/>
              </w:rPr>
            </w:pPr>
            <w:r w:rsidRPr="009456D9">
              <w:rPr>
                <w:color w:val="4A4A54"/>
              </w:rPr>
              <w:t>Simultaneous ring</w:t>
            </w:r>
          </w:p>
        </w:tc>
        <w:tc>
          <w:tcPr>
            <w:tcW w:w="5400" w:type="dxa"/>
          </w:tcPr>
          <w:p w14:paraId="5259DED7" w14:textId="77777777" w:rsidR="00AD7A85" w:rsidRPr="009456D9" w:rsidRDefault="002D3AC9" w:rsidP="00AD7A85">
            <w:pPr>
              <w:pStyle w:val="cellbody0"/>
              <w:keepNext/>
              <w:rPr>
                <w:color w:val="4A4A54"/>
              </w:rPr>
            </w:pPr>
            <w:r w:rsidRPr="009456D9">
              <w:rPr>
                <w:color w:val="4A4A54"/>
              </w:rPr>
              <w:t xml:space="preserve">Rings many phones at once. </w:t>
            </w:r>
            <w:r w:rsidR="00AD7A85" w:rsidRPr="009456D9">
              <w:rPr>
                <w:color w:val="4A4A54"/>
              </w:rPr>
              <w:t>Check box options allow you to:</w:t>
            </w:r>
          </w:p>
          <w:p w14:paraId="4DD01744" w14:textId="77777777" w:rsidR="00492DFC" w:rsidRPr="009456D9" w:rsidRDefault="00AD7A85" w:rsidP="00492DFC">
            <w:pPr>
              <w:pStyle w:val="tablebullet"/>
              <w:rPr>
                <w:color w:val="4A4A54"/>
              </w:rPr>
            </w:pPr>
            <w:r w:rsidRPr="009456D9">
              <w:rPr>
                <w:color w:val="4A4A54"/>
              </w:rPr>
              <w:t>Include the user’s extension</w:t>
            </w:r>
            <w:r w:rsidR="00492DFC" w:rsidRPr="009456D9">
              <w:rPr>
                <w:color w:val="4A4A54"/>
              </w:rPr>
              <w:t>.</w:t>
            </w:r>
          </w:p>
          <w:p w14:paraId="7EFB2A04" w14:textId="77777777" w:rsidR="00492DFC" w:rsidRPr="009456D9" w:rsidRDefault="00492DFC" w:rsidP="00492DFC">
            <w:pPr>
              <w:pStyle w:val="tablebullet"/>
              <w:rPr>
                <w:color w:val="4A4A54"/>
              </w:rPr>
            </w:pPr>
            <w:r w:rsidRPr="009456D9">
              <w:rPr>
                <w:color w:val="4A4A54"/>
              </w:rPr>
              <w:t>R</w:t>
            </w:r>
            <w:r w:rsidR="00AD7A85" w:rsidRPr="009456D9">
              <w:rPr>
                <w:color w:val="4A4A54"/>
              </w:rPr>
              <w:t xml:space="preserve">ing </w:t>
            </w:r>
            <w:r w:rsidR="002D3AC9" w:rsidRPr="009456D9">
              <w:rPr>
                <w:color w:val="4A4A54"/>
              </w:rPr>
              <w:t>all your user’s phones</w:t>
            </w:r>
            <w:r w:rsidRPr="009456D9">
              <w:rPr>
                <w:color w:val="4A4A54"/>
              </w:rPr>
              <w:t>.</w:t>
            </w:r>
          </w:p>
          <w:p w14:paraId="67137449" w14:textId="68A11DC8" w:rsidR="00492DFC" w:rsidRPr="009456D9" w:rsidRDefault="00492DFC" w:rsidP="00492DFC">
            <w:pPr>
              <w:pStyle w:val="tablebullet"/>
              <w:rPr>
                <w:color w:val="4A4A54"/>
              </w:rPr>
            </w:pPr>
            <w:r w:rsidRPr="009456D9">
              <w:rPr>
                <w:color w:val="4A4A54"/>
              </w:rPr>
              <w:t>U</w:t>
            </w:r>
            <w:r w:rsidR="00AD7A85" w:rsidRPr="009456D9">
              <w:rPr>
                <w:color w:val="4A4A54"/>
              </w:rPr>
              <w:t xml:space="preserve">se the option </w:t>
            </w:r>
            <w:r w:rsidR="002D3AC9" w:rsidRPr="009456D9">
              <w:rPr>
                <w:color w:val="4A4A54"/>
              </w:rPr>
              <w:t xml:space="preserve">“Answer confirmation for offnet numbers” </w:t>
            </w:r>
            <w:r w:rsidR="00AD7A85" w:rsidRPr="009456D9">
              <w:rPr>
                <w:color w:val="4A4A54"/>
              </w:rPr>
              <w:t xml:space="preserve">to </w:t>
            </w:r>
            <w:r w:rsidR="002D3AC9" w:rsidRPr="009456D9">
              <w:rPr>
                <w:color w:val="4A4A54"/>
              </w:rPr>
              <w:t xml:space="preserve">ensure that </w:t>
            </w:r>
            <w:r w:rsidR="00F2178C" w:rsidRPr="009456D9">
              <w:rPr>
                <w:color w:val="4A4A54"/>
              </w:rPr>
              <w:t xml:space="preserve">a person </w:t>
            </w:r>
            <w:r w:rsidR="00EF34D2" w:rsidRPr="009456D9">
              <w:rPr>
                <w:color w:val="4A4A54"/>
              </w:rPr>
              <w:t xml:space="preserve">— </w:t>
            </w:r>
            <w:r w:rsidR="008B5E56" w:rsidRPr="009456D9">
              <w:rPr>
                <w:color w:val="4A4A54"/>
              </w:rPr>
              <w:t xml:space="preserve">and not voicemail </w:t>
            </w:r>
            <w:r w:rsidR="00EF34D2" w:rsidRPr="009456D9">
              <w:rPr>
                <w:color w:val="4A4A54"/>
              </w:rPr>
              <w:t>—</w:t>
            </w:r>
            <w:r w:rsidR="008B5E56" w:rsidRPr="009456D9">
              <w:rPr>
                <w:color w:val="4A4A54"/>
              </w:rPr>
              <w:t xml:space="preserve"> </w:t>
            </w:r>
            <w:r w:rsidR="00F2178C" w:rsidRPr="009456D9">
              <w:rPr>
                <w:color w:val="4A4A54"/>
              </w:rPr>
              <w:t xml:space="preserve">answers </w:t>
            </w:r>
            <w:proofErr w:type="spellStart"/>
            <w:r w:rsidR="002D3AC9" w:rsidRPr="009456D9">
              <w:rPr>
                <w:color w:val="4A4A54"/>
              </w:rPr>
              <w:t>simring</w:t>
            </w:r>
            <w:r w:rsidR="003A3CF7" w:rsidRPr="009456D9">
              <w:rPr>
                <w:color w:val="4A4A54"/>
              </w:rPr>
              <w:t>s</w:t>
            </w:r>
            <w:proofErr w:type="spellEnd"/>
            <w:r w:rsidR="002D3AC9" w:rsidRPr="009456D9">
              <w:rPr>
                <w:color w:val="4A4A54"/>
              </w:rPr>
              <w:t xml:space="preserve"> to a cell/landline </w:t>
            </w:r>
            <w:r w:rsidRPr="009456D9">
              <w:rPr>
                <w:color w:val="4A4A54"/>
              </w:rPr>
              <w:t xml:space="preserve">by </w:t>
            </w:r>
            <w:r w:rsidR="004219BB" w:rsidRPr="009456D9">
              <w:rPr>
                <w:color w:val="4A4A54"/>
              </w:rPr>
              <w:t xml:space="preserve">prompting the answering party to </w:t>
            </w:r>
            <w:r w:rsidR="002D3AC9" w:rsidRPr="009456D9">
              <w:rPr>
                <w:color w:val="4A4A54"/>
              </w:rPr>
              <w:t xml:space="preserve">press 1 to accept the call. </w:t>
            </w:r>
            <w:r w:rsidR="00EB5520" w:rsidRPr="009456D9">
              <w:rPr>
                <w:color w:val="4A4A54"/>
              </w:rPr>
              <w:t xml:space="preserve">An icon </w:t>
            </w:r>
            <w:r w:rsidR="00456B04" w:rsidRPr="009456D9">
              <w:rPr>
                <w:color w:val="4A4A54"/>
              </w:rPr>
              <w:t xml:space="preserve">to the right of this option allows you </w:t>
            </w:r>
            <w:r w:rsidR="00EB5520" w:rsidRPr="009456D9">
              <w:rPr>
                <w:color w:val="4A4A54"/>
              </w:rPr>
              <w:t>to specify a ring delay.</w:t>
            </w:r>
          </w:p>
          <w:p w14:paraId="7A16CFC4" w14:textId="1C2ADAD3" w:rsidR="002D3AC9" w:rsidRPr="009456D9" w:rsidRDefault="001A1EF0" w:rsidP="002F7E4F">
            <w:pPr>
              <w:pStyle w:val="cellbody0"/>
              <w:rPr>
                <w:color w:val="4A4A54"/>
              </w:rPr>
            </w:pPr>
            <w:r w:rsidRPr="009456D9">
              <w:rPr>
                <w:color w:val="4A4A54"/>
              </w:rPr>
              <w:t>Note</w:t>
            </w:r>
            <w:r w:rsidR="00964A09" w:rsidRPr="009456D9">
              <w:rPr>
                <w:color w:val="4A4A54"/>
              </w:rPr>
              <w:t>:</w:t>
            </w:r>
            <w:r w:rsidRPr="009456D9">
              <w:rPr>
                <w:color w:val="4A4A54"/>
              </w:rPr>
              <w:t xml:space="preserve"> </w:t>
            </w:r>
            <w:r w:rsidR="00E069A4" w:rsidRPr="009456D9">
              <w:rPr>
                <w:color w:val="4A4A54"/>
              </w:rPr>
              <w:t xml:space="preserve">A </w:t>
            </w:r>
            <w:proofErr w:type="spellStart"/>
            <w:r w:rsidRPr="009456D9">
              <w:rPr>
                <w:color w:val="4A4A54"/>
              </w:rPr>
              <w:t>simring</w:t>
            </w:r>
            <w:proofErr w:type="spellEnd"/>
            <w:r w:rsidRPr="009456D9">
              <w:rPr>
                <w:color w:val="4A4A54"/>
              </w:rPr>
              <w:t xml:space="preserve"> rings handsets</w:t>
            </w:r>
            <w:r w:rsidR="006536DE" w:rsidRPr="009456D9">
              <w:rPr>
                <w:color w:val="4A4A54"/>
              </w:rPr>
              <w:t>,</w:t>
            </w:r>
            <w:r w:rsidRPr="009456D9">
              <w:rPr>
                <w:color w:val="4A4A54"/>
              </w:rPr>
              <w:t xml:space="preserve"> not users. So</w:t>
            </w:r>
            <w:r w:rsidR="00964A09" w:rsidRPr="009456D9">
              <w:rPr>
                <w:color w:val="4A4A54"/>
              </w:rPr>
              <w:t>,</w:t>
            </w:r>
            <w:r w:rsidRPr="009456D9">
              <w:rPr>
                <w:color w:val="4A4A54"/>
              </w:rPr>
              <w:t xml:space="preserve"> for example</w:t>
            </w:r>
            <w:r w:rsidR="00964A09" w:rsidRPr="009456D9">
              <w:rPr>
                <w:color w:val="4A4A54"/>
              </w:rPr>
              <w:t>,</w:t>
            </w:r>
            <w:r w:rsidRPr="009456D9">
              <w:rPr>
                <w:color w:val="4A4A54"/>
              </w:rPr>
              <w:t xml:space="preserve"> if 111 is listed</w:t>
            </w:r>
            <w:r w:rsidR="00964A09" w:rsidRPr="009456D9">
              <w:rPr>
                <w:color w:val="4A4A54"/>
              </w:rPr>
              <w:t>,</w:t>
            </w:r>
            <w:r w:rsidR="004A527C" w:rsidRPr="009456D9">
              <w:rPr>
                <w:color w:val="4A4A54"/>
              </w:rPr>
              <w:t xml:space="preserve"> the </w:t>
            </w:r>
            <w:proofErr w:type="spellStart"/>
            <w:r w:rsidR="004A527C" w:rsidRPr="009456D9">
              <w:rPr>
                <w:color w:val="4A4A54"/>
              </w:rPr>
              <w:t>simring</w:t>
            </w:r>
            <w:proofErr w:type="spellEnd"/>
            <w:r w:rsidRPr="009456D9">
              <w:rPr>
                <w:color w:val="4A4A54"/>
              </w:rPr>
              <w:t xml:space="preserve"> will ring handset 111. If user 111 has a call forward set to their cell, </w:t>
            </w:r>
            <w:r w:rsidR="004A527C" w:rsidRPr="009456D9">
              <w:rPr>
                <w:color w:val="4A4A54"/>
              </w:rPr>
              <w:t xml:space="preserve">however, </w:t>
            </w:r>
            <w:r w:rsidR="002F7E4F" w:rsidRPr="009456D9">
              <w:rPr>
                <w:color w:val="4A4A54"/>
              </w:rPr>
              <w:t xml:space="preserve">the </w:t>
            </w:r>
            <w:proofErr w:type="spellStart"/>
            <w:r w:rsidR="002F7E4F" w:rsidRPr="009456D9">
              <w:rPr>
                <w:color w:val="4A4A54"/>
              </w:rPr>
              <w:t>simring</w:t>
            </w:r>
            <w:proofErr w:type="spellEnd"/>
            <w:r w:rsidR="002F7E4F" w:rsidRPr="009456D9">
              <w:rPr>
                <w:color w:val="4A4A54"/>
              </w:rPr>
              <w:t xml:space="preserve"> </w:t>
            </w:r>
            <w:r w:rsidRPr="009456D9">
              <w:rPr>
                <w:color w:val="4A4A54"/>
              </w:rPr>
              <w:t xml:space="preserve">will not occur </w:t>
            </w:r>
            <w:r w:rsidR="002F7E4F" w:rsidRPr="009456D9">
              <w:rPr>
                <w:color w:val="4A4A54"/>
              </w:rPr>
              <w:t xml:space="preserve">at the cell </w:t>
            </w:r>
            <w:r w:rsidRPr="009456D9">
              <w:rPr>
                <w:color w:val="4A4A54"/>
              </w:rPr>
              <w:t xml:space="preserve">since </w:t>
            </w:r>
            <w:proofErr w:type="spellStart"/>
            <w:r w:rsidRPr="009456D9">
              <w:rPr>
                <w:color w:val="4A4A54"/>
              </w:rPr>
              <w:t>simring</w:t>
            </w:r>
            <w:proofErr w:type="spellEnd"/>
            <w:r w:rsidRPr="009456D9">
              <w:rPr>
                <w:color w:val="4A4A54"/>
              </w:rPr>
              <w:t xml:space="preserve"> rings handsets</w:t>
            </w:r>
            <w:r w:rsidR="00A61E9F" w:rsidRPr="009456D9">
              <w:rPr>
                <w:color w:val="4A4A54"/>
              </w:rPr>
              <w:t>,</w:t>
            </w:r>
            <w:r w:rsidRPr="009456D9">
              <w:rPr>
                <w:color w:val="4A4A54"/>
              </w:rPr>
              <w:t xml:space="preserve"> not users. </w:t>
            </w:r>
          </w:p>
        </w:tc>
      </w:tr>
      <w:tr w:rsidR="002D3AC9" w:rsidRPr="009456D9" w14:paraId="77F076FA" w14:textId="77777777" w:rsidTr="00A71902">
        <w:trPr>
          <w:cantSplit/>
        </w:trPr>
        <w:tc>
          <w:tcPr>
            <w:tcW w:w="3708" w:type="dxa"/>
            <w:shd w:val="clear" w:color="auto" w:fill="C6D9F1" w:themeFill="text2" w:themeFillTint="33"/>
          </w:tcPr>
          <w:p w14:paraId="66C0F840" w14:textId="0487C9E7" w:rsidR="002D3AC9" w:rsidRPr="009456D9" w:rsidRDefault="002D3AC9" w:rsidP="00D856D1">
            <w:pPr>
              <w:pStyle w:val="cellbody0"/>
              <w:keepNext/>
              <w:rPr>
                <w:color w:val="4A4A54"/>
              </w:rPr>
            </w:pPr>
            <w:r w:rsidRPr="009456D9">
              <w:rPr>
                <w:color w:val="4A4A54"/>
              </w:rPr>
              <w:t>Just ring user’s extension</w:t>
            </w:r>
          </w:p>
        </w:tc>
        <w:tc>
          <w:tcPr>
            <w:tcW w:w="5400" w:type="dxa"/>
            <w:shd w:val="clear" w:color="auto" w:fill="C6D9F1" w:themeFill="text2" w:themeFillTint="33"/>
          </w:tcPr>
          <w:p w14:paraId="1400A617" w14:textId="36240C8C" w:rsidR="002D3AC9" w:rsidRPr="009456D9" w:rsidRDefault="002D3AC9" w:rsidP="0066234E">
            <w:pPr>
              <w:pStyle w:val="cellbody0"/>
              <w:keepNext/>
              <w:rPr>
                <w:color w:val="4A4A54"/>
              </w:rPr>
            </w:pPr>
            <w:r w:rsidRPr="009456D9">
              <w:rPr>
                <w:color w:val="4A4A54"/>
              </w:rPr>
              <w:t>Rings just your phone.</w:t>
            </w:r>
          </w:p>
        </w:tc>
      </w:tr>
    </w:tbl>
    <w:p w14:paraId="619A6FD0" w14:textId="713BC358" w:rsidR="009D56E8" w:rsidRPr="009456D9" w:rsidRDefault="009D56E8" w:rsidP="001D2565">
      <w:pPr>
        <w:pStyle w:val="Heading3"/>
        <w:rPr>
          <w:color w:val="4A4A54"/>
        </w:rPr>
      </w:pPr>
      <w:bookmarkStart w:id="140" w:name="_Ref439235413"/>
      <w:bookmarkStart w:id="141" w:name="_Toc514152760"/>
      <w:r w:rsidRPr="009456D9">
        <w:rPr>
          <w:color w:val="4A4A54"/>
        </w:rPr>
        <w:t>Call Forward Drop</w:t>
      </w:r>
      <w:r w:rsidR="00B564DC" w:rsidRPr="009456D9">
        <w:rPr>
          <w:color w:val="4A4A54"/>
        </w:rPr>
        <w:t>-</w:t>
      </w:r>
      <w:r w:rsidRPr="009456D9">
        <w:rPr>
          <w:color w:val="4A4A54"/>
        </w:rPr>
        <w:t>down Options</w:t>
      </w:r>
      <w:bookmarkEnd w:id="140"/>
      <w:bookmarkEnd w:id="141"/>
      <w:r w:rsidR="002B6890" w:rsidRPr="009456D9">
        <w:rPr>
          <w:color w:val="4A4A54"/>
        </w:rPr>
        <w:fldChar w:fldCharType="begin"/>
      </w:r>
      <w:r w:rsidR="002B6890" w:rsidRPr="009456D9">
        <w:rPr>
          <w:color w:val="4A4A54"/>
        </w:rPr>
        <w:instrText xml:space="preserve"> XE "Call forward" </w:instrText>
      </w:r>
      <w:r w:rsidR="002B6890" w:rsidRPr="009456D9">
        <w:rPr>
          <w:color w:val="4A4A54"/>
        </w:rPr>
        <w:fldChar w:fldCharType="end"/>
      </w:r>
    </w:p>
    <w:p w14:paraId="7CC06390" w14:textId="0CC5A2C8" w:rsidR="009D56E8" w:rsidRPr="009456D9" w:rsidRDefault="009D56E8" w:rsidP="009D56E8">
      <w:pPr>
        <w:rPr>
          <w:color w:val="4A4A54"/>
        </w:rPr>
      </w:pPr>
      <w:r w:rsidRPr="009456D9">
        <w:rPr>
          <w:color w:val="4A4A54"/>
        </w:rPr>
        <w:t>When entering a</w:t>
      </w:r>
      <w:r w:rsidR="0071779E" w:rsidRPr="009456D9">
        <w:rPr>
          <w:color w:val="4A4A54"/>
        </w:rPr>
        <w:t>n</w:t>
      </w:r>
      <w:r w:rsidRPr="009456D9">
        <w:rPr>
          <w:color w:val="4A4A54"/>
        </w:rPr>
        <w:t xml:space="preserve"> extension as a call forward option, a drop</w:t>
      </w:r>
      <w:r w:rsidR="00093E79" w:rsidRPr="009456D9">
        <w:rPr>
          <w:color w:val="4A4A54"/>
        </w:rPr>
        <w:t>-</w:t>
      </w:r>
      <w:r w:rsidRPr="009456D9">
        <w:rPr>
          <w:color w:val="4A4A54"/>
        </w:rPr>
        <w:t xml:space="preserve">down </w:t>
      </w:r>
      <w:r w:rsidR="00093E79" w:rsidRPr="009456D9">
        <w:rPr>
          <w:color w:val="4A4A54"/>
        </w:rPr>
        <w:t>list</w:t>
      </w:r>
      <w:r w:rsidRPr="009456D9">
        <w:rPr>
          <w:color w:val="4A4A54"/>
        </w:rPr>
        <w:t xml:space="preserve"> allow</w:t>
      </w:r>
      <w:r w:rsidR="00093E79" w:rsidRPr="009456D9">
        <w:rPr>
          <w:color w:val="4A4A54"/>
        </w:rPr>
        <w:t>s</w:t>
      </w:r>
      <w:r w:rsidRPr="009456D9">
        <w:rPr>
          <w:color w:val="4A4A54"/>
        </w:rPr>
        <w:t xml:space="preserve"> you to forward the call to specific resources associated with that extension. </w:t>
      </w:r>
      <w:r w:rsidR="00414ADE" w:rsidRPr="009456D9">
        <w:rPr>
          <w:color w:val="4A4A54"/>
        </w:rPr>
        <w:fldChar w:fldCharType="begin"/>
      </w:r>
      <w:r w:rsidR="00414ADE" w:rsidRPr="009456D9">
        <w:rPr>
          <w:color w:val="4A4A54"/>
        </w:rPr>
        <w:instrText xml:space="preserve"> REF _Ref438646199 \h </w:instrText>
      </w:r>
      <w:r w:rsidR="008801EF" w:rsidRPr="009456D9">
        <w:rPr>
          <w:color w:val="4A4A54"/>
        </w:rPr>
        <w:instrText xml:space="preserve"> \* MERGEFORMAT </w:instrText>
      </w:r>
      <w:r w:rsidR="00414ADE" w:rsidRPr="009456D9">
        <w:rPr>
          <w:color w:val="4A4A54"/>
        </w:rPr>
      </w:r>
      <w:r w:rsidR="00414ADE" w:rsidRPr="009456D9">
        <w:rPr>
          <w:color w:val="4A4A54"/>
        </w:rPr>
        <w:fldChar w:fldCharType="separate"/>
      </w:r>
      <w:r w:rsidR="00A443C0" w:rsidRPr="009456D9">
        <w:rPr>
          <w:color w:val="4A4A54"/>
        </w:rPr>
        <w:t xml:space="preserve">Table </w:t>
      </w:r>
      <w:r w:rsidR="00A443C0" w:rsidRPr="009456D9">
        <w:rPr>
          <w:noProof/>
          <w:color w:val="4A4A54"/>
        </w:rPr>
        <w:t>2</w:t>
      </w:r>
      <w:r w:rsidR="00A443C0" w:rsidRPr="009456D9">
        <w:rPr>
          <w:noProof/>
          <w:color w:val="4A4A54"/>
        </w:rPr>
        <w:noBreakHyphen/>
        <w:t>4</w:t>
      </w:r>
      <w:r w:rsidR="00414ADE" w:rsidRPr="009456D9">
        <w:rPr>
          <w:color w:val="4A4A54"/>
        </w:rPr>
        <w:fldChar w:fldCharType="end"/>
      </w:r>
      <w:r w:rsidR="00414ADE" w:rsidRPr="009456D9">
        <w:rPr>
          <w:color w:val="4A4A54"/>
        </w:rPr>
        <w:t xml:space="preserve"> describes the options</w:t>
      </w:r>
      <w:r w:rsidR="00837E8A" w:rsidRPr="009456D9">
        <w:rPr>
          <w:color w:val="4A4A54"/>
        </w:rPr>
        <w:t>. Some</w:t>
      </w:r>
      <w:r w:rsidRPr="009456D9">
        <w:rPr>
          <w:color w:val="4A4A54"/>
        </w:rPr>
        <w:t xml:space="preserve"> options </w:t>
      </w:r>
      <w:r w:rsidR="00837E8A" w:rsidRPr="009456D9">
        <w:rPr>
          <w:color w:val="4A4A54"/>
        </w:rPr>
        <w:t>may</w:t>
      </w:r>
      <w:r w:rsidRPr="009456D9">
        <w:rPr>
          <w:color w:val="4A4A54"/>
        </w:rPr>
        <w:t xml:space="preserve"> </w:t>
      </w:r>
      <w:r w:rsidR="00837E8A" w:rsidRPr="009456D9">
        <w:rPr>
          <w:color w:val="4A4A54"/>
        </w:rPr>
        <w:t xml:space="preserve">not </w:t>
      </w:r>
      <w:r w:rsidRPr="009456D9">
        <w:rPr>
          <w:color w:val="4A4A54"/>
        </w:rPr>
        <w:t>appear</w:t>
      </w:r>
      <w:r w:rsidR="00837E8A" w:rsidRPr="009456D9">
        <w:rPr>
          <w:color w:val="4A4A54"/>
        </w:rPr>
        <w:t>,</w:t>
      </w:r>
      <w:r w:rsidRPr="009456D9">
        <w:rPr>
          <w:color w:val="4A4A54"/>
        </w:rPr>
        <w:t xml:space="preserve"> depending on the features associated with the extension.</w:t>
      </w:r>
    </w:p>
    <w:p w14:paraId="11FE4B10" w14:textId="275E4FA4" w:rsidR="00CF3D46" w:rsidRPr="009456D9" w:rsidRDefault="00CF3D46" w:rsidP="00CF3D46">
      <w:pPr>
        <w:pStyle w:val="Caption"/>
        <w:rPr>
          <w:color w:val="4A4A54"/>
        </w:rPr>
      </w:pPr>
      <w:bookmarkStart w:id="142" w:name="_Ref438646199"/>
      <w:r w:rsidRPr="009456D9">
        <w:rPr>
          <w:color w:val="4A4A54"/>
        </w:rPr>
        <w:t xml:space="preserve">Table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Pr="009456D9">
        <w:rPr>
          <w:color w:val="4A4A54"/>
        </w:rPr>
        <w:noBreakHyphen/>
      </w:r>
      <w:r w:rsidR="00D03A06" w:rsidRPr="009456D9">
        <w:rPr>
          <w:color w:val="4A4A54"/>
        </w:rPr>
        <w:fldChar w:fldCharType="begin"/>
      </w:r>
      <w:r w:rsidR="00D03A06" w:rsidRPr="009456D9">
        <w:rPr>
          <w:color w:val="4A4A54"/>
        </w:rPr>
        <w:instrText xml:space="preserve"> SEQ Table \* ARABIC \s 1 </w:instrText>
      </w:r>
      <w:r w:rsidR="00D03A06" w:rsidRPr="009456D9">
        <w:rPr>
          <w:color w:val="4A4A54"/>
        </w:rPr>
        <w:fldChar w:fldCharType="separate"/>
      </w:r>
      <w:r w:rsidR="00A443C0" w:rsidRPr="009456D9">
        <w:rPr>
          <w:noProof/>
          <w:color w:val="4A4A54"/>
        </w:rPr>
        <w:t>4</w:t>
      </w:r>
      <w:r w:rsidR="00D03A06" w:rsidRPr="009456D9">
        <w:rPr>
          <w:noProof/>
          <w:color w:val="4A4A54"/>
        </w:rPr>
        <w:fldChar w:fldCharType="end"/>
      </w:r>
      <w:bookmarkEnd w:id="142"/>
      <w:r w:rsidRPr="009456D9">
        <w:rPr>
          <w:color w:val="4A4A54"/>
        </w:rPr>
        <w:t xml:space="preserve">. Call Forward Drop-down Options on the </w:t>
      </w:r>
      <w:r w:rsidR="002D7DD2" w:rsidRPr="009456D9">
        <w:rPr>
          <w:color w:val="4A4A54"/>
        </w:rPr>
        <w:t>Add an Answering Rule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CF3D46" w:rsidRPr="009456D9" w14:paraId="11605E12" w14:textId="77777777" w:rsidTr="00A71902">
        <w:trPr>
          <w:cantSplit/>
        </w:trPr>
        <w:tc>
          <w:tcPr>
            <w:tcW w:w="3708" w:type="dxa"/>
            <w:tcBorders>
              <w:right w:val="single" w:sz="4" w:space="0" w:color="FFFFFF" w:themeColor="background1"/>
            </w:tcBorders>
            <w:shd w:val="clear" w:color="auto" w:fill="548DD4"/>
          </w:tcPr>
          <w:p w14:paraId="6392578A" w14:textId="77777777" w:rsidR="00CF3D46" w:rsidRPr="009456D9" w:rsidRDefault="00CF3D46" w:rsidP="00CF3D46">
            <w:pPr>
              <w:pStyle w:val="CellHeading"/>
              <w:keepLines w:val="0"/>
              <w:rPr>
                <w:color w:val="4A4A54"/>
              </w:rPr>
            </w:pPr>
            <w:r w:rsidRPr="009456D9">
              <w:rPr>
                <w:color w:val="4A4A54"/>
              </w:rPr>
              <w:t>Field</w:t>
            </w:r>
          </w:p>
        </w:tc>
        <w:tc>
          <w:tcPr>
            <w:tcW w:w="5400" w:type="dxa"/>
            <w:tcBorders>
              <w:left w:val="single" w:sz="4" w:space="0" w:color="FFFFFF" w:themeColor="background1"/>
            </w:tcBorders>
            <w:shd w:val="clear" w:color="auto" w:fill="548DD4"/>
          </w:tcPr>
          <w:p w14:paraId="003521DA" w14:textId="77777777" w:rsidR="00CF3D46" w:rsidRPr="009456D9" w:rsidRDefault="00CF3D46" w:rsidP="00CF3D46">
            <w:pPr>
              <w:pStyle w:val="CellHeading"/>
              <w:keepLines w:val="0"/>
              <w:rPr>
                <w:color w:val="4A4A54"/>
              </w:rPr>
            </w:pPr>
            <w:r w:rsidRPr="009456D9">
              <w:rPr>
                <w:color w:val="4A4A54"/>
              </w:rPr>
              <w:t>Description</w:t>
            </w:r>
          </w:p>
        </w:tc>
      </w:tr>
      <w:tr w:rsidR="00CF3D46" w:rsidRPr="009456D9" w14:paraId="7F229BAA" w14:textId="77777777" w:rsidTr="00A71902">
        <w:trPr>
          <w:cantSplit/>
        </w:trPr>
        <w:tc>
          <w:tcPr>
            <w:tcW w:w="3708" w:type="dxa"/>
          </w:tcPr>
          <w:p w14:paraId="3905A305" w14:textId="568A9343" w:rsidR="00CF3D46" w:rsidRPr="009456D9" w:rsidRDefault="00F22BC3" w:rsidP="00CF3D46">
            <w:pPr>
              <w:pStyle w:val="cellbody0"/>
              <w:keepLines w:val="0"/>
              <w:rPr>
                <w:color w:val="4A4A54"/>
              </w:rPr>
            </w:pPr>
            <w:r w:rsidRPr="009456D9">
              <w:rPr>
                <w:color w:val="4A4A54"/>
              </w:rPr>
              <w:t>Handset</w:t>
            </w:r>
          </w:p>
        </w:tc>
        <w:tc>
          <w:tcPr>
            <w:tcW w:w="5400" w:type="dxa"/>
          </w:tcPr>
          <w:p w14:paraId="284BCDCB" w14:textId="11CF1238" w:rsidR="00CF3D46" w:rsidRPr="009456D9" w:rsidRDefault="00F22BC3" w:rsidP="00F22BC3">
            <w:pPr>
              <w:pStyle w:val="cellbody0"/>
              <w:keepLines w:val="0"/>
              <w:rPr>
                <w:color w:val="4A4A54"/>
              </w:rPr>
            </w:pPr>
            <w:r w:rsidRPr="009456D9">
              <w:rPr>
                <w:color w:val="4A4A54"/>
              </w:rPr>
              <w:t>Bypasses the user answering rules and forwards to the handset associated with the specified user.</w:t>
            </w:r>
          </w:p>
        </w:tc>
      </w:tr>
      <w:tr w:rsidR="00CF3D46" w:rsidRPr="009456D9" w14:paraId="1378261E" w14:textId="77777777" w:rsidTr="00A71902">
        <w:trPr>
          <w:cantSplit/>
        </w:trPr>
        <w:tc>
          <w:tcPr>
            <w:tcW w:w="3708" w:type="dxa"/>
            <w:shd w:val="clear" w:color="auto" w:fill="C6D9F1" w:themeFill="text2" w:themeFillTint="33"/>
          </w:tcPr>
          <w:p w14:paraId="6DBACE6D" w14:textId="1499B6C6" w:rsidR="00CF3D46" w:rsidRPr="009456D9" w:rsidRDefault="00F22BC3" w:rsidP="00CF3D46">
            <w:pPr>
              <w:pStyle w:val="cellbody0"/>
              <w:keepLines w:val="0"/>
              <w:rPr>
                <w:color w:val="4A4A54"/>
              </w:rPr>
            </w:pPr>
            <w:r w:rsidRPr="009456D9">
              <w:rPr>
                <w:color w:val="4A4A54"/>
              </w:rPr>
              <w:t>User</w:t>
            </w:r>
          </w:p>
        </w:tc>
        <w:tc>
          <w:tcPr>
            <w:tcW w:w="5400" w:type="dxa"/>
            <w:shd w:val="clear" w:color="auto" w:fill="C6D9F1" w:themeFill="text2" w:themeFillTint="33"/>
          </w:tcPr>
          <w:p w14:paraId="328E2D99" w14:textId="702A59A1" w:rsidR="00CF3D46" w:rsidRPr="009456D9" w:rsidRDefault="00F22BC3" w:rsidP="00F22BC3">
            <w:pPr>
              <w:pStyle w:val="cellbody0"/>
              <w:keepLines w:val="0"/>
              <w:rPr>
                <w:color w:val="4A4A54"/>
              </w:rPr>
            </w:pPr>
            <w:r w:rsidRPr="009456D9">
              <w:rPr>
                <w:color w:val="4A4A54"/>
              </w:rPr>
              <w:t>Forwards to the user at that extension and follows the user’s answering rules.</w:t>
            </w:r>
          </w:p>
        </w:tc>
      </w:tr>
      <w:tr w:rsidR="00CF3D46" w:rsidRPr="009456D9" w14:paraId="54860D1E" w14:textId="77777777" w:rsidTr="00A71902">
        <w:trPr>
          <w:cantSplit/>
        </w:trPr>
        <w:tc>
          <w:tcPr>
            <w:tcW w:w="3708" w:type="dxa"/>
          </w:tcPr>
          <w:p w14:paraId="035B1715" w14:textId="2F2EA86D" w:rsidR="00CF3D46" w:rsidRPr="009456D9" w:rsidRDefault="00146AF6" w:rsidP="00CF3D46">
            <w:pPr>
              <w:pStyle w:val="cellbody0"/>
              <w:keepLines w:val="0"/>
              <w:rPr>
                <w:color w:val="4A4A54"/>
              </w:rPr>
            </w:pPr>
            <w:r w:rsidRPr="009456D9">
              <w:rPr>
                <w:color w:val="4A4A54"/>
              </w:rPr>
              <w:t>Voicemail</w:t>
            </w:r>
          </w:p>
        </w:tc>
        <w:tc>
          <w:tcPr>
            <w:tcW w:w="5400" w:type="dxa"/>
          </w:tcPr>
          <w:p w14:paraId="58912D5C" w14:textId="5DF955B5" w:rsidR="00CF3D46" w:rsidRPr="009456D9" w:rsidRDefault="00146AF6" w:rsidP="00CF3D46">
            <w:pPr>
              <w:pStyle w:val="cellbody0"/>
              <w:keepLines w:val="0"/>
              <w:rPr>
                <w:color w:val="4A4A54"/>
              </w:rPr>
            </w:pPr>
            <w:r w:rsidRPr="009456D9">
              <w:rPr>
                <w:color w:val="4A4A54"/>
              </w:rPr>
              <w:t>Forwards to voicemail at the specified extension.</w:t>
            </w:r>
          </w:p>
        </w:tc>
      </w:tr>
      <w:tr w:rsidR="00CF3D46" w:rsidRPr="009456D9" w14:paraId="1F2AFE89" w14:textId="77777777" w:rsidTr="00A71902">
        <w:trPr>
          <w:cantSplit/>
        </w:trPr>
        <w:tc>
          <w:tcPr>
            <w:tcW w:w="3708" w:type="dxa"/>
            <w:shd w:val="clear" w:color="auto" w:fill="C6D9F1" w:themeFill="text2" w:themeFillTint="33"/>
          </w:tcPr>
          <w:p w14:paraId="35B22AEA" w14:textId="02AEB968" w:rsidR="00CF3D46" w:rsidRPr="009456D9" w:rsidRDefault="00EE4A8F" w:rsidP="00CF3D46">
            <w:pPr>
              <w:pStyle w:val="cellbody0"/>
              <w:keepLines w:val="0"/>
              <w:rPr>
                <w:color w:val="4A4A54"/>
              </w:rPr>
            </w:pPr>
            <w:r w:rsidRPr="009456D9">
              <w:rPr>
                <w:color w:val="4A4A54"/>
              </w:rPr>
              <w:t>Queue</w:t>
            </w:r>
          </w:p>
        </w:tc>
        <w:tc>
          <w:tcPr>
            <w:tcW w:w="5400" w:type="dxa"/>
            <w:shd w:val="clear" w:color="auto" w:fill="C6D9F1" w:themeFill="text2" w:themeFillTint="33"/>
          </w:tcPr>
          <w:p w14:paraId="0F2525E2" w14:textId="454FF4C4" w:rsidR="00CF3D46" w:rsidRPr="009456D9" w:rsidRDefault="00EE4A8F" w:rsidP="00CF3D46">
            <w:pPr>
              <w:pStyle w:val="cellbody0"/>
              <w:keepLines w:val="0"/>
              <w:rPr>
                <w:color w:val="4A4A54"/>
              </w:rPr>
            </w:pPr>
            <w:r w:rsidRPr="009456D9">
              <w:rPr>
                <w:color w:val="4A4A54"/>
              </w:rPr>
              <w:t>Forwards to the queue associated with that user.</w:t>
            </w:r>
          </w:p>
        </w:tc>
      </w:tr>
      <w:tr w:rsidR="00CF3D46" w:rsidRPr="009456D9" w14:paraId="69EAFD8A" w14:textId="77777777" w:rsidTr="00A71902">
        <w:trPr>
          <w:cantSplit/>
        </w:trPr>
        <w:tc>
          <w:tcPr>
            <w:tcW w:w="3708" w:type="dxa"/>
          </w:tcPr>
          <w:p w14:paraId="4F73806C" w14:textId="0084EF5A" w:rsidR="00CF3D46" w:rsidRPr="009456D9" w:rsidRDefault="00EE4A8F" w:rsidP="00CF3D46">
            <w:pPr>
              <w:pStyle w:val="cellbody0"/>
              <w:keepLines w:val="0"/>
              <w:rPr>
                <w:color w:val="4A4A54"/>
              </w:rPr>
            </w:pPr>
            <w:proofErr w:type="spellStart"/>
            <w:r w:rsidRPr="009456D9">
              <w:rPr>
                <w:color w:val="4A4A54"/>
              </w:rPr>
              <w:t>Autoattendant</w:t>
            </w:r>
            <w:proofErr w:type="spellEnd"/>
          </w:p>
        </w:tc>
        <w:tc>
          <w:tcPr>
            <w:tcW w:w="5400" w:type="dxa"/>
          </w:tcPr>
          <w:p w14:paraId="1D1280FC" w14:textId="06634F10" w:rsidR="00CF3D46" w:rsidRPr="009456D9" w:rsidRDefault="00EE4A8F" w:rsidP="00CF3D46">
            <w:pPr>
              <w:pStyle w:val="cellbody0"/>
              <w:keepLines w:val="0"/>
              <w:rPr>
                <w:color w:val="4A4A54"/>
              </w:rPr>
            </w:pPr>
            <w:r w:rsidRPr="009456D9">
              <w:rPr>
                <w:color w:val="4A4A54"/>
              </w:rPr>
              <w:t>Forwards to the auto attendant associated with that user.</w:t>
            </w:r>
          </w:p>
        </w:tc>
      </w:tr>
      <w:tr w:rsidR="009E4A64" w:rsidRPr="009456D9" w14:paraId="4A47350F" w14:textId="77777777" w:rsidTr="00A71902">
        <w:trPr>
          <w:cantSplit/>
        </w:trPr>
        <w:tc>
          <w:tcPr>
            <w:tcW w:w="3708" w:type="dxa"/>
          </w:tcPr>
          <w:p w14:paraId="0C9EF2A3" w14:textId="28CB56B2" w:rsidR="009E4A64" w:rsidRPr="009456D9" w:rsidRDefault="009E4A64" w:rsidP="00CF3D46">
            <w:pPr>
              <w:pStyle w:val="cellbody0"/>
              <w:keepLines w:val="0"/>
              <w:rPr>
                <w:color w:val="4A4A54"/>
              </w:rPr>
            </w:pPr>
            <w:r w:rsidRPr="009456D9">
              <w:rPr>
                <w:color w:val="4A4A54"/>
              </w:rPr>
              <w:t>Conference</w:t>
            </w:r>
          </w:p>
        </w:tc>
        <w:tc>
          <w:tcPr>
            <w:tcW w:w="5400" w:type="dxa"/>
          </w:tcPr>
          <w:p w14:paraId="48CF0D8A" w14:textId="1BC9A0C4" w:rsidR="009E4A64" w:rsidRPr="009456D9" w:rsidRDefault="009E4A64" w:rsidP="00CF3D46">
            <w:pPr>
              <w:pStyle w:val="cellbody0"/>
              <w:keepLines w:val="0"/>
              <w:rPr>
                <w:color w:val="4A4A54"/>
              </w:rPr>
            </w:pPr>
            <w:r w:rsidRPr="009456D9">
              <w:rPr>
                <w:color w:val="4A4A54"/>
              </w:rPr>
              <w:t>Forwards to a Conference bridge</w:t>
            </w:r>
          </w:p>
        </w:tc>
      </w:tr>
    </w:tbl>
    <w:p w14:paraId="3F39C2C8" w14:textId="52AF9645" w:rsidR="009D56E8" w:rsidRPr="009456D9" w:rsidRDefault="009D56E8" w:rsidP="001D2565">
      <w:pPr>
        <w:pStyle w:val="Heading3"/>
        <w:rPr>
          <w:color w:val="4A4A54"/>
        </w:rPr>
      </w:pPr>
      <w:bookmarkStart w:id="143" w:name="_Toc514152761"/>
      <w:r w:rsidRPr="009456D9">
        <w:rPr>
          <w:color w:val="4A4A54"/>
        </w:rPr>
        <w:lastRenderedPageBreak/>
        <w:t>Ring Timeout</w:t>
      </w:r>
      <w:bookmarkEnd w:id="143"/>
      <w:r w:rsidR="002B6890" w:rsidRPr="009456D9">
        <w:rPr>
          <w:color w:val="4A4A54"/>
        </w:rPr>
        <w:fldChar w:fldCharType="begin"/>
      </w:r>
      <w:r w:rsidR="002B6890" w:rsidRPr="009456D9">
        <w:rPr>
          <w:color w:val="4A4A54"/>
        </w:rPr>
        <w:instrText xml:space="preserve"> XE "Ring timeout" </w:instrText>
      </w:r>
      <w:r w:rsidR="002B6890" w:rsidRPr="009456D9">
        <w:rPr>
          <w:color w:val="4A4A54"/>
        </w:rPr>
        <w:fldChar w:fldCharType="end"/>
      </w:r>
    </w:p>
    <w:p w14:paraId="25F246F4" w14:textId="483790B0" w:rsidR="009D56E8" w:rsidRPr="009456D9" w:rsidRDefault="009D56E8" w:rsidP="009D56E8">
      <w:pPr>
        <w:rPr>
          <w:color w:val="4A4A54"/>
        </w:rPr>
      </w:pPr>
      <w:r w:rsidRPr="009456D9">
        <w:rPr>
          <w:color w:val="4A4A54"/>
        </w:rPr>
        <w:t>At the top of the page is the ring timeout selection</w:t>
      </w:r>
      <w:r w:rsidR="00B564DC" w:rsidRPr="009456D9">
        <w:rPr>
          <w:color w:val="4A4A54"/>
        </w:rPr>
        <w:t xml:space="preserve">. This option </w:t>
      </w:r>
      <w:r w:rsidRPr="009456D9">
        <w:rPr>
          <w:color w:val="4A4A54"/>
        </w:rPr>
        <w:t>specif</w:t>
      </w:r>
      <w:r w:rsidR="00B564DC" w:rsidRPr="009456D9">
        <w:rPr>
          <w:color w:val="4A4A54"/>
        </w:rPr>
        <w:t xml:space="preserve">ies the number of seconds that </w:t>
      </w:r>
      <w:r w:rsidRPr="009456D9">
        <w:rPr>
          <w:color w:val="4A4A54"/>
        </w:rPr>
        <w:t xml:space="preserve">your phones </w:t>
      </w:r>
      <w:r w:rsidR="00B564DC" w:rsidRPr="009456D9">
        <w:rPr>
          <w:color w:val="4A4A54"/>
        </w:rPr>
        <w:t xml:space="preserve">will ring </w:t>
      </w:r>
      <w:r w:rsidRPr="009456D9">
        <w:rPr>
          <w:color w:val="4A4A54"/>
        </w:rPr>
        <w:t xml:space="preserve">or forwarding rule before going to voicemail (when available). </w:t>
      </w:r>
    </w:p>
    <w:p w14:paraId="5A98BF61" w14:textId="705AA87C" w:rsidR="009D56E8" w:rsidRPr="009456D9" w:rsidRDefault="00044EF1" w:rsidP="001D2565">
      <w:pPr>
        <w:pStyle w:val="Heading3"/>
        <w:rPr>
          <w:color w:val="4A4A54"/>
        </w:rPr>
      </w:pPr>
      <w:bookmarkStart w:id="144" w:name="_Toc514152762"/>
      <w:r w:rsidRPr="009456D9">
        <w:rPr>
          <w:color w:val="4A4A54"/>
        </w:rPr>
        <w:t>Allow</w:t>
      </w:r>
      <w:r w:rsidRPr="009456D9">
        <w:rPr>
          <w:color w:val="4A4A54"/>
          <w:lang w:val="en-US"/>
        </w:rPr>
        <w:t xml:space="preserve">ing or </w:t>
      </w:r>
      <w:r w:rsidR="009D56E8" w:rsidRPr="009456D9">
        <w:rPr>
          <w:color w:val="4A4A54"/>
        </w:rPr>
        <w:t>Block</w:t>
      </w:r>
      <w:r w:rsidRPr="009456D9">
        <w:rPr>
          <w:color w:val="4A4A54"/>
          <w:lang w:val="en-US"/>
        </w:rPr>
        <w:t>ing</w:t>
      </w:r>
      <w:r w:rsidR="009D56E8" w:rsidRPr="009456D9">
        <w:rPr>
          <w:color w:val="4A4A54"/>
        </w:rPr>
        <w:t xml:space="preserve"> Callers</w:t>
      </w:r>
      <w:bookmarkEnd w:id="144"/>
      <w:r w:rsidR="004736CD" w:rsidRPr="009456D9">
        <w:rPr>
          <w:color w:val="4A4A54"/>
        </w:rPr>
        <w:fldChar w:fldCharType="begin"/>
      </w:r>
      <w:r w:rsidR="004736CD" w:rsidRPr="009456D9">
        <w:rPr>
          <w:color w:val="4A4A54"/>
        </w:rPr>
        <w:instrText xml:space="preserve"> XE "Allow</w:instrText>
      </w:r>
      <w:r w:rsidR="004736CD" w:rsidRPr="009456D9">
        <w:rPr>
          <w:color w:val="4A4A54"/>
          <w:lang w:val="en-US"/>
        </w:rPr>
        <w:instrText xml:space="preserve">ing </w:instrText>
      </w:r>
      <w:r w:rsidR="004736CD" w:rsidRPr="009456D9">
        <w:rPr>
          <w:color w:val="4A4A54"/>
        </w:rPr>
        <w:instrText xml:space="preserve">callers" </w:instrText>
      </w:r>
      <w:r w:rsidR="004736CD" w:rsidRPr="009456D9">
        <w:rPr>
          <w:color w:val="4A4A54"/>
        </w:rPr>
        <w:fldChar w:fldCharType="end"/>
      </w:r>
      <w:r w:rsidR="004736CD" w:rsidRPr="009456D9">
        <w:rPr>
          <w:color w:val="4A4A54"/>
        </w:rPr>
        <w:fldChar w:fldCharType="begin"/>
      </w:r>
      <w:r w:rsidR="004736CD" w:rsidRPr="009456D9">
        <w:rPr>
          <w:color w:val="4A4A54"/>
        </w:rPr>
        <w:instrText xml:space="preserve"> XE "Blocking</w:instrText>
      </w:r>
      <w:r w:rsidR="004736CD" w:rsidRPr="009456D9">
        <w:rPr>
          <w:color w:val="4A4A54"/>
          <w:lang w:val="en-US"/>
        </w:rPr>
        <w:instrText xml:space="preserve"> </w:instrText>
      </w:r>
      <w:r w:rsidR="004736CD" w:rsidRPr="009456D9">
        <w:rPr>
          <w:color w:val="4A4A54"/>
        </w:rPr>
        <w:instrText xml:space="preserve">callers" </w:instrText>
      </w:r>
      <w:r w:rsidR="004736CD" w:rsidRPr="009456D9">
        <w:rPr>
          <w:color w:val="4A4A54"/>
        </w:rPr>
        <w:fldChar w:fldCharType="end"/>
      </w:r>
      <w:r w:rsidR="004736CD" w:rsidRPr="009456D9">
        <w:rPr>
          <w:color w:val="4A4A54"/>
        </w:rPr>
        <w:fldChar w:fldCharType="begin"/>
      </w:r>
      <w:r w:rsidR="004736CD" w:rsidRPr="009456D9">
        <w:rPr>
          <w:color w:val="4A4A54"/>
        </w:rPr>
        <w:instrText xml:space="preserve"> XE "Callers</w:instrText>
      </w:r>
      <w:r w:rsidR="00E01E01" w:rsidRPr="009456D9">
        <w:rPr>
          <w:color w:val="4A4A54"/>
          <w:lang w:val="en-US"/>
        </w:rPr>
        <w:instrText xml:space="preserve">, </w:instrText>
      </w:r>
      <w:r w:rsidR="004736CD" w:rsidRPr="009456D9">
        <w:rPr>
          <w:color w:val="4A4A54"/>
        </w:rPr>
        <w:instrText xml:space="preserve">allowing or blocking" </w:instrText>
      </w:r>
      <w:r w:rsidR="004736CD" w:rsidRPr="009456D9">
        <w:rPr>
          <w:color w:val="4A4A54"/>
        </w:rPr>
        <w:fldChar w:fldCharType="end"/>
      </w:r>
    </w:p>
    <w:p w14:paraId="0E9FDF33" w14:textId="253C788A" w:rsidR="00044EF1" w:rsidRPr="009456D9" w:rsidRDefault="00044EF1" w:rsidP="009D56E8">
      <w:pPr>
        <w:rPr>
          <w:color w:val="4A4A54"/>
        </w:rPr>
      </w:pPr>
      <w:r w:rsidRPr="009456D9">
        <w:rPr>
          <w:color w:val="4A4A54"/>
        </w:rPr>
        <w:t xml:space="preserve">The Answering Rules page has an </w:t>
      </w:r>
      <w:r w:rsidRPr="009456D9">
        <w:rPr>
          <w:b/>
          <w:color w:val="4A4A54"/>
        </w:rPr>
        <w:t>Allow/Block</w:t>
      </w:r>
      <w:r w:rsidRPr="009456D9">
        <w:rPr>
          <w:color w:val="4A4A54"/>
        </w:rPr>
        <w:t xml:space="preserve"> button that allows you to permit or block </w:t>
      </w:r>
      <w:r w:rsidR="00D1371B" w:rsidRPr="009456D9">
        <w:rPr>
          <w:color w:val="4A4A54"/>
        </w:rPr>
        <w:t>calls from certain numbers.</w:t>
      </w:r>
      <w:r w:rsidR="00C60C46" w:rsidRPr="009456D9">
        <w:rPr>
          <w:color w:val="4A4A54"/>
        </w:rPr>
        <w:t xml:space="preserve"> Using this feature, you can block unwanted calls</w:t>
      </w:r>
      <w:r w:rsidR="00A44C6C" w:rsidRPr="009456D9">
        <w:rPr>
          <w:color w:val="4A4A54"/>
        </w:rPr>
        <w:t xml:space="preserve"> to your phone</w:t>
      </w:r>
      <w:r w:rsidR="00982B10" w:rsidRPr="009456D9">
        <w:rPr>
          <w:color w:val="4A4A54"/>
        </w:rPr>
        <w:t xml:space="preserve">, as well as </w:t>
      </w:r>
      <w:r w:rsidR="00F21C45" w:rsidRPr="009456D9">
        <w:rPr>
          <w:color w:val="4A4A54"/>
        </w:rPr>
        <w:t>calls fro</w:t>
      </w:r>
      <w:r w:rsidR="00982B10" w:rsidRPr="009456D9">
        <w:rPr>
          <w:color w:val="4A4A54"/>
        </w:rPr>
        <w:t>m anonymous and unwanted numbers</w:t>
      </w:r>
      <w:r w:rsidR="00C60C46" w:rsidRPr="009456D9">
        <w:rPr>
          <w:color w:val="4A4A54"/>
        </w:rPr>
        <w:t>.</w:t>
      </w:r>
      <w:r w:rsidR="001A1EF0" w:rsidRPr="009456D9">
        <w:rPr>
          <w:color w:val="4A4A54"/>
        </w:rPr>
        <w:t xml:space="preserve"> Allowed numbers bypass user Do Not </w:t>
      </w:r>
      <w:r w:rsidR="00683AE6" w:rsidRPr="009456D9">
        <w:rPr>
          <w:color w:val="4A4A54"/>
        </w:rPr>
        <w:t>Disturb</w:t>
      </w:r>
      <w:r w:rsidR="001A1EF0" w:rsidRPr="009456D9">
        <w:rPr>
          <w:color w:val="4A4A54"/>
        </w:rPr>
        <w:t xml:space="preserve"> and Call Screening rules to ring through immediately. </w:t>
      </w:r>
    </w:p>
    <w:p w14:paraId="5941FAD8" w14:textId="4041EFF8" w:rsidR="000B08E3" w:rsidRPr="009456D9" w:rsidRDefault="000B08E3" w:rsidP="009449FB">
      <w:pPr>
        <w:pStyle w:val="numbrdlist"/>
        <w:numPr>
          <w:ilvl w:val="0"/>
          <w:numId w:val="44"/>
        </w:numPr>
        <w:rPr>
          <w:color w:val="4A4A54"/>
        </w:rPr>
      </w:pPr>
      <w:r w:rsidRPr="009456D9">
        <w:rPr>
          <w:color w:val="4A4A54"/>
        </w:rPr>
        <w:t xml:space="preserve">From the Answering Rules page, click </w:t>
      </w:r>
      <w:r w:rsidRPr="009456D9">
        <w:rPr>
          <w:b/>
          <w:color w:val="4A4A54"/>
        </w:rPr>
        <w:t>Allow/Block</w:t>
      </w:r>
      <w:r w:rsidRPr="009456D9">
        <w:rPr>
          <w:color w:val="4A4A54"/>
        </w:rPr>
        <w:t xml:space="preserve">. </w:t>
      </w:r>
    </w:p>
    <w:p w14:paraId="534125BB" w14:textId="74B9960D" w:rsidR="000B08E3" w:rsidRPr="009456D9" w:rsidRDefault="000B08E3" w:rsidP="000B08E3">
      <w:pPr>
        <w:pStyle w:val="procresult"/>
        <w:rPr>
          <w:color w:val="4A4A54"/>
        </w:rPr>
      </w:pPr>
      <w:r w:rsidRPr="009456D9">
        <w:rPr>
          <w:color w:val="4A4A54"/>
        </w:rPr>
        <w:t>The A</w:t>
      </w:r>
      <w:r w:rsidR="005713E7" w:rsidRPr="009456D9">
        <w:rPr>
          <w:color w:val="4A4A54"/>
        </w:rPr>
        <w:t xml:space="preserve">llow/Block </w:t>
      </w:r>
      <w:r w:rsidRPr="009456D9">
        <w:rPr>
          <w:color w:val="4A4A54"/>
        </w:rPr>
        <w:t xml:space="preserve">page appears. </w:t>
      </w:r>
      <w:r w:rsidR="00FC05EF" w:rsidRPr="009456D9">
        <w:rPr>
          <w:color w:val="4A4A54"/>
        </w:rPr>
        <w:t>T</w:t>
      </w:r>
      <w:r w:rsidRPr="009456D9">
        <w:rPr>
          <w:color w:val="4A4A54"/>
        </w:rPr>
        <w:t>his page</w:t>
      </w:r>
      <w:r w:rsidR="00FC05EF" w:rsidRPr="009456D9">
        <w:rPr>
          <w:color w:val="4A4A54"/>
        </w:rPr>
        <w:t xml:space="preserve"> has two lists, one for allowed phone numbers (on the </w:t>
      </w:r>
      <w:r w:rsidR="001A1EF0" w:rsidRPr="009456D9">
        <w:rPr>
          <w:color w:val="4A4A54"/>
        </w:rPr>
        <w:t>left</w:t>
      </w:r>
      <w:r w:rsidR="00FC05EF" w:rsidRPr="009456D9">
        <w:rPr>
          <w:color w:val="4A4A54"/>
        </w:rPr>
        <w:t>) and another for blocked phone numbers (on the right)</w:t>
      </w:r>
      <w:r w:rsidRPr="009456D9">
        <w:rPr>
          <w:color w:val="4A4A54"/>
        </w:rPr>
        <w:t xml:space="preserve">. </w:t>
      </w:r>
    </w:p>
    <w:p w14:paraId="05515B0B" w14:textId="334ED7E0" w:rsidR="000B08E3" w:rsidRPr="009456D9" w:rsidRDefault="005713E7" w:rsidP="000B08E3">
      <w:pPr>
        <w:pStyle w:val="figureanchor"/>
        <w:rPr>
          <w:color w:val="4A4A54"/>
        </w:rPr>
      </w:pPr>
      <w:r w:rsidRPr="009456D9">
        <w:rPr>
          <w:noProof/>
          <w:color w:val="4A4A54"/>
        </w:rPr>
        <w:drawing>
          <wp:inline distT="0" distB="0" distL="0" distR="0" wp14:anchorId="72BC7727" wp14:editId="46FE463B">
            <wp:extent cx="3828799" cy="3375925"/>
            <wp:effectExtent l="19050" t="19050" r="19685" b="1524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7222" t="31112" r="36944" b="32444"/>
                    <a:stretch/>
                  </pic:blipFill>
                  <pic:spPr bwMode="auto">
                    <a:xfrm>
                      <a:off x="0" y="0"/>
                      <a:ext cx="3817074" cy="3365587"/>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D1E5BE3" w14:textId="1B8BB026" w:rsidR="000B08E3" w:rsidRPr="009456D9" w:rsidRDefault="000B08E3" w:rsidP="000B08E3">
      <w:pPr>
        <w:pStyle w:val="Caption"/>
        <w:rPr>
          <w:color w:val="4A4A54"/>
        </w:rPr>
      </w:pPr>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12</w:t>
      </w:r>
      <w:r w:rsidR="00D03A06" w:rsidRPr="009456D9">
        <w:rPr>
          <w:noProof/>
          <w:color w:val="4A4A54"/>
        </w:rPr>
        <w:fldChar w:fldCharType="end"/>
      </w:r>
      <w:r w:rsidRPr="009456D9">
        <w:rPr>
          <w:color w:val="4A4A54"/>
        </w:rPr>
        <w:t>. A</w:t>
      </w:r>
      <w:r w:rsidR="005713E7" w:rsidRPr="009456D9">
        <w:rPr>
          <w:color w:val="4A4A54"/>
        </w:rPr>
        <w:t>llow/Block</w:t>
      </w:r>
      <w:r w:rsidRPr="009456D9">
        <w:rPr>
          <w:color w:val="4A4A54"/>
        </w:rPr>
        <w:t xml:space="preserve"> Page</w:t>
      </w:r>
    </w:p>
    <w:p w14:paraId="30B7D15B" w14:textId="77777777" w:rsidR="000B08E3" w:rsidRPr="009456D9" w:rsidRDefault="000B08E3" w:rsidP="000B08E3">
      <w:pPr>
        <w:pStyle w:val="body"/>
        <w:rPr>
          <w:color w:val="4A4A54"/>
        </w:rPr>
      </w:pPr>
    </w:p>
    <w:p w14:paraId="5C81AC91" w14:textId="291F91CA" w:rsidR="00D768F0" w:rsidRPr="009456D9" w:rsidRDefault="00B30E8E" w:rsidP="009449FB">
      <w:pPr>
        <w:pStyle w:val="numbrdlist"/>
        <w:numPr>
          <w:ilvl w:val="0"/>
          <w:numId w:val="44"/>
        </w:numPr>
        <w:rPr>
          <w:color w:val="4A4A54"/>
        </w:rPr>
      </w:pPr>
      <w:r w:rsidRPr="009456D9">
        <w:rPr>
          <w:color w:val="4A4A54"/>
        </w:rPr>
        <w:t>To allow p</w:t>
      </w:r>
      <w:r w:rsidR="006519B2" w:rsidRPr="009456D9">
        <w:rPr>
          <w:color w:val="4A4A54"/>
        </w:rPr>
        <w:t>hone numbers</w:t>
      </w:r>
      <w:r w:rsidR="00302F29" w:rsidRPr="009456D9">
        <w:rPr>
          <w:color w:val="4A4A54"/>
        </w:rPr>
        <w:t xml:space="preserve">, perform the following steps under </w:t>
      </w:r>
      <w:r w:rsidR="00302F29" w:rsidRPr="009456D9">
        <w:rPr>
          <w:b/>
          <w:color w:val="4A4A54"/>
        </w:rPr>
        <w:t>ALLOWED NUMBERS</w:t>
      </w:r>
      <w:r w:rsidR="00D768F0" w:rsidRPr="009456D9">
        <w:rPr>
          <w:color w:val="4A4A54"/>
        </w:rPr>
        <w:t>:</w:t>
      </w:r>
    </w:p>
    <w:p w14:paraId="7135D1DD" w14:textId="77777777" w:rsidR="00D768F0" w:rsidRPr="009456D9" w:rsidRDefault="00D768F0" w:rsidP="00302F29">
      <w:pPr>
        <w:pStyle w:val="numbrdlist0"/>
        <w:rPr>
          <w:color w:val="4A4A54"/>
        </w:rPr>
      </w:pPr>
      <w:r w:rsidRPr="009456D9">
        <w:rPr>
          <w:color w:val="4A4A54"/>
        </w:rPr>
        <w:t xml:space="preserve">Click in the </w:t>
      </w:r>
      <w:r w:rsidRPr="009456D9">
        <w:rPr>
          <w:b/>
          <w:color w:val="4A4A54"/>
        </w:rPr>
        <w:t>Enter a number</w:t>
      </w:r>
      <w:r w:rsidRPr="009456D9">
        <w:rPr>
          <w:color w:val="4A4A54"/>
        </w:rPr>
        <w:t xml:space="preserve"> field.</w:t>
      </w:r>
    </w:p>
    <w:p w14:paraId="2EC0A40A" w14:textId="099569EB" w:rsidR="00302F29" w:rsidRPr="009456D9" w:rsidRDefault="00302F29" w:rsidP="00302F29">
      <w:pPr>
        <w:pStyle w:val="numbrdlist0"/>
        <w:rPr>
          <w:color w:val="4A4A54"/>
        </w:rPr>
      </w:pPr>
      <w:r w:rsidRPr="009456D9">
        <w:rPr>
          <w:color w:val="4A4A54"/>
        </w:rPr>
        <w:t>E</w:t>
      </w:r>
      <w:r w:rsidR="006519B2" w:rsidRPr="009456D9">
        <w:rPr>
          <w:color w:val="4A4A54"/>
        </w:rPr>
        <w:t xml:space="preserve">nter the number </w:t>
      </w:r>
      <w:r w:rsidRPr="009456D9">
        <w:rPr>
          <w:color w:val="4A4A54"/>
        </w:rPr>
        <w:t>you want to allow</w:t>
      </w:r>
      <w:r w:rsidR="00082537" w:rsidRPr="009456D9">
        <w:rPr>
          <w:color w:val="4A4A54"/>
        </w:rPr>
        <w:t>.</w:t>
      </w:r>
    </w:p>
    <w:p w14:paraId="7FE951C3" w14:textId="25B3B93D" w:rsidR="00302F29" w:rsidRPr="009456D9" w:rsidRDefault="00302F29" w:rsidP="00302F29">
      <w:pPr>
        <w:pStyle w:val="numbrdlist0"/>
        <w:rPr>
          <w:color w:val="4A4A54"/>
        </w:rPr>
      </w:pPr>
      <w:r w:rsidRPr="009456D9">
        <w:rPr>
          <w:color w:val="4A4A54"/>
        </w:rPr>
        <w:lastRenderedPageBreak/>
        <w:t>C</w:t>
      </w:r>
      <w:r w:rsidR="006519B2" w:rsidRPr="009456D9">
        <w:rPr>
          <w:color w:val="4A4A54"/>
        </w:rPr>
        <w:t xml:space="preserve">lick the </w:t>
      </w:r>
      <w:r w:rsidR="0040229F" w:rsidRPr="009456D9">
        <w:rPr>
          <w:noProof/>
          <w:color w:val="4A4A54"/>
        </w:rPr>
        <w:drawing>
          <wp:inline distT="0" distB="0" distL="0" distR="0" wp14:anchorId="067A1596" wp14:editId="66C3AB3A">
            <wp:extent cx="208990" cy="195565"/>
            <wp:effectExtent l="19050" t="19050" r="19685" b="1460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a:extLst>
                        <a:ext uri="{28A0092B-C50C-407E-A947-70E740481C1C}">
                          <a14:useLocalDpi xmlns:a14="http://schemas.microsoft.com/office/drawing/2010/main" val="0"/>
                        </a:ext>
                      </a:extLst>
                    </a:blip>
                    <a:srcRect l="11226" t="1" b="13953"/>
                    <a:stretch/>
                  </pic:blipFill>
                  <pic:spPr bwMode="auto">
                    <a:xfrm>
                      <a:off x="0" y="0"/>
                      <a:ext cx="211956" cy="198341"/>
                    </a:xfrm>
                    <a:prstGeom prst="rect">
                      <a:avLst/>
                    </a:prstGeom>
                    <a:noFill/>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40229F" w:rsidRPr="009456D9">
        <w:rPr>
          <w:color w:val="4A4A54"/>
        </w:rPr>
        <w:t xml:space="preserve"> button</w:t>
      </w:r>
      <w:r w:rsidR="000B08E3" w:rsidRPr="009456D9">
        <w:rPr>
          <w:color w:val="4A4A54"/>
        </w:rPr>
        <w:t>.</w:t>
      </w:r>
      <w:r w:rsidR="0040229F" w:rsidRPr="009456D9">
        <w:rPr>
          <w:color w:val="4A4A54"/>
        </w:rPr>
        <w:t xml:space="preserve"> The number appears in the </w:t>
      </w:r>
      <w:r w:rsidR="0040229F" w:rsidRPr="009456D9">
        <w:rPr>
          <w:b/>
          <w:color w:val="4A4A54"/>
        </w:rPr>
        <w:t>ALLOWED NUMBERS</w:t>
      </w:r>
      <w:r w:rsidR="0040229F" w:rsidRPr="009456D9">
        <w:rPr>
          <w:color w:val="4A4A54"/>
        </w:rPr>
        <w:t xml:space="preserve"> list</w:t>
      </w:r>
      <w:r w:rsidR="001E29F4" w:rsidRPr="009456D9">
        <w:rPr>
          <w:color w:val="4A4A54"/>
        </w:rPr>
        <w:t xml:space="preserve"> and a brief message tells you the allowed number was added</w:t>
      </w:r>
      <w:r w:rsidR="0040229F" w:rsidRPr="009456D9">
        <w:rPr>
          <w:color w:val="4A4A54"/>
        </w:rPr>
        <w:t>.</w:t>
      </w:r>
      <w:r w:rsidR="00103AC3" w:rsidRPr="009456D9">
        <w:rPr>
          <w:color w:val="4A4A54"/>
        </w:rPr>
        <w:t xml:space="preserve"> </w:t>
      </w:r>
    </w:p>
    <w:p w14:paraId="5D17D750" w14:textId="033E56D2" w:rsidR="00302F29" w:rsidRPr="009456D9" w:rsidRDefault="00103AC3" w:rsidP="00302F29">
      <w:pPr>
        <w:pStyle w:val="numbrdlist0"/>
        <w:rPr>
          <w:color w:val="4A4A54"/>
        </w:rPr>
      </w:pPr>
      <w:r w:rsidRPr="009456D9">
        <w:rPr>
          <w:color w:val="4A4A54"/>
        </w:rPr>
        <w:t>To add more numbers, repeat step</w:t>
      </w:r>
      <w:r w:rsidR="00082537" w:rsidRPr="009456D9">
        <w:rPr>
          <w:color w:val="4A4A54"/>
        </w:rPr>
        <w:t xml:space="preserve"> 2</w:t>
      </w:r>
      <w:r w:rsidRPr="009456D9">
        <w:rPr>
          <w:color w:val="4A4A54"/>
        </w:rPr>
        <w:t>.</w:t>
      </w:r>
    </w:p>
    <w:p w14:paraId="16E76B40" w14:textId="76ABF45F" w:rsidR="000B08E3" w:rsidRPr="009456D9" w:rsidRDefault="00103AC3" w:rsidP="00302F29">
      <w:pPr>
        <w:pStyle w:val="numbrdlist0"/>
        <w:rPr>
          <w:color w:val="4A4A54"/>
        </w:rPr>
      </w:pPr>
      <w:r w:rsidRPr="009456D9">
        <w:rPr>
          <w:color w:val="4A4A54"/>
        </w:rPr>
        <w:t xml:space="preserve">To remove a number, click the </w:t>
      </w:r>
      <w:r w:rsidRPr="009456D9">
        <w:rPr>
          <w:noProof/>
          <w:color w:val="4A4A54"/>
        </w:rPr>
        <w:drawing>
          <wp:inline distT="0" distB="0" distL="0" distR="0" wp14:anchorId="5094B854" wp14:editId="097C8F5C">
            <wp:extent cx="165100" cy="152400"/>
            <wp:effectExtent l="19050" t="19050" r="25400" b="1905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solidFill>
                        <a:prstClr val="black"/>
                      </a:solidFill>
                    </a:ln>
                  </pic:spPr>
                </pic:pic>
              </a:graphicData>
            </a:graphic>
          </wp:inline>
        </w:drawing>
      </w:r>
      <w:r w:rsidRPr="009456D9">
        <w:rPr>
          <w:color w:val="4A4A54"/>
        </w:rPr>
        <w:t xml:space="preserve"> button next to that number</w:t>
      </w:r>
      <w:r w:rsidR="00C97AE9" w:rsidRPr="009456D9">
        <w:rPr>
          <w:color w:val="4A4A54"/>
        </w:rPr>
        <w:t>.</w:t>
      </w:r>
    </w:p>
    <w:p w14:paraId="0A8EAB6A" w14:textId="37F121AB" w:rsidR="00D768F0" w:rsidRPr="009456D9" w:rsidRDefault="004941B9" w:rsidP="00E3581E">
      <w:pPr>
        <w:pStyle w:val="figureanchor"/>
        <w:jc w:val="right"/>
        <w:rPr>
          <w:color w:val="4A4A54"/>
        </w:rPr>
      </w:pPr>
      <w:r w:rsidRPr="009456D9">
        <w:rPr>
          <w:noProof/>
          <w:color w:val="4A4A54"/>
        </w:rPr>
        <mc:AlternateContent>
          <mc:Choice Requires="wpg">
            <w:drawing>
              <wp:anchor distT="0" distB="0" distL="114300" distR="114300" simplePos="0" relativeHeight="251670016" behindDoc="0" locked="0" layoutInCell="1" allowOverlap="1" wp14:anchorId="4AF40979" wp14:editId="27D607BF">
                <wp:simplePos x="0" y="0"/>
                <wp:positionH relativeFrom="column">
                  <wp:posOffset>213995</wp:posOffset>
                </wp:positionH>
                <wp:positionV relativeFrom="paragraph">
                  <wp:posOffset>1162050</wp:posOffset>
                </wp:positionV>
                <wp:extent cx="1857374" cy="257175"/>
                <wp:effectExtent l="0" t="0" r="67310" b="9525"/>
                <wp:wrapNone/>
                <wp:docPr id="944" name="Group 944"/>
                <wp:cNvGraphicFramePr/>
                <a:graphic xmlns:a="http://schemas.openxmlformats.org/drawingml/2006/main">
                  <a:graphicData uri="http://schemas.microsoft.com/office/word/2010/wordprocessingGroup">
                    <wpg:wgp>
                      <wpg:cNvGrpSpPr/>
                      <wpg:grpSpPr>
                        <a:xfrm>
                          <a:off x="0" y="0"/>
                          <a:ext cx="1857374" cy="257175"/>
                          <a:chOff x="-123835" y="-133854"/>
                          <a:chExt cx="1857537" cy="258156"/>
                        </a:xfrm>
                      </wpg:grpSpPr>
                      <wps:wsp>
                        <wps:cNvPr id="945" name="Straight Connector 945"/>
                        <wps:cNvCnPr/>
                        <wps:spPr>
                          <a:xfrm>
                            <a:off x="863193" y="73152"/>
                            <a:ext cx="870509" cy="0"/>
                          </a:xfrm>
                          <a:prstGeom prst="line">
                            <a:avLst/>
                          </a:prstGeom>
                          <a:ln w="1905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wps:wsp>
                        <wps:cNvPr id="946" name="Text Box 946"/>
                        <wps:cNvSpPr txBox="1"/>
                        <wps:spPr>
                          <a:xfrm>
                            <a:off x="-123835" y="-133854"/>
                            <a:ext cx="1030920" cy="258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DD398" w14:textId="0E6832E8" w:rsidR="0026530E" w:rsidRDefault="0026530E" w:rsidP="004941B9">
                              <w:pPr>
                                <w:pStyle w:val="TableHeading1"/>
                              </w:pPr>
                              <w:r>
                                <w:t>Examples of allowed numbers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F40979" id="Group 944" o:spid="_x0000_s1035" style="position:absolute;left:0;text-align:left;margin-left:16.85pt;margin-top:91.5pt;width:146.25pt;height:20.25pt;z-index:251670016;mso-width-relative:margin;mso-height-relative:margin" coordorigin="-1238,-1338" coordsize="18575,2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">
                <v:line id="Straight Connector 945" o:spid="_x0000_s1036" style="position:absolute;visibility:visible;mso-wrap-style:square" from="8631,731" to="1733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" strokecolor="red" strokeweight="1.5pt">
                  <v:stroke endarrow="oval"/>
                </v:line>
                <v:shape id="Text Box 946" o:spid="_x0000_s1037" type="#_x0000_t202" style="position:absolute;left:-1238;top:-1338;width:10308;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" filled="f" stroked="f" strokeweight=".5pt">
                  <v:textbox inset="0,0,0,0">
                    <w:txbxContent>
                      <w:p w14:paraId="439DD398" w14:textId="0E6832E8" w:rsidR="0026530E" w:rsidRDefault="0026530E" w:rsidP="004941B9">
                        <w:pPr>
                          <w:pStyle w:val="TableHeading1"/>
                        </w:pPr>
                        <w:r>
                          <w:t>Examples of allowed numbers</w:t>
                        </w:r>
                      </w:p>
                    </w:txbxContent>
                  </v:textbox>
                </v:shape>
              </v:group>
            </w:pict>
          </mc:Fallback>
        </mc:AlternateContent>
      </w:r>
      <w:r w:rsidR="00E3581E" w:rsidRPr="009456D9">
        <w:rPr>
          <w:noProof/>
          <w:color w:val="4A4A54"/>
        </w:rPr>
        <w:drawing>
          <wp:inline distT="0" distB="0" distL="0" distR="0" wp14:anchorId="2DEB2D73" wp14:editId="38A561AE">
            <wp:extent cx="3686175" cy="3353230"/>
            <wp:effectExtent l="19050" t="19050" r="9525" b="1905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7271" t="30615" r="36938" b="31847"/>
                    <a:stretch/>
                  </pic:blipFill>
                  <pic:spPr bwMode="auto">
                    <a:xfrm>
                      <a:off x="0" y="0"/>
                      <a:ext cx="3685766" cy="3352858"/>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3915409" w14:textId="5A8BBA5C" w:rsidR="00082537" w:rsidRPr="009456D9" w:rsidRDefault="00082537" w:rsidP="00082537">
      <w:pPr>
        <w:pStyle w:val="Caption"/>
        <w:rPr>
          <w:color w:val="4A4A54"/>
        </w:rPr>
      </w:pPr>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13</w:t>
      </w:r>
      <w:r w:rsidR="00D03A06" w:rsidRPr="009456D9">
        <w:rPr>
          <w:noProof/>
          <w:color w:val="4A4A54"/>
        </w:rPr>
        <w:fldChar w:fldCharType="end"/>
      </w:r>
      <w:r w:rsidRPr="009456D9">
        <w:rPr>
          <w:color w:val="4A4A54"/>
        </w:rPr>
        <w:t>. Example of Allowed Numbers</w:t>
      </w:r>
    </w:p>
    <w:p w14:paraId="6C90D351" w14:textId="77777777" w:rsidR="004941B9" w:rsidRPr="009456D9" w:rsidRDefault="004941B9" w:rsidP="004941B9">
      <w:pPr>
        <w:pStyle w:val="body"/>
        <w:rPr>
          <w:color w:val="4A4A54"/>
        </w:rPr>
      </w:pPr>
    </w:p>
    <w:p w14:paraId="7593172E" w14:textId="6E7D1941" w:rsidR="00082537" w:rsidRPr="009456D9" w:rsidRDefault="00082537" w:rsidP="009449FB">
      <w:pPr>
        <w:pStyle w:val="numbrdlist"/>
        <w:numPr>
          <w:ilvl w:val="0"/>
          <w:numId w:val="44"/>
        </w:numPr>
        <w:rPr>
          <w:color w:val="4A4A54"/>
        </w:rPr>
      </w:pPr>
      <w:r w:rsidRPr="009456D9">
        <w:rPr>
          <w:color w:val="4A4A54"/>
        </w:rPr>
        <w:t xml:space="preserve">To block phone numbers, perform the following steps under </w:t>
      </w:r>
      <w:r w:rsidRPr="009456D9">
        <w:rPr>
          <w:b/>
          <w:color w:val="4A4A54"/>
        </w:rPr>
        <w:t>BLOCKED NUMBERS</w:t>
      </w:r>
      <w:r w:rsidRPr="009456D9">
        <w:rPr>
          <w:color w:val="4A4A54"/>
        </w:rPr>
        <w:t>:</w:t>
      </w:r>
    </w:p>
    <w:p w14:paraId="26ED24A4" w14:textId="77777777" w:rsidR="00082537" w:rsidRPr="009456D9" w:rsidRDefault="00082537" w:rsidP="009449FB">
      <w:pPr>
        <w:pStyle w:val="numbrdlist0"/>
        <w:numPr>
          <w:ilvl w:val="0"/>
          <w:numId w:val="45"/>
        </w:numPr>
        <w:rPr>
          <w:color w:val="4A4A54"/>
        </w:rPr>
      </w:pPr>
      <w:r w:rsidRPr="009456D9">
        <w:rPr>
          <w:color w:val="4A4A54"/>
        </w:rPr>
        <w:t xml:space="preserve">Click in the </w:t>
      </w:r>
      <w:r w:rsidRPr="009456D9">
        <w:rPr>
          <w:b/>
          <w:color w:val="4A4A54"/>
        </w:rPr>
        <w:t>Enter a number</w:t>
      </w:r>
      <w:r w:rsidRPr="009456D9">
        <w:rPr>
          <w:color w:val="4A4A54"/>
        </w:rPr>
        <w:t xml:space="preserve"> field.</w:t>
      </w:r>
    </w:p>
    <w:p w14:paraId="72A374D4" w14:textId="0C6C0083" w:rsidR="00082537" w:rsidRPr="009456D9" w:rsidRDefault="00082537" w:rsidP="00082537">
      <w:pPr>
        <w:pStyle w:val="numbrdlist0"/>
        <w:rPr>
          <w:color w:val="4A4A54"/>
        </w:rPr>
      </w:pPr>
      <w:r w:rsidRPr="009456D9">
        <w:rPr>
          <w:color w:val="4A4A54"/>
        </w:rPr>
        <w:t>Enter the number you want to block.</w:t>
      </w:r>
    </w:p>
    <w:p w14:paraId="03C5CD46" w14:textId="25B18122" w:rsidR="00082537" w:rsidRPr="009456D9" w:rsidRDefault="00082537" w:rsidP="00082537">
      <w:pPr>
        <w:pStyle w:val="numbrdlist0"/>
        <w:rPr>
          <w:color w:val="4A4A54"/>
        </w:rPr>
      </w:pPr>
      <w:r w:rsidRPr="009456D9">
        <w:rPr>
          <w:color w:val="4A4A54"/>
        </w:rPr>
        <w:t xml:space="preserve">Click the </w:t>
      </w:r>
      <w:r w:rsidRPr="009456D9">
        <w:rPr>
          <w:noProof/>
          <w:color w:val="4A4A54"/>
        </w:rPr>
        <w:drawing>
          <wp:inline distT="0" distB="0" distL="0" distR="0" wp14:anchorId="71EA81BE" wp14:editId="4C80551A">
            <wp:extent cx="208990" cy="195565"/>
            <wp:effectExtent l="19050" t="19050" r="19685" b="1460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a:extLst>
                        <a:ext uri="{28A0092B-C50C-407E-A947-70E740481C1C}">
                          <a14:useLocalDpi xmlns:a14="http://schemas.microsoft.com/office/drawing/2010/main" val="0"/>
                        </a:ext>
                      </a:extLst>
                    </a:blip>
                    <a:srcRect l="11226" t="1" b="13953"/>
                    <a:stretch/>
                  </pic:blipFill>
                  <pic:spPr bwMode="auto">
                    <a:xfrm>
                      <a:off x="0" y="0"/>
                      <a:ext cx="211956" cy="198341"/>
                    </a:xfrm>
                    <a:prstGeom prst="rect">
                      <a:avLst/>
                    </a:prstGeom>
                    <a:noFill/>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9456D9">
        <w:rPr>
          <w:color w:val="4A4A54"/>
        </w:rPr>
        <w:t xml:space="preserve"> button. The number appears in the </w:t>
      </w:r>
      <w:r w:rsidRPr="009456D9">
        <w:rPr>
          <w:b/>
          <w:color w:val="4A4A54"/>
        </w:rPr>
        <w:t>BLOCKED NUMBERS</w:t>
      </w:r>
      <w:r w:rsidRPr="009456D9">
        <w:rPr>
          <w:color w:val="4A4A54"/>
        </w:rPr>
        <w:t xml:space="preserve"> list</w:t>
      </w:r>
      <w:r w:rsidR="001E29F4" w:rsidRPr="009456D9">
        <w:rPr>
          <w:color w:val="4A4A54"/>
        </w:rPr>
        <w:t xml:space="preserve"> and a brief message tells you the blocked number was added</w:t>
      </w:r>
      <w:r w:rsidRPr="009456D9">
        <w:rPr>
          <w:color w:val="4A4A54"/>
        </w:rPr>
        <w:t xml:space="preserve">. </w:t>
      </w:r>
    </w:p>
    <w:p w14:paraId="5660AB41" w14:textId="33600E66" w:rsidR="00082537" w:rsidRPr="009456D9" w:rsidRDefault="00082537" w:rsidP="00082537">
      <w:pPr>
        <w:pStyle w:val="numbrdlist0"/>
        <w:rPr>
          <w:color w:val="4A4A54"/>
        </w:rPr>
      </w:pPr>
      <w:r w:rsidRPr="009456D9">
        <w:rPr>
          <w:color w:val="4A4A54"/>
        </w:rPr>
        <w:t xml:space="preserve">To add more numbers, repeat step 3. </w:t>
      </w:r>
    </w:p>
    <w:p w14:paraId="5596B8A0" w14:textId="77777777" w:rsidR="00082537" w:rsidRPr="009456D9" w:rsidRDefault="00082537" w:rsidP="00082537">
      <w:pPr>
        <w:pStyle w:val="numbrdlist0"/>
        <w:rPr>
          <w:color w:val="4A4A54"/>
        </w:rPr>
      </w:pPr>
      <w:r w:rsidRPr="009456D9">
        <w:rPr>
          <w:color w:val="4A4A54"/>
        </w:rPr>
        <w:t xml:space="preserve">To remove a number, click the </w:t>
      </w:r>
      <w:r w:rsidRPr="009456D9">
        <w:rPr>
          <w:noProof/>
          <w:color w:val="4A4A54"/>
        </w:rPr>
        <w:drawing>
          <wp:inline distT="0" distB="0" distL="0" distR="0" wp14:anchorId="724DA2AE" wp14:editId="2766DE0E">
            <wp:extent cx="165100" cy="152400"/>
            <wp:effectExtent l="19050" t="19050" r="25400" b="1905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solidFill>
                        <a:prstClr val="black"/>
                      </a:solidFill>
                    </a:ln>
                  </pic:spPr>
                </pic:pic>
              </a:graphicData>
            </a:graphic>
          </wp:inline>
        </w:drawing>
      </w:r>
      <w:r w:rsidRPr="009456D9">
        <w:rPr>
          <w:color w:val="4A4A54"/>
        </w:rPr>
        <w:t xml:space="preserve"> button next to that number.</w:t>
      </w:r>
    </w:p>
    <w:p w14:paraId="76623933" w14:textId="7472810E" w:rsidR="006943C4" w:rsidRPr="009456D9" w:rsidRDefault="006943C4" w:rsidP="006943C4">
      <w:pPr>
        <w:pStyle w:val="numbrdlist"/>
        <w:rPr>
          <w:color w:val="4A4A54"/>
        </w:rPr>
      </w:pPr>
      <w:r w:rsidRPr="009456D9">
        <w:rPr>
          <w:color w:val="4A4A54"/>
        </w:rPr>
        <w:t xml:space="preserve">To block anonymous calls and calls from unknown numbers, check </w:t>
      </w:r>
      <w:r w:rsidRPr="009456D9">
        <w:rPr>
          <w:b/>
          <w:color w:val="4A4A54"/>
        </w:rPr>
        <w:t>Block anonymous or unknown</w:t>
      </w:r>
      <w:r w:rsidRPr="009456D9">
        <w:rPr>
          <w:color w:val="4A4A54"/>
        </w:rPr>
        <w:t>.</w:t>
      </w:r>
    </w:p>
    <w:p w14:paraId="1235AE11" w14:textId="2F61EA36" w:rsidR="00082537" w:rsidRPr="009456D9" w:rsidRDefault="00082537" w:rsidP="00FB1406">
      <w:pPr>
        <w:pStyle w:val="figureanchor"/>
        <w:jc w:val="left"/>
        <w:rPr>
          <w:color w:val="4A4A54"/>
        </w:rPr>
      </w:pPr>
      <w:r w:rsidRPr="009456D9">
        <w:rPr>
          <w:noProof/>
          <w:color w:val="4A4A54"/>
        </w:rPr>
        <w:lastRenderedPageBreak/>
        <mc:AlternateContent>
          <mc:Choice Requires="wpg">
            <w:drawing>
              <wp:anchor distT="0" distB="0" distL="114300" distR="114300" simplePos="0" relativeHeight="251673088" behindDoc="0" locked="0" layoutInCell="1" allowOverlap="1" wp14:anchorId="306187B1" wp14:editId="2BDCF76D">
                <wp:simplePos x="0" y="0"/>
                <wp:positionH relativeFrom="column">
                  <wp:posOffset>3871595</wp:posOffset>
                </wp:positionH>
                <wp:positionV relativeFrom="paragraph">
                  <wp:posOffset>1333500</wp:posOffset>
                </wp:positionV>
                <wp:extent cx="1977463" cy="257175"/>
                <wp:effectExtent l="38100" t="0" r="3810" b="9525"/>
                <wp:wrapNone/>
                <wp:docPr id="947" name="Group 947"/>
                <wp:cNvGraphicFramePr/>
                <a:graphic xmlns:a="http://schemas.openxmlformats.org/drawingml/2006/main">
                  <a:graphicData uri="http://schemas.microsoft.com/office/word/2010/wordprocessingGroup">
                    <wpg:wgp>
                      <wpg:cNvGrpSpPr/>
                      <wpg:grpSpPr>
                        <a:xfrm>
                          <a:off x="0" y="0"/>
                          <a:ext cx="1977463" cy="257175"/>
                          <a:chOff x="-594260" y="-133854"/>
                          <a:chExt cx="1977636" cy="258156"/>
                        </a:xfrm>
                      </wpg:grpSpPr>
                      <wps:wsp>
                        <wps:cNvPr id="948" name="Straight Connector 948"/>
                        <wps:cNvCnPr/>
                        <wps:spPr>
                          <a:xfrm>
                            <a:off x="-594260" y="41124"/>
                            <a:ext cx="870509" cy="0"/>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949" name="Text Box 949"/>
                        <wps:cNvSpPr txBox="1"/>
                        <wps:spPr>
                          <a:xfrm>
                            <a:off x="352456" y="-133854"/>
                            <a:ext cx="1030920" cy="258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FB5D0" w14:textId="7F8ECD62" w:rsidR="0026530E" w:rsidRDefault="0026530E" w:rsidP="00082537">
                              <w:pPr>
                                <w:pStyle w:val="TableHeading1"/>
                              </w:pPr>
                              <w:r>
                                <w:t>Examples of blocked numbers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6187B1" id="Group 947" o:spid="_x0000_s1038" style="position:absolute;margin-left:304.85pt;margin-top:105pt;width:155.7pt;height:20.25pt;z-index:251673088;mso-width-relative:margin;mso-height-relative:margin" coordorigin="-5942,-1338" coordsize="19776,2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">
                <v:line id="Straight Connector 948" o:spid="_x0000_s1039" style="position:absolute;visibility:visible;mso-wrap-style:square" from="-5942,411" to="276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" strokecolor="red" strokeweight="1.5pt">
                  <v:stroke startarrow="oval"/>
                </v:line>
                <v:shape id="Text Box 949" o:spid="_x0000_s1040" type="#_x0000_t202" style="position:absolute;left:3524;top:-1338;width:10309;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" filled="f" stroked="f" strokeweight=".5pt">
                  <v:textbox inset="0,0,0,0">
                    <w:txbxContent>
                      <w:p w14:paraId="344FB5D0" w14:textId="7F8ECD62" w:rsidR="0026530E" w:rsidRDefault="0026530E" w:rsidP="00082537">
                        <w:pPr>
                          <w:pStyle w:val="TableHeading1"/>
                        </w:pPr>
                        <w:r>
                          <w:t>Examples of blocked numbers</w:t>
                        </w:r>
                      </w:p>
                    </w:txbxContent>
                  </v:textbox>
                </v:shape>
              </v:group>
            </w:pict>
          </mc:Fallback>
        </mc:AlternateContent>
      </w:r>
      <w:r w:rsidR="001E29F4" w:rsidRPr="009456D9">
        <w:rPr>
          <w:noProof/>
          <w:color w:val="4A4A54"/>
        </w:rPr>
        <w:t xml:space="preserve"> </w:t>
      </w:r>
      <w:r w:rsidR="001E29F4" w:rsidRPr="009456D9">
        <w:rPr>
          <w:noProof/>
          <w:color w:val="4A4A54"/>
        </w:rPr>
        <w:drawing>
          <wp:inline distT="0" distB="0" distL="0" distR="0" wp14:anchorId="6FA76779" wp14:editId="3576E4DF">
            <wp:extent cx="3992683" cy="3771900"/>
            <wp:effectExtent l="19050" t="19050" r="27305" b="1905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7437" t="30349" r="37438" b="31674"/>
                    <a:stretch/>
                  </pic:blipFill>
                  <pic:spPr bwMode="auto">
                    <a:xfrm>
                      <a:off x="0" y="0"/>
                      <a:ext cx="3992242" cy="3771483"/>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06370C8" w14:textId="624C246F" w:rsidR="00082537" w:rsidRPr="009456D9" w:rsidRDefault="00082537" w:rsidP="00082537">
      <w:pPr>
        <w:pStyle w:val="Caption"/>
        <w:rPr>
          <w:color w:val="4A4A54"/>
        </w:rPr>
      </w:pPr>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14</w:t>
      </w:r>
      <w:r w:rsidR="00D03A06" w:rsidRPr="009456D9">
        <w:rPr>
          <w:noProof/>
          <w:color w:val="4A4A54"/>
        </w:rPr>
        <w:fldChar w:fldCharType="end"/>
      </w:r>
      <w:r w:rsidR="00FB1406" w:rsidRPr="009456D9">
        <w:rPr>
          <w:color w:val="4A4A54"/>
        </w:rPr>
        <w:t>. Example of B</w:t>
      </w:r>
      <w:r w:rsidRPr="009456D9">
        <w:rPr>
          <w:color w:val="4A4A54"/>
        </w:rPr>
        <w:t>l</w:t>
      </w:r>
      <w:r w:rsidR="00FB1406" w:rsidRPr="009456D9">
        <w:rPr>
          <w:color w:val="4A4A54"/>
        </w:rPr>
        <w:t>ock</w:t>
      </w:r>
      <w:r w:rsidRPr="009456D9">
        <w:rPr>
          <w:color w:val="4A4A54"/>
        </w:rPr>
        <w:t>ed Numbers</w:t>
      </w:r>
    </w:p>
    <w:p w14:paraId="631E2DED" w14:textId="77777777" w:rsidR="00D51394" w:rsidRPr="009456D9" w:rsidRDefault="00D51394" w:rsidP="00D51394">
      <w:pPr>
        <w:pStyle w:val="body"/>
        <w:rPr>
          <w:color w:val="4A4A54"/>
        </w:rPr>
      </w:pPr>
    </w:p>
    <w:p w14:paraId="112AFA2E" w14:textId="455EC550" w:rsidR="000B08E3" w:rsidRPr="009456D9" w:rsidRDefault="0039045F" w:rsidP="009449FB">
      <w:pPr>
        <w:pStyle w:val="numbrdlist"/>
        <w:numPr>
          <w:ilvl w:val="0"/>
          <w:numId w:val="44"/>
        </w:numPr>
        <w:rPr>
          <w:color w:val="4A4A54"/>
        </w:rPr>
      </w:pPr>
      <w:r w:rsidRPr="009456D9">
        <w:rPr>
          <w:color w:val="4A4A54"/>
        </w:rPr>
        <w:t xml:space="preserve">When you </w:t>
      </w:r>
      <w:r w:rsidR="009E4A64" w:rsidRPr="009456D9">
        <w:rPr>
          <w:color w:val="4A4A54"/>
        </w:rPr>
        <w:t xml:space="preserve">are </w:t>
      </w:r>
      <w:r w:rsidRPr="009456D9">
        <w:rPr>
          <w:color w:val="4A4A54"/>
        </w:rPr>
        <w:t>finish</w:t>
      </w:r>
      <w:r w:rsidR="009E4A64" w:rsidRPr="009456D9">
        <w:rPr>
          <w:color w:val="4A4A54"/>
        </w:rPr>
        <w:t>ed</w:t>
      </w:r>
      <w:r w:rsidRPr="009456D9">
        <w:rPr>
          <w:color w:val="4A4A54"/>
        </w:rPr>
        <w:t xml:space="preserve">, click </w:t>
      </w:r>
      <w:r w:rsidRPr="009456D9">
        <w:rPr>
          <w:b/>
          <w:color w:val="4A4A54"/>
        </w:rPr>
        <w:t>Done</w:t>
      </w:r>
      <w:r w:rsidRPr="009456D9">
        <w:rPr>
          <w:color w:val="4A4A54"/>
        </w:rPr>
        <w:t>.</w:t>
      </w:r>
    </w:p>
    <w:p w14:paraId="3E9CB394" w14:textId="25BB86F2" w:rsidR="009D56E8" w:rsidRPr="009456D9" w:rsidRDefault="009D56E8" w:rsidP="00D94386">
      <w:pPr>
        <w:pStyle w:val="Heading2"/>
        <w:pageBreakBefore/>
        <w:rPr>
          <w:color w:val="4A4A54"/>
        </w:rPr>
      </w:pPr>
      <w:bookmarkStart w:id="145" w:name="_Toc363566323"/>
      <w:bookmarkStart w:id="146" w:name="_Ref439176264"/>
      <w:bookmarkStart w:id="147" w:name="_Ref439176473"/>
      <w:bookmarkStart w:id="148" w:name="_Ref439176520"/>
      <w:bookmarkStart w:id="149" w:name="_Toc514152763"/>
      <w:r w:rsidRPr="009456D9">
        <w:rPr>
          <w:color w:val="4A4A54"/>
        </w:rPr>
        <w:lastRenderedPageBreak/>
        <w:t>Contacts</w:t>
      </w:r>
      <w:bookmarkEnd w:id="145"/>
      <w:bookmarkEnd w:id="146"/>
      <w:bookmarkEnd w:id="147"/>
      <w:bookmarkEnd w:id="148"/>
      <w:bookmarkEnd w:id="149"/>
      <w:r w:rsidR="00026334" w:rsidRPr="009456D9">
        <w:rPr>
          <w:color w:val="4A4A54"/>
        </w:rPr>
        <w:fldChar w:fldCharType="begin"/>
      </w:r>
      <w:r w:rsidR="00026334" w:rsidRPr="009456D9">
        <w:rPr>
          <w:color w:val="4A4A54"/>
        </w:rPr>
        <w:instrText xml:space="preserve"> XE "Contacts" </w:instrText>
      </w:r>
      <w:r w:rsidR="00026334" w:rsidRPr="009456D9">
        <w:rPr>
          <w:color w:val="4A4A54"/>
        </w:rPr>
        <w:fldChar w:fldCharType="end"/>
      </w:r>
      <w:r w:rsidR="00026334" w:rsidRPr="009456D9">
        <w:rPr>
          <w:color w:val="4A4A54"/>
        </w:rPr>
        <w:fldChar w:fldCharType="begin"/>
      </w:r>
      <w:r w:rsidR="00026334" w:rsidRPr="009456D9">
        <w:rPr>
          <w:color w:val="4A4A54"/>
        </w:rPr>
        <w:instrText xml:space="preserve"> XE "Portal:contacts" </w:instrText>
      </w:r>
      <w:r w:rsidR="00026334" w:rsidRPr="009456D9">
        <w:rPr>
          <w:color w:val="4A4A54"/>
        </w:rPr>
        <w:fldChar w:fldCharType="end"/>
      </w:r>
    </w:p>
    <w:p w14:paraId="48CD6EB8" w14:textId="7FCC3B2F" w:rsidR="00491686" w:rsidRPr="009456D9" w:rsidRDefault="00491686" w:rsidP="00491686">
      <w:pPr>
        <w:pStyle w:val="body"/>
        <w:rPr>
          <w:color w:val="4A4A54"/>
        </w:rPr>
      </w:pPr>
      <w:r w:rsidRPr="009456D9">
        <w:rPr>
          <w:color w:val="4A4A54"/>
        </w:rPr>
        <w:t xml:space="preserve">By default, contacts contain all the extensions on your system. However, you can add contacts to enable easier access to everyone you need to reach. </w:t>
      </w:r>
    </w:p>
    <w:p w14:paraId="25E71BC5" w14:textId="56DC0249" w:rsidR="00A80FE9" w:rsidRPr="009456D9" w:rsidRDefault="00A80FE9" w:rsidP="00A80FE9">
      <w:pPr>
        <w:pStyle w:val="body"/>
        <w:rPr>
          <w:color w:val="4A4A54"/>
        </w:rPr>
      </w:pPr>
      <w:r w:rsidRPr="009456D9">
        <w:rPr>
          <w:color w:val="4A4A54"/>
        </w:rPr>
        <w:t xml:space="preserve">You configure contacts using the Contacts page. To display this page, click the </w:t>
      </w:r>
      <w:r w:rsidRPr="009456D9">
        <w:rPr>
          <w:b/>
          <w:color w:val="4A4A54"/>
        </w:rPr>
        <w:t>Contacts</w:t>
      </w:r>
      <w:r w:rsidRPr="009456D9">
        <w:rPr>
          <w:color w:val="4A4A54"/>
        </w:rPr>
        <w:t xml:space="preserve"> icon at the top of the page:</w:t>
      </w:r>
    </w:p>
    <w:p w14:paraId="2E212A83" w14:textId="1289FDA9" w:rsidR="00A80FE9" w:rsidRPr="009456D9" w:rsidRDefault="00A80FE9" w:rsidP="00A80FE9">
      <w:pPr>
        <w:pStyle w:val="figureanchor"/>
        <w:spacing w:before="120"/>
        <w:jc w:val="left"/>
        <w:rPr>
          <w:color w:val="4A4A54"/>
        </w:rPr>
      </w:pPr>
      <w:r w:rsidRPr="009456D9">
        <w:rPr>
          <w:noProof/>
          <w:color w:val="4A4A54"/>
        </w:rPr>
        <w:drawing>
          <wp:inline distT="0" distB="0" distL="0" distR="0" wp14:anchorId="5F1FAB58" wp14:editId="25E30D82">
            <wp:extent cx="828675" cy="847725"/>
            <wp:effectExtent l="0" t="0" r="9525" b="952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8675" cy="847725"/>
                    </a:xfrm>
                    <a:prstGeom prst="rect">
                      <a:avLst/>
                    </a:prstGeom>
                    <a:noFill/>
                    <a:ln>
                      <a:noFill/>
                    </a:ln>
                  </pic:spPr>
                </pic:pic>
              </a:graphicData>
            </a:graphic>
          </wp:inline>
        </w:drawing>
      </w:r>
    </w:p>
    <w:p w14:paraId="5E99E64B" w14:textId="16D9D20D" w:rsidR="002E60D0" w:rsidRPr="009456D9" w:rsidRDefault="002E60D0" w:rsidP="002E60D0">
      <w:pPr>
        <w:pStyle w:val="body"/>
        <w:rPr>
          <w:color w:val="4A4A54"/>
        </w:rPr>
      </w:pPr>
      <w:r w:rsidRPr="009456D9">
        <w:rPr>
          <w:color w:val="4A4A54"/>
        </w:rPr>
        <w:t>The following figure shows an example of a Contacts page. The sections following the figure describe the key areas on the page.</w:t>
      </w:r>
    </w:p>
    <w:p w14:paraId="6E2DA5BF" w14:textId="3C4C38FD" w:rsidR="00910924" w:rsidRPr="009456D9" w:rsidRDefault="00481753" w:rsidP="00D75D7F">
      <w:pPr>
        <w:pStyle w:val="figureanchor"/>
        <w:rPr>
          <w:color w:val="4A4A54"/>
        </w:rPr>
      </w:pPr>
      <w:r w:rsidRPr="009456D9">
        <w:rPr>
          <w:noProof/>
          <w:color w:val="4A4A54"/>
        </w:rPr>
        <w:drawing>
          <wp:inline distT="0" distB="0" distL="0" distR="0" wp14:anchorId="61959252" wp14:editId="6B07230F">
            <wp:extent cx="5716905" cy="1432560"/>
            <wp:effectExtent l="19050" t="19050" r="17145"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6905" cy="1432560"/>
                    </a:xfrm>
                    <a:prstGeom prst="rect">
                      <a:avLst/>
                    </a:prstGeom>
                    <a:noFill/>
                    <a:ln>
                      <a:solidFill>
                        <a:schemeClr val="tx1"/>
                      </a:solidFill>
                    </a:ln>
                  </pic:spPr>
                </pic:pic>
              </a:graphicData>
            </a:graphic>
          </wp:inline>
        </w:drawing>
      </w:r>
    </w:p>
    <w:p w14:paraId="0EAA1268" w14:textId="77777777" w:rsidR="009D56E8" w:rsidRPr="009456D9" w:rsidRDefault="009D56E8" w:rsidP="002E60D0">
      <w:pPr>
        <w:pStyle w:val="Heading3"/>
        <w:rPr>
          <w:color w:val="4A4A54"/>
        </w:rPr>
      </w:pPr>
      <w:bookmarkStart w:id="150" w:name="_Toc514152764"/>
      <w:r w:rsidRPr="009456D9">
        <w:rPr>
          <w:color w:val="4A4A54"/>
        </w:rPr>
        <w:t>Filter and Search</w:t>
      </w:r>
      <w:bookmarkEnd w:id="150"/>
    </w:p>
    <w:p w14:paraId="26C6DEBE" w14:textId="1C7AB1AE" w:rsidR="00EC06B7" w:rsidRPr="009456D9" w:rsidRDefault="00EC06B7" w:rsidP="009D56E8">
      <w:pPr>
        <w:rPr>
          <w:color w:val="4A4A54"/>
        </w:rPr>
      </w:pPr>
      <w:r w:rsidRPr="009456D9">
        <w:rPr>
          <w:color w:val="4A4A54"/>
        </w:rPr>
        <w:t xml:space="preserve">The </w:t>
      </w:r>
      <w:r w:rsidRPr="009456D9">
        <w:rPr>
          <w:b/>
          <w:color w:val="4A4A54"/>
        </w:rPr>
        <w:t>All</w:t>
      </w:r>
      <w:r w:rsidRPr="009456D9">
        <w:rPr>
          <w:color w:val="4A4A54"/>
        </w:rPr>
        <w:t xml:space="preserve"> </w:t>
      </w:r>
      <w:r w:rsidR="009D56E8" w:rsidRPr="009456D9">
        <w:rPr>
          <w:color w:val="4A4A54"/>
        </w:rPr>
        <w:t xml:space="preserve">pull-down </w:t>
      </w:r>
      <w:r w:rsidRPr="009456D9">
        <w:rPr>
          <w:color w:val="4A4A54"/>
        </w:rPr>
        <w:t>list</w:t>
      </w:r>
      <w:r w:rsidR="009D56E8" w:rsidRPr="009456D9">
        <w:rPr>
          <w:color w:val="4A4A54"/>
        </w:rPr>
        <w:t xml:space="preserve"> allow</w:t>
      </w:r>
      <w:r w:rsidRPr="009456D9">
        <w:rPr>
          <w:color w:val="4A4A54"/>
        </w:rPr>
        <w:t>s</w:t>
      </w:r>
      <w:r w:rsidR="009D56E8" w:rsidRPr="009456D9">
        <w:rPr>
          <w:color w:val="4A4A54"/>
        </w:rPr>
        <w:t xml:space="preserve"> you</w:t>
      </w:r>
      <w:r w:rsidRPr="009456D9">
        <w:rPr>
          <w:color w:val="4A4A54"/>
        </w:rPr>
        <w:t xml:space="preserve"> to search contacts by group. Using this list, you can select groups to search such as </w:t>
      </w:r>
      <w:r w:rsidR="009D56E8" w:rsidRPr="009456D9">
        <w:rPr>
          <w:color w:val="4A4A54"/>
        </w:rPr>
        <w:t xml:space="preserve">Favorites, Departments, Available, Busy, and more. </w:t>
      </w:r>
      <w:r w:rsidR="003A53C2" w:rsidRPr="009456D9">
        <w:rPr>
          <w:color w:val="4A4A54"/>
        </w:rPr>
        <w:t xml:space="preserve">Selecting a group filters the contacts on the page to show only the </w:t>
      </w:r>
      <w:r w:rsidR="000E6335" w:rsidRPr="009456D9">
        <w:rPr>
          <w:color w:val="4A4A54"/>
        </w:rPr>
        <w:t xml:space="preserve">ones located </w:t>
      </w:r>
      <w:r w:rsidR="003A53C2" w:rsidRPr="009456D9">
        <w:rPr>
          <w:color w:val="4A4A54"/>
        </w:rPr>
        <w:t>in th</w:t>
      </w:r>
      <w:r w:rsidR="00833423" w:rsidRPr="009456D9">
        <w:rPr>
          <w:color w:val="4A4A54"/>
        </w:rPr>
        <w:t>e</w:t>
      </w:r>
      <w:r w:rsidR="003A53C2" w:rsidRPr="009456D9">
        <w:rPr>
          <w:color w:val="4A4A54"/>
        </w:rPr>
        <w:t xml:space="preserve"> group selected.</w:t>
      </w:r>
    </w:p>
    <w:p w14:paraId="2D90EB76" w14:textId="3A28347A" w:rsidR="009D56E8" w:rsidRPr="009456D9" w:rsidRDefault="00EC06B7" w:rsidP="009D56E8">
      <w:pPr>
        <w:rPr>
          <w:color w:val="4A4A54"/>
        </w:rPr>
      </w:pPr>
      <w:r w:rsidRPr="009456D9">
        <w:rPr>
          <w:color w:val="4A4A54"/>
        </w:rPr>
        <w:t xml:space="preserve">The </w:t>
      </w:r>
      <w:r w:rsidR="00767996" w:rsidRPr="009456D9">
        <w:rPr>
          <w:b/>
          <w:color w:val="4A4A54"/>
        </w:rPr>
        <w:t xml:space="preserve">Enter a name or extension </w:t>
      </w:r>
      <w:r w:rsidRPr="009456D9">
        <w:rPr>
          <w:color w:val="4A4A54"/>
        </w:rPr>
        <w:t>field below</w:t>
      </w:r>
      <w:r w:rsidR="00767996" w:rsidRPr="009456D9">
        <w:rPr>
          <w:color w:val="4A4A54"/>
        </w:rPr>
        <w:t xml:space="preserve"> the drop-down list allows you to search by contact name or extension</w:t>
      </w:r>
      <w:r w:rsidR="00DC5D42" w:rsidRPr="009456D9">
        <w:rPr>
          <w:color w:val="4A4A54"/>
        </w:rPr>
        <w:t>.</w:t>
      </w:r>
      <w:r w:rsidR="00767996" w:rsidRPr="009456D9">
        <w:rPr>
          <w:color w:val="4A4A54"/>
        </w:rPr>
        <w:t xml:space="preserve"> </w:t>
      </w:r>
      <w:r w:rsidR="009D0A0E" w:rsidRPr="009456D9">
        <w:rPr>
          <w:color w:val="4A4A54"/>
        </w:rPr>
        <w:t>Entering a name or extension in this field</w:t>
      </w:r>
      <w:r w:rsidRPr="009456D9">
        <w:rPr>
          <w:color w:val="4A4A54"/>
        </w:rPr>
        <w:t xml:space="preserve"> </w:t>
      </w:r>
      <w:r w:rsidR="000E6335" w:rsidRPr="009456D9">
        <w:rPr>
          <w:color w:val="4A4A54"/>
        </w:rPr>
        <w:t>filters the contacts on the page to show only the ones that match your entry.</w:t>
      </w:r>
      <w:r w:rsidR="009D56E8" w:rsidRPr="009456D9">
        <w:rPr>
          <w:color w:val="4A4A54"/>
        </w:rPr>
        <w:t xml:space="preserve"> </w:t>
      </w:r>
      <w:r w:rsidR="00B018EB" w:rsidRPr="009456D9">
        <w:rPr>
          <w:color w:val="4A4A54"/>
        </w:rPr>
        <w:t xml:space="preserve">Click the </w:t>
      </w:r>
      <w:r w:rsidR="003E4C8D" w:rsidRPr="009456D9">
        <w:rPr>
          <w:noProof/>
          <w:color w:val="4A4A54"/>
        </w:rPr>
        <w:drawing>
          <wp:inline distT="0" distB="0" distL="0" distR="0" wp14:anchorId="53E63A6D" wp14:editId="36B3F7F7">
            <wp:extent cx="152400" cy="142875"/>
            <wp:effectExtent l="19050" t="19050" r="19050" b="2857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solidFill>
                        <a:prstClr val="black"/>
                      </a:solidFill>
                    </a:ln>
                  </pic:spPr>
                </pic:pic>
              </a:graphicData>
            </a:graphic>
          </wp:inline>
        </w:drawing>
      </w:r>
      <w:r w:rsidR="003E4C8D" w:rsidRPr="009456D9">
        <w:rPr>
          <w:color w:val="4A4A54"/>
        </w:rPr>
        <w:t xml:space="preserve"> in this field to delete your entry and redisplay all contacts.</w:t>
      </w:r>
    </w:p>
    <w:p w14:paraId="2BA5D2E1" w14:textId="77777777" w:rsidR="009D56E8" w:rsidRPr="009456D9" w:rsidRDefault="009D56E8" w:rsidP="002E60D0">
      <w:pPr>
        <w:pStyle w:val="Heading3"/>
        <w:rPr>
          <w:color w:val="4A4A54"/>
        </w:rPr>
      </w:pPr>
      <w:bookmarkStart w:id="151" w:name="_Toc514152765"/>
      <w:r w:rsidRPr="009456D9">
        <w:rPr>
          <w:color w:val="4A4A54"/>
        </w:rPr>
        <w:t>Add and Import Contacts</w:t>
      </w:r>
      <w:bookmarkEnd w:id="151"/>
    </w:p>
    <w:p w14:paraId="1397C062" w14:textId="38981C02" w:rsidR="009D56E8" w:rsidRPr="009456D9" w:rsidRDefault="00235AA1" w:rsidP="009D56E8">
      <w:pPr>
        <w:rPr>
          <w:color w:val="4A4A54"/>
        </w:rPr>
      </w:pPr>
      <w:r w:rsidRPr="009456D9">
        <w:rPr>
          <w:color w:val="4A4A54"/>
        </w:rPr>
        <w:t xml:space="preserve">The </w:t>
      </w:r>
      <w:r w:rsidRPr="009456D9">
        <w:rPr>
          <w:b/>
          <w:color w:val="4A4A54"/>
        </w:rPr>
        <w:t xml:space="preserve">Add Contact </w:t>
      </w:r>
      <w:r w:rsidRPr="009456D9">
        <w:rPr>
          <w:color w:val="4A4A54"/>
        </w:rPr>
        <w:t>button</w:t>
      </w:r>
      <w:r w:rsidR="009D56E8" w:rsidRPr="009456D9">
        <w:rPr>
          <w:color w:val="4A4A54"/>
        </w:rPr>
        <w:t xml:space="preserve"> allow</w:t>
      </w:r>
      <w:r w:rsidRPr="009456D9">
        <w:rPr>
          <w:color w:val="4A4A54"/>
        </w:rPr>
        <w:t>s</w:t>
      </w:r>
      <w:r w:rsidR="009D56E8" w:rsidRPr="009456D9">
        <w:rPr>
          <w:color w:val="4A4A54"/>
        </w:rPr>
        <w:t xml:space="preserve"> you to add a contact one at a time. These are for external contacts only</w:t>
      </w:r>
      <w:r w:rsidR="003C56DB" w:rsidRPr="009456D9">
        <w:rPr>
          <w:color w:val="4A4A54"/>
        </w:rPr>
        <w:t>. Y</w:t>
      </w:r>
      <w:r w:rsidR="009D56E8" w:rsidRPr="009456D9">
        <w:rPr>
          <w:color w:val="4A4A54"/>
        </w:rPr>
        <w:t>our contact list will automatically update with your internal extensions.</w:t>
      </w:r>
      <w:r w:rsidR="00AF7CD1" w:rsidRPr="009456D9">
        <w:rPr>
          <w:color w:val="4A4A54"/>
        </w:rPr>
        <w:t xml:space="preserve"> </w:t>
      </w:r>
    </w:p>
    <w:p w14:paraId="3FBC1D62" w14:textId="77777777" w:rsidR="009D56E8" w:rsidRPr="009456D9" w:rsidRDefault="009D56E8" w:rsidP="009D56E8">
      <w:pPr>
        <w:rPr>
          <w:color w:val="4A4A54"/>
        </w:rPr>
      </w:pPr>
      <w:r w:rsidRPr="009456D9">
        <w:rPr>
          <w:color w:val="4A4A54"/>
        </w:rPr>
        <w:t xml:space="preserve">Import will allow you to select a file from your PC, the import can accept CSVs from Microsoft Outlook and Gmail as well as </w:t>
      </w:r>
      <w:proofErr w:type="spellStart"/>
      <w:r w:rsidRPr="009456D9">
        <w:rPr>
          <w:color w:val="4A4A54"/>
        </w:rPr>
        <w:t>vCards</w:t>
      </w:r>
      <w:proofErr w:type="spellEnd"/>
      <w:r w:rsidRPr="009456D9">
        <w:rPr>
          <w:color w:val="4A4A54"/>
        </w:rPr>
        <w:t>.</w:t>
      </w:r>
    </w:p>
    <w:p w14:paraId="7E65B4C3" w14:textId="1F9C079A" w:rsidR="007D00C4" w:rsidRPr="009456D9" w:rsidRDefault="007D00C4" w:rsidP="007D00C4">
      <w:pPr>
        <w:pStyle w:val="Heading4"/>
        <w:rPr>
          <w:color w:val="4A4A54"/>
        </w:rPr>
      </w:pPr>
      <w:bookmarkStart w:id="152" w:name="_Toc514152766"/>
      <w:r w:rsidRPr="009456D9">
        <w:rPr>
          <w:color w:val="4A4A54"/>
        </w:rPr>
        <w:lastRenderedPageBreak/>
        <w:t>Adding a Contact</w:t>
      </w:r>
      <w:bookmarkEnd w:id="152"/>
    </w:p>
    <w:p w14:paraId="0AE08FCF" w14:textId="7BC32E73" w:rsidR="007D00C4" w:rsidRPr="009456D9" w:rsidRDefault="007D00C4" w:rsidP="00AA691B">
      <w:pPr>
        <w:pStyle w:val="stepintro"/>
        <w:rPr>
          <w:color w:val="4A4A54"/>
        </w:rPr>
      </w:pPr>
      <w:r w:rsidRPr="009456D9">
        <w:rPr>
          <w:color w:val="4A4A54"/>
        </w:rPr>
        <w:t>To add a contact</w:t>
      </w:r>
    </w:p>
    <w:p w14:paraId="34044652" w14:textId="4A1E7AFF" w:rsidR="00AD2FD4" w:rsidRPr="009456D9" w:rsidRDefault="00AD2FD4" w:rsidP="009449FB">
      <w:pPr>
        <w:pStyle w:val="numbrdlist"/>
        <w:numPr>
          <w:ilvl w:val="0"/>
          <w:numId w:val="46"/>
        </w:numPr>
        <w:rPr>
          <w:color w:val="4A4A54"/>
        </w:rPr>
      </w:pPr>
      <w:r w:rsidRPr="009456D9">
        <w:rPr>
          <w:color w:val="4A4A54"/>
        </w:rPr>
        <w:t xml:space="preserve">From the </w:t>
      </w:r>
      <w:r w:rsidR="00A138AE" w:rsidRPr="009456D9">
        <w:rPr>
          <w:color w:val="4A4A54"/>
        </w:rPr>
        <w:t>Contacts</w:t>
      </w:r>
      <w:r w:rsidRPr="009456D9">
        <w:rPr>
          <w:color w:val="4A4A54"/>
        </w:rPr>
        <w:t xml:space="preserve"> page, click </w:t>
      </w:r>
      <w:r w:rsidRPr="009456D9">
        <w:rPr>
          <w:b/>
          <w:color w:val="4A4A54"/>
        </w:rPr>
        <w:t xml:space="preserve">Add </w:t>
      </w:r>
      <w:r w:rsidR="00A138AE" w:rsidRPr="009456D9">
        <w:rPr>
          <w:b/>
          <w:color w:val="4A4A54"/>
        </w:rPr>
        <w:t>Contact</w:t>
      </w:r>
      <w:r w:rsidRPr="009456D9">
        <w:rPr>
          <w:color w:val="4A4A54"/>
        </w:rPr>
        <w:t xml:space="preserve">. </w:t>
      </w:r>
    </w:p>
    <w:p w14:paraId="63F9A887" w14:textId="3440E614" w:rsidR="007D00C4" w:rsidRPr="009456D9" w:rsidRDefault="00AD2FD4" w:rsidP="00A138AE">
      <w:pPr>
        <w:pStyle w:val="procresult"/>
        <w:rPr>
          <w:color w:val="4A4A54"/>
        </w:rPr>
      </w:pPr>
      <w:r w:rsidRPr="009456D9">
        <w:rPr>
          <w:color w:val="4A4A54"/>
        </w:rPr>
        <w:t xml:space="preserve">The Add </w:t>
      </w:r>
      <w:r w:rsidR="00A138AE" w:rsidRPr="009456D9">
        <w:rPr>
          <w:color w:val="4A4A54"/>
        </w:rPr>
        <w:t>Contact</w:t>
      </w:r>
      <w:r w:rsidRPr="009456D9">
        <w:rPr>
          <w:color w:val="4A4A54"/>
        </w:rPr>
        <w:t xml:space="preserve"> page appears.</w:t>
      </w:r>
    </w:p>
    <w:p w14:paraId="56EBCC7C" w14:textId="1F834656" w:rsidR="00AD2FD4" w:rsidRPr="009456D9" w:rsidRDefault="00AD2FD4" w:rsidP="00AD2FD4">
      <w:pPr>
        <w:pStyle w:val="figureanchor"/>
        <w:rPr>
          <w:color w:val="4A4A54"/>
        </w:rPr>
      </w:pPr>
      <w:r w:rsidRPr="009456D9">
        <w:rPr>
          <w:noProof/>
          <w:color w:val="4A4A54"/>
        </w:rPr>
        <w:drawing>
          <wp:inline distT="0" distB="0" distL="0" distR="0" wp14:anchorId="0A2E11E9" wp14:editId="171F076E">
            <wp:extent cx="4236427" cy="2800350"/>
            <wp:effectExtent l="19050" t="19050" r="1206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4443" t="33338" r="34906" b="34243"/>
                    <a:stretch/>
                  </pic:blipFill>
                  <pic:spPr bwMode="auto">
                    <a:xfrm>
                      <a:off x="0" y="0"/>
                      <a:ext cx="4235959" cy="2800040"/>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9D9ED7D" w14:textId="77777777" w:rsidR="007D00C4" w:rsidRPr="009456D9" w:rsidRDefault="007D00C4" w:rsidP="009D56E8">
      <w:pPr>
        <w:rPr>
          <w:color w:val="4A4A54"/>
        </w:rPr>
      </w:pPr>
    </w:p>
    <w:p w14:paraId="085D8EA7" w14:textId="15028C0E" w:rsidR="00A138AE" w:rsidRPr="009456D9" w:rsidRDefault="00A138AE" w:rsidP="00A138AE">
      <w:pPr>
        <w:pStyle w:val="numbrdlist"/>
        <w:rPr>
          <w:color w:val="4A4A54"/>
        </w:rPr>
      </w:pPr>
      <w:r w:rsidRPr="009456D9">
        <w:rPr>
          <w:color w:val="4A4A54"/>
        </w:rPr>
        <w:t xml:space="preserve">Complete the fields in the Add Contact page (see </w:t>
      </w:r>
      <w:r w:rsidR="002A2DA0" w:rsidRPr="009456D9">
        <w:rPr>
          <w:color w:val="4A4A54"/>
        </w:rPr>
        <w:fldChar w:fldCharType="begin"/>
      </w:r>
      <w:r w:rsidR="002A2DA0" w:rsidRPr="009456D9">
        <w:rPr>
          <w:color w:val="4A4A54"/>
        </w:rPr>
        <w:instrText xml:space="preserve"> REF _Ref439171746 \h </w:instrText>
      </w:r>
      <w:r w:rsidR="008801EF" w:rsidRPr="009456D9">
        <w:rPr>
          <w:color w:val="4A4A54"/>
        </w:rPr>
        <w:instrText xml:space="preserve"> \* MERGEFORMAT </w:instrText>
      </w:r>
      <w:r w:rsidR="002A2DA0" w:rsidRPr="009456D9">
        <w:rPr>
          <w:color w:val="4A4A54"/>
        </w:rPr>
      </w:r>
      <w:r w:rsidR="002A2DA0" w:rsidRPr="009456D9">
        <w:rPr>
          <w:color w:val="4A4A54"/>
        </w:rPr>
        <w:fldChar w:fldCharType="separate"/>
      </w:r>
      <w:r w:rsidR="00A443C0" w:rsidRPr="009456D9">
        <w:rPr>
          <w:color w:val="4A4A54"/>
        </w:rPr>
        <w:t xml:space="preserve">Table </w:t>
      </w:r>
      <w:r w:rsidR="00A443C0" w:rsidRPr="009456D9">
        <w:rPr>
          <w:noProof/>
          <w:color w:val="4A4A54"/>
        </w:rPr>
        <w:t>2</w:t>
      </w:r>
      <w:r w:rsidR="00A443C0" w:rsidRPr="009456D9">
        <w:rPr>
          <w:noProof/>
          <w:color w:val="4A4A54"/>
        </w:rPr>
        <w:noBreakHyphen/>
        <w:t>5</w:t>
      </w:r>
      <w:r w:rsidR="002A2DA0" w:rsidRPr="009456D9">
        <w:rPr>
          <w:color w:val="4A4A54"/>
        </w:rPr>
        <w:fldChar w:fldCharType="end"/>
      </w:r>
      <w:r w:rsidRPr="009456D9">
        <w:rPr>
          <w:color w:val="4A4A54"/>
        </w:rPr>
        <w:t>).</w:t>
      </w:r>
    </w:p>
    <w:p w14:paraId="4E2E75ED" w14:textId="489AB8FD" w:rsidR="00A138AE" w:rsidRPr="009456D9" w:rsidRDefault="00A138AE" w:rsidP="00A138AE">
      <w:pPr>
        <w:pStyle w:val="numbrdlist"/>
        <w:rPr>
          <w:color w:val="4A4A54"/>
        </w:rPr>
      </w:pPr>
      <w:r w:rsidRPr="009456D9">
        <w:rPr>
          <w:color w:val="4A4A54"/>
        </w:rPr>
        <w:t xml:space="preserve">Click </w:t>
      </w:r>
      <w:r w:rsidRPr="009456D9">
        <w:rPr>
          <w:b/>
          <w:color w:val="4A4A54"/>
        </w:rPr>
        <w:t>Save</w:t>
      </w:r>
      <w:r w:rsidRPr="009456D9">
        <w:rPr>
          <w:color w:val="4A4A54"/>
        </w:rPr>
        <w:t>.</w:t>
      </w:r>
    </w:p>
    <w:p w14:paraId="72B79993" w14:textId="088BA12E" w:rsidR="00A138AE" w:rsidRPr="009456D9" w:rsidRDefault="00A138AE" w:rsidP="00A138AE">
      <w:pPr>
        <w:pStyle w:val="procresult"/>
        <w:rPr>
          <w:color w:val="4A4A54"/>
        </w:rPr>
      </w:pPr>
      <w:r w:rsidRPr="009456D9">
        <w:rPr>
          <w:color w:val="4A4A54"/>
        </w:rPr>
        <w:t>The contact appears on the Contacts page.</w:t>
      </w:r>
    </w:p>
    <w:p w14:paraId="3DD95DDE" w14:textId="2CABB397" w:rsidR="00A138AE" w:rsidRPr="009456D9" w:rsidRDefault="00A138AE" w:rsidP="00A138AE">
      <w:pPr>
        <w:pStyle w:val="Caption"/>
        <w:keepNext/>
        <w:keepLines/>
        <w:rPr>
          <w:color w:val="4A4A54"/>
        </w:rPr>
      </w:pPr>
      <w:bookmarkStart w:id="153" w:name="_Ref439171746"/>
      <w:r w:rsidRPr="009456D9">
        <w:rPr>
          <w:color w:val="4A4A54"/>
        </w:rPr>
        <w:t xml:space="preserve">Table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Pr="009456D9">
        <w:rPr>
          <w:color w:val="4A4A54"/>
        </w:rPr>
        <w:noBreakHyphen/>
      </w:r>
      <w:r w:rsidR="00D03A06" w:rsidRPr="009456D9">
        <w:rPr>
          <w:color w:val="4A4A54"/>
        </w:rPr>
        <w:fldChar w:fldCharType="begin"/>
      </w:r>
      <w:r w:rsidR="00D03A06" w:rsidRPr="009456D9">
        <w:rPr>
          <w:color w:val="4A4A54"/>
        </w:rPr>
        <w:instrText xml:space="preserve"> SEQ Table \* ARABIC \s 1 </w:instrText>
      </w:r>
      <w:r w:rsidR="00D03A06" w:rsidRPr="009456D9">
        <w:rPr>
          <w:color w:val="4A4A54"/>
        </w:rPr>
        <w:fldChar w:fldCharType="separate"/>
      </w:r>
      <w:r w:rsidR="00A443C0" w:rsidRPr="009456D9">
        <w:rPr>
          <w:noProof/>
          <w:color w:val="4A4A54"/>
        </w:rPr>
        <w:t>5</w:t>
      </w:r>
      <w:r w:rsidR="00D03A06" w:rsidRPr="009456D9">
        <w:rPr>
          <w:noProof/>
          <w:color w:val="4A4A54"/>
        </w:rPr>
        <w:fldChar w:fldCharType="end"/>
      </w:r>
      <w:bookmarkEnd w:id="153"/>
      <w:r w:rsidRPr="009456D9">
        <w:rPr>
          <w:color w:val="4A4A54"/>
        </w:rPr>
        <w:t>. Fields in the Add Contact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A138AE" w:rsidRPr="009456D9" w14:paraId="3C10A74D" w14:textId="77777777" w:rsidTr="00A71902">
        <w:trPr>
          <w:cantSplit/>
        </w:trPr>
        <w:tc>
          <w:tcPr>
            <w:tcW w:w="3708" w:type="dxa"/>
            <w:tcBorders>
              <w:right w:val="single" w:sz="4" w:space="0" w:color="FFFFFF" w:themeColor="background1"/>
            </w:tcBorders>
            <w:shd w:val="clear" w:color="auto" w:fill="548DD4"/>
          </w:tcPr>
          <w:p w14:paraId="56F2EA09" w14:textId="77777777" w:rsidR="00A138AE" w:rsidRPr="009456D9" w:rsidRDefault="00A138AE" w:rsidP="00A71902">
            <w:pPr>
              <w:pStyle w:val="CellHeading"/>
              <w:keepNext/>
              <w:rPr>
                <w:color w:val="4A4A54"/>
              </w:rPr>
            </w:pPr>
            <w:r w:rsidRPr="009456D9">
              <w:rPr>
                <w:color w:val="4A4A54"/>
              </w:rPr>
              <w:t>Field</w:t>
            </w:r>
          </w:p>
        </w:tc>
        <w:tc>
          <w:tcPr>
            <w:tcW w:w="5400" w:type="dxa"/>
            <w:tcBorders>
              <w:left w:val="single" w:sz="4" w:space="0" w:color="FFFFFF" w:themeColor="background1"/>
            </w:tcBorders>
            <w:shd w:val="clear" w:color="auto" w:fill="548DD4"/>
          </w:tcPr>
          <w:p w14:paraId="400933AF" w14:textId="77777777" w:rsidR="00A138AE" w:rsidRPr="009456D9" w:rsidRDefault="00A138AE" w:rsidP="00A71902">
            <w:pPr>
              <w:pStyle w:val="CellHeading"/>
              <w:keepNext/>
              <w:rPr>
                <w:color w:val="4A4A54"/>
              </w:rPr>
            </w:pPr>
            <w:r w:rsidRPr="009456D9">
              <w:rPr>
                <w:color w:val="4A4A54"/>
              </w:rPr>
              <w:t>Description</w:t>
            </w:r>
          </w:p>
        </w:tc>
      </w:tr>
      <w:tr w:rsidR="00A138AE" w:rsidRPr="009456D9" w14:paraId="6FC6F28B" w14:textId="77777777" w:rsidTr="00A71902">
        <w:trPr>
          <w:cantSplit/>
        </w:trPr>
        <w:tc>
          <w:tcPr>
            <w:tcW w:w="3708" w:type="dxa"/>
          </w:tcPr>
          <w:p w14:paraId="65EF0FEF" w14:textId="2ACA446F" w:rsidR="00A138AE" w:rsidRPr="009456D9" w:rsidRDefault="002A2DA0" w:rsidP="00A71902">
            <w:pPr>
              <w:pStyle w:val="cellbody0"/>
              <w:keepNext/>
              <w:rPr>
                <w:color w:val="4A4A54"/>
              </w:rPr>
            </w:pPr>
            <w:r w:rsidRPr="009456D9">
              <w:rPr>
                <w:color w:val="4A4A54"/>
              </w:rPr>
              <w:t>First Name</w:t>
            </w:r>
          </w:p>
        </w:tc>
        <w:tc>
          <w:tcPr>
            <w:tcW w:w="5400" w:type="dxa"/>
          </w:tcPr>
          <w:p w14:paraId="1F43314C" w14:textId="09A511E5" w:rsidR="00A138AE" w:rsidRPr="009456D9" w:rsidRDefault="00056F3B" w:rsidP="00A71902">
            <w:pPr>
              <w:pStyle w:val="cellbody0"/>
              <w:keepNext/>
              <w:rPr>
                <w:color w:val="4A4A54"/>
              </w:rPr>
            </w:pPr>
            <w:r w:rsidRPr="009456D9">
              <w:rPr>
                <w:color w:val="4A4A54"/>
              </w:rPr>
              <w:t>Contact’s first name.</w:t>
            </w:r>
          </w:p>
        </w:tc>
      </w:tr>
      <w:tr w:rsidR="00A138AE" w:rsidRPr="009456D9" w14:paraId="69EE3708" w14:textId="77777777" w:rsidTr="00A71902">
        <w:trPr>
          <w:cantSplit/>
        </w:trPr>
        <w:tc>
          <w:tcPr>
            <w:tcW w:w="3708" w:type="dxa"/>
            <w:shd w:val="clear" w:color="auto" w:fill="C6D9F1" w:themeFill="text2" w:themeFillTint="33"/>
          </w:tcPr>
          <w:p w14:paraId="3E53B8B4" w14:textId="2CB01F3B" w:rsidR="00A138AE" w:rsidRPr="009456D9" w:rsidRDefault="002A2DA0" w:rsidP="00A71902">
            <w:pPr>
              <w:pStyle w:val="cellbody0"/>
              <w:keepNext/>
              <w:rPr>
                <w:color w:val="4A4A54"/>
              </w:rPr>
            </w:pPr>
            <w:r w:rsidRPr="009456D9">
              <w:rPr>
                <w:color w:val="4A4A54"/>
              </w:rPr>
              <w:t>Last Name</w:t>
            </w:r>
          </w:p>
        </w:tc>
        <w:tc>
          <w:tcPr>
            <w:tcW w:w="5400" w:type="dxa"/>
            <w:shd w:val="clear" w:color="auto" w:fill="C6D9F1" w:themeFill="text2" w:themeFillTint="33"/>
          </w:tcPr>
          <w:p w14:paraId="2CE1B51F" w14:textId="25C84102" w:rsidR="00A138AE" w:rsidRPr="009456D9" w:rsidRDefault="00056F3B" w:rsidP="00056F3B">
            <w:pPr>
              <w:pStyle w:val="cellbody0"/>
              <w:keepNext/>
              <w:rPr>
                <w:color w:val="4A4A54"/>
              </w:rPr>
            </w:pPr>
            <w:r w:rsidRPr="009456D9">
              <w:rPr>
                <w:color w:val="4A4A54"/>
              </w:rPr>
              <w:t>Contact’s last name (surname).</w:t>
            </w:r>
          </w:p>
        </w:tc>
      </w:tr>
      <w:tr w:rsidR="00A138AE" w:rsidRPr="009456D9" w14:paraId="0844E394" w14:textId="77777777" w:rsidTr="00A71902">
        <w:trPr>
          <w:cantSplit/>
        </w:trPr>
        <w:tc>
          <w:tcPr>
            <w:tcW w:w="3708" w:type="dxa"/>
            <w:shd w:val="clear" w:color="auto" w:fill="auto"/>
          </w:tcPr>
          <w:p w14:paraId="72C226C3" w14:textId="6794CE36" w:rsidR="00A138AE" w:rsidRPr="009456D9" w:rsidRDefault="00372090" w:rsidP="00A71902">
            <w:pPr>
              <w:pStyle w:val="cellbody0"/>
              <w:keepNext/>
              <w:rPr>
                <w:color w:val="4A4A54"/>
              </w:rPr>
            </w:pPr>
            <w:r w:rsidRPr="009456D9">
              <w:rPr>
                <w:color w:val="4A4A54"/>
              </w:rPr>
              <w:t>Work number</w:t>
            </w:r>
          </w:p>
        </w:tc>
        <w:tc>
          <w:tcPr>
            <w:tcW w:w="5400" w:type="dxa"/>
            <w:shd w:val="clear" w:color="auto" w:fill="auto"/>
          </w:tcPr>
          <w:p w14:paraId="1D560685" w14:textId="28A73F96" w:rsidR="00A138AE" w:rsidRPr="009456D9" w:rsidRDefault="00056F3B" w:rsidP="00A71902">
            <w:pPr>
              <w:pStyle w:val="cellbody0"/>
              <w:keepNext/>
              <w:rPr>
                <w:color w:val="4A4A54"/>
              </w:rPr>
            </w:pPr>
            <w:r w:rsidRPr="009456D9">
              <w:rPr>
                <w:color w:val="4A4A54"/>
              </w:rPr>
              <w:t>Contact’s work telephone number.</w:t>
            </w:r>
          </w:p>
        </w:tc>
      </w:tr>
      <w:tr w:rsidR="00A138AE" w:rsidRPr="009456D9" w14:paraId="70DF9818" w14:textId="77777777" w:rsidTr="00A71902">
        <w:trPr>
          <w:cantSplit/>
        </w:trPr>
        <w:tc>
          <w:tcPr>
            <w:tcW w:w="3708" w:type="dxa"/>
            <w:shd w:val="clear" w:color="auto" w:fill="C6D9F1" w:themeFill="text2" w:themeFillTint="33"/>
          </w:tcPr>
          <w:p w14:paraId="55DB4E46" w14:textId="52B7E713" w:rsidR="00A138AE" w:rsidRPr="009456D9" w:rsidRDefault="00372090" w:rsidP="00A71902">
            <w:pPr>
              <w:pStyle w:val="cellbody0"/>
              <w:keepNext/>
              <w:rPr>
                <w:color w:val="4A4A54"/>
              </w:rPr>
            </w:pPr>
            <w:r w:rsidRPr="009456D9">
              <w:rPr>
                <w:color w:val="4A4A54"/>
              </w:rPr>
              <w:t>Mobile number</w:t>
            </w:r>
          </w:p>
        </w:tc>
        <w:tc>
          <w:tcPr>
            <w:tcW w:w="5400" w:type="dxa"/>
            <w:shd w:val="clear" w:color="auto" w:fill="C6D9F1" w:themeFill="text2" w:themeFillTint="33"/>
          </w:tcPr>
          <w:p w14:paraId="5956C565" w14:textId="213C8FC6" w:rsidR="00A138AE" w:rsidRPr="009456D9" w:rsidRDefault="00056F3B" w:rsidP="00056F3B">
            <w:pPr>
              <w:pStyle w:val="cellbody0"/>
              <w:keepNext/>
              <w:rPr>
                <w:color w:val="4A4A54"/>
              </w:rPr>
            </w:pPr>
            <w:r w:rsidRPr="009456D9">
              <w:rPr>
                <w:color w:val="4A4A54"/>
              </w:rPr>
              <w:t>Contact’s mobile telephone number.</w:t>
            </w:r>
          </w:p>
        </w:tc>
      </w:tr>
      <w:tr w:rsidR="00A138AE" w:rsidRPr="009456D9" w14:paraId="09404BB9" w14:textId="77777777" w:rsidTr="00A71902">
        <w:trPr>
          <w:cantSplit/>
        </w:trPr>
        <w:tc>
          <w:tcPr>
            <w:tcW w:w="3708" w:type="dxa"/>
          </w:tcPr>
          <w:p w14:paraId="4CDAB9D8" w14:textId="7428AE99" w:rsidR="00A138AE" w:rsidRPr="009456D9" w:rsidRDefault="00372090" w:rsidP="00A71902">
            <w:pPr>
              <w:pStyle w:val="cellbody0"/>
              <w:keepNext/>
              <w:rPr>
                <w:color w:val="4A4A54"/>
              </w:rPr>
            </w:pPr>
            <w:r w:rsidRPr="009456D9">
              <w:rPr>
                <w:color w:val="4A4A54"/>
              </w:rPr>
              <w:t>Home number</w:t>
            </w:r>
          </w:p>
        </w:tc>
        <w:tc>
          <w:tcPr>
            <w:tcW w:w="5400" w:type="dxa"/>
          </w:tcPr>
          <w:p w14:paraId="7E18674F" w14:textId="3E94BE34" w:rsidR="00A138AE" w:rsidRPr="009456D9" w:rsidRDefault="00056F3B" w:rsidP="00056F3B">
            <w:pPr>
              <w:pStyle w:val="cellbody0"/>
              <w:keepNext/>
              <w:rPr>
                <w:color w:val="4A4A54"/>
              </w:rPr>
            </w:pPr>
            <w:r w:rsidRPr="009456D9">
              <w:rPr>
                <w:color w:val="4A4A54"/>
              </w:rPr>
              <w:t>Contact’s home telephone number.</w:t>
            </w:r>
          </w:p>
        </w:tc>
      </w:tr>
      <w:tr w:rsidR="00A138AE" w:rsidRPr="009456D9" w14:paraId="0D5D07AE" w14:textId="77777777" w:rsidTr="00A71902">
        <w:trPr>
          <w:cantSplit/>
        </w:trPr>
        <w:tc>
          <w:tcPr>
            <w:tcW w:w="3708" w:type="dxa"/>
            <w:shd w:val="clear" w:color="auto" w:fill="C6D9F1" w:themeFill="text2" w:themeFillTint="33"/>
          </w:tcPr>
          <w:p w14:paraId="02A59BA7" w14:textId="57BF1699" w:rsidR="00A138AE" w:rsidRPr="009456D9" w:rsidRDefault="00372090" w:rsidP="00A71902">
            <w:pPr>
              <w:pStyle w:val="cellbody0"/>
              <w:keepNext/>
              <w:rPr>
                <w:color w:val="4A4A54"/>
              </w:rPr>
            </w:pPr>
            <w:r w:rsidRPr="009456D9">
              <w:rPr>
                <w:color w:val="4A4A54"/>
              </w:rPr>
              <w:t>Email</w:t>
            </w:r>
          </w:p>
        </w:tc>
        <w:tc>
          <w:tcPr>
            <w:tcW w:w="5400" w:type="dxa"/>
            <w:shd w:val="clear" w:color="auto" w:fill="C6D9F1" w:themeFill="text2" w:themeFillTint="33"/>
          </w:tcPr>
          <w:p w14:paraId="265105EC" w14:textId="7D8E1D61" w:rsidR="00A138AE" w:rsidRPr="009456D9" w:rsidRDefault="00056F3B" w:rsidP="00056F3B">
            <w:pPr>
              <w:pStyle w:val="cellbody0"/>
              <w:keepNext/>
              <w:rPr>
                <w:color w:val="4A4A54"/>
              </w:rPr>
            </w:pPr>
            <w:r w:rsidRPr="009456D9">
              <w:rPr>
                <w:color w:val="4A4A54"/>
              </w:rPr>
              <w:t>Contact’s email address.</w:t>
            </w:r>
          </w:p>
        </w:tc>
      </w:tr>
    </w:tbl>
    <w:p w14:paraId="3A371E73" w14:textId="77777777" w:rsidR="00A138AE" w:rsidRPr="009456D9" w:rsidRDefault="00A138AE" w:rsidP="00A138AE">
      <w:pPr>
        <w:pStyle w:val="body"/>
        <w:rPr>
          <w:color w:val="4A4A54"/>
        </w:rPr>
      </w:pPr>
    </w:p>
    <w:p w14:paraId="087883B2" w14:textId="74AF587D" w:rsidR="007D00C4" w:rsidRPr="009456D9" w:rsidRDefault="00B31ACE" w:rsidP="00E359DE">
      <w:pPr>
        <w:pStyle w:val="Heading4"/>
        <w:keepLines/>
        <w:rPr>
          <w:color w:val="4A4A54"/>
        </w:rPr>
      </w:pPr>
      <w:bookmarkStart w:id="154" w:name="_Toc514152767"/>
      <w:r w:rsidRPr="009456D9">
        <w:rPr>
          <w:color w:val="4A4A54"/>
        </w:rPr>
        <w:lastRenderedPageBreak/>
        <w:t>Importing</w:t>
      </w:r>
      <w:r w:rsidR="007D00C4" w:rsidRPr="009456D9">
        <w:rPr>
          <w:color w:val="4A4A54"/>
        </w:rPr>
        <w:t xml:space="preserve"> Contact</w:t>
      </w:r>
      <w:r w:rsidRPr="009456D9">
        <w:rPr>
          <w:color w:val="4A4A54"/>
        </w:rPr>
        <w:t>s</w:t>
      </w:r>
      <w:bookmarkEnd w:id="154"/>
    </w:p>
    <w:p w14:paraId="1260E862" w14:textId="37B141C3" w:rsidR="007D00C4" w:rsidRPr="009456D9" w:rsidRDefault="00B31ACE" w:rsidP="00E359DE">
      <w:pPr>
        <w:pStyle w:val="stepintro"/>
        <w:keepNext/>
        <w:keepLines/>
        <w:rPr>
          <w:color w:val="4A4A54"/>
        </w:rPr>
      </w:pPr>
      <w:r w:rsidRPr="009456D9">
        <w:rPr>
          <w:color w:val="4A4A54"/>
        </w:rPr>
        <w:t xml:space="preserve">To import </w:t>
      </w:r>
      <w:r w:rsidR="007D00C4" w:rsidRPr="009456D9">
        <w:rPr>
          <w:color w:val="4A4A54"/>
        </w:rPr>
        <w:t>contact</w:t>
      </w:r>
      <w:r w:rsidRPr="009456D9">
        <w:rPr>
          <w:color w:val="4A4A54"/>
        </w:rPr>
        <w:t>s</w:t>
      </w:r>
    </w:p>
    <w:p w14:paraId="2634B4C7" w14:textId="1FB5166B" w:rsidR="00B31ACE" w:rsidRPr="009456D9" w:rsidRDefault="00B31ACE" w:rsidP="00E359DE">
      <w:pPr>
        <w:pStyle w:val="numbrdlist"/>
        <w:keepNext/>
        <w:keepLines/>
        <w:numPr>
          <w:ilvl w:val="0"/>
          <w:numId w:val="47"/>
        </w:numPr>
        <w:rPr>
          <w:color w:val="4A4A54"/>
        </w:rPr>
      </w:pPr>
      <w:r w:rsidRPr="009456D9">
        <w:rPr>
          <w:color w:val="4A4A54"/>
        </w:rPr>
        <w:t xml:space="preserve">From the Contacts page, click </w:t>
      </w:r>
      <w:r w:rsidRPr="009456D9">
        <w:rPr>
          <w:b/>
          <w:color w:val="4A4A54"/>
        </w:rPr>
        <w:t>Import</w:t>
      </w:r>
      <w:r w:rsidRPr="009456D9">
        <w:rPr>
          <w:color w:val="4A4A54"/>
        </w:rPr>
        <w:t xml:space="preserve">. </w:t>
      </w:r>
    </w:p>
    <w:p w14:paraId="4F07FA8D" w14:textId="05B3323D" w:rsidR="00B31ACE" w:rsidRPr="009456D9" w:rsidRDefault="00B31ACE" w:rsidP="00E359DE">
      <w:pPr>
        <w:pStyle w:val="procresult"/>
        <w:keepNext/>
        <w:keepLines/>
        <w:rPr>
          <w:color w:val="4A4A54"/>
        </w:rPr>
      </w:pPr>
      <w:r w:rsidRPr="009456D9">
        <w:rPr>
          <w:color w:val="4A4A54"/>
        </w:rPr>
        <w:t>The Import Contacts pop-up window appears.</w:t>
      </w:r>
    </w:p>
    <w:p w14:paraId="0023DF46" w14:textId="42188128" w:rsidR="00B31ACE" w:rsidRPr="009456D9" w:rsidRDefault="00B31ACE" w:rsidP="00B31ACE">
      <w:pPr>
        <w:pStyle w:val="figureanchor"/>
        <w:rPr>
          <w:color w:val="4A4A54"/>
        </w:rPr>
      </w:pPr>
      <w:r w:rsidRPr="009456D9">
        <w:rPr>
          <w:noProof/>
          <w:color w:val="4A4A54"/>
        </w:rPr>
        <w:drawing>
          <wp:inline distT="0" distB="0" distL="0" distR="0" wp14:anchorId="411FA064" wp14:editId="4A24F202">
            <wp:extent cx="3753898" cy="1353312"/>
            <wp:effectExtent l="19050" t="19050" r="18415"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4722" t="40512" r="34271" b="41603"/>
                    <a:stretch/>
                  </pic:blipFill>
                  <pic:spPr bwMode="auto">
                    <a:xfrm>
                      <a:off x="0" y="0"/>
                      <a:ext cx="3828745" cy="1380295"/>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B39310E" w14:textId="77777777" w:rsidR="00B31ACE" w:rsidRPr="009456D9" w:rsidRDefault="00B31ACE" w:rsidP="00B31ACE">
      <w:pPr>
        <w:rPr>
          <w:color w:val="4A4A54"/>
        </w:rPr>
      </w:pPr>
    </w:p>
    <w:p w14:paraId="439B73C3" w14:textId="77777777" w:rsidR="00A37FA2" w:rsidRPr="009456D9" w:rsidRDefault="00B31ACE" w:rsidP="00B31ACE">
      <w:pPr>
        <w:pStyle w:val="numbrdlist"/>
        <w:rPr>
          <w:color w:val="4A4A54"/>
        </w:rPr>
      </w:pPr>
      <w:r w:rsidRPr="009456D9">
        <w:rPr>
          <w:color w:val="4A4A54"/>
        </w:rPr>
        <w:t>C</w:t>
      </w:r>
      <w:r w:rsidR="00CE27C8" w:rsidRPr="009456D9">
        <w:rPr>
          <w:color w:val="4A4A54"/>
        </w:rPr>
        <w:t xml:space="preserve">lick the </w:t>
      </w:r>
      <w:r w:rsidR="00CE27C8" w:rsidRPr="009456D9">
        <w:rPr>
          <w:b/>
          <w:color w:val="4A4A54"/>
        </w:rPr>
        <w:t>Browse</w:t>
      </w:r>
      <w:r w:rsidR="00CE27C8" w:rsidRPr="009456D9">
        <w:rPr>
          <w:color w:val="4A4A54"/>
        </w:rPr>
        <w:t xml:space="preserve"> button</w:t>
      </w:r>
      <w:r w:rsidR="00A37FA2" w:rsidRPr="009456D9">
        <w:rPr>
          <w:color w:val="4A4A54"/>
        </w:rPr>
        <w:t>.</w:t>
      </w:r>
    </w:p>
    <w:p w14:paraId="77C6CDEE" w14:textId="77777777" w:rsidR="00A37FA2" w:rsidRPr="009456D9" w:rsidRDefault="00A37FA2" w:rsidP="00B31ACE">
      <w:pPr>
        <w:pStyle w:val="numbrdlist"/>
        <w:rPr>
          <w:color w:val="4A4A54"/>
        </w:rPr>
      </w:pPr>
      <w:r w:rsidRPr="009456D9">
        <w:rPr>
          <w:color w:val="4A4A54"/>
        </w:rPr>
        <w:t xml:space="preserve">In the Choose File to Upload dialog box, go to the location where the file you want to import is located. Click the file, and then click </w:t>
      </w:r>
      <w:r w:rsidRPr="009456D9">
        <w:rPr>
          <w:b/>
          <w:color w:val="4A4A54"/>
        </w:rPr>
        <w:t>Open</w:t>
      </w:r>
      <w:r w:rsidRPr="009456D9">
        <w:rPr>
          <w:color w:val="4A4A54"/>
        </w:rPr>
        <w:t>.</w:t>
      </w:r>
    </w:p>
    <w:p w14:paraId="5C1BE1DE" w14:textId="3F9AE244" w:rsidR="00B31ACE" w:rsidRPr="009456D9" w:rsidRDefault="00A37FA2" w:rsidP="00A37FA2">
      <w:pPr>
        <w:pStyle w:val="procresult"/>
        <w:rPr>
          <w:color w:val="4A4A54"/>
        </w:rPr>
      </w:pPr>
      <w:r w:rsidRPr="009456D9">
        <w:rPr>
          <w:color w:val="4A4A54"/>
        </w:rPr>
        <w:t>The path and file appear in the</w:t>
      </w:r>
      <w:r w:rsidR="00840E57" w:rsidRPr="009456D9">
        <w:rPr>
          <w:color w:val="4A4A54"/>
        </w:rPr>
        <w:t xml:space="preserve"> </w:t>
      </w:r>
      <w:r w:rsidR="00840E57" w:rsidRPr="009456D9">
        <w:rPr>
          <w:b/>
          <w:color w:val="4A4A54"/>
        </w:rPr>
        <w:t>Browse</w:t>
      </w:r>
      <w:r w:rsidR="00840E57" w:rsidRPr="009456D9">
        <w:rPr>
          <w:color w:val="4A4A54"/>
        </w:rPr>
        <w:t xml:space="preserve"> field.</w:t>
      </w:r>
    </w:p>
    <w:p w14:paraId="34B4EC92" w14:textId="392D0933" w:rsidR="00B31ACE" w:rsidRPr="009456D9" w:rsidRDefault="00B31ACE" w:rsidP="00B31ACE">
      <w:pPr>
        <w:pStyle w:val="numbrdlist"/>
        <w:rPr>
          <w:color w:val="4A4A54"/>
        </w:rPr>
      </w:pPr>
      <w:r w:rsidRPr="009456D9">
        <w:rPr>
          <w:color w:val="4A4A54"/>
        </w:rPr>
        <w:t xml:space="preserve">Click </w:t>
      </w:r>
      <w:r w:rsidR="00E6038E" w:rsidRPr="009456D9">
        <w:rPr>
          <w:b/>
          <w:color w:val="4A4A54"/>
        </w:rPr>
        <w:t>Import</w:t>
      </w:r>
      <w:r w:rsidRPr="009456D9">
        <w:rPr>
          <w:color w:val="4A4A54"/>
        </w:rPr>
        <w:t>.</w:t>
      </w:r>
    </w:p>
    <w:p w14:paraId="1BE47E99" w14:textId="3CEA5AB1" w:rsidR="00B31ACE" w:rsidRPr="009456D9" w:rsidRDefault="00B31ACE" w:rsidP="00B31ACE">
      <w:pPr>
        <w:pStyle w:val="procresult"/>
        <w:rPr>
          <w:color w:val="4A4A54"/>
        </w:rPr>
      </w:pPr>
      <w:r w:rsidRPr="009456D9">
        <w:rPr>
          <w:color w:val="4A4A54"/>
        </w:rPr>
        <w:t xml:space="preserve">The </w:t>
      </w:r>
      <w:r w:rsidR="00E6038E" w:rsidRPr="009456D9">
        <w:rPr>
          <w:color w:val="4A4A54"/>
        </w:rPr>
        <w:t xml:space="preserve">imported </w:t>
      </w:r>
      <w:r w:rsidRPr="009456D9">
        <w:rPr>
          <w:color w:val="4A4A54"/>
        </w:rPr>
        <w:t>contact</w:t>
      </w:r>
      <w:r w:rsidR="00E6038E" w:rsidRPr="009456D9">
        <w:rPr>
          <w:color w:val="4A4A54"/>
        </w:rPr>
        <w:t>s appear</w:t>
      </w:r>
      <w:r w:rsidRPr="009456D9">
        <w:rPr>
          <w:color w:val="4A4A54"/>
        </w:rPr>
        <w:t xml:space="preserve"> on the Contacts page.</w:t>
      </w:r>
    </w:p>
    <w:p w14:paraId="2EC011C5" w14:textId="77777777" w:rsidR="009D56E8" w:rsidRPr="009456D9" w:rsidRDefault="009D56E8" w:rsidP="002E60D0">
      <w:pPr>
        <w:pStyle w:val="Heading3"/>
        <w:rPr>
          <w:color w:val="4A4A54"/>
        </w:rPr>
      </w:pPr>
      <w:bookmarkStart w:id="155" w:name="_Toc514152768"/>
      <w:r w:rsidRPr="009456D9">
        <w:rPr>
          <w:color w:val="4A4A54"/>
        </w:rPr>
        <w:t>Selecting Favorites</w:t>
      </w:r>
      <w:bookmarkEnd w:id="155"/>
    </w:p>
    <w:p w14:paraId="19766BE4" w14:textId="0D0C5802" w:rsidR="009D56E8" w:rsidRPr="009456D9" w:rsidRDefault="009D56E8" w:rsidP="009D56E8">
      <w:pPr>
        <w:rPr>
          <w:color w:val="4A4A54"/>
        </w:rPr>
      </w:pPr>
      <w:r w:rsidRPr="009456D9">
        <w:rPr>
          <w:color w:val="4A4A54"/>
        </w:rPr>
        <w:t>When hovering over a contact</w:t>
      </w:r>
      <w:r w:rsidR="0006005B" w:rsidRPr="009456D9">
        <w:rPr>
          <w:color w:val="4A4A54"/>
        </w:rPr>
        <w:t>,</w:t>
      </w:r>
      <w:r w:rsidRPr="009456D9">
        <w:rPr>
          <w:color w:val="4A4A54"/>
        </w:rPr>
        <w:t xml:space="preserve"> a light gr</w:t>
      </w:r>
      <w:r w:rsidR="001E660F" w:rsidRPr="009456D9">
        <w:rPr>
          <w:color w:val="4A4A54"/>
        </w:rPr>
        <w:t>a</w:t>
      </w:r>
      <w:r w:rsidRPr="009456D9">
        <w:rPr>
          <w:color w:val="4A4A54"/>
        </w:rPr>
        <w:t xml:space="preserve">y star </w:t>
      </w:r>
      <w:r w:rsidR="0006005B" w:rsidRPr="009456D9">
        <w:rPr>
          <w:color w:val="4A4A54"/>
        </w:rPr>
        <w:t xml:space="preserve">appears </w:t>
      </w:r>
      <w:r w:rsidRPr="009456D9">
        <w:rPr>
          <w:color w:val="4A4A54"/>
        </w:rPr>
        <w:t>next to the</w:t>
      </w:r>
      <w:r w:rsidR="0006005B" w:rsidRPr="009456D9">
        <w:rPr>
          <w:color w:val="4A4A54"/>
        </w:rPr>
        <w:t xml:space="preserve"> contact</w:t>
      </w:r>
      <w:r w:rsidRPr="009456D9">
        <w:rPr>
          <w:color w:val="4A4A54"/>
        </w:rPr>
        <w:t xml:space="preserve"> name</w:t>
      </w:r>
      <w:r w:rsidR="0006005B" w:rsidRPr="009456D9">
        <w:rPr>
          <w:color w:val="4A4A54"/>
        </w:rPr>
        <w:t>. C</w:t>
      </w:r>
      <w:r w:rsidRPr="009456D9">
        <w:rPr>
          <w:color w:val="4A4A54"/>
        </w:rPr>
        <w:t>lick</w:t>
      </w:r>
      <w:r w:rsidR="0006005B" w:rsidRPr="009456D9">
        <w:rPr>
          <w:color w:val="4A4A54"/>
        </w:rPr>
        <w:t>ing</w:t>
      </w:r>
      <w:r w:rsidRPr="009456D9">
        <w:rPr>
          <w:color w:val="4A4A54"/>
        </w:rPr>
        <w:t xml:space="preserve"> the star select</w:t>
      </w:r>
      <w:r w:rsidR="0006005B" w:rsidRPr="009456D9">
        <w:rPr>
          <w:color w:val="4A4A54"/>
        </w:rPr>
        <w:t>s the</w:t>
      </w:r>
      <w:r w:rsidRPr="009456D9">
        <w:rPr>
          <w:color w:val="4A4A54"/>
        </w:rPr>
        <w:t xml:space="preserve"> contact as a favorite</w:t>
      </w:r>
      <w:r w:rsidR="009E4A64" w:rsidRPr="009456D9">
        <w:rPr>
          <w:color w:val="4A4A54"/>
        </w:rPr>
        <w:t xml:space="preserve"> and changes the color of the star to yellow</w:t>
      </w:r>
      <w:r w:rsidRPr="009456D9">
        <w:rPr>
          <w:color w:val="4A4A54"/>
        </w:rPr>
        <w:t xml:space="preserve">. </w:t>
      </w:r>
    </w:p>
    <w:p w14:paraId="6F15BB94" w14:textId="77777777" w:rsidR="009D56E8" w:rsidRPr="009456D9" w:rsidRDefault="009D56E8" w:rsidP="002E60D0">
      <w:pPr>
        <w:pStyle w:val="Heading3"/>
        <w:rPr>
          <w:color w:val="4A4A54"/>
        </w:rPr>
      </w:pPr>
      <w:bookmarkStart w:id="156" w:name="_Toc514152769"/>
      <w:r w:rsidRPr="009456D9">
        <w:rPr>
          <w:color w:val="4A4A54"/>
        </w:rPr>
        <w:t>Editing Contacts</w:t>
      </w:r>
      <w:bookmarkEnd w:id="156"/>
    </w:p>
    <w:p w14:paraId="2FCA0DFC" w14:textId="77777777" w:rsidR="009D56E8" w:rsidRPr="009456D9" w:rsidRDefault="009D56E8" w:rsidP="009D56E8">
      <w:pPr>
        <w:rPr>
          <w:color w:val="4A4A54"/>
        </w:rPr>
      </w:pPr>
      <w:r w:rsidRPr="009456D9">
        <w:rPr>
          <w:color w:val="4A4A54"/>
        </w:rPr>
        <w:t xml:space="preserve">When hovering over a contact you’ll see an edit button on the far right, click that button to edit the contact. </w:t>
      </w:r>
    </w:p>
    <w:p w14:paraId="758741B4" w14:textId="7EFC0C79" w:rsidR="009D56E8" w:rsidRPr="009456D9" w:rsidRDefault="009D56E8" w:rsidP="00504B2D">
      <w:pPr>
        <w:pStyle w:val="body"/>
        <w:rPr>
          <w:color w:val="4A4A54"/>
        </w:rPr>
      </w:pPr>
    </w:p>
    <w:p w14:paraId="17265390" w14:textId="74DFD206" w:rsidR="00B176F0" w:rsidRPr="009456D9" w:rsidRDefault="00B176F0" w:rsidP="002E60D0">
      <w:pPr>
        <w:pStyle w:val="Heading2"/>
        <w:pageBreakBefore/>
        <w:rPr>
          <w:color w:val="4A4A54"/>
        </w:rPr>
      </w:pPr>
      <w:bookmarkStart w:id="157" w:name="_Ref439864904"/>
      <w:bookmarkStart w:id="158" w:name="_Toc514152770"/>
      <w:bookmarkStart w:id="159" w:name="_Toc363566324"/>
      <w:bookmarkStart w:id="160" w:name="_Ref439176270"/>
      <w:bookmarkStart w:id="161" w:name="_Ref439176481"/>
      <w:bookmarkStart w:id="162" w:name="_Ref439176511"/>
      <w:r w:rsidRPr="009456D9">
        <w:rPr>
          <w:color w:val="4A4A54"/>
        </w:rPr>
        <w:lastRenderedPageBreak/>
        <w:t>Phones</w:t>
      </w:r>
      <w:bookmarkEnd w:id="157"/>
      <w:bookmarkEnd w:id="158"/>
    </w:p>
    <w:p w14:paraId="441F3EE0" w14:textId="77777777" w:rsidR="00B526BF" w:rsidRPr="009456D9" w:rsidRDefault="006E1315" w:rsidP="00B526BF">
      <w:pPr>
        <w:pStyle w:val="body"/>
        <w:rPr>
          <w:color w:val="4A4A54"/>
        </w:rPr>
      </w:pPr>
      <w:r w:rsidRPr="009456D9">
        <w:rPr>
          <w:color w:val="4A4A54"/>
        </w:rPr>
        <w:t>The Phones page</w:t>
      </w:r>
      <w:r w:rsidR="000064D4" w:rsidRPr="009456D9">
        <w:rPr>
          <w:color w:val="4A4A54"/>
        </w:rPr>
        <w:fldChar w:fldCharType="begin"/>
      </w:r>
      <w:r w:rsidR="000064D4" w:rsidRPr="009456D9">
        <w:rPr>
          <w:color w:val="4A4A54"/>
        </w:rPr>
        <w:instrText xml:space="preserve"> XE "Phones page" </w:instrText>
      </w:r>
      <w:r w:rsidR="000064D4" w:rsidRPr="009456D9">
        <w:rPr>
          <w:color w:val="4A4A54"/>
        </w:rPr>
        <w:fldChar w:fldCharType="end"/>
      </w:r>
      <w:r w:rsidRPr="009456D9">
        <w:rPr>
          <w:color w:val="4A4A54"/>
        </w:rPr>
        <w:t xml:space="preserve"> </w:t>
      </w:r>
      <w:r w:rsidR="00491C3B" w:rsidRPr="009456D9">
        <w:rPr>
          <w:color w:val="4A4A54"/>
        </w:rPr>
        <w:t>allows you to manage your phones.</w:t>
      </w:r>
      <w:r w:rsidR="00A03629" w:rsidRPr="009456D9">
        <w:rPr>
          <w:color w:val="4A4A54"/>
        </w:rPr>
        <w:t xml:space="preserve"> </w:t>
      </w:r>
      <w:r w:rsidR="00B526BF" w:rsidRPr="009456D9">
        <w:rPr>
          <w:color w:val="4A4A54"/>
        </w:rPr>
        <w:t xml:space="preserve">To display the Phones page, click the </w:t>
      </w:r>
      <w:r w:rsidR="00B526BF" w:rsidRPr="009456D9">
        <w:rPr>
          <w:b/>
          <w:color w:val="4A4A54"/>
        </w:rPr>
        <w:t>Phones</w:t>
      </w:r>
      <w:r w:rsidR="00B526BF" w:rsidRPr="009456D9">
        <w:rPr>
          <w:color w:val="4A4A54"/>
        </w:rPr>
        <w:t xml:space="preserve"> icon at the top of the page:</w:t>
      </w:r>
    </w:p>
    <w:p w14:paraId="7DBBEB84" w14:textId="77777777" w:rsidR="00B526BF" w:rsidRPr="009456D9" w:rsidRDefault="00B526BF" w:rsidP="00B526BF">
      <w:pPr>
        <w:pStyle w:val="body"/>
        <w:rPr>
          <w:color w:val="4A4A54"/>
        </w:rPr>
      </w:pPr>
      <w:r w:rsidRPr="009456D9">
        <w:rPr>
          <w:noProof/>
          <w:color w:val="4A4A54"/>
        </w:rPr>
        <w:drawing>
          <wp:inline distT="0" distB="0" distL="0" distR="0" wp14:anchorId="2D47267C" wp14:editId="1D9C1C5F">
            <wp:extent cx="787400" cy="779145"/>
            <wp:effectExtent l="0" t="0" r="0" b="190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7400" cy="779145"/>
                    </a:xfrm>
                    <a:prstGeom prst="rect">
                      <a:avLst/>
                    </a:prstGeom>
                    <a:noFill/>
                    <a:ln>
                      <a:noFill/>
                    </a:ln>
                  </pic:spPr>
                </pic:pic>
              </a:graphicData>
            </a:graphic>
          </wp:inline>
        </w:drawing>
      </w:r>
    </w:p>
    <w:p w14:paraId="3AD809EF" w14:textId="7024856B" w:rsidR="00525AE8" w:rsidRPr="009456D9" w:rsidRDefault="00525AE8" w:rsidP="006E1315">
      <w:pPr>
        <w:pStyle w:val="body"/>
        <w:rPr>
          <w:color w:val="4A4A54"/>
        </w:rPr>
      </w:pPr>
      <w:r w:rsidRPr="009456D9">
        <w:rPr>
          <w:color w:val="4A4A54"/>
        </w:rPr>
        <w:t xml:space="preserve">Each row </w:t>
      </w:r>
      <w:r w:rsidR="00A03629" w:rsidRPr="009456D9">
        <w:rPr>
          <w:color w:val="4A4A54"/>
        </w:rPr>
        <w:t>shows a</w:t>
      </w:r>
      <w:r w:rsidRPr="009456D9">
        <w:rPr>
          <w:color w:val="4A4A54"/>
        </w:rPr>
        <w:t xml:space="preserve"> phone that has</w:t>
      </w:r>
      <w:r w:rsidR="00A03629" w:rsidRPr="009456D9">
        <w:rPr>
          <w:color w:val="4A4A54"/>
        </w:rPr>
        <w:t xml:space="preserve"> been added to the system, along with</w:t>
      </w:r>
      <w:r w:rsidRPr="009456D9">
        <w:rPr>
          <w:color w:val="4A4A54"/>
        </w:rPr>
        <w:t>:</w:t>
      </w:r>
    </w:p>
    <w:p w14:paraId="6BD8355F" w14:textId="77777777" w:rsidR="00F00711" w:rsidRPr="009456D9" w:rsidRDefault="00F00711" w:rsidP="00F00711">
      <w:pPr>
        <w:pStyle w:val="bulletlv1"/>
        <w:rPr>
          <w:color w:val="4A4A54"/>
        </w:rPr>
      </w:pPr>
      <w:r w:rsidRPr="009456D9">
        <w:rPr>
          <w:color w:val="4A4A54"/>
        </w:rPr>
        <w:t>Whether</w:t>
      </w:r>
      <w:r w:rsidR="00A03629" w:rsidRPr="009456D9">
        <w:rPr>
          <w:color w:val="4A4A54"/>
        </w:rPr>
        <w:t xml:space="preserve"> the</w:t>
      </w:r>
      <w:r w:rsidR="00525AE8" w:rsidRPr="009456D9">
        <w:rPr>
          <w:color w:val="4A4A54"/>
        </w:rPr>
        <w:t xml:space="preserve"> phone</w:t>
      </w:r>
      <w:r w:rsidRPr="009456D9">
        <w:rPr>
          <w:color w:val="4A4A54"/>
        </w:rPr>
        <w:t xml:space="preserve"> is registered.</w:t>
      </w:r>
    </w:p>
    <w:p w14:paraId="2B5E0898" w14:textId="111D1609" w:rsidR="00F00711" w:rsidRPr="009456D9" w:rsidRDefault="00F00711" w:rsidP="00F00711">
      <w:pPr>
        <w:pStyle w:val="bulletlv1"/>
        <w:rPr>
          <w:color w:val="4A4A54"/>
        </w:rPr>
      </w:pPr>
      <w:r w:rsidRPr="009456D9">
        <w:rPr>
          <w:color w:val="4A4A54"/>
        </w:rPr>
        <w:t xml:space="preserve">The phone name and device type. The hyperlink below the </w:t>
      </w:r>
      <w:r w:rsidRPr="009456D9">
        <w:rPr>
          <w:b/>
          <w:color w:val="4A4A54"/>
        </w:rPr>
        <w:t>Name</w:t>
      </w:r>
      <w:r w:rsidRPr="009456D9">
        <w:rPr>
          <w:color w:val="4A4A54"/>
        </w:rPr>
        <w:t xml:space="preserve"> column allows you to edit the phone information.</w:t>
      </w:r>
      <w:r w:rsidR="00870302" w:rsidRPr="009456D9">
        <w:rPr>
          <w:color w:val="4A4A54"/>
        </w:rPr>
        <w:t xml:space="preserve"> You can also </w:t>
      </w:r>
      <w:r w:rsidRPr="009456D9">
        <w:rPr>
          <w:color w:val="4A4A54"/>
        </w:rPr>
        <w:t>edit or delete phones using icons on the right side of the row.</w:t>
      </w:r>
    </w:p>
    <w:p w14:paraId="28A3A4CE" w14:textId="5A742FD0" w:rsidR="00491C3B" w:rsidRPr="009456D9" w:rsidRDefault="00F00711" w:rsidP="00F00711">
      <w:pPr>
        <w:pStyle w:val="bulletlv1"/>
        <w:rPr>
          <w:color w:val="4A4A54"/>
        </w:rPr>
      </w:pPr>
      <w:r w:rsidRPr="009456D9">
        <w:rPr>
          <w:color w:val="4A4A54"/>
        </w:rPr>
        <w:t>The phone</w:t>
      </w:r>
      <w:r w:rsidR="00525AE8" w:rsidRPr="009456D9">
        <w:rPr>
          <w:color w:val="4A4A54"/>
        </w:rPr>
        <w:t>’s</w:t>
      </w:r>
      <w:r w:rsidR="00A03629" w:rsidRPr="009456D9">
        <w:rPr>
          <w:color w:val="4A4A54"/>
        </w:rPr>
        <w:t xml:space="preserve"> IP address, MAC address, and </w:t>
      </w:r>
      <w:r w:rsidR="00E152E7" w:rsidRPr="009456D9">
        <w:rPr>
          <w:color w:val="4A4A54"/>
        </w:rPr>
        <w:t>line number on the phone associated with your extension</w:t>
      </w:r>
      <w:r w:rsidR="00A03629" w:rsidRPr="009456D9">
        <w:rPr>
          <w:color w:val="4A4A54"/>
        </w:rPr>
        <w:t>.</w:t>
      </w:r>
      <w:r w:rsidR="00525AE8" w:rsidRPr="009456D9">
        <w:rPr>
          <w:color w:val="4A4A54"/>
        </w:rPr>
        <w:t xml:space="preserve"> </w:t>
      </w:r>
    </w:p>
    <w:p w14:paraId="74AE5BBE" w14:textId="60026E99" w:rsidR="00870302" w:rsidRPr="009456D9" w:rsidRDefault="00870302" w:rsidP="006E1315">
      <w:pPr>
        <w:pStyle w:val="body"/>
        <w:rPr>
          <w:color w:val="4A4A54"/>
        </w:rPr>
      </w:pPr>
      <w:r w:rsidRPr="009456D9">
        <w:rPr>
          <w:color w:val="4A4A54"/>
        </w:rPr>
        <w:t xml:space="preserve">Clicking the Refresh button </w:t>
      </w:r>
      <w:r w:rsidRPr="009456D9">
        <w:rPr>
          <w:noProof/>
          <w:color w:val="4A4A54"/>
        </w:rPr>
        <w:drawing>
          <wp:inline distT="0" distB="0" distL="0" distR="0" wp14:anchorId="5859D70C" wp14:editId="099BBDAE">
            <wp:extent cx="308610" cy="255270"/>
            <wp:effectExtent l="19050" t="19050" r="15240" b="1143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8610" cy="255270"/>
                    </a:xfrm>
                    <a:prstGeom prst="rect">
                      <a:avLst/>
                    </a:prstGeom>
                    <a:noFill/>
                    <a:ln>
                      <a:solidFill>
                        <a:prstClr val="black"/>
                      </a:solidFill>
                    </a:ln>
                  </pic:spPr>
                </pic:pic>
              </a:graphicData>
            </a:graphic>
          </wp:inline>
        </w:drawing>
      </w:r>
      <w:r w:rsidRPr="009456D9">
        <w:rPr>
          <w:color w:val="4A4A54"/>
        </w:rPr>
        <w:t xml:space="preserve"> updates the information shown on the page.</w:t>
      </w:r>
    </w:p>
    <w:p w14:paraId="505B0860" w14:textId="7D1DF569" w:rsidR="006A0FF8" w:rsidRPr="009456D9" w:rsidRDefault="00491C3B" w:rsidP="006E1315">
      <w:pPr>
        <w:pStyle w:val="body"/>
        <w:rPr>
          <w:color w:val="4A4A54"/>
        </w:rPr>
      </w:pPr>
      <w:r w:rsidRPr="009456D9">
        <w:rPr>
          <w:color w:val="4A4A54"/>
        </w:rPr>
        <w:t xml:space="preserve">The page has an </w:t>
      </w:r>
      <w:r w:rsidRPr="009456D9">
        <w:rPr>
          <w:b/>
          <w:color w:val="4A4A54"/>
        </w:rPr>
        <w:t xml:space="preserve">Add </w:t>
      </w:r>
      <w:r w:rsidRPr="009456D9">
        <w:rPr>
          <w:color w:val="4A4A54"/>
        </w:rPr>
        <w:t>Phone button that a</w:t>
      </w:r>
      <w:r w:rsidR="00F27CAA" w:rsidRPr="009456D9">
        <w:rPr>
          <w:color w:val="4A4A54"/>
        </w:rPr>
        <w:t xml:space="preserve">dds </w:t>
      </w:r>
      <w:r w:rsidR="006E1315" w:rsidRPr="009456D9">
        <w:rPr>
          <w:color w:val="4A4A54"/>
        </w:rPr>
        <w:t>phones</w:t>
      </w:r>
      <w:r w:rsidR="00F27CAA" w:rsidRPr="009456D9">
        <w:rPr>
          <w:color w:val="4A4A54"/>
        </w:rPr>
        <w:t xml:space="preserve"> to your system</w:t>
      </w:r>
      <w:r w:rsidR="006E1315" w:rsidRPr="009456D9">
        <w:rPr>
          <w:color w:val="4A4A54"/>
        </w:rPr>
        <w:t xml:space="preserve">. </w:t>
      </w:r>
      <w:r w:rsidR="006A0FF8" w:rsidRPr="009456D9">
        <w:rPr>
          <w:color w:val="4A4A54"/>
        </w:rPr>
        <w:t xml:space="preserve">This task usually is performed by administrators and is not </w:t>
      </w:r>
      <w:r w:rsidR="005322C3" w:rsidRPr="009456D9">
        <w:rPr>
          <w:color w:val="4A4A54"/>
        </w:rPr>
        <w:t>described</w:t>
      </w:r>
      <w:r w:rsidR="006A0FF8" w:rsidRPr="009456D9">
        <w:rPr>
          <w:color w:val="4A4A54"/>
        </w:rPr>
        <w:t xml:space="preserve"> in this guide.</w:t>
      </w:r>
    </w:p>
    <w:p w14:paraId="1670A786" w14:textId="7D75A50E" w:rsidR="002406F9" w:rsidRPr="009456D9" w:rsidRDefault="006A0FF8" w:rsidP="006E1315">
      <w:pPr>
        <w:pStyle w:val="body"/>
        <w:rPr>
          <w:color w:val="4A4A54"/>
        </w:rPr>
      </w:pPr>
      <w:r w:rsidRPr="009456D9">
        <w:rPr>
          <w:color w:val="4A4A54"/>
        </w:rPr>
        <w:t>The Phones page</w:t>
      </w:r>
      <w:r w:rsidR="006E1315" w:rsidRPr="009456D9">
        <w:rPr>
          <w:color w:val="4A4A54"/>
        </w:rPr>
        <w:t xml:space="preserve"> also </w:t>
      </w:r>
      <w:r w:rsidR="00F27CAA" w:rsidRPr="009456D9">
        <w:rPr>
          <w:color w:val="4A4A54"/>
        </w:rPr>
        <w:t xml:space="preserve">has a </w:t>
      </w:r>
      <w:proofErr w:type="spellStart"/>
      <w:r w:rsidR="00F27CAA" w:rsidRPr="009456D9">
        <w:rPr>
          <w:b/>
          <w:color w:val="4A4A54"/>
        </w:rPr>
        <w:t>SNAPmobile</w:t>
      </w:r>
      <w:proofErr w:type="spellEnd"/>
      <w:r w:rsidR="00F27CAA" w:rsidRPr="009456D9">
        <w:rPr>
          <w:color w:val="4A4A54"/>
        </w:rPr>
        <w:t xml:space="preserve"> button that </w:t>
      </w:r>
      <w:r w:rsidR="006E1315" w:rsidRPr="009456D9">
        <w:rPr>
          <w:color w:val="4A4A54"/>
        </w:rPr>
        <w:t xml:space="preserve">allows you to </w:t>
      </w:r>
      <w:r w:rsidR="00F27CAA" w:rsidRPr="009456D9">
        <w:rPr>
          <w:color w:val="4A4A54"/>
        </w:rPr>
        <w:t xml:space="preserve">access </w:t>
      </w:r>
      <w:proofErr w:type="spellStart"/>
      <w:r w:rsidR="006E1315" w:rsidRPr="009456D9">
        <w:rPr>
          <w:color w:val="4A4A54"/>
        </w:rPr>
        <w:t>SNAPmobile</w:t>
      </w:r>
      <w:proofErr w:type="spellEnd"/>
      <w:r w:rsidR="00F27CAA" w:rsidRPr="009456D9">
        <w:rPr>
          <w:color w:val="4A4A54"/>
        </w:rPr>
        <w:t xml:space="preserve">. </w:t>
      </w:r>
      <w:proofErr w:type="spellStart"/>
      <w:r w:rsidR="00F27CAA" w:rsidRPr="009456D9">
        <w:rPr>
          <w:color w:val="4A4A54"/>
        </w:rPr>
        <w:t>SNAPmobile</w:t>
      </w:r>
      <w:proofErr w:type="spellEnd"/>
      <w:r w:rsidR="00F27CAA" w:rsidRPr="009456D9">
        <w:rPr>
          <w:color w:val="4A4A54"/>
        </w:rPr>
        <w:t xml:space="preserve"> is</w:t>
      </w:r>
      <w:r w:rsidR="006E1315" w:rsidRPr="009456D9">
        <w:rPr>
          <w:color w:val="4A4A54"/>
        </w:rPr>
        <w:t xml:space="preserve"> </w:t>
      </w:r>
      <w:r w:rsidR="00AC785C" w:rsidRPr="009456D9">
        <w:rPr>
          <w:color w:val="4A4A54"/>
        </w:rPr>
        <w:t xml:space="preserve">a </w:t>
      </w:r>
      <w:r w:rsidR="00E152E7" w:rsidRPr="009456D9">
        <w:rPr>
          <w:color w:val="4A4A54"/>
        </w:rPr>
        <w:t xml:space="preserve">mobile app that turns your cell phone into an extension of your Cloud PBX. Make and receive calls with the same identify as being in the office along with managing your voicemail, answering rules, and contacts. To start using </w:t>
      </w:r>
      <w:proofErr w:type="spellStart"/>
      <w:r w:rsidR="00E152E7" w:rsidRPr="009456D9">
        <w:rPr>
          <w:color w:val="4A4A54"/>
        </w:rPr>
        <w:t>SNAPmobile</w:t>
      </w:r>
      <w:proofErr w:type="spellEnd"/>
      <w:r w:rsidR="00617DB0" w:rsidRPr="009456D9">
        <w:rPr>
          <w:color w:val="4A4A54"/>
        </w:rPr>
        <w:t>, see “</w:t>
      </w:r>
      <w:r w:rsidR="006559E6" w:rsidRPr="009456D9">
        <w:rPr>
          <w:color w:val="4A4A54"/>
        </w:rPr>
        <w:fldChar w:fldCharType="begin"/>
      </w:r>
      <w:r w:rsidR="006559E6" w:rsidRPr="009456D9">
        <w:rPr>
          <w:color w:val="4A4A54"/>
        </w:rPr>
        <w:instrText xml:space="preserve"> REF _Ref439922720 \h </w:instrText>
      </w:r>
      <w:r w:rsidR="009456D9">
        <w:rPr>
          <w:color w:val="4A4A54"/>
        </w:rPr>
        <w:instrText xml:space="preserve"> \* MERGEFORMAT </w:instrText>
      </w:r>
      <w:r w:rsidR="006559E6" w:rsidRPr="009456D9">
        <w:rPr>
          <w:color w:val="4A4A54"/>
        </w:rPr>
      </w:r>
      <w:r w:rsidR="006559E6" w:rsidRPr="009456D9">
        <w:rPr>
          <w:color w:val="4A4A54"/>
        </w:rPr>
        <w:fldChar w:fldCharType="separate"/>
      </w:r>
      <w:r w:rsidR="00A443C0" w:rsidRPr="009456D9">
        <w:rPr>
          <w:color w:val="4A4A54"/>
        </w:rPr>
        <w:t xml:space="preserve">Using </w:t>
      </w:r>
      <w:proofErr w:type="spellStart"/>
      <w:r w:rsidR="00A443C0" w:rsidRPr="009456D9">
        <w:rPr>
          <w:color w:val="4A4A54"/>
        </w:rPr>
        <w:t>SNAPmobile</w:t>
      </w:r>
      <w:proofErr w:type="spellEnd"/>
      <w:r w:rsidR="006559E6" w:rsidRPr="009456D9">
        <w:rPr>
          <w:color w:val="4A4A54"/>
        </w:rPr>
        <w:fldChar w:fldCharType="end"/>
      </w:r>
      <w:r w:rsidR="00617DB0" w:rsidRPr="009456D9">
        <w:rPr>
          <w:color w:val="4A4A54"/>
        </w:rPr>
        <w:t xml:space="preserve">” on page </w:t>
      </w:r>
      <w:r w:rsidR="00B85DB5" w:rsidRPr="009456D9">
        <w:rPr>
          <w:color w:val="4A4A54"/>
        </w:rPr>
        <w:fldChar w:fldCharType="begin"/>
      </w:r>
      <w:r w:rsidR="00B85DB5" w:rsidRPr="009456D9">
        <w:rPr>
          <w:color w:val="4A4A54"/>
        </w:rPr>
        <w:instrText xml:space="preserve"> PAGEREF _Ref439865070 \h </w:instrText>
      </w:r>
      <w:r w:rsidR="00B85DB5" w:rsidRPr="009456D9">
        <w:rPr>
          <w:color w:val="4A4A54"/>
        </w:rPr>
      </w:r>
      <w:r w:rsidR="00B85DB5" w:rsidRPr="009456D9">
        <w:rPr>
          <w:color w:val="4A4A54"/>
        </w:rPr>
        <w:fldChar w:fldCharType="separate"/>
      </w:r>
      <w:r w:rsidR="00A443C0" w:rsidRPr="009456D9">
        <w:rPr>
          <w:noProof/>
          <w:color w:val="4A4A54"/>
        </w:rPr>
        <w:t>40</w:t>
      </w:r>
      <w:r w:rsidR="00B85DB5" w:rsidRPr="009456D9">
        <w:rPr>
          <w:color w:val="4A4A54"/>
        </w:rPr>
        <w:fldChar w:fldCharType="end"/>
      </w:r>
      <w:r w:rsidR="00A7257E" w:rsidRPr="009456D9">
        <w:rPr>
          <w:color w:val="4A4A54"/>
        </w:rPr>
        <w:t>.</w:t>
      </w:r>
    </w:p>
    <w:p w14:paraId="25F0BCBC" w14:textId="77777777" w:rsidR="001D539B" w:rsidRPr="009456D9" w:rsidRDefault="00442CAB" w:rsidP="00804DCE">
      <w:pPr>
        <w:pStyle w:val="body"/>
        <w:rPr>
          <w:color w:val="4A4A54"/>
        </w:rPr>
      </w:pPr>
      <w:r w:rsidRPr="009456D9">
        <w:rPr>
          <w:noProof/>
          <w:color w:val="4A4A54"/>
        </w:rPr>
        <w:drawing>
          <wp:inline distT="0" distB="0" distL="0" distR="0" wp14:anchorId="284C3C57" wp14:editId="391127D5">
            <wp:extent cx="5620186" cy="1842135"/>
            <wp:effectExtent l="19050" t="19050" r="19050" b="2476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4379" t="13158" r="24130" b="59838"/>
                    <a:stretch/>
                  </pic:blipFill>
                  <pic:spPr bwMode="auto">
                    <a:xfrm>
                      <a:off x="0" y="0"/>
                      <a:ext cx="5607514" cy="18379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Start w:id="163" w:name="_Ref439865065"/>
      <w:bookmarkStart w:id="164" w:name="_Ref439865070"/>
    </w:p>
    <w:p w14:paraId="39ECA946" w14:textId="1F85440D" w:rsidR="006E1315" w:rsidRPr="009456D9" w:rsidRDefault="009D69BF" w:rsidP="00F00711">
      <w:pPr>
        <w:pStyle w:val="Heading3"/>
        <w:pageBreakBefore/>
        <w:rPr>
          <w:color w:val="4A4A54"/>
        </w:rPr>
      </w:pPr>
      <w:bookmarkStart w:id="165" w:name="_Ref439922720"/>
      <w:bookmarkStart w:id="166" w:name="_Toc514152771"/>
      <w:r w:rsidRPr="009456D9">
        <w:rPr>
          <w:color w:val="4A4A54"/>
          <w:lang w:val="en-US"/>
        </w:rPr>
        <w:lastRenderedPageBreak/>
        <w:t xml:space="preserve">Using </w:t>
      </w:r>
      <w:proofErr w:type="spellStart"/>
      <w:r w:rsidRPr="009456D9">
        <w:rPr>
          <w:color w:val="4A4A54"/>
          <w:lang w:val="en-US"/>
        </w:rPr>
        <w:t>SNAPmobile</w:t>
      </w:r>
      <w:bookmarkEnd w:id="163"/>
      <w:bookmarkEnd w:id="164"/>
      <w:bookmarkEnd w:id="165"/>
      <w:bookmarkEnd w:id="166"/>
      <w:proofErr w:type="spellEnd"/>
      <w:r w:rsidR="00097CEA" w:rsidRPr="009456D9">
        <w:rPr>
          <w:color w:val="4A4A54"/>
          <w:lang w:val="en-US"/>
        </w:rPr>
        <w:fldChar w:fldCharType="begin"/>
      </w:r>
      <w:r w:rsidR="00097CEA" w:rsidRPr="009456D9">
        <w:rPr>
          <w:color w:val="4A4A54"/>
        </w:rPr>
        <w:instrText xml:space="preserve"> XE "</w:instrText>
      </w:r>
      <w:r w:rsidR="00097CEA" w:rsidRPr="009456D9">
        <w:rPr>
          <w:color w:val="4A4A54"/>
          <w:lang w:val="en-US"/>
        </w:rPr>
        <w:instrText>SNAPmobile</w:instrText>
      </w:r>
      <w:r w:rsidR="00097CEA" w:rsidRPr="009456D9">
        <w:rPr>
          <w:color w:val="4A4A54"/>
        </w:rPr>
        <w:instrText xml:space="preserve">" </w:instrText>
      </w:r>
      <w:r w:rsidR="00097CEA" w:rsidRPr="009456D9">
        <w:rPr>
          <w:color w:val="4A4A54"/>
          <w:lang w:val="en-US"/>
        </w:rPr>
        <w:fldChar w:fldCharType="end"/>
      </w:r>
    </w:p>
    <w:p w14:paraId="4726B560" w14:textId="6C8675FD" w:rsidR="006E1315" w:rsidRPr="009456D9" w:rsidRDefault="006E1315" w:rsidP="006E1315">
      <w:pPr>
        <w:pStyle w:val="stepintro"/>
        <w:rPr>
          <w:color w:val="4A4A54"/>
        </w:rPr>
      </w:pPr>
      <w:r w:rsidRPr="009456D9">
        <w:rPr>
          <w:color w:val="4A4A54"/>
        </w:rPr>
        <w:t xml:space="preserve">To </w:t>
      </w:r>
      <w:r w:rsidR="009D69BF" w:rsidRPr="009456D9">
        <w:rPr>
          <w:color w:val="4A4A54"/>
        </w:rPr>
        <w:t xml:space="preserve">use </w:t>
      </w:r>
      <w:proofErr w:type="spellStart"/>
      <w:r w:rsidR="009D69BF" w:rsidRPr="009456D9">
        <w:rPr>
          <w:color w:val="4A4A54"/>
        </w:rPr>
        <w:t>SNAPmobile</w:t>
      </w:r>
      <w:proofErr w:type="spellEnd"/>
    </w:p>
    <w:p w14:paraId="330900A3" w14:textId="47581179" w:rsidR="006E1315" w:rsidRPr="009456D9" w:rsidRDefault="006E1315" w:rsidP="00AC785C">
      <w:pPr>
        <w:pStyle w:val="numbrdlist"/>
        <w:numPr>
          <w:ilvl w:val="0"/>
          <w:numId w:val="64"/>
        </w:numPr>
        <w:rPr>
          <w:color w:val="4A4A54"/>
        </w:rPr>
      </w:pPr>
      <w:r w:rsidRPr="009456D9">
        <w:rPr>
          <w:color w:val="4A4A54"/>
        </w:rPr>
        <w:t xml:space="preserve">From the </w:t>
      </w:r>
      <w:r w:rsidR="009D69BF" w:rsidRPr="009456D9">
        <w:rPr>
          <w:color w:val="4A4A54"/>
        </w:rPr>
        <w:t>Phones</w:t>
      </w:r>
      <w:r w:rsidRPr="009456D9">
        <w:rPr>
          <w:color w:val="4A4A54"/>
        </w:rPr>
        <w:t xml:space="preserve"> page, click </w:t>
      </w:r>
      <w:proofErr w:type="spellStart"/>
      <w:r w:rsidR="009D69BF" w:rsidRPr="009456D9">
        <w:rPr>
          <w:b/>
          <w:color w:val="4A4A54"/>
        </w:rPr>
        <w:t>SNAPmobile</w:t>
      </w:r>
      <w:proofErr w:type="spellEnd"/>
      <w:r w:rsidRPr="009456D9">
        <w:rPr>
          <w:b/>
          <w:color w:val="4A4A54"/>
        </w:rPr>
        <w:t>.</w:t>
      </w:r>
    </w:p>
    <w:p w14:paraId="7B6A421B" w14:textId="48CCD7A1" w:rsidR="006E1315" w:rsidRPr="009456D9" w:rsidRDefault="006E1315" w:rsidP="006E1315">
      <w:pPr>
        <w:pStyle w:val="procresult"/>
        <w:rPr>
          <w:color w:val="4A4A54"/>
        </w:rPr>
      </w:pPr>
      <w:r w:rsidRPr="009456D9">
        <w:rPr>
          <w:color w:val="4A4A54"/>
        </w:rPr>
        <w:t xml:space="preserve">The </w:t>
      </w:r>
      <w:r w:rsidR="00372861" w:rsidRPr="009456D9">
        <w:rPr>
          <w:color w:val="4A4A54"/>
        </w:rPr>
        <w:t xml:space="preserve">splash screen in </w:t>
      </w:r>
      <w:r w:rsidR="00372861" w:rsidRPr="009456D9">
        <w:rPr>
          <w:color w:val="4A4A54"/>
        </w:rPr>
        <w:fldChar w:fldCharType="begin"/>
      </w:r>
      <w:r w:rsidR="00372861" w:rsidRPr="009456D9">
        <w:rPr>
          <w:color w:val="4A4A54"/>
        </w:rPr>
        <w:instrText xml:space="preserve"> REF _Ref439864411 \h </w:instrText>
      </w:r>
      <w:r w:rsidR="003429F8" w:rsidRPr="009456D9">
        <w:rPr>
          <w:color w:val="4A4A54"/>
        </w:rPr>
        <w:instrText xml:space="preserve"> \* MERGEFORMAT </w:instrText>
      </w:r>
      <w:r w:rsidR="00372861" w:rsidRPr="009456D9">
        <w:rPr>
          <w:color w:val="4A4A54"/>
        </w:rPr>
      </w:r>
      <w:r w:rsidR="00372861" w:rsidRPr="009456D9">
        <w:rPr>
          <w:color w:val="4A4A54"/>
        </w:rPr>
        <w:fldChar w:fldCharType="separate"/>
      </w:r>
      <w:r w:rsidR="00A443C0" w:rsidRPr="009456D9">
        <w:rPr>
          <w:color w:val="4A4A54"/>
        </w:rPr>
        <w:t xml:space="preserve">Figure </w:t>
      </w:r>
      <w:r w:rsidR="00A443C0" w:rsidRPr="009456D9">
        <w:rPr>
          <w:noProof/>
          <w:color w:val="4A4A54"/>
        </w:rPr>
        <w:t>2</w:t>
      </w:r>
      <w:r w:rsidR="00A443C0" w:rsidRPr="009456D9">
        <w:rPr>
          <w:noProof/>
          <w:color w:val="4A4A54"/>
        </w:rPr>
        <w:noBreakHyphen/>
        <w:t>15</w:t>
      </w:r>
      <w:r w:rsidR="00372861" w:rsidRPr="009456D9">
        <w:rPr>
          <w:color w:val="4A4A54"/>
        </w:rPr>
        <w:fldChar w:fldCharType="end"/>
      </w:r>
      <w:r w:rsidRPr="009456D9">
        <w:rPr>
          <w:color w:val="4A4A54"/>
        </w:rPr>
        <w:t xml:space="preserve"> appears.</w:t>
      </w:r>
    </w:p>
    <w:p w14:paraId="34607E73" w14:textId="09DC172B" w:rsidR="00B176F0" w:rsidRPr="009456D9" w:rsidRDefault="009D69BF" w:rsidP="009D69BF">
      <w:pPr>
        <w:pStyle w:val="figureanchor"/>
        <w:rPr>
          <w:color w:val="4A4A54"/>
        </w:rPr>
      </w:pPr>
      <w:r w:rsidRPr="009456D9">
        <w:rPr>
          <w:noProof/>
          <w:color w:val="4A4A54"/>
        </w:rPr>
        <w:drawing>
          <wp:inline distT="0" distB="0" distL="0" distR="0" wp14:anchorId="5B718FAE" wp14:editId="50909F7B">
            <wp:extent cx="3962400" cy="4775200"/>
            <wp:effectExtent l="19050" t="19050" r="19050" b="2540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3983" t="19320" r="33984" b="18914"/>
                    <a:stretch/>
                  </pic:blipFill>
                  <pic:spPr bwMode="auto">
                    <a:xfrm>
                      <a:off x="0" y="0"/>
                      <a:ext cx="3954449" cy="47656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509450" w14:textId="1273CB7A" w:rsidR="009D69BF" w:rsidRPr="009456D9" w:rsidRDefault="009D69BF" w:rsidP="009D69BF">
      <w:pPr>
        <w:pStyle w:val="Caption"/>
        <w:rPr>
          <w:color w:val="4A4A54"/>
        </w:rPr>
      </w:pPr>
      <w:bookmarkStart w:id="167" w:name="_Ref439864411"/>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15</w:t>
      </w:r>
      <w:r w:rsidR="00D03A06" w:rsidRPr="009456D9">
        <w:rPr>
          <w:noProof/>
          <w:color w:val="4A4A54"/>
        </w:rPr>
        <w:fldChar w:fldCharType="end"/>
      </w:r>
      <w:bookmarkEnd w:id="167"/>
      <w:r w:rsidRPr="009456D9">
        <w:rPr>
          <w:color w:val="4A4A54"/>
        </w:rPr>
        <w:t xml:space="preserve">. </w:t>
      </w:r>
      <w:proofErr w:type="spellStart"/>
      <w:r w:rsidR="00372861" w:rsidRPr="009456D9">
        <w:rPr>
          <w:color w:val="4A4A54"/>
        </w:rPr>
        <w:t>SNAPmobile</w:t>
      </w:r>
      <w:proofErr w:type="spellEnd"/>
      <w:r w:rsidR="00372861" w:rsidRPr="009456D9">
        <w:rPr>
          <w:color w:val="4A4A54"/>
        </w:rPr>
        <w:t xml:space="preserve"> Splash Screen</w:t>
      </w:r>
    </w:p>
    <w:p w14:paraId="4BE27C54" w14:textId="333BD358" w:rsidR="00372861" w:rsidRPr="009456D9" w:rsidRDefault="00097CEA" w:rsidP="00372861">
      <w:pPr>
        <w:pStyle w:val="numbrdlist"/>
        <w:rPr>
          <w:color w:val="4A4A54"/>
        </w:rPr>
      </w:pPr>
      <w:r w:rsidRPr="009456D9">
        <w:rPr>
          <w:color w:val="4A4A54"/>
        </w:rPr>
        <w:t>S</w:t>
      </w:r>
      <w:r w:rsidR="00372861" w:rsidRPr="009456D9">
        <w:rPr>
          <w:color w:val="4A4A54"/>
        </w:rPr>
        <w:t xml:space="preserve">can the QR code to download the app or search for </w:t>
      </w:r>
      <w:proofErr w:type="spellStart"/>
      <w:r w:rsidRPr="009456D9">
        <w:rPr>
          <w:color w:val="4A4A54"/>
        </w:rPr>
        <w:t>SNAP</w:t>
      </w:r>
      <w:r w:rsidR="00372861" w:rsidRPr="009456D9">
        <w:rPr>
          <w:color w:val="4A4A54"/>
        </w:rPr>
        <w:t>mobile</w:t>
      </w:r>
      <w:proofErr w:type="spellEnd"/>
      <w:r w:rsidR="00372861" w:rsidRPr="009456D9">
        <w:rPr>
          <w:color w:val="4A4A54"/>
        </w:rPr>
        <w:t xml:space="preserve"> in the app store</w:t>
      </w:r>
      <w:r w:rsidRPr="009456D9">
        <w:rPr>
          <w:color w:val="4A4A54"/>
        </w:rPr>
        <w:t xml:space="preserve">, and </w:t>
      </w:r>
      <w:r w:rsidR="00372861" w:rsidRPr="009456D9">
        <w:rPr>
          <w:color w:val="4A4A54"/>
        </w:rPr>
        <w:t>then enter the info</w:t>
      </w:r>
      <w:r w:rsidRPr="009456D9">
        <w:rPr>
          <w:color w:val="4A4A54"/>
        </w:rPr>
        <w:t>rmation</w:t>
      </w:r>
      <w:r w:rsidR="00372861" w:rsidRPr="009456D9">
        <w:rPr>
          <w:color w:val="4A4A54"/>
        </w:rPr>
        <w:t xml:space="preserve"> from that page into the </w:t>
      </w:r>
      <w:proofErr w:type="spellStart"/>
      <w:r w:rsidRPr="009456D9">
        <w:rPr>
          <w:color w:val="4A4A54"/>
        </w:rPr>
        <w:t>SNAPmobile</w:t>
      </w:r>
      <w:proofErr w:type="spellEnd"/>
      <w:r w:rsidRPr="009456D9">
        <w:rPr>
          <w:color w:val="4A4A54"/>
        </w:rPr>
        <w:t xml:space="preserve"> logon screen.</w:t>
      </w:r>
    </w:p>
    <w:p w14:paraId="60F08954" w14:textId="42E5CDFD" w:rsidR="009D56E8" w:rsidRPr="009456D9" w:rsidRDefault="009D56E8" w:rsidP="002E60D0">
      <w:pPr>
        <w:pStyle w:val="Heading2"/>
        <w:pageBreakBefore/>
        <w:rPr>
          <w:color w:val="4A4A54"/>
        </w:rPr>
      </w:pPr>
      <w:bookmarkStart w:id="168" w:name="_Ref439864977"/>
      <w:bookmarkStart w:id="169" w:name="_Toc514152772"/>
      <w:r w:rsidRPr="009456D9">
        <w:rPr>
          <w:color w:val="4A4A54"/>
        </w:rPr>
        <w:lastRenderedPageBreak/>
        <w:t xml:space="preserve">Music </w:t>
      </w:r>
      <w:proofErr w:type="gramStart"/>
      <w:r w:rsidRPr="009456D9">
        <w:rPr>
          <w:color w:val="4A4A54"/>
        </w:rPr>
        <w:t>On</w:t>
      </w:r>
      <w:proofErr w:type="gramEnd"/>
      <w:r w:rsidRPr="009456D9">
        <w:rPr>
          <w:color w:val="4A4A54"/>
        </w:rPr>
        <w:t xml:space="preserve"> Hold</w:t>
      </w:r>
      <w:bookmarkEnd w:id="159"/>
      <w:bookmarkEnd w:id="160"/>
      <w:bookmarkEnd w:id="161"/>
      <w:bookmarkEnd w:id="162"/>
      <w:bookmarkEnd w:id="168"/>
      <w:bookmarkEnd w:id="169"/>
      <w:r w:rsidR="00026334" w:rsidRPr="009456D9">
        <w:rPr>
          <w:color w:val="4A4A54"/>
        </w:rPr>
        <w:fldChar w:fldCharType="begin"/>
      </w:r>
      <w:r w:rsidR="00026334" w:rsidRPr="009456D9">
        <w:rPr>
          <w:color w:val="4A4A54"/>
        </w:rPr>
        <w:instrText xml:space="preserve"> XE "Music on hold" </w:instrText>
      </w:r>
      <w:r w:rsidR="00026334" w:rsidRPr="009456D9">
        <w:rPr>
          <w:color w:val="4A4A54"/>
        </w:rPr>
        <w:fldChar w:fldCharType="end"/>
      </w:r>
      <w:r w:rsidR="00026334" w:rsidRPr="009456D9">
        <w:rPr>
          <w:color w:val="4A4A54"/>
        </w:rPr>
        <w:fldChar w:fldCharType="begin"/>
      </w:r>
      <w:r w:rsidR="00026334" w:rsidRPr="009456D9">
        <w:rPr>
          <w:color w:val="4A4A54"/>
        </w:rPr>
        <w:instrText xml:space="preserve"> XE "Portal:music on hold" </w:instrText>
      </w:r>
      <w:r w:rsidR="00026334" w:rsidRPr="009456D9">
        <w:rPr>
          <w:color w:val="4A4A54"/>
        </w:rPr>
        <w:fldChar w:fldCharType="end"/>
      </w:r>
    </w:p>
    <w:p w14:paraId="49E8C705" w14:textId="2D6538EA" w:rsidR="00B420F1" w:rsidRPr="009456D9" w:rsidRDefault="00DE346F" w:rsidP="00B420F1">
      <w:pPr>
        <w:pStyle w:val="body"/>
        <w:rPr>
          <w:color w:val="4A4A54"/>
        </w:rPr>
      </w:pPr>
      <w:r w:rsidRPr="009456D9">
        <w:rPr>
          <w:color w:val="4A4A54"/>
        </w:rPr>
        <w:t xml:space="preserve">Music on Hold allows you to specify personal music on hold for your extension. </w:t>
      </w:r>
      <w:r w:rsidR="00B420F1" w:rsidRPr="009456D9">
        <w:rPr>
          <w:color w:val="4A4A54"/>
        </w:rPr>
        <w:t xml:space="preserve">You configure </w:t>
      </w:r>
      <w:r w:rsidR="000E28E0" w:rsidRPr="009456D9">
        <w:rPr>
          <w:color w:val="4A4A54"/>
        </w:rPr>
        <w:t>music on hold</w:t>
      </w:r>
      <w:r w:rsidR="00B420F1" w:rsidRPr="009456D9">
        <w:rPr>
          <w:color w:val="4A4A54"/>
        </w:rPr>
        <w:t xml:space="preserve"> files using the Music </w:t>
      </w:r>
      <w:proofErr w:type="gramStart"/>
      <w:r w:rsidR="00B420F1" w:rsidRPr="009456D9">
        <w:rPr>
          <w:color w:val="4A4A54"/>
        </w:rPr>
        <w:t>On</w:t>
      </w:r>
      <w:proofErr w:type="gramEnd"/>
      <w:r w:rsidR="00B420F1" w:rsidRPr="009456D9">
        <w:rPr>
          <w:color w:val="4A4A54"/>
        </w:rPr>
        <w:t xml:space="preserve"> Hold page. To display this page, click the </w:t>
      </w:r>
      <w:r w:rsidR="00B420F1" w:rsidRPr="009456D9">
        <w:rPr>
          <w:b/>
          <w:color w:val="4A4A54"/>
        </w:rPr>
        <w:t>Music on Hold</w:t>
      </w:r>
      <w:r w:rsidR="00B420F1" w:rsidRPr="009456D9">
        <w:rPr>
          <w:color w:val="4A4A54"/>
        </w:rPr>
        <w:t xml:space="preserve"> icon at the top of the page:</w:t>
      </w:r>
    </w:p>
    <w:p w14:paraId="1A8D96A5" w14:textId="333FE11C" w:rsidR="00DE346F" w:rsidRPr="009456D9" w:rsidRDefault="00A83A48" w:rsidP="00B420F1">
      <w:pPr>
        <w:pStyle w:val="body"/>
        <w:rPr>
          <w:color w:val="4A4A54"/>
        </w:rPr>
      </w:pPr>
      <w:r w:rsidRPr="009456D9">
        <w:rPr>
          <w:noProof/>
          <w:color w:val="4A4A54"/>
        </w:rPr>
        <w:drawing>
          <wp:inline distT="0" distB="0" distL="0" distR="0" wp14:anchorId="3F1CADC4" wp14:editId="22F8862B">
            <wp:extent cx="771525" cy="866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1525" cy="866775"/>
                    </a:xfrm>
                    <a:prstGeom prst="rect">
                      <a:avLst/>
                    </a:prstGeom>
                    <a:noFill/>
                    <a:ln>
                      <a:noFill/>
                    </a:ln>
                  </pic:spPr>
                </pic:pic>
              </a:graphicData>
            </a:graphic>
          </wp:inline>
        </w:drawing>
      </w:r>
    </w:p>
    <w:p w14:paraId="71337999" w14:textId="5AFB466E" w:rsidR="00120C4E" w:rsidRPr="009456D9" w:rsidRDefault="008254AD" w:rsidP="00BE70C8">
      <w:pPr>
        <w:pStyle w:val="body"/>
        <w:rPr>
          <w:color w:val="4A4A54"/>
        </w:rPr>
      </w:pPr>
      <w:r w:rsidRPr="009456D9">
        <w:rPr>
          <w:color w:val="4A4A54"/>
        </w:rPr>
        <w:t xml:space="preserve">The </w:t>
      </w:r>
      <w:r w:rsidRPr="009456D9">
        <w:rPr>
          <w:b/>
          <w:color w:val="4A4A54"/>
        </w:rPr>
        <w:t>Add Music</w:t>
      </w:r>
      <w:r w:rsidRPr="009456D9">
        <w:rPr>
          <w:color w:val="4A4A54"/>
        </w:rPr>
        <w:t xml:space="preserve"> button allows you to add </w:t>
      </w:r>
      <w:r w:rsidR="000E28E0" w:rsidRPr="009456D9">
        <w:rPr>
          <w:color w:val="4A4A54"/>
        </w:rPr>
        <w:t xml:space="preserve">music on hold </w:t>
      </w:r>
      <w:r w:rsidRPr="009456D9">
        <w:rPr>
          <w:color w:val="4A4A54"/>
        </w:rPr>
        <w:t xml:space="preserve">files. When you add </w:t>
      </w:r>
      <w:r w:rsidR="000E28E0" w:rsidRPr="009456D9">
        <w:rPr>
          <w:color w:val="4A4A54"/>
        </w:rPr>
        <w:t xml:space="preserve">music on hold </w:t>
      </w:r>
      <w:r w:rsidRPr="009456D9">
        <w:rPr>
          <w:color w:val="4A4A54"/>
        </w:rPr>
        <w:t xml:space="preserve">files, </w:t>
      </w:r>
      <w:r w:rsidR="001B72B3" w:rsidRPr="009456D9">
        <w:rPr>
          <w:color w:val="4A4A54"/>
        </w:rPr>
        <w:t xml:space="preserve">the file name appears on the Music </w:t>
      </w:r>
      <w:proofErr w:type="gramStart"/>
      <w:r w:rsidR="001B72B3" w:rsidRPr="009456D9">
        <w:rPr>
          <w:color w:val="4A4A54"/>
        </w:rPr>
        <w:t>On</w:t>
      </w:r>
      <w:proofErr w:type="gramEnd"/>
      <w:r w:rsidR="001B72B3" w:rsidRPr="009456D9">
        <w:rPr>
          <w:color w:val="4A4A54"/>
        </w:rPr>
        <w:t xml:space="preserve"> Hold page, along with the duration and file size</w:t>
      </w:r>
      <w:r w:rsidR="000B3D3E" w:rsidRPr="009456D9">
        <w:rPr>
          <w:color w:val="4A4A54"/>
        </w:rPr>
        <w:t xml:space="preserve">. The </w:t>
      </w:r>
      <w:r w:rsidR="000B3D3E" w:rsidRPr="009456D9">
        <w:rPr>
          <w:b/>
          <w:color w:val="4A4A54"/>
        </w:rPr>
        <w:t>Settings</w:t>
      </w:r>
      <w:r w:rsidR="000B3D3E" w:rsidRPr="009456D9">
        <w:rPr>
          <w:color w:val="4A4A54"/>
        </w:rPr>
        <w:t xml:space="preserve"> button allows you to </w:t>
      </w:r>
      <w:r w:rsidR="000E2916" w:rsidRPr="009456D9">
        <w:rPr>
          <w:color w:val="4A4A54"/>
        </w:rPr>
        <w:t>play an introductory greeting.</w:t>
      </w:r>
    </w:p>
    <w:p w14:paraId="22D89055" w14:textId="68B01076" w:rsidR="001B72B3" w:rsidRPr="009456D9" w:rsidRDefault="001B72B3" w:rsidP="001B72B3">
      <w:pPr>
        <w:rPr>
          <w:color w:val="4A4A54"/>
        </w:rPr>
      </w:pPr>
      <w:r w:rsidRPr="009456D9">
        <w:rPr>
          <w:color w:val="4A4A54"/>
        </w:rPr>
        <w:t xml:space="preserve">If you hover over a file you can see options to play the file, download the file, edit the name, or delete the file. If multiple files are uploaded you can rearrange them using the arrows at the left of the page. </w:t>
      </w:r>
    </w:p>
    <w:p w14:paraId="5ECCCBC8" w14:textId="77777777" w:rsidR="00120C4E" w:rsidRPr="009456D9" w:rsidRDefault="009D56E8" w:rsidP="00921E29">
      <w:pPr>
        <w:pStyle w:val="figureanchor"/>
        <w:rPr>
          <w:color w:val="4A4A54"/>
        </w:rPr>
      </w:pPr>
      <w:r w:rsidRPr="009456D9">
        <w:rPr>
          <w:noProof/>
          <w:color w:val="4A4A54"/>
        </w:rPr>
        <w:drawing>
          <wp:inline distT="0" distB="0" distL="0" distR="0" wp14:anchorId="71D96047" wp14:editId="1479E8B1">
            <wp:extent cx="5603875" cy="990600"/>
            <wp:effectExtent l="19050" t="19050" r="158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603875" cy="990600"/>
                    </a:xfrm>
                    <a:prstGeom prst="rect">
                      <a:avLst/>
                    </a:prstGeom>
                    <a:ln>
                      <a:solidFill>
                        <a:schemeClr val="tx1"/>
                      </a:solidFill>
                    </a:ln>
                  </pic:spPr>
                </pic:pic>
              </a:graphicData>
            </a:graphic>
          </wp:inline>
        </w:drawing>
      </w:r>
    </w:p>
    <w:p w14:paraId="5937433D" w14:textId="77777777" w:rsidR="00027DE1" w:rsidRPr="009456D9" w:rsidRDefault="00027DE1" w:rsidP="00027DE1">
      <w:pPr>
        <w:pStyle w:val="body"/>
        <w:rPr>
          <w:color w:val="4A4A54"/>
        </w:rPr>
      </w:pPr>
    </w:p>
    <w:p w14:paraId="74C9CE96" w14:textId="7212D235" w:rsidR="000E2916" w:rsidRPr="009456D9" w:rsidRDefault="000E2916" w:rsidP="000E2916">
      <w:pPr>
        <w:pStyle w:val="Heading3"/>
        <w:rPr>
          <w:color w:val="4A4A54"/>
        </w:rPr>
      </w:pPr>
      <w:bookmarkStart w:id="170" w:name="_Toc514152773"/>
      <w:r w:rsidRPr="009456D9">
        <w:rPr>
          <w:color w:val="4A4A54"/>
        </w:rPr>
        <w:t>Adding Music on Hold Files</w:t>
      </w:r>
      <w:bookmarkEnd w:id="170"/>
    </w:p>
    <w:p w14:paraId="5E7C808E" w14:textId="34F97CD8" w:rsidR="00EA5515" w:rsidRPr="009456D9" w:rsidRDefault="00EA5515" w:rsidP="00EA5515">
      <w:pPr>
        <w:pStyle w:val="stepintro"/>
        <w:rPr>
          <w:color w:val="4A4A54"/>
        </w:rPr>
      </w:pPr>
      <w:r w:rsidRPr="009456D9">
        <w:rPr>
          <w:color w:val="4A4A54"/>
        </w:rPr>
        <w:t xml:space="preserve">To add </w:t>
      </w:r>
      <w:r w:rsidR="00027DE1" w:rsidRPr="009456D9">
        <w:rPr>
          <w:color w:val="4A4A54"/>
        </w:rPr>
        <w:t>music on hold</w:t>
      </w:r>
      <w:r w:rsidRPr="009456D9">
        <w:rPr>
          <w:color w:val="4A4A54"/>
        </w:rPr>
        <w:t xml:space="preserve"> files</w:t>
      </w:r>
    </w:p>
    <w:p w14:paraId="50AFF985" w14:textId="062E6102" w:rsidR="004C560F" w:rsidRPr="009456D9" w:rsidRDefault="004C560F" w:rsidP="009449FB">
      <w:pPr>
        <w:pStyle w:val="numbrdlist"/>
        <w:numPr>
          <w:ilvl w:val="0"/>
          <w:numId w:val="49"/>
        </w:numPr>
        <w:rPr>
          <w:color w:val="4A4A54"/>
        </w:rPr>
      </w:pPr>
      <w:r w:rsidRPr="009456D9">
        <w:rPr>
          <w:color w:val="4A4A54"/>
        </w:rPr>
        <w:t xml:space="preserve">From the Music </w:t>
      </w:r>
      <w:proofErr w:type="gramStart"/>
      <w:r w:rsidRPr="009456D9">
        <w:rPr>
          <w:color w:val="4A4A54"/>
        </w:rPr>
        <w:t>On</w:t>
      </w:r>
      <w:proofErr w:type="gramEnd"/>
      <w:r w:rsidRPr="009456D9">
        <w:rPr>
          <w:color w:val="4A4A54"/>
        </w:rPr>
        <w:t xml:space="preserve"> Hold page, click </w:t>
      </w:r>
      <w:r w:rsidRPr="009456D9">
        <w:rPr>
          <w:b/>
          <w:color w:val="4A4A54"/>
        </w:rPr>
        <w:t>Add Music.</w:t>
      </w:r>
    </w:p>
    <w:p w14:paraId="0A043F68" w14:textId="1682DB2E" w:rsidR="004C560F" w:rsidRPr="009456D9" w:rsidRDefault="004C560F" w:rsidP="004C560F">
      <w:pPr>
        <w:pStyle w:val="procresult"/>
        <w:rPr>
          <w:color w:val="4A4A54"/>
        </w:rPr>
      </w:pPr>
      <w:r w:rsidRPr="009456D9">
        <w:rPr>
          <w:color w:val="4A4A54"/>
        </w:rPr>
        <w:t>The Add Music page appears.</w:t>
      </w:r>
    </w:p>
    <w:p w14:paraId="600140C9" w14:textId="6B990FCB" w:rsidR="004C560F" w:rsidRPr="009456D9" w:rsidRDefault="004C560F" w:rsidP="004C560F">
      <w:pPr>
        <w:pStyle w:val="figureanchor"/>
        <w:rPr>
          <w:color w:val="4A4A54"/>
        </w:rPr>
      </w:pPr>
      <w:r w:rsidRPr="009456D9">
        <w:rPr>
          <w:noProof/>
          <w:color w:val="4A4A54"/>
        </w:rPr>
        <w:lastRenderedPageBreak/>
        <w:drawing>
          <wp:inline distT="0" distB="0" distL="0" distR="0" wp14:anchorId="69FFDDD2" wp14:editId="0514CEE3">
            <wp:extent cx="4760026" cy="1981200"/>
            <wp:effectExtent l="19050" t="19050" r="2159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4443" t="39401" r="34775" b="40099"/>
                    <a:stretch/>
                  </pic:blipFill>
                  <pic:spPr bwMode="auto">
                    <a:xfrm>
                      <a:off x="0" y="0"/>
                      <a:ext cx="4759500" cy="1980981"/>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1F4E37" w14:textId="77777777" w:rsidR="004C560F" w:rsidRPr="009456D9" w:rsidRDefault="004C560F" w:rsidP="004C560F">
      <w:pPr>
        <w:pStyle w:val="body"/>
        <w:rPr>
          <w:color w:val="4A4A54"/>
        </w:rPr>
      </w:pPr>
    </w:p>
    <w:p w14:paraId="2EBCDB20" w14:textId="77777777" w:rsidR="00D43E08" w:rsidRPr="009456D9" w:rsidRDefault="00D43E08" w:rsidP="00D43E08">
      <w:pPr>
        <w:pStyle w:val="numbrdlist"/>
        <w:rPr>
          <w:color w:val="4A4A54"/>
        </w:rPr>
      </w:pPr>
      <w:r w:rsidRPr="009456D9">
        <w:rPr>
          <w:color w:val="4A4A54"/>
        </w:rPr>
        <w:t xml:space="preserve">Click the </w:t>
      </w:r>
      <w:r w:rsidRPr="009456D9">
        <w:rPr>
          <w:b/>
          <w:color w:val="4A4A54"/>
        </w:rPr>
        <w:t>Browse</w:t>
      </w:r>
      <w:r w:rsidRPr="009456D9">
        <w:rPr>
          <w:color w:val="4A4A54"/>
        </w:rPr>
        <w:t xml:space="preserve"> button.</w:t>
      </w:r>
    </w:p>
    <w:p w14:paraId="1E2F2841" w14:textId="77777777" w:rsidR="00D43E08" w:rsidRPr="009456D9" w:rsidRDefault="00D43E08" w:rsidP="00D43E08">
      <w:pPr>
        <w:pStyle w:val="numbrdlist"/>
        <w:rPr>
          <w:color w:val="4A4A54"/>
        </w:rPr>
      </w:pPr>
      <w:r w:rsidRPr="009456D9">
        <w:rPr>
          <w:color w:val="4A4A54"/>
        </w:rPr>
        <w:t xml:space="preserve">In the Choose File to Upload dialog box, go to the location where the file you want to import is located. Click the file, and then click </w:t>
      </w:r>
      <w:r w:rsidRPr="009456D9">
        <w:rPr>
          <w:b/>
          <w:color w:val="4A4A54"/>
        </w:rPr>
        <w:t>Open</w:t>
      </w:r>
      <w:r w:rsidRPr="009456D9">
        <w:rPr>
          <w:color w:val="4A4A54"/>
        </w:rPr>
        <w:t>.</w:t>
      </w:r>
    </w:p>
    <w:p w14:paraId="1227FFFC" w14:textId="77777777" w:rsidR="00D43E08" w:rsidRPr="009456D9" w:rsidRDefault="00D43E08" w:rsidP="00D43E08">
      <w:pPr>
        <w:pStyle w:val="procresult"/>
        <w:rPr>
          <w:color w:val="4A4A54"/>
        </w:rPr>
      </w:pPr>
      <w:r w:rsidRPr="009456D9">
        <w:rPr>
          <w:color w:val="4A4A54"/>
        </w:rPr>
        <w:t xml:space="preserve">The path and file appear in the </w:t>
      </w:r>
      <w:r w:rsidRPr="009456D9">
        <w:rPr>
          <w:b/>
          <w:color w:val="4A4A54"/>
        </w:rPr>
        <w:t>Browse</w:t>
      </w:r>
      <w:r w:rsidRPr="009456D9">
        <w:rPr>
          <w:color w:val="4A4A54"/>
        </w:rPr>
        <w:t xml:space="preserve"> field.</w:t>
      </w:r>
    </w:p>
    <w:p w14:paraId="1C2E5C73" w14:textId="77777777" w:rsidR="006C10CA" w:rsidRPr="009456D9" w:rsidRDefault="006C10CA" w:rsidP="004E39AA">
      <w:pPr>
        <w:pStyle w:val="body"/>
        <w:rPr>
          <w:b/>
          <w:color w:val="4A4A54"/>
        </w:rPr>
      </w:pPr>
    </w:p>
    <w:p w14:paraId="6A9713C0" w14:textId="2C1F5C40" w:rsidR="004E39AA" w:rsidRPr="009456D9" w:rsidRDefault="004E39AA" w:rsidP="004E39AA">
      <w:pPr>
        <w:pStyle w:val="body"/>
        <w:rPr>
          <w:color w:val="4A4A54"/>
        </w:rPr>
      </w:pPr>
      <w:r w:rsidRPr="009456D9">
        <w:rPr>
          <w:b/>
          <w:color w:val="4A4A54"/>
        </w:rPr>
        <w:t>NOTE:</w:t>
      </w:r>
      <w:r w:rsidRPr="009456D9">
        <w:rPr>
          <w:color w:val="4A4A54"/>
        </w:rPr>
        <w:t xml:space="preserve"> </w:t>
      </w:r>
      <w:r w:rsidR="0059024E" w:rsidRPr="009456D9">
        <w:rPr>
          <w:color w:val="4A4A54"/>
        </w:rPr>
        <w:t xml:space="preserve">The music file must be in MP3 or WAV format, and </w:t>
      </w:r>
      <w:r w:rsidRPr="009456D9">
        <w:rPr>
          <w:color w:val="4A4A54"/>
        </w:rPr>
        <w:t>must be properly licensed.</w:t>
      </w:r>
    </w:p>
    <w:p w14:paraId="4B6C7E19" w14:textId="77777777" w:rsidR="006C10CA" w:rsidRPr="009456D9" w:rsidRDefault="006C10CA" w:rsidP="004E39AA">
      <w:pPr>
        <w:pStyle w:val="body"/>
        <w:rPr>
          <w:color w:val="4A4A54"/>
        </w:rPr>
      </w:pPr>
    </w:p>
    <w:p w14:paraId="1ED92233" w14:textId="77777777" w:rsidR="007F0B20" w:rsidRPr="009456D9" w:rsidRDefault="007F0B20" w:rsidP="00D43E08">
      <w:pPr>
        <w:pStyle w:val="numbrdlist"/>
        <w:rPr>
          <w:color w:val="4A4A54"/>
        </w:rPr>
      </w:pPr>
      <w:r w:rsidRPr="009456D9">
        <w:rPr>
          <w:color w:val="4A4A54"/>
        </w:rPr>
        <w:t xml:space="preserve">In the </w:t>
      </w:r>
      <w:r w:rsidRPr="009456D9">
        <w:rPr>
          <w:b/>
          <w:color w:val="4A4A54"/>
        </w:rPr>
        <w:t xml:space="preserve">Song </w:t>
      </w:r>
      <w:r w:rsidRPr="009456D9">
        <w:rPr>
          <w:color w:val="4A4A54"/>
        </w:rPr>
        <w:t>Name field, enter a name for the song.</w:t>
      </w:r>
    </w:p>
    <w:p w14:paraId="23942D22" w14:textId="0B01C3C4" w:rsidR="00D43E08" w:rsidRPr="009456D9" w:rsidRDefault="00D43E08" w:rsidP="00D43E08">
      <w:pPr>
        <w:pStyle w:val="numbrdlist"/>
        <w:rPr>
          <w:color w:val="4A4A54"/>
        </w:rPr>
      </w:pPr>
      <w:r w:rsidRPr="009456D9">
        <w:rPr>
          <w:color w:val="4A4A54"/>
        </w:rPr>
        <w:t xml:space="preserve">Click </w:t>
      </w:r>
      <w:r w:rsidRPr="009456D9">
        <w:rPr>
          <w:b/>
          <w:color w:val="4A4A54"/>
        </w:rPr>
        <w:t>Upload</w:t>
      </w:r>
      <w:r w:rsidRPr="009456D9">
        <w:rPr>
          <w:color w:val="4A4A54"/>
        </w:rPr>
        <w:t>.</w:t>
      </w:r>
    </w:p>
    <w:p w14:paraId="069428E1" w14:textId="1FCFB8E2" w:rsidR="00D43E08" w:rsidRPr="009456D9" w:rsidRDefault="00D43E08" w:rsidP="00D43E08">
      <w:pPr>
        <w:pStyle w:val="procresult"/>
        <w:rPr>
          <w:color w:val="4A4A54"/>
        </w:rPr>
      </w:pPr>
      <w:r w:rsidRPr="009456D9">
        <w:rPr>
          <w:color w:val="4A4A54"/>
        </w:rPr>
        <w:t>The music file appears on the Music on Hold page.</w:t>
      </w:r>
    </w:p>
    <w:p w14:paraId="695CA731" w14:textId="77777777" w:rsidR="00EA5515" w:rsidRPr="009456D9" w:rsidRDefault="00EA5515" w:rsidP="009D56E8">
      <w:pPr>
        <w:rPr>
          <w:color w:val="4A4A54"/>
        </w:rPr>
      </w:pPr>
    </w:p>
    <w:p w14:paraId="2286FA50" w14:textId="759750C9" w:rsidR="00EA5515" w:rsidRPr="009456D9" w:rsidRDefault="000E2916" w:rsidP="002C4E6E">
      <w:pPr>
        <w:pStyle w:val="Heading3"/>
        <w:keepLines/>
        <w:rPr>
          <w:color w:val="4A4A54"/>
          <w:lang w:val="en-US"/>
        </w:rPr>
      </w:pPr>
      <w:bookmarkStart w:id="171" w:name="_Toc514152774"/>
      <w:r w:rsidRPr="009456D9">
        <w:rPr>
          <w:color w:val="4A4A54"/>
        </w:rPr>
        <w:lastRenderedPageBreak/>
        <w:t>Playing an Introductory Greeting</w:t>
      </w:r>
      <w:bookmarkEnd w:id="171"/>
      <w:r w:rsidR="006E6930" w:rsidRPr="009456D9">
        <w:rPr>
          <w:color w:val="4A4A54"/>
        </w:rPr>
        <w:fldChar w:fldCharType="begin"/>
      </w:r>
      <w:r w:rsidR="006E6930" w:rsidRPr="009456D9">
        <w:rPr>
          <w:color w:val="4A4A54"/>
        </w:rPr>
        <w:instrText xml:space="preserve"> XE "Introductory greeting" </w:instrText>
      </w:r>
      <w:r w:rsidR="006E6930" w:rsidRPr="009456D9">
        <w:rPr>
          <w:color w:val="4A4A54"/>
        </w:rPr>
        <w:fldChar w:fldCharType="end"/>
      </w:r>
    </w:p>
    <w:p w14:paraId="2CDE7C77" w14:textId="68DFF408" w:rsidR="000E2916" w:rsidRPr="009456D9" w:rsidRDefault="000E2916" w:rsidP="002C4E6E">
      <w:pPr>
        <w:pStyle w:val="stepintro"/>
        <w:keepNext/>
        <w:keepLines/>
        <w:rPr>
          <w:color w:val="4A4A54"/>
        </w:rPr>
      </w:pPr>
      <w:r w:rsidRPr="009456D9">
        <w:rPr>
          <w:color w:val="4A4A54"/>
        </w:rPr>
        <w:t>To play an introductory greeting</w:t>
      </w:r>
      <w:r w:rsidR="006E613F" w:rsidRPr="009456D9">
        <w:rPr>
          <w:color w:val="4A4A54"/>
        </w:rPr>
        <w:t xml:space="preserve"> before having the music on hold file play</w:t>
      </w:r>
    </w:p>
    <w:p w14:paraId="4758E2C5" w14:textId="59D5E8A9" w:rsidR="000E2916" w:rsidRPr="009456D9" w:rsidRDefault="000E2916" w:rsidP="009449FB">
      <w:pPr>
        <w:pStyle w:val="numbrdlist"/>
        <w:keepNext/>
        <w:keepLines/>
        <w:numPr>
          <w:ilvl w:val="0"/>
          <w:numId w:val="48"/>
        </w:numPr>
        <w:rPr>
          <w:color w:val="4A4A54"/>
        </w:rPr>
      </w:pPr>
      <w:r w:rsidRPr="009456D9">
        <w:rPr>
          <w:color w:val="4A4A54"/>
        </w:rPr>
        <w:t xml:space="preserve">From the Music </w:t>
      </w:r>
      <w:proofErr w:type="gramStart"/>
      <w:r w:rsidRPr="009456D9">
        <w:rPr>
          <w:color w:val="4A4A54"/>
        </w:rPr>
        <w:t>On</w:t>
      </w:r>
      <w:proofErr w:type="gramEnd"/>
      <w:r w:rsidRPr="009456D9">
        <w:rPr>
          <w:color w:val="4A4A54"/>
        </w:rPr>
        <w:t xml:space="preserve"> Hold page, click </w:t>
      </w:r>
      <w:r w:rsidRPr="009456D9">
        <w:rPr>
          <w:b/>
          <w:color w:val="4A4A54"/>
        </w:rPr>
        <w:t>Settings.</w:t>
      </w:r>
    </w:p>
    <w:p w14:paraId="5F76BF52" w14:textId="62D186C7" w:rsidR="000E2916" w:rsidRPr="009456D9" w:rsidRDefault="00F839A0" w:rsidP="002C4E6E">
      <w:pPr>
        <w:pStyle w:val="procresult"/>
        <w:keepNext/>
        <w:keepLines/>
        <w:rPr>
          <w:color w:val="4A4A54"/>
        </w:rPr>
      </w:pPr>
      <w:r w:rsidRPr="009456D9">
        <w:rPr>
          <w:color w:val="4A4A54"/>
        </w:rPr>
        <w:t>The Music on Hold Settings page appears.</w:t>
      </w:r>
    </w:p>
    <w:p w14:paraId="750FA51E" w14:textId="25DAB019" w:rsidR="00F839A0" w:rsidRPr="009456D9" w:rsidRDefault="003269A7" w:rsidP="002C4E6E">
      <w:pPr>
        <w:pStyle w:val="figureanchor"/>
        <w:keepNext/>
        <w:keepLines/>
        <w:rPr>
          <w:color w:val="4A4A54"/>
        </w:rPr>
      </w:pPr>
      <w:r w:rsidRPr="009456D9">
        <w:rPr>
          <w:noProof/>
          <w:color w:val="4A4A54"/>
        </w:rPr>
        <w:drawing>
          <wp:inline distT="0" distB="0" distL="0" distR="0" wp14:anchorId="51A27DFB" wp14:editId="6F8407A5">
            <wp:extent cx="5012942" cy="1571625"/>
            <wp:effectExtent l="19050" t="19050" r="1651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4775" t="41531" r="34443" b="43028"/>
                    <a:stretch/>
                  </pic:blipFill>
                  <pic:spPr bwMode="auto">
                    <a:xfrm>
                      <a:off x="0" y="0"/>
                      <a:ext cx="5012388" cy="1571451"/>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7263449" w14:textId="77777777" w:rsidR="004C560F" w:rsidRPr="009456D9" w:rsidRDefault="004C560F" w:rsidP="004C560F">
      <w:pPr>
        <w:pStyle w:val="body"/>
        <w:rPr>
          <w:color w:val="4A4A54"/>
        </w:rPr>
      </w:pPr>
    </w:p>
    <w:p w14:paraId="524CAE8F" w14:textId="570BA6ED" w:rsidR="00F839A0" w:rsidRPr="009456D9" w:rsidRDefault="00F839A0" w:rsidP="009449FB">
      <w:pPr>
        <w:pStyle w:val="numbrdlist"/>
        <w:numPr>
          <w:ilvl w:val="0"/>
          <w:numId w:val="48"/>
        </w:numPr>
        <w:rPr>
          <w:color w:val="4A4A54"/>
        </w:rPr>
      </w:pPr>
      <w:r w:rsidRPr="009456D9">
        <w:rPr>
          <w:color w:val="4A4A54"/>
        </w:rPr>
        <w:t xml:space="preserve">Check </w:t>
      </w:r>
      <w:r w:rsidRPr="009456D9">
        <w:rPr>
          <w:b/>
          <w:color w:val="4A4A54"/>
        </w:rPr>
        <w:t>Play introductory greeting</w:t>
      </w:r>
      <w:r w:rsidRPr="009456D9">
        <w:rPr>
          <w:color w:val="4A4A54"/>
        </w:rPr>
        <w:t>.</w:t>
      </w:r>
    </w:p>
    <w:p w14:paraId="4FB0AB36" w14:textId="362348BE" w:rsidR="004C560F" w:rsidRPr="009456D9" w:rsidRDefault="004C560F" w:rsidP="009449FB">
      <w:pPr>
        <w:pStyle w:val="numbrdlist"/>
        <w:numPr>
          <w:ilvl w:val="0"/>
          <w:numId w:val="48"/>
        </w:numPr>
        <w:rPr>
          <w:color w:val="4A4A54"/>
        </w:rPr>
      </w:pPr>
      <w:r w:rsidRPr="009456D9">
        <w:rPr>
          <w:color w:val="4A4A54"/>
        </w:rPr>
        <w:t xml:space="preserve">Click </w:t>
      </w:r>
      <w:r w:rsidRPr="009456D9">
        <w:rPr>
          <w:b/>
          <w:color w:val="4A4A54"/>
        </w:rPr>
        <w:t>Save</w:t>
      </w:r>
      <w:r w:rsidRPr="009456D9">
        <w:rPr>
          <w:color w:val="4A4A54"/>
        </w:rPr>
        <w:t>.</w:t>
      </w:r>
    </w:p>
    <w:p w14:paraId="2F4ABD49" w14:textId="77777777" w:rsidR="009D56E8" w:rsidRPr="009456D9" w:rsidRDefault="009D56E8" w:rsidP="009D56E8">
      <w:pPr>
        <w:rPr>
          <w:color w:val="4A4A54"/>
        </w:rPr>
      </w:pPr>
    </w:p>
    <w:p w14:paraId="614C61C0" w14:textId="4DE96B50" w:rsidR="009D56E8" w:rsidRPr="009456D9" w:rsidRDefault="009D56E8" w:rsidP="00923364">
      <w:pPr>
        <w:pStyle w:val="Heading2"/>
        <w:pageBreakBefore/>
        <w:rPr>
          <w:color w:val="4A4A54"/>
        </w:rPr>
      </w:pPr>
      <w:bookmarkStart w:id="172" w:name="_Toc363566325"/>
      <w:bookmarkStart w:id="173" w:name="_Ref439176274"/>
      <w:bookmarkStart w:id="174" w:name="_Ref439176488"/>
      <w:bookmarkStart w:id="175" w:name="_Ref439176506"/>
      <w:bookmarkStart w:id="176" w:name="_Toc514152775"/>
      <w:r w:rsidRPr="009456D9">
        <w:rPr>
          <w:color w:val="4A4A54"/>
        </w:rPr>
        <w:lastRenderedPageBreak/>
        <w:t>Call History</w:t>
      </w:r>
      <w:bookmarkEnd w:id="172"/>
      <w:bookmarkEnd w:id="173"/>
      <w:bookmarkEnd w:id="174"/>
      <w:bookmarkEnd w:id="175"/>
      <w:bookmarkEnd w:id="176"/>
      <w:r w:rsidR="006E6930" w:rsidRPr="009456D9">
        <w:rPr>
          <w:color w:val="4A4A54"/>
        </w:rPr>
        <w:fldChar w:fldCharType="begin"/>
      </w:r>
      <w:r w:rsidR="006E6930" w:rsidRPr="009456D9">
        <w:rPr>
          <w:color w:val="4A4A54"/>
        </w:rPr>
        <w:instrText xml:space="preserve"> XE "Call history" </w:instrText>
      </w:r>
      <w:r w:rsidR="006E6930" w:rsidRPr="009456D9">
        <w:rPr>
          <w:color w:val="4A4A54"/>
        </w:rPr>
        <w:fldChar w:fldCharType="end"/>
      </w:r>
      <w:r w:rsidR="006E6930" w:rsidRPr="009456D9">
        <w:rPr>
          <w:color w:val="4A4A54"/>
        </w:rPr>
        <w:fldChar w:fldCharType="begin"/>
      </w:r>
      <w:r w:rsidR="006E6930" w:rsidRPr="009456D9">
        <w:rPr>
          <w:color w:val="4A4A54"/>
        </w:rPr>
        <w:instrText xml:space="preserve"> XE "Portal:call history" </w:instrText>
      </w:r>
      <w:r w:rsidR="006E6930" w:rsidRPr="009456D9">
        <w:rPr>
          <w:color w:val="4A4A54"/>
        </w:rPr>
        <w:fldChar w:fldCharType="end"/>
      </w:r>
    </w:p>
    <w:p w14:paraId="45B3A763" w14:textId="24A4F23C" w:rsidR="003708F0" w:rsidRPr="009456D9" w:rsidRDefault="003708F0" w:rsidP="003708F0">
      <w:pPr>
        <w:pStyle w:val="body"/>
        <w:rPr>
          <w:color w:val="4A4A54"/>
        </w:rPr>
      </w:pPr>
      <w:r w:rsidRPr="009456D9">
        <w:rPr>
          <w:color w:val="4A4A54"/>
          <w:lang w:eastAsia="x-none"/>
        </w:rPr>
        <w:t xml:space="preserve">The Call History page </w:t>
      </w:r>
      <w:r w:rsidRPr="009456D9">
        <w:rPr>
          <w:color w:val="4A4A54"/>
        </w:rPr>
        <w:t>shows a log of all your extensions calls. It also provides tools to filter and export data.</w:t>
      </w:r>
    </w:p>
    <w:p w14:paraId="0155E059" w14:textId="77777777" w:rsidR="00B70496" w:rsidRPr="009456D9" w:rsidRDefault="00B70496" w:rsidP="003708F0">
      <w:pPr>
        <w:pStyle w:val="body"/>
        <w:rPr>
          <w:color w:val="4A4A54"/>
        </w:rPr>
      </w:pPr>
      <w:r w:rsidRPr="009456D9">
        <w:rPr>
          <w:color w:val="4A4A54"/>
        </w:rPr>
        <w:t>The left side uses color-coded icons to represent call status:</w:t>
      </w:r>
    </w:p>
    <w:p w14:paraId="4D920FA6" w14:textId="77777777" w:rsidR="00B70496" w:rsidRPr="009456D9" w:rsidRDefault="00B70496" w:rsidP="00B70496">
      <w:pPr>
        <w:pStyle w:val="bulletlv1"/>
        <w:rPr>
          <w:color w:val="4A4A54"/>
          <w:lang w:eastAsia="x-none"/>
        </w:rPr>
      </w:pPr>
      <w:r w:rsidRPr="009456D9">
        <w:rPr>
          <w:color w:val="4A4A54"/>
        </w:rPr>
        <w:t>Green = outbound calls</w:t>
      </w:r>
    </w:p>
    <w:p w14:paraId="701B109B" w14:textId="77777777" w:rsidR="00B70496" w:rsidRPr="009456D9" w:rsidRDefault="00B70496" w:rsidP="00B70496">
      <w:pPr>
        <w:pStyle w:val="bulletlv1"/>
        <w:rPr>
          <w:color w:val="4A4A54"/>
          <w:lang w:eastAsia="x-none"/>
        </w:rPr>
      </w:pPr>
      <w:r w:rsidRPr="009456D9">
        <w:rPr>
          <w:color w:val="4A4A54"/>
        </w:rPr>
        <w:t>Blue = inbound received calls</w:t>
      </w:r>
    </w:p>
    <w:p w14:paraId="5CA64826" w14:textId="77777777" w:rsidR="00B70496" w:rsidRPr="009456D9" w:rsidRDefault="00B70496" w:rsidP="00B70496">
      <w:pPr>
        <w:pStyle w:val="bulletlv1"/>
        <w:rPr>
          <w:color w:val="4A4A54"/>
          <w:lang w:eastAsia="x-none"/>
        </w:rPr>
      </w:pPr>
      <w:r w:rsidRPr="009456D9">
        <w:rPr>
          <w:color w:val="4A4A54"/>
        </w:rPr>
        <w:t>Red = missed calls</w:t>
      </w:r>
    </w:p>
    <w:p w14:paraId="5B29F5DC" w14:textId="741C96D1" w:rsidR="00771DB7" w:rsidRPr="009456D9" w:rsidRDefault="00771DB7" w:rsidP="00366561">
      <w:pPr>
        <w:pStyle w:val="body"/>
        <w:rPr>
          <w:color w:val="4A4A54"/>
        </w:rPr>
      </w:pPr>
      <w:r w:rsidRPr="009456D9">
        <w:rPr>
          <w:color w:val="4A4A54"/>
        </w:rPr>
        <w:t xml:space="preserve">Moving your screen pointer over an icon displays a tooltip with </w:t>
      </w:r>
      <w:r w:rsidR="00AE288D" w:rsidRPr="009456D9">
        <w:rPr>
          <w:color w:val="4A4A54"/>
        </w:rPr>
        <w:t>the call status. For example:</w:t>
      </w:r>
    </w:p>
    <w:p w14:paraId="73C9D5FB" w14:textId="635D7D4F" w:rsidR="00771DB7" w:rsidRPr="009456D9" w:rsidRDefault="002E6DBB" w:rsidP="002E6DBB">
      <w:pPr>
        <w:pStyle w:val="figureanchor"/>
        <w:jc w:val="left"/>
        <w:rPr>
          <w:color w:val="4A4A54"/>
        </w:rPr>
      </w:pPr>
      <w:r w:rsidRPr="009456D9">
        <w:rPr>
          <w:noProof/>
          <w:color w:val="4A4A54"/>
        </w:rPr>
        <w:drawing>
          <wp:inline distT="0" distB="0" distL="0" distR="0" wp14:anchorId="3C3EA51F" wp14:editId="1907DDA6">
            <wp:extent cx="1723209" cy="621101"/>
            <wp:effectExtent l="19050" t="19050" r="10795"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4192" t="54458" r="65361" b="39518"/>
                    <a:stretch/>
                  </pic:blipFill>
                  <pic:spPr bwMode="auto">
                    <a:xfrm>
                      <a:off x="0" y="0"/>
                      <a:ext cx="1721997" cy="6206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7B7CA8" w:rsidRPr="009456D9">
        <w:rPr>
          <w:color w:val="4A4A54"/>
        </w:rPr>
        <w:tab/>
      </w:r>
      <w:r w:rsidR="00071085" w:rsidRPr="009456D9">
        <w:rPr>
          <w:color w:val="4A4A54"/>
        </w:rPr>
        <w:tab/>
      </w:r>
      <w:r w:rsidR="00071085" w:rsidRPr="009456D9">
        <w:rPr>
          <w:color w:val="4A4A54"/>
        </w:rPr>
        <w:tab/>
      </w:r>
      <w:r w:rsidR="007B7CA8" w:rsidRPr="009456D9">
        <w:rPr>
          <w:noProof/>
          <w:color w:val="4A4A54"/>
        </w:rPr>
        <w:drawing>
          <wp:inline distT="0" distB="0" distL="0" distR="0" wp14:anchorId="323F1116" wp14:editId="6C31A6D2">
            <wp:extent cx="992037" cy="629729"/>
            <wp:effectExtent l="19050" t="19050" r="1778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4417" t="55390" r="67922" b="36830"/>
                    <a:stretch/>
                  </pic:blipFill>
                  <pic:spPr bwMode="auto">
                    <a:xfrm>
                      <a:off x="0" y="0"/>
                      <a:ext cx="991335" cy="6292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1CEB6C" w14:textId="77777777" w:rsidR="00C03648" w:rsidRPr="009456D9" w:rsidRDefault="00C03648" w:rsidP="00366561">
      <w:pPr>
        <w:pStyle w:val="body"/>
        <w:rPr>
          <w:color w:val="4A4A54"/>
        </w:rPr>
      </w:pPr>
    </w:p>
    <w:p w14:paraId="43E0095A" w14:textId="6C7C8441" w:rsidR="00B70496" w:rsidRPr="009456D9" w:rsidRDefault="00B70496" w:rsidP="00366561">
      <w:pPr>
        <w:pStyle w:val="body"/>
        <w:rPr>
          <w:color w:val="4A4A54"/>
        </w:rPr>
      </w:pPr>
      <w:r w:rsidRPr="009456D9">
        <w:rPr>
          <w:color w:val="4A4A54"/>
        </w:rPr>
        <w:t xml:space="preserve">You can click </w:t>
      </w:r>
      <w:r w:rsidR="00366561" w:rsidRPr="009456D9">
        <w:rPr>
          <w:color w:val="4A4A54"/>
        </w:rPr>
        <w:t xml:space="preserve">a number in the </w:t>
      </w:r>
      <w:r w:rsidR="00366561" w:rsidRPr="009456D9">
        <w:rPr>
          <w:b/>
          <w:color w:val="4A4A54"/>
        </w:rPr>
        <w:t>Number</w:t>
      </w:r>
      <w:r w:rsidR="00366561" w:rsidRPr="009456D9">
        <w:rPr>
          <w:color w:val="4A4A54"/>
        </w:rPr>
        <w:t xml:space="preserve"> column </w:t>
      </w:r>
      <w:r w:rsidRPr="009456D9">
        <w:rPr>
          <w:color w:val="4A4A54"/>
        </w:rPr>
        <w:t xml:space="preserve">dial </w:t>
      </w:r>
      <w:r w:rsidR="00366561" w:rsidRPr="009456D9">
        <w:rPr>
          <w:color w:val="4A4A54"/>
        </w:rPr>
        <w:t xml:space="preserve">back </w:t>
      </w:r>
      <w:r w:rsidRPr="009456D9">
        <w:rPr>
          <w:color w:val="4A4A54"/>
        </w:rPr>
        <w:t>the num</w:t>
      </w:r>
      <w:r w:rsidR="00366561" w:rsidRPr="009456D9">
        <w:rPr>
          <w:color w:val="4A4A54"/>
        </w:rPr>
        <w:t>ber</w:t>
      </w:r>
      <w:r w:rsidRPr="009456D9">
        <w:rPr>
          <w:color w:val="4A4A54"/>
        </w:rPr>
        <w:t>.</w:t>
      </w:r>
      <w:r w:rsidR="005F247F" w:rsidRPr="009456D9">
        <w:rPr>
          <w:color w:val="4A4A54"/>
        </w:rPr>
        <w:t xml:space="preserve"> Clicking the Refresh button </w:t>
      </w:r>
      <w:r w:rsidR="005F247F" w:rsidRPr="009456D9">
        <w:rPr>
          <w:noProof/>
          <w:color w:val="4A4A54"/>
        </w:rPr>
        <w:drawing>
          <wp:inline distT="0" distB="0" distL="0" distR="0" wp14:anchorId="420C2810" wp14:editId="6C6E744F">
            <wp:extent cx="308610" cy="255270"/>
            <wp:effectExtent l="19050" t="19050" r="1524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8610" cy="255270"/>
                    </a:xfrm>
                    <a:prstGeom prst="rect">
                      <a:avLst/>
                    </a:prstGeom>
                    <a:noFill/>
                    <a:ln>
                      <a:solidFill>
                        <a:prstClr val="black"/>
                      </a:solidFill>
                    </a:ln>
                  </pic:spPr>
                </pic:pic>
              </a:graphicData>
            </a:graphic>
          </wp:inline>
        </w:drawing>
      </w:r>
      <w:r w:rsidR="005F247F" w:rsidRPr="009456D9">
        <w:rPr>
          <w:color w:val="4A4A54"/>
        </w:rPr>
        <w:t xml:space="preserve"> updates the information shown on the page.</w:t>
      </w:r>
    </w:p>
    <w:p w14:paraId="6231EC42" w14:textId="077C5779" w:rsidR="00F202CD" w:rsidRPr="009456D9" w:rsidRDefault="00F202CD" w:rsidP="00F202CD">
      <w:pPr>
        <w:pStyle w:val="body"/>
        <w:rPr>
          <w:color w:val="4A4A54"/>
        </w:rPr>
      </w:pPr>
      <w:r w:rsidRPr="009456D9">
        <w:rPr>
          <w:color w:val="4A4A54"/>
        </w:rPr>
        <w:t xml:space="preserve">To display the Call History page, click the </w:t>
      </w:r>
      <w:r w:rsidRPr="009456D9">
        <w:rPr>
          <w:b/>
          <w:color w:val="4A4A54"/>
        </w:rPr>
        <w:t>Call History</w:t>
      </w:r>
      <w:r w:rsidRPr="009456D9">
        <w:rPr>
          <w:color w:val="4A4A54"/>
        </w:rPr>
        <w:t xml:space="preserve"> icon at the top of the page:</w:t>
      </w:r>
    </w:p>
    <w:p w14:paraId="30418C2D" w14:textId="52609F04" w:rsidR="00F202CD" w:rsidRPr="009456D9" w:rsidRDefault="00F202CD" w:rsidP="00F202CD">
      <w:pPr>
        <w:pStyle w:val="figureanchor"/>
        <w:spacing w:before="120"/>
        <w:jc w:val="left"/>
        <w:rPr>
          <w:color w:val="4A4A54"/>
        </w:rPr>
      </w:pPr>
      <w:r w:rsidRPr="009456D9">
        <w:rPr>
          <w:noProof/>
          <w:color w:val="4A4A54"/>
        </w:rPr>
        <w:drawing>
          <wp:inline distT="0" distB="0" distL="0" distR="0" wp14:anchorId="3BC22E5D" wp14:editId="30128AB9">
            <wp:extent cx="762000" cy="752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p>
    <w:p w14:paraId="3185A5DB" w14:textId="7EE252F9" w:rsidR="00F202CD" w:rsidRPr="009456D9" w:rsidRDefault="00E476F0" w:rsidP="00366561">
      <w:pPr>
        <w:pStyle w:val="body"/>
        <w:rPr>
          <w:color w:val="4A4A54"/>
          <w:lang w:eastAsia="x-none"/>
        </w:rPr>
      </w:pPr>
      <w:r w:rsidRPr="009456D9">
        <w:rPr>
          <w:color w:val="4A4A54"/>
          <w:lang w:eastAsia="x-none"/>
        </w:rPr>
        <w:t xml:space="preserve">The following figure shows an example of the Call History page. The sections following the figure describe the </w:t>
      </w:r>
      <w:r w:rsidR="00923364" w:rsidRPr="009456D9">
        <w:rPr>
          <w:b/>
          <w:color w:val="4A4A54"/>
          <w:lang w:eastAsia="x-none"/>
        </w:rPr>
        <w:t>Filters</w:t>
      </w:r>
      <w:r w:rsidR="00923364" w:rsidRPr="009456D9">
        <w:rPr>
          <w:color w:val="4A4A54"/>
          <w:lang w:eastAsia="x-none"/>
        </w:rPr>
        <w:t xml:space="preserve"> and </w:t>
      </w:r>
      <w:r w:rsidR="00923364" w:rsidRPr="009456D9">
        <w:rPr>
          <w:b/>
          <w:color w:val="4A4A54"/>
          <w:lang w:eastAsia="x-none"/>
        </w:rPr>
        <w:t>Export</w:t>
      </w:r>
      <w:r w:rsidR="00923364" w:rsidRPr="009456D9">
        <w:rPr>
          <w:color w:val="4A4A54"/>
          <w:lang w:eastAsia="x-none"/>
        </w:rPr>
        <w:t xml:space="preserve"> buttons.</w:t>
      </w:r>
    </w:p>
    <w:p w14:paraId="6229C291" w14:textId="12C4B3DA" w:rsidR="00FC1D76" w:rsidRPr="009456D9" w:rsidRDefault="00C1777C" w:rsidP="00FC1D76">
      <w:pPr>
        <w:pStyle w:val="figureanchor"/>
        <w:rPr>
          <w:color w:val="4A4A54"/>
        </w:rPr>
      </w:pPr>
      <w:r w:rsidRPr="009456D9">
        <w:rPr>
          <w:noProof/>
          <w:color w:val="4A4A54"/>
        </w:rPr>
        <w:drawing>
          <wp:inline distT="0" distB="0" distL="0" distR="0" wp14:anchorId="7AAE2EAF" wp14:editId="3C381A99">
            <wp:extent cx="5715000" cy="1422400"/>
            <wp:effectExtent l="19050" t="19050" r="1905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1422400"/>
                    </a:xfrm>
                    <a:prstGeom prst="rect">
                      <a:avLst/>
                    </a:prstGeom>
                    <a:noFill/>
                    <a:ln>
                      <a:solidFill>
                        <a:schemeClr val="tx1"/>
                      </a:solidFill>
                    </a:ln>
                  </pic:spPr>
                </pic:pic>
              </a:graphicData>
            </a:graphic>
          </wp:inline>
        </w:drawing>
      </w:r>
    </w:p>
    <w:p w14:paraId="6482E629" w14:textId="5762A374" w:rsidR="009D56E8" w:rsidRPr="009456D9" w:rsidRDefault="009D56E8" w:rsidP="00A81CCE">
      <w:pPr>
        <w:pStyle w:val="Heading3"/>
        <w:pageBreakBefore/>
        <w:rPr>
          <w:color w:val="4A4A54"/>
          <w:lang w:val="en-US"/>
        </w:rPr>
      </w:pPr>
      <w:r w:rsidRPr="009456D9">
        <w:rPr>
          <w:color w:val="4A4A54"/>
        </w:rPr>
        <w:lastRenderedPageBreak/>
        <w:br/>
      </w:r>
      <w:bookmarkStart w:id="177" w:name="_Toc514152776"/>
      <w:r w:rsidRPr="009456D9">
        <w:rPr>
          <w:color w:val="4A4A54"/>
        </w:rPr>
        <w:t>Filter</w:t>
      </w:r>
      <w:r w:rsidR="00923364" w:rsidRPr="009456D9">
        <w:rPr>
          <w:color w:val="4A4A54"/>
          <w:lang w:val="en-US"/>
        </w:rPr>
        <w:t>ing the Call History</w:t>
      </w:r>
      <w:bookmarkEnd w:id="177"/>
    </w:p>
    <w:p w14:paraId="0CC4A803" w14:textId="621CC7DF" w:rsidR="009D56E8" w:rsidRPr="009456D9" w:rsidRDefault="00196E2F" w:rsidP="009D56E8">
      <w:pPr>
        <w:rPr>
          <w:color w:val="4A4A54"/>
        </w:rPr>
      </w:pPr>
      <w:r w:rsidRPr="009456D9">
        <w:rPr>
          <w:color w:val="4A4A54"/>
        </w:rPr>
        <w:t>T</w:t>
      </w:r>
      <w:r w:rsidR="009D56E8" w:rsidRPr="009456D9">
        <w:rPr>
          <w:color w:val="4A4A54"/>
        </w:rPr>
        <w:t xml:space="preserve">he </w:t>
      </w:r>
      <w:r w:rsidR="009D56E8" w:rsidRPr="009456D9">
        <w:rPr>
          <w:b/>
          <w:color w:val="4A4A54"/>
        </w:rPr>
        <w:t>Filters</w:t>
      </w:r>
      <w:r w:rsidR="009D56E8" w:rsidRPr="009456D9">
        <w:rPr>
          <w:color w:val="4A4A54"/>
        </w:rPr>
        <w:t xml:space="preserve"> button </w:t>
      </w:r>
      <w:r w:rsidRPr="009456D9">
        <w:rPr>
          <w:color w:val="4A4A54"/>
        </w:rPr>
        <w:t>allows you to filter the information displayed in the Call History page, so you can view only the information that interests you.</w:t>
      </w:r>
    </w:p>
    <w:p w14:paraId="052C9327" w14:textId="1A3A23C8" w:rsidR="00196E2F" w:rsidRPr="009456D9" w:rsidRDefault="00196E2F" w:rsidP="00196E2F">
      <w:pPr>
        <w:pStyle w:val="stepintro"/>
        <w:rPr>
          <w:color w:val="4A4A54"/>
        </w:rPr>
      </w:pPr>
      <w:r w:rsidRPr="009456D9">
        <w:rPr>
          <w:color w:val="4A4A54"/>
        </w:rPr>
        <w:t>To filter the call history</w:t>
      </w:r>
    </w:p>
    <w:p w14:paraId="09A159B2" w14:textId="1FB8B213" w:rsidR="00196E2F" w:rsidRPr="009456D9" w:rsidRDefault="00196E2F" w:rsidP="009449FB">
      <w:pPr>
        <w:pStyle w:val="numbrdlist"/>
        <w:numPr>
          <w:ilvl w:val="0"/>
          <w:numId w:val="50"/>
        </w:numPr>
        <w:rPr>
          <w:color w:val="4A4A54"/>
        </w:rPr>
      </w:pPr>
      <w:r w:rsidRPr="009456D9">
        <w:rPr>
          <w:color w:val="4A4A54"/>
        </w:rPr>
        <w:t xml:space="preserve">From the Call History page, click </w:t>
      </w:r>
      <w:r w:rsidRPr="009456D9">
        <w:rPr>
          <w:b/>
          <w:color w:val="4A4A54"/>
        </w:rPr>
        <w:t>Filters</w:t>
      </w:r>
      <w:r w:rsidRPr="009456D9">
        <w:rPr>
          <w:color w:val="4A4A54"/>
        </w:rPr>
        <w:t>.</w:t>
      </w:r>
    </w:p>
    <w:p w14:paraId="17EDFABC" w14:textId="02D7DBB2" w:rsidR="00196E2F" w:rsidRPr="009456D9" w:rsidRDefault="00F23337" w:rsidP="00196E2F">
      <w:pPr>
        <w:pStyle w:val="procresult"/>
        <w:rPr>
          <w:color w:val="4A4A54"/>
        </w:rPr>
      </w:pPr>
      <w:r w:rsidRPr="009456D9">
        <w:rPr>
          <w:color w:val="4A4A54"/>
        </w:rPr>
        <w:t>The Call History Filters page appears.</w:t>
      </w:r>
    </w:p>
    <w:p w14:paraId="6F6E2AE4" w14:textId="68300093" w:rsidR="009D56E8" w:rsidRPr="009456D9" w:rsidRDefault="00646287" w:rsidP="00FC1D76">
      <w:pPr>
        <w:pStyle w:val="figureanchor"/>
        <w:rPr>
          <w:color w:val="4A4A54"/>
        </w:rPr>
      </w:pPr>
      <w:r w:rsidRPr="009456D9">
        <w:rPr>
          <w:noProof/>
          <w:color w:val="4A4A54"/>
        </w:rPr>
        <w:drawing>
          <wp:inline distT="0" distB="0" distL="0" distR="0" wp14:anchorId="1492E750" wp14:editId="645462C0">
            <wp:extent cx="4762500" cy="2727794"/>
            <wp:effectExtent l="19050" t="19050" r="19050"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4763" t="35142" r="34444" b="36638"/>
                    <a:stretch/>
                  </pic:blipFill>
                  <pic:spPr bwMode="auto">
                    <a:xfrm>
                      <a:off x="0" y="0"/>
                      <a:ext cx="4761974" cy="2727493"/>
                    </a:xfrm>
                    <a:prstGeom prst="rect">
                      <a:avLst/>
                    </a:prstGeom>
                    <a:ln w="9525" cap="flat" cmpd="sng" algn="ctr">
                      <a:solidFill>
                        <a:prstClr val="black"/>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5D56F7" w14:textId="77777777" w:rsidR="00980C0C" w:rsidRPr="009456D9" w:rsidRDefault="00980C0C" w:rsidP="009D56E8">
      <w:pPr>
        <w:rPr>
          <w:color w:val="4A4A54"/>
        </w:rPr>
      </w:pPr>
    </w:p>
    <w:p w14:paraId="5EBC8D36" w14:textId="76EFA4EE" w:rsidR="00980C0C" w:rsidRPr="009456D9" w:rsidRDefault="00980C0C" w:rsidP="00980C0C">
      <w:pPr>
        <w:pStyle w:val="numbrdlist"/>
        <w:rPr>
          <w:color w:val="4A4A54"/>
        </w:rPr>
      </w:pPr>
      <w:r w:rsidRPr="009456D9">
        <w:rPr>
          <w:color w:val="4A4A54"/>
        </w:rPr>
        <w:t xml:space="preserve">Complete the fields in the Add Contact page (see </w:t>
      </w:r>
      <w:r w:rsidR="008F2FC7" w:rsidRPr="009456D9">
        <w:rPr>
          <w:color w:val="4A4A54"/>
        </w:rPr>
        <w:fldChar w:fldCharType="begin"/>
      </w:r>
      <w:r w:rsidR="008F2FC7" w:rsidRPr="009456D9">
        <w:rPr>
          <w:color w:val="4A4A54"/>
        </w:rPr>
        <w:instrText xml:space="preserve"> REF _Ref439174123 \h </w:instrText>
      </w:r>
      <w:r w:rsidR="008801EF" w:rsidRPr="009456D9">
        <w:rPr>
          <w:color w:val="4A4A54"/>
        </w:rPr>
        <w:instrText xml:space="preserve"> \* MERGEFORMAT </w:instrText>
      </w:r>
      <w:r w:rsidR="008F2FC7" w:rsidRPr="009456D9">
        <w:rPr>
          <w:color w:val="4A4A54"/>
        </w:rPr>
      </w:r>
      <w:r w:rsidR="008F2FC7" w:rsidRPr="009456D9">
        <w:rPr>
          <w:color w:val="4A4A54"/>
        </w:rPr>
        <w:fldChar w:fldCharType="separate"/>
      </w:r>
      <w:r w:rsidR="00A443C0" w:rsidRPr="009456D9">
        <w:rPr>
          <w:color w:val="4A4A54"/>
        </w:rPr>
        <w:t xml:space="preserve">Table </w:t>
      </w:r>
      <w:r w:rsidR="00A443C0" w:rsidRPr="009456D9">
        <w:rPr>
          <w:noProof/>
          <w:color w:val="4A4A54"/>
        </w:rPr>
        <w:t>2</w:t>
      </w:r>
      <w:r w:rsidR="00A443C0" w:rsidRPr="009456D9">
        <w:rPr>
          <w:noProof/>
          <w:color w:val="4A4A54"/>
        </w:rPr>
        <w:noBreakHyphen/>
        <w:t>6</w:t>
      </w:r>
      <w:r w:rsidR="008F2FC7" w:rsidRPr="009456D9">
        <w:rPr>
          <w:color w:val="4A4A54"/>
        </w:rPr>
        <w:fldChar w:fldCharType="end"/>
      </w:r>
      <w:r w:rsidRPr="009456D9">
        <w:rPr>
          <w:color w:val="4A4A54"/>
        </w:rPr>
        <w:t>).</w:t>
      </w:r>
    </w:p>
    <w:p w14:paraId="02824835" w14:textId="047A819F" w:rsidR="00980C0C" w:rsidRPr="009456D9" w:rsidRDefault="00980C0C" w:rsidP="00980C0C">
      <w:pPr>
        <w:pStyle w:val="numbrdlist"/>
        <w:rPr>
          <w:color w:val="4A4A54"/>
        </w:rPr>
      </w:pPr>
      <w:r w:rsidRPr="009456D9">
        <w:rPr>
          <w:color w:val="4A4A54"/>
        </w:rPr>
        <w:t xml:space="preserve">Click </w:t>
      </w:r>
      <w:r w:rsidRPr="009456D9">
        <w:rPr>
          <w:b/>
          <w:color w:val="4A4A54"/>
        </w:rPr>
        <w:t>Se</w:t>
      </w:r>
      <w:r w:rsidR="008F2FC7" w:rsidRPr="009456D9">
        <w:rPr>
          <w:b/>
          <w:color w:val="4A4A54"/>
        </w:rPr>
        <w:t>t Filters</w:t>
      </w:r>
      <w:r w:rsidRPr="009456D9">
        <w:rPr>
          <w:color w:val="4A4A54"/>
        </w:rPr>
        <w:t>.</w:t>
      </w:r>
    </w:p>
    <w:p w14:paraId="5B18C8D5" w14:textId="30D10BEE" w:rsidR="00980C0C" w:rsidRPr="009456D9" w:rsidRDefault="00980C0C" w:rsidP="00980C0C">
      <w:pPr>
        <w:pStyle w:val="procresult"/>
        <w:rPr>
          <w:color w:val="4A4A54"/>
        </w:rPr>
      </w:pPr>
      <w:r w:rsidRPr="009456D9">
        <w:rPr>
          <w:color w:val="4A4A54"/>
        </w:rPr>
        <w:t>The</w:t>
      </w:r>
      <w:r w:rsidR="008F2FC7" w:rsidRPr="009456D9">
        <w:rPr>
          <w:color w:val="4A4A54"/>
        </w:rPr>
        <w:t xml:space="preserve"> Call History page appears, with only the items that match your criteria</w:t>
      </w:r>
      <w:r w:rsidRPr="009456D9">
        <w:rPr>
          <w:color w:val="4A4A54"/>
        </w:rPr>
        <w:t>.</w:t>
      </w:r>
    </w:p>
    <w:p w14:paraId="60DD7A55" w14:textId="39FC2DBA" w:rsidR="00980C0C" w:rsidRPr="009456D9" w:rsidRDefault="00980C0C" w:rsidP="00980C0C">
      <w:pPr>
        <w:pStyle w:val="Caption"/>
        <w:keepNext/>
        <w:keepLines/>
        <w:rPr>
          <w:color w:val="4A4A54"/>
        </w:rPr>
      </w:pPr>
      <w:bookmarkStart w:id="178" w:name="_Ref439174123"/>
      <w:r w:rsidRPr="009456D9">
        <w:rPr>
          <w:color w:val="4A4A54"/>
        </w:rPr>
        <w:lastRenderedPageBreak/>
        <w:t xml:space="preserve">Table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Pr="009456D9">
        <w:rPr>
          <w:color w:val="4A4A54"/>
        </w:rPr>
        <w:noBreakHyphen/>
      </w:r>
      <w:r w:rsidR="00D03A06" w:rsidRPr="009456D9">
        <w:rPr>
          <w:color w:val="4A4A54"/>
        </w:rPr>
        <w:fldChar w:fldCharType="begin"/>
      </w:r>
      <w:r w:rsidR="00D03A06" w:rsidRPr="009456D9">
        <w:rPr>
          <w:color w:val="4A4A54"/>
        </w:rPr>
        <w:instrText xml:space="preserve"> SEQ Table \* ARABIC \s 1 </w:instrText>
      </w:r>
      <w:r w:rsidR="00D03A06" w:rsidRPr="009456D9">
        <w:rPr>
          <w:color w:val="4A4A54"/>
        </w:rPr>
        <w:fldChar w:fldCharType="separate"/>
      </w:r>
      <w:r w:rsidR="00A443C0" w:rsidRPr="009456D9">
        <w:rPr>
          <w:noProof/>
          <w:color w:val="4A4A54"/>
        </w:rPr>
        <w:t>6</w:t>
      </w:r>
      <w:r w:rsidR="00D03A06" w:rsidRPr="009456D9">
        <w:rPr>
          <w:noProof/>
          <w:color w:val="4A4A54"/>
        </w:rPr>
        <w:fldChar w:fldCharType="end"/>
      </w:r>
      <w:bookmarkEnd w:id="178"/>
      <w:r w:rsidRPr="009456D9">
        <w:rPr>
          <w:color w:val="4A4A54"/>
        </w:rPr>
        <w:t xml:space="preserve">. Fields in the </w:t>
      </w:r>
      <w:r w:rsidR="005A0E84" w:rsidRPr="009456D9">
        <w:rPr>
          <w:color w:val="4A4A54"/>
        </w:rPr>
        <w:t>C</w:t>
      </w:r>
      <w:r w:rsidR="008F2FC7" w:rsidRPr="009456D9">
        <w:rPr>
          <w:color w:val="4A4A54"/>
        </w:rPr>
        <w:t>all History Filters</w:t>
      </w:r>
      <w:r w:rsidRPr="009456D9">
        <w:rPr>
          <w:color w:val="4A4A54"/>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980C0C" w:rsidRPr="009456D9" w14:paraId="5C97ED9C" w14:textId="77777777" w:rsidTr="00A71902">
        <w:trPr>
          <w:cantSplit/>
        </w:trPr>
        <w:tc>
          <w:tcPr>
            <w:tcW w:w="3708" w:type="dxa"/>
            <w:tcBorders>
              <w:right w:val="single" w:sz="4" w:space="0" w:color="FFFFFF" w:themeColor="background1"/>
            </w:tcBorders>
            <w:shd w:val="clear" w:color="auto" w:fill="548DD4"/>
          </w:tcPr>
          <w:p w14:paraId="2BAAEF63" w14:textId="77777777" w:rsidR="00980C0C" w:rsidRPr="009456D9" w:rsidRDefault="00980C0C" w:rsidP="00A71902">
            <w:pPr>
              <w:pStyle w:val="CellHeading"/>
              <w:keepNext/>
              <w:rPr>
                <w:color w:val="4A4A54"/>
              </w:rPr>
            </w:pPr>
            <w:r w:rsidRPr="009456D9">
              <w:rPr>
                <w:color w:val="4A4A54"/>
              </w:rPr>
              <w:t>Field</w:t>
            </w:r>
          </w:p>
        </w:tc>
        <w:tc>
          <w:tcPr>
            <w:tcW w:w="5400" w:type="dxa"/>
            <w:tcBorders>
              <w:left w:val="single" w:sz="4" w:space="0" w:color="FFFFFF" w:themeColor="background1"/>
            </w:tcBorders>
            <w:shd w:val="clear" w:color="auto" w:fill="548DD4"/>
          </w:tcPr>
          <w:p w14:paraId="57AE8101" w14:textId="77777777" w:rsidR="00980C0C" w:rsidRPr="009456D9" w:rsidRDefault="00980C0C" w:rsidP="00A71902">
            <w:pPr>
              <w:pStyle w:val="CellHeading"/>
              <w:keepNext/>
              <w:rPr>
                <w:color w:val="4A4A54"/>
              </w:rPr>
            </w:pPr>
            <w:r w:rsidRPr="009456D9">
              <w:rPr>
                <w:color w:val="4A4A54"/>
              </w:rPr>
              <w:t>Description</w:t>
            </w:r>
          </w:p>
        </w:tc>
      </w:tr>
      <w:tr w:rsidR="00980C0C" w:rsidRPr="009456D9" w14:paraId="5E19CA05" w14:textId="77777777" w:rsidTr="00A71902">
        <w:trPr>
          <w:cantSplit/>
        </w:trPr>
        <w:tc>
          <w:tcPr>
            <w:tcW w:w="3708" w:type="dxa"/>
          </w:tcPr>
          <w:p w14:paraId="4B83693D" w14:textId="139FEB22" w:rsidR="00980C0C" w:rsidRPr="009456D9" w:rsidRDefault="008F2FC7" w:rsidP="00A71902">
            <w:pPr>
              <w:pStyle w:val="cellbody0"/>
              <w:keepNext/>
              <w:rPr>
                <w:color w:val="4A4A54"/>
              </w:rPr>
            </w:pPr>
            <w:r w:rsidRPr="009456D9">
              <w:rPr>
                <w:color w:val="4A4A54"/>
              </w:rPr>
              <w:t>Date Range</w:t>
            </w:r>
          </w:p>
        </w:tc>
        <w:tc>
          <w:tcPr>
            <w:tcW w:w="5400" w:type="dxa"/>
          </w:tcPr>
          <w:p w14:paraId="0B6934C3" w14:textId="62972A48" w:rsidR="00980C0C" w:rsidRPr="009456D9" w:rsidRDefault="00415721" w:rsidP="00415721">
            <w:pPr>
              <w:pStyle w:val="CellBody"/>
              <w:rPr>
                <w:color w:val="4A4A54"/>
              </w:rPr>
            </w:pPr>
            <w:r w:rsidRPr="009456D9">
              <w:rPr>
                <w:color w:val="4A4A54"/>
              </w:rPr>
              <w:t>To filter by a specified date range, c</w:t>
            </w:r>
            <w:r w:rsidR="00313D00" w:rsidRPr="009456D9">
              <w:rPr>
                <w:color w:val="4A4A54"/>
              </w:rPr>
              <w:t>lick in the left field, and then select a starting date and time from the pop-up calendar</w:t>
            </w:r>
            <w:r w:rsidR="00BA160B" w:rsidRPr="009456D9">
              <w:rPr>
                <w:color w:val="4A4A54"/>
              </w:rPr>
              <w:t xml:space="preserve"> (see </w:t>
            </w:r>
            <w:r w:rsidR="00BA160B" w:rsidRPr="009456D9">
              <w:rPr>
                <w:color w:val="4A4A54"/>
              </w:rPr>
              <w:fldChar w:fldCharType="begin"/>
            </w:r>
            <w:r w:rsidR="00BA160B" w:rsidRPr="009456D9">
              <w:rPr>
                <w:color w:val="4A4A54"/>
              </w:rPr>
              <w:instrText xml:space="preserve"> REF _Ref439174404 \h </w:instrText>
            </w:r>
            <w:r w:rsidR="008801EF" w:rsidRPr="009456D9">
              <w:rPr>
                <w:color w:val="4A4A54"/>
              </w:rPr>
              <w:instrText xml:space="preserve"> \* MERGEFORMAT </w:instrText>
            </w:r>
            <w:r w:rsidR="00BA160B" w:rsidRPr="009456D9">
              <w:rPr>
                <w:color w:val="4A4A54"/>
              </w:rPr>
            </w:r>
            <w:r w:rsidR="00BA160B" w:rsidRPr="009456D9">
              <w:rPr>
                <w:color w:val="4A4A54"/>
              </w:rPr>
              <w:fldChar w:fldCharType="separate"/>
            </w:r>
            <w:r w:rsidR="00A443C0" w:rsidRPr="009456D9">
              <w:rPr>
                <w:color w:val="4A4A54"/>
              </w:rPr>
              <w:t xml:space="preserve">Figure </w:t>
            </w:r>
            <w:r w:rsidR="00A443C0" w:rsidRPr="009456D9">
              <w:rPr>
                <w:noProof/>
                <w:color w:val="4A4A54"/>
              </w:rPr>
              <w:t>2</w:t>
            </w:r>
            <w:r w:rsidR="00A443C0" w:rsidRPr="009456D9">
              <w:rPr>
                <w:noProof/>
                <w:color w:val="4A4A54"/>
              </w:rPr>
              <w:noBreakHyphen/>
              <w:t>16</w:t>
            </w:r>
            <w:r w:rsidR="00BA160B" w:rsidRPr="009456D9">
              <w:rPr>
                <w:color w:val="4A4A54"/>
              </w:rPr>
              <w:fldChar w:fldCharType="end"/>
            </w:r>
            <w:r w:rsidR="00BA160B" w:rsidRPr="009456D9">
              <w:rPr>
                <w:color w:val="4A4A54"/>
              </w:rPr>
              <w:t>)</w:t>
            </w:r>
            <w:r w:rsidR="00313D00" w:rsidRPr="009456D9">
              <w:rPr>
                <w:color w:val="4A4A54"/>
              </w:rPr>
              <w:t>. Click in the right field, and then select an ending date and time from the pop-up calendar.</w:t>
            </w:r>
          </w:p>
        </w:tc>
      </w:tr>
      <w:tr w:rsidR="00980C0C" w:rsidRPr="009456D9" w14:paraId="41264426" w14:textId="77777777" w:rsidTr="00A71902">
        <w:trPr>
          <w:cantSplit/>
        </w:trPr>
        <w:tc>
          <w:tcPr>
            <w:tcW w:w="3708" w:type="dxa"/>
            <w:shd w:val="clear" w:color="auto" w:fill="C6D9F1" w:themeFill="text2" w:themeFillTint="33"/>
          </w:tcPr>
          <w:p w14:paraId="1E680FF7" w14:textId="790C3D1B" w:rsidR="00980C0C" w:rsidRPr="009456D9" w:rsidRDefault="008F2FC7" w:rsidP="00A71902">
            <w:pPr>
              <w:pStyle w:val="cellbody0"/>
              <w:keepNext/>
              <w:rPr>
                <w:color w:val="4A4A54"/>
              </w:rPr>
            </w:pPr>
            <w:r w:rsidRPr="009456D9">
              <w:rPr>
                <w:color w:val="4A4A54"/>
              </w:rPr>
              <w:t>Caller Number</w:t>
            </w:r>
          </w:p>
        </w:tc>
        <w:tc>
          <w:tcPr>
            <w:tcW w:w="5400" w:type="dxa"/>
            <w:shd w:val="clear" w:color="auto" w:fill="C6D9F1" w:themeFill="text2" w:themeFillTint="33"/>
          </w:tcPr>
          <w:p w14:paraId="19392AA9" w14:textId="0FFD4514" w:rsidR="00980C0C" w:rsidRPr="009456D9" w:rsidRDefault="00415721" w:rsidP="00415721">
            <w:pPr>
              <w:pStyle w:val="cellbody0"/>
              <w:keepNext/>
              <w:rPr>
                <w:color w:val="4A4A54"/>
              </w:rPr>
            </w:pPr>
            <w:r w:rsidRPr="009456D9">
              <w:rPr>
                <w:color w:val="4A4A54"/>
              </w:rPr>
              <w:t>To filter by a caller number, enter the caller’s number.</w:t>
            </w:r>
          </w:p>
        </w:tc>
      </w:tr>
      <w:tr w:rsidR="00980C0C" w:rsidRPr="009456D9" w14:paraId="38E0232F" w14:textId="77777777" w:rsidTr="00A71902">
        <w:trPr>
          <w:cantSplit/>
        </w:trPr>
        <w:tc>
          <w:tcPr>
            <w:tcW w:w="3708" w:type="dxa"/>
            <w:shd w:val="clear" w:color="auto" w:fill="auto"/>
          </w:tcPr>
          <w:p w14:paraId="74114CD4" w14:textId="65913921" w:rsidR="00980C0C" w:rsidRPr="009456D9" w:rsidRDefault="008F2FC7" w:rsidP="00A71902">
            <w:pPr>
              <w:pStyle w:val="cellbody0"/>
              <w:keepNext/>
              <w:rPr>
                <w:color w:val="4A4A54"/>
              </w:rPr>
            </w:pPr>
            <w:r w:rsidRPr="009456D9">
              <w:rPr>
                <w:color w:val="4A4A54"/>
              </w:rPr>
              <w:t>Dialed Number</w:t>
            </w:r>
          </w:p>
        </w:tc>
        <w:tc>
          <w:tcPr>
            <w:tcW w:w="5400" w:type="dxa"/>
            <w:shd w:val="clear" w:color="auto" w:fill="auto"/>
          </w:tcPr>
          <w:p w14:paraId="56BD57DA" w14:textId="1AD6CE79" w:rsidR="00980C0C" w:rsidRPr="009456D9" w:rsidRDefault="00415721" w:rsidP="00415721">
            <w:pPr>
              <w:pStyle w:val="cellbody0"/>
              <w:keepNext/>
              <w:rPr>
                <w:color w:val="4A4A54"/>
              </w:rPr>
            </w:pPr>
            <w:r w:rsidRPr="009456D9">
              <w:rPr>
                <w:color w:val="4A4A54"/>
              </w:rPr>
              <w:t>To filter by a dialed number, enter the dialed number.</w:t>
            </w:r>
          </w:p>
        </w:tc>
      </w:tr>
      <w:tr w:rsidR="00980C0C" w:rsidRPr="009456D9" w14:paraId="69850C4A" w14:textId="77777777" w:rsidTr="00A71902">
        <w:trPr>
          <w:cantSplit/>
        </w:trPr>
        <w:tc>
          <w:tcPr>
            <w:tcW w:w="3708" w:type="dxa"/>
            <w:shd w:val="clear" w:color="auto" w:fill="C6D9F1" w:themeFill="text2" w:themeFillTint="33"/>
          </w:tcPr>
          <w:p w14:paraId="09B28583" w14:textId="0F499EA7" w:rsidR="00980C0C" w:rsidRPr="009456D9" w:rsidRDefault="008F2FC7" w:rsidP="00A71902">
            <w:pPr>
              <w:pStyle w:val="cellbody0"/>
              <w:keepNext/>
              <w:rPr>
                <w:color w:val="4A4A54"/>
              </w:rPr>
            </w:pPr>
            <w:r w:rsidRPr="009456D9">
              <w:rPr>
                <w:color w:val="4A4A54"/>
              </w:rPr>
              <w:t>Call Type</w:t>
            </w:r>
          </w:p>
        </w:tc>
        <w:tc>
          <w:tcPr>
            <w:tcW w:w="5400" w:type="dxa"/>
            <w:shd w:val="clear" w:color="auto" w:fill="C6D9F1" w:themeFill="text2" w:themeFillTint="33"/>
          </w:tcPr>
          <w:p w14:paraId="20B8B85A" w14:textId="7DAA2E5B" w:rsidR="00980C0C" w:rsidRPr="009456D9" w:rsidRDefault="00415721" w:rsidP="00415721">
            <w:pPr>
              <w:pStyle w:val="cellbody0"/>
              <w:keepNext/>
              <w:rPr>
                <w:color w:val="4A4A54"/>
              </w:rPr>
            </w:pPr>
            <w:r w:rsidRPr="009456D9">
              <w:rPr>
                <w:color w:val="4A4A54"/>
              </w:rPr>
              <w:t>To filter by type of call, select a call type.</w:t>
            </w:r>
          </w:p>
        </w:tc>
      </w:tr>
    </w:tbl>
    <w:p w14:paraId="683BA024" w14:textId="62DF6249" w:rsidR="00F20438" w:rsidRPr="009456D9" w:rsidRDefault="003A2BCF" w:rsidP="00F20438">
      <w:pPr>
        <w:pStyle w:val="figureanchor"/>
        <w:rPr>
          <w:noProof/>
          <w:color w:val="4A4A54"/>
        </w:rPr>
      </w:pPr>
      <w:r w:rsidRPr="009456D9">
        <w:rPr>
          <w:noProof/>
          <w:color w:val="4A4A54"/>
        </w:rPr>
        <w:drawing>
          <wp:inline distT="0" distB="0" distL="0" distR="0" wp14:anchorId="599A7B32" wp14:editId="28672D57">
            <wp:extent cx="5693410" cy="3329940"/>
            <wp:effectExtent l="19050" t="19050" r="21590"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93410" cy="3329940"/>
                    </a:xfrm>
                    <a:prstGeom prst="rect">
                      <a:avLst/>
                    </a:prstGeom>
                    <a:noFill/>
                    <a:ln>
                      <a:solidFill>
                        <a:prstClr val="black"/>
                      </a:solidFill>
                    </a:ln>
                  </pic:spPr>
                </pic:pic>
              </a:graphicData>
            </a:graphic>
          </wp:inline>
        </w:drawing>
      </w:r>
    </w:p>
    <w:p w14:paraId="19433A93" w14:textId="59B79F5B" w:rsidR="003A2BCF" w:rsidRPr="009456D9" w:rsidRDefault="003A2BCF" w:rsidP="003A2BCF">
      <w:pPr>
        <w:pStyle w:val="Caption"/>
        <w:rPr>
          <w:color w:val="4A4A54"/>
        </w:rPr>
      </w:pPr>
      <w:bookmarkStart w:id="179" w:name="_Ref439174404"/>
      <w:r w:rsidRPr="009456D9">
        <w:rPr>
          <w:color w:val="4A4A54"/>
        </w:rPr>
        <w:t xml:space="preserve">Figure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009D69BF" w:rsidRPr="009456D9">
        <w:rPr>
          <w:color w:val="4A4A54"/>
        </w:rPr>
        <w:noBreakHyphen/>
      </w:r>
      <w:r w:rsidR="00D03A06" w:rsidRPr="009456D9">
        <w:rPr>
          <w:color w:val="4A4A54"/>
        </w:rPr>
        <w:fldChar w:fldCharType="begin"/>
      </w:r>
      <w:r w:rsidR="00D03A06" w:rsidRPr="009456D9">
        <w:rPr>
          <w:color w:val="4A4A54"/>
        </w:rPr>
        <w:instrText xml:space="preserve"> SEQ Figure \* ARABIC \s 1 </w:instrText>
      </w:r>
      <w:r w:rsidR="00D03A06" w:rsidRPr="009456D9">
        <w:rPr>
          <w:color w:val="4A4A54"/>
        </w:rPr>
        <w:fldChar w:fldCharType="separate"/>
      </w:r>
      <w:r w:rsidR="00A443C0" w:rsidRPr="009456D9">
        <w:rPr>
          <w:noProof/>
          <w:color w:val="4A4A54"/>
        </w:rPr>
        <w:t>16</w:t>
      </w:r>
      <w:r w:rsidR="00D03A06" w:rsidRPr="009456D9">
        <w:rPr>
          <w:noProof/>
          <w:color w:val="4A4A54"/>
        </w:rPr>
        <w:fldChar w:fldCharType="end"/>
      </w:r>
      <w:bookmarkEnd w:id="179"/>
      <w:r w:rsidRPr="009456D9">
        <w:rPr>
          <w:color w:val="4A4A54"/>
        </w:rPr>
        <w:t xml:space="preserve">. Selecting a </w:t>
      </w:r>
      <w:r w:rsidR="00BA160B" w:rsidRPr="009456D9">
        <w:rPr>
          <w:color w:val="4A4A54"/>
        </w:rPr>
        <w:t xml:space="preserve">Start </w:t>
      </w:r>
      <w:r w:rsidRPr="009456D9">
        <w:rPr>
          <w:color w:val="4A4A54"/>
        </w:rPr>
        <w:t>Date f</w:t>
      </w:r>
      <w:r w:rsidR="00BA160B" w:rsidRPr="009456D9">
        <w:rPr>
          <w:color w:val="4A4A54"/>
        </w:rPr>
        <w:t>rom the Pop-up Calendar</w:t>
      </w:r>
    </w:p>
    <w:p w14:paraId="5E77E6CD" w14:textId="77777777" w:rsidR="003A2BCF" w:rsidRPr="009456D9" w:rsidRDefault="003A2BCF" w:rsidP="003A2BCF">
      <w:pPr>
        <w:pStyle w:val="Caption"/>
        <w:rPr>
          <w:color w:val="4A4A54"/>
        </w:rPr>
      </w:pPr>
    </w:p>
    <w:p w14:paraId="38DE40D5" w14:textId="77777777" w:rsidR="003A2BCF" w:rsidRPr="009456D9" w:rsidRDefault="003A2BCF" w:rsidP="003A2BCF">
      <w:pPr>
        <w:pStyle w:val="body"/>
        <w:rPr>
          <w:color w:val="4A4A54"/>
        </w:rPr>
      </w:pPr>
    </w:p>
    <w:p w14:paraId="6964E546" w14:textId="77777777" w:rsidR="00980C0C" w:rsidRPr="009456D9" w:rsidRDefault="00980C0C" w:rsidP="00F20438">
      <w:pPr>
        <w:pStyle w:val="figureanchor"/>
        <w:rPr>
          <w:color w:val="4A4A54"/>
        </w:rPr>
      </w:pPr>
    </w:p>
    <w:p w14:paraId="50BBDCF6" w14:textId="77777777" w:rsidR="00F20438" w:rsidRPr="009456D9" w:rsidRDefault="00F20438" w:rsidP="009D56E8">
      <w:pPr>
        <w:rPr>
          <w:color w:val="4A4A54"/>
        </w:rPr>
      </w:pPr>
    </w:p>
    <w:p w14:paraId="5218B9FC" w14:textId="77777777" w:rsidR="00F20438" w:rsidRPr="009456D9" w:rsidRDefault="00F20438" w:rsidP="009D56E8">
      <w:pPr>
        <w:rPr>
          <w:color w:val="4A4A54"/>
        </w:rPr>
      </w:pPr>
    </w:p>
    <w:p w14:paraId="19A3D29D" w14:textId="77777777" w:rsidR="00F20438" w:rsidRPr="009456D9" w:rsidRDefault="00F20438" w:rsidP="009D56E8">
      <w:pPr>
        <w:rPr>
          <w:color w:val="4A4A54"/>
        </w:rPr>
      </w:pPr>
    </w:p>
    <w:p w14:paraId="3CD39140" w14:textId="77777777" w:rsidR="00F20438" w:rsidRPr="009456D9" w:rsidRDefault="00F20438" w:rsidP="009D56E8">
      <w:pPr>
        <w:rPr>
          <w:color w:val="4A4A54"/>
        </w:rPr>
      </w:pPr>
    </w:p>
    <w:p w14:paraId="236CE528" w14:textId="1E0F2C69" w:rsidR="009D56E8" w:rsidRPr="009456D9" w:rsidRDefault="009D56E8" w:rsidP="00670B84">
      <w:pPr>
        <w:pStyle w:val="Heading3"/>
        <w:rPr>
          <w:color w:val="4A4A54"/>
          <w:lang w:val="en-US"/>
        </w:rPr>
      </w:pPr>
      <w:bookmarkStart w:id="180" w:name="_Toc514152777"/>
      <w:r w:rsidRPr="009456D9">
        <w:rPr>
          <w:color w:val="4A4A54"/>
        </w:rPr>
        <w:lastRenderedPageBreak/>
        <w:t>Export</w:t>
      </w:r>
      <w:r w:rsidR="00A81CCE" w:rsidRPr="009456D9">
        <w:rPr>
          <w:color w:val="4A4A54"/>
          <w:lang w:val="en-US"/>
        </w:rPr>
        <w:t>ing the Call History Log</w:t>
      </w:r>
      <w:bookmarkEnd w:id="180"/>
    </w:p>
    <w:p w14:paraId="68624C1F" w14:textId="4727883E" w:rsidR="00A81CCE" w:rsidRPr="009456D9" w:rsidRDefault="00A81CCE" w:rsidP="006467B5">
      <w:pPr>
        <w:pStyle w:val="stepintro"/>
        <w:rPr>
          <w:color w:val="4A4A54"/>
        </w:rPr>
      </w:pPr>
      <w:r w:rsidRPr="009456D9">
        <w:rPr>
          <w:color w:val="4A4A54"/>
        </w:rPr>
        <w:t>To export the call history log</w:t>
      </w:r>
    </w:p>
    <w:p w14:paraId="3BB1CAF7" w14:textId="49987AF9" w:rsidR="002D574D" w:rsidRPr="009456D9" w:rsidRDefault="002D574D" w:rsidP="009449FB">
      <w:pPr>
        <w:pStyle w:val="numbrdlist"/>
        <w:numPr>
          <w:ilvl w:val="0"/>
          <w:numId w:val="51"/>
        </w:numPr>
        <w:rPr>
          <w:color w:val="4A4A54"/>
        </w:rPr>
      </w:pPr>
      <w:r w:rsidRPr="009456D9">
        <w:rPr>
          <w:color w:val="4A4A54"/>
        </w:rPr>
        <w:t xml:space="preserve">From the Call History page, click </w:t>
      </w:r>
      <w:r w:rsidRPr="009456D9">
        <w:rPr>
          <w:b/>
          <w:color w:val="4A4A54"/>
        </w:rPr>
        <w:t>Export</w:t>
      </w:r>
      <w:r w:rsidRPr="009456D9">
        <w:rPr>
          <w:color w:val="4A4A54"/>
        </w:rPr>
        <w:t>.</w:t>
      </w:r>
    </w:p>
    <w:p w14:paraId="2EC42C2A" w14:textId="220D6B70" w:rsidR="002D574D" w:rsidRPr="009456D9" w:rsidRDefault="00B9017E" w:rsidP="00ED6819">
      <w:pPr>
        <w:pStyle w:val="procresult"/>
        <w:rPr>
          <w:color w:val="4A4A54"/>
        </w:rPr>
      </w:pPr>
      <w:r w:rsidRPr="009456D9">
        <w:rPr>
          <w:color w:val="4A4A54"/>
        </w:rPr>
        <w:t xml:space="preserve">Depending on your browser, the history log is downloaded to your computer </w:t>
      </w:r>
      <w:r w:rsidR="004E5443" w:rsidRPr="009456D9">
        <w:rPr>
          <w:color w:val="4A4A54"/>
        </w:rPr>
        <w:t>or you are prompted to save the log. The log is in comma-separated-value (CSV) format.</w:t>
      </w:r>
    </w:p>
    <w:p w14:paraId="239FF272" w14:textId="43B25F93" w:rsidR="009D56E8" w:rsidRPr="009456D9" w:rsidRDefault="004E5443" w:rsidP="004E5443">
      <w:pPr>
        <w:pStyle w:val="numbrdlist"/>
        <w:rPr>
          <w:color w:val="4A4A54"/>
        </w:rPr>
      </w:pPr>
      <w:r w:rsidRPr="009456D9">
        <w:rPr>
          <w:color w:val="4A4A54"/>
        </w:rPr>
        <w:t xml:space="preserve">After downloading the log, </w:t>
      </w:r>
      <w:r w:rsidR="00D73138" w:rsidRPr="009456D9">
        <w:rPr>
          <w:color w:val="4A4A54"/>
        </w:rPr>
        <w:t xml:space="preserve">you can open it </w:t>
      </w:r>
      <w:r w:rsidR="009D56E8" w:rsidRPr="009456D9">
        <w:rPr>
          <w:color w:val="4A4A54"/>
        </w:rPr>
        <w:t>using Microsoft Excel, Google Docs</w:t>
      </w:r>
      <w:r w:rsidR="00D73138" w:rsidRPr="009456D9">
        <w:rPr>
          <w:color w:val="4A4A54"/>
        </w:rPr>
        <w:t>, and other spreadsheet applications</w:t>
      </w:r>
      <w:r w:rsidR="009D56E8" w:rsidRPr="009456D9">
        <w:rPr>
          <w:color w:val="4A4A54"/>
        </w:rPr>
        <w:t xml:space="preserve">. </w:t>
      </w:r>
    </w:p>
    <w:p w14:paraId="4A24BAC2" w14:textId="77777777" w:rsidR="009D56E8" w:rsidRPr="009456D9" w:rsidRDefault="009D56E8" w:rsidP="009D56E8">
      <w:pPr>
        <w:rPr>
          <w:color w:val="4A4A54"/>
        </w:rPr>
      </w:pPr>
    </w:p>
    <w:p w14:paraId="7E1D78EB" w14:textId="77777777" w:rsidR="009D56E8" w:rsidRPr="009456D9" w:rsidRDefault="009D56E8" w:rsidP="009D56E8">
      <w:pPr>
        <w:rPr>
          <w:color w:val="4A4A54"/>
        </w:rPr>
      </w:pPr>
    </w:p>
    <w:p w14:paraId="4BB4C469" w14:textId="77777777" w:rsidR="009D56E8" w:rsidRPr="009456D9" w:rsidRDefault="009D56E8" w:rsidP="009D56E8">
      <w:pPr>
        <w:rPr>
          <w:color w:val="4A4A54"/>
        </w:rPr>
      </w:pPr>
    </w:p>
    <w:p w14:paraId="70DFBF57" w14:textId="77777777" w:rsidR="009D56E8" w:rsidRPr="009456D9" w:rsidRDefault="009D56E8" w:rsidP="009D56E8">
      <w:pPr>
        <w:rPr>
          <w:color w:val="4A4A54"/>
        </w:rPr>
      </w:pPr>
    </w:p>
    <w:p w14:paraId="52BC6C95" w14:textId="77777777" w:rsidR="009D56E8" w:rsidRPr="009456D9" w:rsidRDefault="009D56E8" w:rsidP="009D56E8">
      <w:pPr>
        <w:rPr>
          <w:color w:val="4A4A54"/>
        </w:rPr>
      </w:pPr>
    </w:p>
    <w:p w14:paraId="219E7343" w14:textId="77777777" w:rsidR="009D56E8" w:rsidRPr="009456D9" w:rsidRDefault="009D56E8" w:rsidP="009D56E8">
      <w:pPr>
        <w:rPr>
          <w:color w:val="4A4A54"/>
        </w:rPr>
      </w:pPr>
    </w:p>
    <w:p w14:paraId="56B890BA" w14:textId="2B40E888" w:rsidR="009D56E8" w:rsidRPr="009456D9" w:rsidRDefault="009D56E8" w:rsidP="00E95575">
      <w:pPr>
        <w:pStyle w:val="Heading2"/>
        <w:pageBreakBefore/>
        <w:rPr>
          <w:color w:val="4A4A54"/>
        </w:rPr>
      </w:pPr>
      <w:bookmarkStart w:id="181" w:name="_Toc363566326"/>
      <w:bookmarkStart w:id="182" w:name="_Ref439176279"/>
      <w:bookmarkStart w:id="183" w:name="_Ref439176494"/>
      <w:bookmarkStart w:id="184" w:name="_Ref439176501"/>
      <w:bookmarkStart w:id="185" w:name="_Toc514152778"/>
      <w:r w:rsidRPr="009456D9">
        <w:rPr>
          <w:color w:val="4A4A54"/>
        </w:rPr>
        <w:lastRenderedPageBreak/>
        <w:t>Profile</w:t>
      </w:r>
      <w:bookmarkEnd w:id="181"/>
      <w:bookmarkEnd w:id="182"/>
      <w:bookmarkEnd w:id="183"/>
      <w:bookmarkEnd w:id="184"/>
      <w:bookmarkEnd w:id="185"/>
      <w:r w:rsidR="006E6930" w:rsidRPr="009456D9">
        <w:rPr>
          <w:color w:val="4A4A54"/>
        </w:rPr>
        <w:fldChar w:fldCharType="begin"/>
      </w:r>
      <w:r w:rsidR="006E6930" w:rsidRPr="009456D9">
        <w:rPr>
          <w:color w:val="4A4A54"/>
        </w:rPr>
        <w:instrText xml:space="preserve"> XE "Profile" </w:instrText>
      </w:r>
      <w:r w:rsidR="006E6930" w:rsidRPr="009456D9">
        <w:rPr>
          <w:color w:val="4A4A54"/>
        </w:rPr>
        <w:fldChar w:fldCharType="end"/>
      </w:r>
      <w:r w:rsidR="006E6930" w:rsidRPr="009456D9">
        <w:rPr>
          <w:color w:val="4A4A54"/>
        </w:rPr>
        <w:fldChar w:fldCharType="begin"/>
      </w:r>
      <w:r w:rsidR="006E6930" w:rsidRPr="009456D9">
        <w:rPr>
          <w:color w:val="4A4A54"/>
        </w:rPr>
        <w:instrText xml:space="preserve"> XE "Portal:profile" </w:instrText>
      </w:r>
      <w:r w:rsidR="006E6930" w:rsidRPr="009456D9">
        <w:rPr>
          <w:color w:val="4A4A54"/>
        </w:rPr>
        <w:fldChar w:fldCharType="end"/>
      </w:r>
    </w:p>
    <w:p w14:paraId="39DD1FFC" w14:textId="5C3DF4AE" w:rsidR="00114DC5" w:rsidRPr="009456D9" w:rsidRDefault="00114DC5" w:rsidP="00114DC5">
      <w:pPr>
        <w:pStyle w:val="body"/>
        <w:rPr>
          <w:color w:val="4A4A54"/>
        </w:rPr>
      </w:pPr>
      <w:r w:rsidRPr="009456D9">
        <w:rPr>
          <w:color w:val="4A4A54"/>
        </w:rPr>
        <w:t xml:space="preserve">Clicking the </w:t>
      </w:r>
      <w:r w:rsidRPr="009456D9">
        <w:rPr>
          <w:b/>
          <w:color w:val="4A4A54"/>
        </w:rPr>
        <w:t>Profile</w:t>
      </w:r>
      <w:r w:rsidRPr="009456D9">
        <w:rPr>
          <w:color w:val="4A4A54"/>
        </w:rPr>
        <w:t xml:space="preserve"> link at the </w:t>
      </w:r>
      <w:r w:rsidR="00E95575" w:rsidRPr="009456D9">
        <w:rPr>
          <w:color w:val="4A4A54"/>
        </w:rPr>
        <w:t xml:space="preserve">top-right of the page displays the Profile page. From this page, you can configure the settings in </w:t>
      </w:r>
      <w:r w:rsidR="006A3761" w:rsidRPr="009456D9">
        <w:rPr>
          <w:color w:val="4A4A54"/>
        </w:rPr>
        <w:fldChar w:fldCharType="begin"/>
      </w:r>
      <w:r w:rsidR="006A3761" w:rsidRPr="009456D9">
        <w:rPr>
          <w:color w:val="4A4A54"/>
        </w:rPr>
        <w:instrText xml:space="preserve"> REF _Ref439175335 \h </w:instrText>
      </w:r>
      <w:r w:rsidR="008801EF" w:rsidRPr="009456D9">
        <w:rPr>
          <w:color w:val="4A4A54"/>
        </w:rPr>
        <w:instrText xml:space="preserve"> \* MERGEFORMAT </w:instrText>
      </w:r>
      <w:r w:rsidR="006A3761" w:rsidRPr="009456D9">
        <w:rPr>
          <w:color w:val="4A4A54"/>
        </w:rPr>
      </w:r>
      <w:r w:rsidR="006A3761" w:rsidRPr="009456D9">
        <w:rPr>
          <w:color w:val="4A4A54"/>
        </w:rPr>
        <w:fldChar w:fldCharType="separate"/>
      </w:r>
      <w:r w:rsidR="00A443C0" w:rsidRPr="009456D9">
        <w:rPr>
          <w:color w:val="4A4A54"/>
        </w:rPr>
        <w:t xml:space="preserve">Table </w:t>
      </w:r>
      <w:r w:rsidR="00A443C0" w:rsidRPr="009456D9">
        <w:rPr>
          <w:noProof/>
          <w:color w:val="4A4A54"/>
        </w:rPr>
        <w:t>2</w:t>
      </w:r>
      <w:r w:rsidR="00A443C0" w:rsidRPr="009456D9">
        <w:rPr>
          <w:noProof/>
          <w:color w:val="4A4A54"/>
        </w:rPr>
        <w:noBreakHyphen/>
        <w:t>7</w:t>
      </w:r>
      <w:r w:rsidR="006A3761" w:rsidRPr="009456D9">
        <w:rPr>
          <w:color w:val="4A4A54"/>
        </w:rPr>
        <w:fldChar w:fldCharType="end"/>
      </w:r>
      <w:r w:rsidR="00E95575" w:rsidRPr="009456D9">
        <w:rPr>
          <w:color w:val="4A4A54"/>
        </w:rPr>
        <w:t>.</w:t>
      </w:r>
    </w:p>
    <w:p w14:paraId="6A2B4062" w14:textId="3ECF6CE5" w:rsidR="00FC1D76" w:rsidRPr="009456D9" w:rsidRDefault="009E4A64" w:rsidP="00FC1D76">
      <w:pPr>
        <w:pStyle w:val="figureanchor"/>
        <w:rPr>
          <w:color w:val="4A4A54"/>
        </w:rPr>
      </w:pPr>
      <w:r w:rsidRPr="009456D9">
        <w:rPr>
          <w:noProof/>
          <w:color w:val="4A4A54"/>
        </w:rPr>
        <w:drawing>
          <wp:inline distT="0" distB="0" distL="0" distR="0" wp14:anchorId="726BE6AA" wp14:editId="2AE7E5FB">
            <wp:extent cx="4460804" cy="6556138"/>
            <wp:effectExtent l="0" t="0" r="10160" b="0"/>
            <wp:docPr id="11" name="Picture 11" descr="Macintosh HD:Users:kevwitz:Desktop:Screen Shot 2016-01-07 at 3.47.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vwitz:Desktop:Screen Shot 2016-01-07 at 3.47.56 PM.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61583" cy="6557283"/>
                    </a:xfrm>
                    <a:prstGeom prst="rect">
                      <a:avLst/>
                    </a:prstGeom>
                    <a:noFill/>
                    <a:ln>
                      <a:noFill/>
                    </a:ln>
                  </pic:spPr>
                </pic:pic>
              </a:graphicData>
            </a:graphic>
          </wp:inline>
        </w:drawing>
      </w:r>
    </w:p>
    <w:p w14:paraId="101761BB" w14:textId="77777777" w:rsidR="00E57B44" w:rsidRPr="009456D9" w:rsidRDefault="00E57B44" w:rsidP="002E7228">
      <w:pPr>
        <w:pStyle w:val="body"/>
        <w:rPr>
          <w:color w:val="4A4A54"/>
        </w:rPr>
      </w:pPr>
    </w:p>
    <w:p w14:paraId="5C1D7000" w14:textId="2118DD44" w:rsidR="00E57B44" w:rsidRPr="009456D9" w:rsidRDefault="00E57B44" w:rsidP="00E57B44">
      <w:pPr>
        <w:pStyle w:val="Caption"/>
        <w:keepNext/>
        <w:keepLines/>
        <w:rPr>
          <w:color w:val="4A4A54"/>
        </w:rPr>
      </w:pPr>
      <w:bookmarkStart w:id="186" w:name="_Ref439175335"/>
      <w:r w:rsidRPr="009456D9">
        <w:rPr>
          <w:color w:val="4A4A54"/>
        </w:rPr>
        <w:lastRenderedPageBreak/>
        <w:t xml:space="preserve">Table </w:t>
      </w:r>
      <w:r w:rsidR="00D03A06" w:rsidRPr="009456D9">
        <w:rPr>
          <w:color w:val="4A4A54"/>
        </w:rPr>
        <w:fldChar w:fldCharType="begin"/>
      </w:r>
      <w:r w:rsidR="00D03A06" w:rsidRPr="009456D9">
        <w:rPr>
          <w:color w:val="4A4A54"/>
        </w:rPr>
        <w:instrText xml:space="preserve"> STYLEREF 1 \s </w:instrText>
      </w:r>
      <w:r w:rsidR="00D03A06" w:rsidRPr="009456D9">
        <w:rPr>
          <w:color w:val="4A4A54"/>
        </w:rPr>
        <w:fldChar w:fldCharType="separate"/>
      </w:r>
      <w:r w:rsidR="00A443C0" w:rsidRPr="009456D9">
        <w:rPr>
          <w:noProof/>
          <w:color w:val="4A4A54"/>
        </w:rPr>
        <w:t>2</w:t>
      </w:r>
      <w:r w:rsidR="00D03A06" w:rsidRPr="009456D9">
        <w:rPr>
          <w:noProof/>
          <w:color w:val="4A4A54"/>
        </w:rPr>
        <w:fldChar w:fldCharType="end"/>
      </w:r>
      <w:r w:rsidRPr="009456D9">
        <w:rPr>
          <w:color w:val="4A4A54"/>
        </w:rPr>
        <w:noBreakHyphen/>
      </w:r>
      <w:r w:rsidR="00D03A06" w:rsidRPr="009456D9">
        <w:rPr>
          <w:color w:val="4A4A54"/>
        </w:rPr>
        <w:fldChar w:fldCharType="begin"/>
      </w:r>
      <w:r w:rsidR="00D03A06" w:rsidRPr="009456D9">
        <w:rPr>
          <w:color w:val="4A4A54"/>
        </w:rPr>
        <w:instrText xml:space="preserve"> SEQ Table \* ARABIC \s 1 </w:instrText>
      </w:r>
      <w:r w:rsidR="00D03A06" w:rsidRPr="009456D9">
        <w:rPr>
          <w:color w:val="4A4A54"/>
        </w:rPr>
        <w:fldChar w:fldCharType="separate"/>
      </w:r>
      <w:r w:rsidR="00A443C0" w:rsidRPr="009456D9">
        <w:rPr>
          <w:noProof/>
          <w:color w:val="4A4A54"/>
        </w:rPr>
        <w:t>7</w:t>
      </w:r>
      <w:r w:rsidR="00D03A06" w:rsidRPr="009456D9">
        <w:rPr>
          <w:noProof/>
          <w:color w:val="4A4A54"/>
        </w:rPr>
        <w:fldChar w:fldCharType="end"/>
      </w:r>
      <w:bookmarkEnd w:id="186"/>
      <w:r w:rsidRPr="009456D9">
        <w:rPr>
          <w:color w:val="4A4A54"/>
        </w:rPr>
        <w:t>. Fields in the Profile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E57B44" w:rsidRPr="009456D9" w14:paraId="4A63E5B8" w14:textId="77777777" w:rsidTr="00A71902">
        <w:trPr>
          <w:cantSplit/>
        </w:trPr>
        <w:tc>
          <w:tcPr>
            <w:tcW w:w="3708" w:type="dxa"/>
            <w:tcBorders>
              <w:right w:val="single" w:sz="4" w:space="0" w:color="FFFFFF" w:themeColor="background1"/>
            </w:tcBorders>
            <w:shd w:val="clear" w:color="auto" w:fill="548DD4"/>
          </w:tcPr>
          <w:p w14:paraId="705E94C7" w14:textId="77777777" w:rsidR="00E57B44" w:rsidRPr="009456D9" w:rsidRDefault="00E57B44" w:rsidP="00A71902">
            <w:pPr>
              <w:pStyle w:val="CellHeading"/>
              <w:keepNext/>
              <w:rPr>
                <w:color w:val="4A4A54"/>
              </w:rPr>
            </w:pPr>
            <w:r w:rsidRPr="009456D9">
              <w:rPr>
                <w:color w:val="4A4A54"/>
              </w:rPr>
              <w:t>Field</w:t>
            </w:r>
          </w:p>
        </w:tc>
        <w:tc>
          <w:tcPr>
            <w:tcW w:w="5400" w:type="dxa"/>
            <w:tcBorders>
              <w:left w:val="single" w:sz="4" w:space="0" w:color="FFFFFF" w:themeColor="background1"/>
            </w:tcBorders>
            <w:shd w:val="clear" w:color="auto" w:fill="548DD4"/>
          </w:tcPr>
          <w:p w14:paraId="777E7BE5" w14:textId="77777777" w:rsidR="00E57B44" w:rsidRPr="009456D9" w:rsidRDefault="00E57B44" w:rsidP="00A71902">
            <w:pPr>
              <w:pStyle w:val="CellHeading"/>
              <w:keepNext/>
              <w:rPr>
                <w:color w:val="4A4A54"/>
              </w:rPr>
            </w:pPr>
            <w:r w:rsidRPr="009456D9">
              <w:rPr>
                <w:color w:val="4A4A54"/>
              </w:rPr>
              <w:t>Description</w:t>
            </w:r>
          </w:p>
        </w:tc>
      </w:tr>
      <w:tr w:rsidR="00172A60" w:rsidRPr="009456D9" w14:paraId="51D60747" w14:textId="77777777" w:rsidTr="00172A60">
        <w:trPr>
          <w:cantSplit/>
        </w:trPr>
        <w:tc>
          <w:tcPr>
            <w:tcW w:w="3708" w:type="dxa"/>
            <w:shd w:val="clear" w:color="auto" w:fill="auto"/>
          </w:tcPr>
          <w:p w14:paraId="7570A27A" w14:textId="5288D4F3" w:rsidR="00172A60" w:rsidRPr="009456D9" w:rsidRDefault="00172A60" w:rsidP="00A71902">
            <w:pPr>
              <w:pStyle w:val="cellbody0"/>
              <w:keepNext/>
              <w:rPr>
                <w:color w:val="4A4A54"/>
              </w:rPr>
            </w:pPr>
            <w:r w:rsidRPr="009456D9">
              <w:rPr>
                <w:color w:val="4A4A54"/>
              </w:rPr>
              <w:t>First Name</w:t>
            </w:r>
          </w:p>
        </w:tc>
        <w:tc>
          <w:tcPr>
            <w:tcW w:w="5400" w:type="dxa"/>
            <w:vMerge w:val="restart"/>
            <w:shd w:val="clear" w:color="auto" w:fill="auto"/>
            <w:vAlign w:val="center"/>
          </w:tcPr>
          <w:p w14:paraId="7D160BF7" w14:textId="77B5EA3D" w:rsidR="00172A60" w:rsidRPr="009456D9" w:rsidRDefault="00172A60" w:rsidP="00172A60">
            <w:pPr>
              <w:pStyle w:val="cellbody0"/>
              <w:keepNext/>
              <w:rPr>
                <w:color w:val="4A4A54"/>
              </w:rPr>
            </w:pPr>
            <w:r w:rsidRPr="009456D9">
              <w:rPr>
                <w:color w:val="4A4A54"/>
              </w:rPr>
              <w:t>The first name and last name will be shown in contacts and used in the dial by name directory.</w:t>
            </w:r>
          </w:p>
        </w:tc>
      </w:tr>
      <w:tr w:rsidR="00172A60" w:rsidRPr="009456D9" w14:paraId="6E3397EB" w14:textId="77777777" w:rsidTr="004D1C1D">
        <w:trPr>
          <w:cantSplit/>
        </w:trPr>
        <w:tc>
          <w:tcPr>
            <w:tcW w:w="3708" w:type="dxa"/>
            <w:shd w:val="clear" w:color="auto" w:fill="auto"/>
          </w:tcPr>
          <w:p w14:paraId="1AE21513" w14:textId="665E5C58" w:rsidR="00172A60" w:rsidRPr="009456D9" w:rsidRDefault="00172A60" w:rsidP="00A71902">
            <w:pPr>
              <w:pStyle w:val="cellbody0"/>
              <w:keepNext/>
              <w:rPr>
                <w:color w:val="4A4A54"/>
              </w:rPr>
            </w:pPr>
            <w:r w:rsidRPr="009456D9">
              <w:rPr>
                <w:color w:val="4A4A54"/>
              </w:rPr>
              <w:t>Last Name</w:t>
            </w:r>
          </w:p>
        </w:tc>
        <w:tc>
          <w:tcPr>
            <w:tcW w:w="5400" w:type="dxa"/>
            <w:vMerge/>
            <w:shd w:val="clear" w:color="auto" w:fill="auto"/>
          </w:tcPr>
          <w:p w14:paraId="6E4F2B0E" w14:textId="6E8CD3EE" w:rsidR="00172A60" w:rsidRPr="009456D9" w:rsidRDefault="00172A60" w:rsidP="00A71902">
            <w:pPr>
              <w:pStyle w:val="cellbody0"/>
              <w:keepNext/>
              <w:rPr>
                <w:color w:val="4A4A54"/>
              </w:rPr>
            </w:pPr>
          </w:p>
        </w:tc>
      </w:tr>
      <w:tr w:rsidR="00E57B44" w:rsidRPr="009456D9" w14:paraId="1FA99737" w14:textId="77777777" w:rsidTr="00A71902">
        <w:trPr>
          <w:cantSplit/>
        </w:trPr>
        <w:tc>
          <w:tcPr>
            <w:tcW w:w="3708" w:type="dxa"/>
            <w:shd w:val="clear" w:color="auto" w:fill="auto"/>
          </w:tcPr>
          <w:p w14:paraId="4C57F87F" w14:textId="4D0995A7" w:rsidR="00E57B44" w:rsidRPr="009456D9" w:rsidRDefault="006A3761" w:rsidP="00A71902">
            <w:pPr>
              <w:pStyle w:val="cellbody0"/>
              <w:keepNext/>
              <w:rPr>
                <w:color w:val="4A4A54"/>
              </w:rPr>
            </w:pPr>
            <w:proofErr w:type="spellStart"/>
            <w:r w:rsidRPr="009456D9">
              <w:rPr>
                <w:color w:val="4A4A54"/>
              </w:rPr>
              <w:t>Timezone</w:t>
            </w:r>
            <w:proofErr w:type="spellEnd"/>
          </w:p>
        </w:tc>
        <w:tc>
          <w:tcPr>
            <w:tcW w:w="5400" w:type="dxa"/>
            <w:shd w:val="clear" w:color="auto" w:fill="auto"/>
          </w:tcPr>
          <w:p w14:paraId="65E51027" w14:textId="523AB54F" w:rsidR="00E57B44" w:rsidRPr="009456D9" w:rsidRDefault="00172A60" w:rsidP="00A71902">
            <w:pPr>
              <w:pStyle w:val="cellbody0"/>
              <w:keepNext/>
              <w:rPr>
                <w:color w:val="4A4A54"/>
              </w:rPr>
            </w:pPr>
            <w:r w:rsidRPr="009456D9">
              <w:rPr>
                <w:color w:val="4A4A54"/>
              </w:rPr>
              <w:t xml:space="preserve">Your local time </w:t>
            </w:r>
            <w:proofErr w:type="gramStart"/>
            <w:r w:rsidRPr="009456D9">
              <w:rPr>
                <w:color w:val="4A4A54"/>
              </w:rPr>
              <w:t>zone</w:t>
            </w:r>
            <w:proofErr w:type="gramEnd"/>
            <w:r w:rsidRPr="009456D9">
              <w:rPr>
                <w:color w:val="4A4A54"/>
              </w:rPr>
              <w:t>.</w:t>
            </w:r>
          </w:p>
        </w:tc>
      </w:tr>
      <w:tr w:rsidR="00E57B44" w:rsidRPr="009456D9" w14:paraId="4710FF06" w14:textId="77777777" w:rsidTr="004D1C1D">
        <w:trPr>
          <w:cantSplit/>
        </w:trPr>
        <w:tc>
          <w:tcPr>
            <w:tcW w:w="3708" w:type="dxa"/>
            <w:shd w:val="clear" w:color="auto" w:fill="auto"/>
          </w:tcPr>
          <w:p w14:paraId="481AD3CD" w14:textId="03BF00E9" w:rsidR="00E57B44" w:rsidRPr="009456D9" w:rsidRDefault="006A3761" w:rsidP="00A71902">
            <w:pPr>
              <w:pStyle w:val="cellbody0"/>
              <w:keepNext/>
              <w:rPr>
                <w:color w:val="4A4A54"/>
              </w:rPr>
            </w:pPr>
            <w:r w:rsidRPr="009456D9">
              <w:rPr>
                <w:color w:val="4A4A54"/>
              </w:rPr>
              <w:t>Email Address(</w:t>
            </w:r>
            <w:proofErr w:type="spellStart"/>
            <w:r w:rsidRPr="009456D9">
              <w:rPr>
                <w:color w:val="4A4A54"/>
              </w:rPr>
              <w:t>es</w:t>
            </w:r>
            <w:proofErr w:type="spellEnd"/>
            <w:r w:rsidRPr="009456D9">
              <w:rPr>
                <w:color w:val="4A4A54"/>
              </w:rPr>
              <w:t>)</w:t>
            </w:r>
          </w:p>
        </w:tc>
        <w:tc>
          <w:tcPr>
            <w:tcW w:w="5400" w:type="dxa"/>
            <w:shd w:val="clear" w:color="auto" w:fill="auto"/>
          </w:tcPr>
          <w:p w14:paraId="483C2980" w14:textId="5E2AA77B" w:rsidR="00E57B44" w:rsidRPr="009456D9" w:rsidRDefault="00391EAB" w:rsidP="00391EAB">
            <w:pPr>
              <w:pStyle w:val="cellbody0"/>
              <w:keepNext/>
              <w:rPr>
                <w:color w:val="4A4A54"/>
              </w:rPr>
            </w:pPr>
            <w:r w:rsidRPr="009456D9">
              <w:rPr>
                <w:color w:val="4A4A54"/>
              </w:rPr>
              <w:t xml:space="preserve">Address used for email, password resets, etc. To add email addresses, click the </w:t>
            </w:r>
            <w:r w:rsidR="003B169C" w:rsidRPr="009456D9">
              <w:rPr>
                <w:noProof/>
                <w:color w:val="4A4A54"/>
              </w:rPr>
              <w:drawing>
                <wp:inline distT="0" distB="0" distL="0" distR="0" wp14:anchorId="4895C143" wp14:editId="342413B0">
                  <wp:extent cx="255270" cy="22352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70" cy="223520"/>
                          </a:xfrm>
                          <a:prstGeom prst="rect">
                            <a:avLst/>
                          </a:prstGeom>
                          <a:noFill/>
                          <a:ln>
                            <a:noFill/>
                          </a:ln>
                        </pic:spPr>
                      </pic:pic>
                    </a:graphicData>
                  </a:graphic>
                </wp:inline>
              </w:drawing>
            </w:r>
            <w:r w:rsidR="003B169C" w:rsidRPr="009456D9">
              <w:rPr>
                <w:color w:val="4A4A54"/>
              </w:rPr>
              <w:t xml:space="preserve"> button t</w:t>
            </w:r>
            <w:r w:rsidR="00DA162A" w:rsidRPr="009456D9">
              <w:rPr>
                <w:color w:val="4A4A54"/>
              </w:rPr>
              <w:t>o</w:t>
            </w:r>
            <w:r w:rsidR="003B169C" w:rsidRPr="009456D9">
              <w:rPr>
                <w:color w:val="4A4A54"/>
              </w:rPr>
              <w:t xml:space="preserve"> add</w:t>
            </w:r>
            <w:r w:rsidR="00DA162A" w:rsidRPr="009456D9">
              <w:rPr>
                <w:color w:val="4A4A54"/>
              </w:rPr>
              <w:t xml:space="preserve"> field</w:t>
            </w:r>
            <w:r w:rsidRPr="009456D9">
              <w:rPr>
                <w:color w:val="4A4A54"/>
              </w:rPr>
              <w:t>s for entering mo</w:t>
            </w:r>
            <w:r w:rsidR="003B169C" w:rsidRPr="009456D9">
              <w:rPr>
                <w:color w:val="4A4A54"/>
              </w:rPr>
              <w:t xml:space="preserve">re </w:t>
            </w:r>
            <w:r w:rsidR="0047369D" w:rsidRPr="009456D9">
              <w:rPr>
                <w:color w:val="4A4A54"/>
              </w:rPr>
              <w:t>email</w:t>
            </w:r>
            <w:r w:rsidR="00DA162A" w:rsidRPr="009456D9">
              <w:rPr>
                <w:color w:val="4A4A54"/>
              </w:rPr>
              <w:t xml:space="preserve"> addresses</w:t>
            </w:r>
            <w:r w:rsidR="003B169C" w:rsidRPr="009456D9">
              <w:rPr>
                <w:color w:val="4A4A54"/>
              </w:rPr>
              <w:t>.</w:t>
            </w:r>
          </w:p>
        </w:tc>
      </w:tr>
      <w:tr w:rsidR="00E57B44" w:rsidRPr="009456D9" w14:paraId="2FFCC63A" w14:textId="77777777" w:rsidTr="004D1C1D">
        <w:trPr>
          <w:cantSplit/>
        </w:trPr>
        <w:tc>
          <w:tcPr>
            <w:tcW w:w="3708" w:type="dxa"/>
            <w:shd w:val="clear" w:color="auto" w:fill="auto"/>
          </w:tcPr>
          <w:p w14:paraId="721455C1" w14:textId="5F75D21B" w:rsidR="00E57B44" w:rsidRPr="009456D9" w:rsidRDefault="006A3761" w:rsidP="00A71902">
            <w:pPr>
              <w:pStyle w:val="cellbody0"/>
              <w:keepNext/>
              <w:rPr>
                <w:color w:val="4A4A54"/>
              </w:rPr>
            </w:pPr>
            <w:r w:rsidRPr="009456D9">
              <w:rPr>
                <w:color w:val="4A4A54"/>
              </w:rPr>
              <w:t>Record User’s Calls</w:t>
            </w:r>
          </w:p>
        </w:tc>
        <w:tc>
          <w:tcPr>
            <w:tcW w:w="5400" w:type="dxa"/>
            <w:shd w:val="clear" w:color="auto" w:fill="auto"/>
          </w:tcPr>
          <w:p w14:paraId="112ABF62" w14:textId="2D3C5850" w:rsidR="00E57B44" w:rsidRPr="009456D9" w:rsidRDefault="0070761B" w:rsidP="00CF08E7">
            <w:pPr>
              <w:pStyle w:val="cellbody0"/>
              <w:keepNext/>
              <w:rPr>
                <w:color w:val="4A4A54"/>
              </w:rPr>
            </w:pPr>
            <w:r w:rsidRPr="009456D9">
              <w:rPr>
                <w:color w:val="4A4A54"/>
              </w:rPr>
              <w:t>Select whether the calls for this user will be recorded (Yes) or not recorded (No).</w:t>
            </w:r>
            <w:r w:rsidR="00314DA4" w:rsidRPr="009456D9">
              <w:rPr>
                <w:color w:val="4A4A54"/>
              </w:rPr>
              <w:t xml:space="preserve"> </w:t>
            </w:r>
          </w:p>
        </w:tc>
      </w:tr>
      <w:tr w:rsidR="00E57B44" w:rsidRPr="009456D9" w14:paraId="79F15A65" w14:textId="77777777" w:rsidTr="001B5F21">
        <w:trPr>
          <w:cantSplit/>
        </w:trPr>
        <w:tc>
          <w:tcPr>
            <w:tcW w:w="3708" w:type="dxa"/>
            <w:tcBorders>
              <w:bottom w:val="single" w:sz="12" w:space="0" w:color="auto"/>
            </w:tcBorders>
            <w:shd w:val="clear" w:color="auto" w:fill="auto"/>
          </w:tcPr>
          <w:p w14:paraId="0F4D7EAF" w14:textId="460A4514" w:rsidR="00E57B44" w:rsidRPr="009456D9" w:rsidRDefault="006A3761" w:rsidP="00A71902">
            <w:pPr>
              <w:pStyle w:val="cellbody0"/>
              <w:keepNext/>
              <w:rPr>
                <w:color w:val="4A4A54"/>
              </w:rPr>
            </w:pPr>
            <w:r w:rsidRPr="009456D9">
              <w:rPr>
                <w:color w:val="4A4A54"/>
              </w:rPr>
              <w:t>Directory Options</w:t>
            </w:r>
          </w:p>
        </w:tc>
        <w:tc>
          <w:tcPr>
            <w:tcW w:w="5400" w:type="dxa"/>
            <w:tcBorders>
              <w:bottom w:val="single" w:sz="12" w:space="0" w:color="auto"/>
            </w:tcBorders>
            <w:shd w:val="clear" w:color="auto" w:fill="auto"/>
          </w:tcPr>
          <w:p w14:paraId="6F0392DD" w14:textId="77777777" w:rsidR="0070761B" w:rsidRPr="009456D9" w:rsidRDefault="0070761B" w:rsidP="0070761B">
            <w:pPr>
              <w:pStyle w:val="cellbody0"/>
              <w:keepLines w:val="0"/>
              <w:rPr>
                <w:color w:val="4A4A54"/>
              </w:rPr>
            </w:pPr>
            <w:r w:rsidRPr="009456D9">
              <w:rPr>
                <w:color w:val="4A4A54"/>
              </w:rPr>
              <w:t>Enables or disables announce in auto directory and list in directory features.</w:t>
            </w:r>
          </w:p>
          <w:p w14:paraId="4A98882E" w14:textId="77777777" w:rsidR="0070761B" w:rsidRPr="009456D9" w:rsidRDefault="0070761B" w:rsidP="0070761B">
            <w:pPr>
              <w:pStyle w:val="tablebullet"/>
              <w:rPr>
                <w:color w:val="4A4A54"/>
              </w:rPr>
            </w:pPr>
            <w:r w:rsidRPr="009456D9">
              <w:rPr>
                <w:color w:val="4A4A54"/>
              </w:rPr>
              <w:t xml:space="preserve">Announce in Audio directory = check to include the user in the dial-by-name directory. </w:t>
            </w:r>
          </w:p>
          <w:p w14:paraId="2B01AA5C" w14:textId="58AD20DB" w:rsidR="00E57B44" w:rsidRPr="009456D9" w:rsidRDefault="0070761B" w:rsidP="0070761B">
            <w:pPr>
              <w:pStyle w:val="tablebullet"/>
              <w:rPr>
                <w:color w:val="4A4A54"/>
              </w:rPr>
            </w:pPr>
            <w:r w:rsidRPr="009456D9">
              <w:rPr>
                <w:color w:val="4A4A54"/>
              </w:rPr>
              <w:t>List in Directory = check to add user to the internal extensions list (contacts).</w:t>
            </w:r>
          </w:p>
        </w:tc>
      </w:tr>
      <w:tr w:rsidR="006A3761" w:rsidRPr="009456D9" w14:paraId="1ADAB8EE" w14:textId="77777777" w:rsidTr="001B5F21">
        <w:trPr>
          <w:cantSplit/>
        </w:trPr>
        <w:tc>
          <w:tcPr>
            <w:tcW w:w="3708" w:type="dxa"/>
            <w:tcBorders>
              <w:top w:val="single" w:sz="12" w:space="0" w:color="auto"/>
            </w:tcBorders>
            <w:shd w:val="clear" w:color="auto" w:fill="C6D9F1" w:themeFill="text2" w:themeFillTint="33"/>
          </w:tcPr>
          <w:p w14:paraId="66AD73D5" w14:textId="53F53BA1" w:rsidR="006A3761" w:rsidRPr="009456D9" w:rsidRDefault="006A3761" w:rsidP="00A71902">
            <w:pPr>
              <w:pStyle w:val="cellbody0"/>
              <w:keepNext/>
              <w:rPr>
                <w:color w:val="4A4A54"/>
              </w:rPr>
            </w:pPr>
            <w:r w:rsidRPr="009456D9">
              <w:rPr>
                <w:color w:val="4A4A54"/>
              </w:rPr>
              <w:t>Caller ID Information</w:t>
            </w:r>
          </w:p>
        </w:tc>
        <w:tc>
          <w:tcPr>
            <w:tcW w:w="5400" w:type="dxa"/>
            <w:tcBorders>
              <w:top w:val="single" w:sz="12" w:space="0" w:color="auto"/>
            </w:tcBorders>
            <w:shd w:val="clear" w:color="auto" w:fill="C6D9F1" w:themeFill="text2" w:themeFillTint="33"/>
          </w:tcPr>
          <w:p w14:paraId="27419AC1" w14:textId="77777777" w:rsidR="006A3761" w:rsidRPr="009456D9" w:rsidRDefault="006A3761" w:rsidP="00A71902">
            <w:pPr>
              <w:pStyle w:val="cellbody0"/>
              <w:keepNext/>
              <w:rPr>
                <w:color w:val="4A4A54"/>
              </w:rPr>
            </w:pPr>
          </w:p>
        </w:tc>
      </w:tr>
      <w:tr w:rsidR="006A3761" w:rsidRPr="009456D9" w14:paraId="45E69982" w14:textId="77777777" w:rsidTr="00A71902">
        <w:trPr>
          <w:cantSplit/>
        </w:trPr>
        <w:tc>
          <w:tcPr>
            <w:tcW w:w="3708" w:type="dxa"/>
            <w:shd w:val="clear" w:color="auto" w:fill="C6D9F1" w:themeFill="text2" w:themeFillTint="33"/>
          </w:tcPr>
          <w:p w14:paraId="3B9298B3" w14:textId="5B798441" w:rsidR="006A3761" w:rsidRPr="009456D9" w:rsidRDefault="006A3761" w:rsidP="00A71902">
            <w:pPr>
              <w:pStyle w:val="cellbody0"/>
              <w:keepNext/>
              <w:rPr>
                <w:color w:val="4A4A54"/>
              </w:rPr>
            </w:pPr>
            <w:r w:rsidRPr="009456D9">
              <w:rPr>
                <w:color w:val="4A4A54"/>
              </w:rPr>
              <w:tab/>
              <w:t>Area Code</w:t>
            </w:r>
          </w:p>
        </w:tc>
        <w:tc>
          <w:tcPr>
            <w:tcW w:w="5400" w:type="dxa"/>
            <w:shd w:val="clear" w:color="auto" w:fill="C6D9F1" w:themeFill="text2" w:themeFillTint="33"/>
          </w:tcPr>
          <w:p w14:paraId="01F8EE9C" w14:textId="1FA016BE" w:rsidR="006A3761" w:rsidRPr="009456D9" w:rsidRDefault="00AD083D" w:rsidP="00A71902">
            <w:pPr>
              <w:pStyle w:val="cellbody0"/>
              <w:keepNext/>
              <w:rPr>
                <w:color w:val="4A4A54"/>
              </w:rPr>
            </w:pPr>
            <w:r w:rsidRPr="009456D9">
              <w:rPr>
                <w:color w:val="4A4A54"/>
              </w:rPr>
              <w:t xml:space="preserve">Local area code for </w:t>
            </w:r>
            <w:proofErr w:type="gramStart"/>
            <w:r w:rsidRPr="009456D9">
              <w:rPr>
                <w:color w:val="4A4A54"/>
              </w:rPr>
              <w:t>7 digit</w:t>
            </w:r>
            <w:proofErr w:type="gramEnd"/>
            <w:r w:rsidRPr="009456D9">
              <w:rPr>
                <w:color w:val="4A4A54"/>
              </w:rPr>
              <w:t xml:space="preserve"> dialing</w:t>
            </w:r>
            <w:r w:rsidR="00BC7E0F" w:rsidRPr="009456D9">
              <w:rPr>
                <w:color w:val="4A4A54"/>
              </w:rPr>
              <w:t xml:space="preserve"> associated with the user.</w:t>
            </w:r>
          </w:p>
        </w:tc>
      </w:tr>
      <w:tr w:rsidR="006A3761" w:rsidRPr="009456D9" w14:paraId="2969E09E" w14:textId="77777777" w:rsidTr="00A71902">
        <w:trPr>
          <w:cantSplit/>
        </w:trPr>
        <w:tc>
          <w:tcPr>
            <w:tcW w:w="3708" w:type="dxa"/>
            <w:shd w:val="clear" w:color="auto" w:fill="C6D9F1" w:themeFill="text2" w:themeFillTint="33"/>
          </w:tcPr>
          <w:p w14:paraId="26142A4C" w14:textId="2E8D475F" w:rsidR="006A3761" w:rsidRPr="009456D9" w:rsidRDefault="006A3761" w:rsidP="00A71902">
            <w:pPr>
              <w:pStyle w:val="cellbody0"/>
              <w:keepNext/>
              <w:rPr>
                <w:color w:val="4A4A54"/>
              </w:rPr>
            </w:pPr>
            <w:r w:rsidRPr="009456D9">
              <w:rPr>
                <w:color w:val="4A4A54"/>
              </w:rPr>
              <w:tab/>
              <w:t>Caller ID</w:t>
            </w:r>
          </w:p>
        </w:tc>
        <w:tc>
          <w:tcPr>
            <w:tcW w:w="5400" w:type="dxa"/>
            <w:shd w:val="clear" w:color="auto" w:fill="C6D9F1" w:themeFill="text2" w:themeFillTint="33"/>
          </w:tcPr>
          <w:p w14:paraId="6EA77614" w14:textId="1D01272C" w:rsidR="006A3761" w:rsidRPr="009456D9" w:rsidRDefault="00AD083D" w:rsidP="00AD083D">
            <w:pPr>
              <w:pStyle w:val="cellbody0"/>
              <w:keepNext/>
              <w:rPr>
                <w:color w:val="4A4A54"/>
              </w:rPr>
            </w:pPr>
            <w:r w:rsidRPr="009456D9">
              <w:rPr>
                <w:color w:val="4A4A54"/>
              </w:rPr>
              <w:t>For outbound calls, this is the number that recipients will see.</w:t>
            </w:r>
          </w:p>
        </w:tc>
      </w:tr>
      <w:tr w:rsidR="00314DA4" w:rsidRPr="009456D9" w14:paraId="2A9E7F2D" w14:textId="77777777" w:rsidTr="001B5F21">
        <w:trPr>
          <w:cantSplit/>
        </w:trPr>
        <w:tc>
          <w:tcPr>
            <w:tcW w:w="3708" w:type="dxa"/>
            <w:tcBorders>
              <w:bottom w:val="single" w:sz="12" w:space="0" w:color="auto"/>
            </w:tcBorders>
            <w:shd w:val="clear" w:color="auto" w:fill="C6D9F1" w:themeFill="text2" w:themeFillTint="33"/>
          </w:tcPr>
          <w:p w14:paraId="59F9EE89" w14:textId="12E32A0A" w:rsidR="00314DA4" w:rsidRPr="009456D9" w:rsidRDefault="00314DA4" w:rsidP="00A71902">
            <w:pPr>
              <w:pStyle w:val="cellbody0"/>
              <w:keepNext/>
              <w:rPr>
                <w:color w:val="4A4A54"/>
              </w:rPr>
            </w:pPr>
            <w:r w:rsidRPr="009456D9">
              <w:rPr>
                <w:color w:val="4A4A54"/>
              </w:rPr>
              <w:tab/>
              <w:t>911 Caller ID</w:t>
            </w:r>
          </w:p>
        </w:tc>
        <w:tc>
          <w:tcPr>
            <w:tcW w:w="5400" w:type="dxa"/>
            <w:tcBorders>
              <w:bottom w:val="single" w:sz="12" w:space="0" w:color="auto"/>
            </w:tcBorders>
            <w:shd w:val="clear" w:color="auto" w:fill="C6D9F1" w:themeFill="text2" w:themeFillTint="33"/>
          </w:tcPr>
          <w:p w14:paraId="6440F25B" w14:textId="0E80C206" w:rsidR="00314DA4" w:rsidRPr="009456D9" w:rsidRDefault="00314DA4" w:rsidP="00314DA4">
            <w:pPr>
              <w:pStyle w:val="cellbody0"/>
              <w:keepNext/>
              <w:rPr>
                <w:color w:val="4A4A54"/>
              </w:rPr>
            </w:pPr>
            <w:r w:rsidRPr="009456D9">
              <w:rPr>
                <w:color w:val="4A4A54"/>
              </w:rPr>
              <w:t>For</w:t>
            </w:r>
            <w:r w:rsidR="00A63C5F" w:rsidRPr="009456D9">
              <w:rPr>
                <w:color w:val="4A4A54"/>
              </w:rPr>
              <w:t xml:space="preserve"> calls to 911, this is the e911-</w:t>
            </w:r>
            <w:r w:rsidRPr="009456D9">
              <w:rPr>
                <w:color w:val="4A4A54"/>
              </w:rPr>
              <w:t>enabled number the 911 agent will see.</w:t>
            </w:r>
          </w:p>
        </w:tc>
      </w:tr>
      <w:tr w:rsidR="006A3761" w:rsidRPr="009456D9" w14:paraId="0386735D" w14:textId="77777777" w:rsidTr="001B5F21">
        <w:trPr>
          <w:cantSplit/>
        </w:trPr>
        <w:tc>
          <w:tcPr>
            <w:tcW w:w="3708" w:type="dxa"/>
            <w:tcBorders>
              <w:top w:val="single" w:sz="12" w:space="0" w:color="auto"/>
            </w:tcBorders>
            <w:shd w:val="clear" w:color="auto" w:fill="auto"/>
          </w:tcPr>
          <w:p w14:paraId="1D52CDA0" w14:textId="58046191" w:rsidR="006A3761" w:rsidRPr="009456D9" w:rsidRDefault="006A3761" w:rsidP="00A71902">
            <w:pPr>
              <w:pStyle w:val="cellbody0"/>
              <w:keepNext/>
              <w:rPr>
                <w:color w:val="4A4A54"/>
              </w:rPr>
            </w:pPr>
            <w:r w:rsidRPr="009456D9">
              <w:rPr>
                <w:color w:val="4A4A54"/>
              </w:rPr>
              <w:t>Change Password</w:t>
            </w:r>
          </w:p>
        </w:tc>
        <w:tc>
          <w:tcPr>
            <w:tcW w:w="5400" w:type="dxa"/>
            <w:tcBorders>
              <w:top w:val="single" w:sz="12" w:space="0" w:color="auto"/>
            </w:tcBorders>
            <w:shd w:val="clear" w:color="auto" w:fill="auto"/>
          </w:tcPr>
          <w:p w14:paraId="0CA726C1" w14:textId="77777777" w:rsidR="006A3761" w:rsidRPr="009456D9" w:rsidRDefault="006A3761" w:rsidP="00A71902">
            <w:pPr>
              <w:pStyle w:val="cellbody0"/>
              <w:keepNext/>
              <w:rPr>
                <w:color w:val="4A4A54"/>
              </w:rPr>
            </w:pPr>
          </w:p>
        </w:tc>
      </w:tr>
      <w:tr w:rsidR="000841D5" w:rsidRPr="009456D9" w14:paraId="05AF37E4" w14:textId="77777777" w:rsidTr="000841D5">
        <w:trPr>
          <w:cantSplit/>
        </w:trPr>
        <w:tc>
          <w:tcPr>
            <w:tcW w:w="3708" w:type="dxa"/>
            <w:shd w:val="clear" w:color="auto" w:fill="auto"/>
          </w:tcPr>
          <w:p w14:paraId="3BEC4F63" w14:textId="487D36D2" w:rsidR="000841D5" w:rsidRPr="009456D9" w:rsidRDefault="000841D5" w:rsidP="00A71902">
            <w:pPr>
              <w:pStyle w:val="cellbody0"/>
              <w:keepNext/>
              <w:rPr>
                <w:color w:val="4A4A54"/>
              </w:rPr>
            </w:pPr>
            <w:r w:rsidRPr="009456D9">
              <w:rPr>
                <w:color w:val="4A4A54"/>
              </w:rPr>
              <w:tab/>
              <w:t>New Password</w:t>
            </w:r>
          </w:p>
        </w:tc>
        <w:tc>
          <w:tcPr>
            <w:tcW w:w="5400" w:type="dxa"/>
            <w:vMerge w:val="restart"/>
            <w:shd w:val="clear" w:color="auto" w:fill="auto"/>
            <w:vAlign w:val="center"/>
          </w:tcPr>
          <w:p w14:paraId="5B4CB651" w14:textId="77777777" w:rsidR="00314DA4" w:rsidRPr="009456D9" w:rsidRDefault="000841D5" w:rsidP="00314DA4">
            <w:pPr>
              <w:pStyle w:val="cellbody0"/>
              <w:keepNext/>
              <w:rPr>
                <w:color w:val="4A4A54"/>
              </w:rPr>
            </w:pPr>
            <w:r w:rsidRPr="009456D9">
              <w:rPr>
                <w:color w:val="4A4A54"/>
              </w:rPr>
              <w:t xml:space="preserve">Password for voicemail and the portal. </w:t>
            </w:r>
            <w:r w:rsidR="00642C7B" w:rsidRPr="009456D9">
              <w:rPr>
                <w:color w:val="4A4A54"/>
              </w:rPr>
              <w:t>Avoid</w:t>
            </w:r>
            <w:r w:rsidRPr="009456D9">
              <w:rPr>
                <w:color w:val="4A4A54"/>
              </w:rPr>
              <w:t xml:space="preserve"> using common codes like 0000 or 1234. </w:t>
            </w:r>
            <w:r w:rsidR="00966F00" w:rsidRPr="009456D9">
              <w:rPr>
                <w:color w:val="4A4A54"/>
              </w:rPr>
              <w:t>For security, each typed password character is masked by a dot (</w:t>
            </w:r>
            <w:r w:rsidR="00966F00" w:rsidRPr="009456D9">
              <w:rPr>
                <w:color w:val="4A4A54"/>
              </w:rPr>
              <w:sym w:font="Wingdings" w:char="F06C"/>
            </w:r>
            <w:r w:rsidR="00966F00" w:rsidRPr="009456D9">
              <w:rPr>
                <w:color w:val="4A4A54"/>
              </w:rPr>
              <w:t xml:space="preserve">). </w:t>
            </w:r>
          </w:p>
          <w:p w14:paraId="73AE6D97" w14:textId="7EE786F0" w:rsidR="000841D5" w:rsidRPr="009456D9" w:rsidRDefault="00314DA4" w:rsidP="006444BB">
            <w:pPr>
              <w:pStyle w:val="cellbody0"/>
              <w:keepNext/>
              <w:rPr>
                <w:color w:val="4A4A54"/>
              </w:rPr>
            </w:pPr>
            <w:r w:rsidRPr="009456D9">
              <w:rPr>
                <w:color w:val="4A4A54"/>
              </w:rPr>
              <w:t>Please keep this number secure</w:t>
            </w:r>
            <w:r w:rsidR="006444BB" w:rsidRPr="009456D9">
              <w:rPr>
                <w:color w:val="4A4A54"/>
              </w:rPr>
              <w:t>. W</w:t>
            </w:r>
            <w:r w:rsidRPr="009456D9">
              <w:rPr>
                <w:color w:val="4A4A54"/>
              </w:rPr>
              <w:t xml:space="preserve">e </w:t>
            </w:r>
            <w:r w:rsidR="000841D5" w:rsidRPr="009456D9">
              <w:rPr>
                <w:color w:val="4A4A54"/>
              </w:rPr>
              <w:t>will never call you to request your passcode.</w:t>
            </w:r>
          </w:p>
        </w:tc>
      </w:tr>
      <w:tr w:rsidR="000841D5" w:rsidRPr="009456D9" w14:paraId="51F3FADE" w14:textId="77777777" w:rsidTr="004D1C1D">
        <w:trPr>
          <w:cantSplit/>
        </w:trPr>
        <w:tc>
          <w:tcPr>
            <w:tcW w:w="3708" w:type="dxa"/>
            <w:shd w:val="clear" w:color="auto" w:fill="auto"/>
          </w:tcPr>
          <w:p w14:paraId="60D4249A" w14:textId="77C181D2" w:rsidR="000841D5" w:rsidRPr="009456D9" w:rsidRDefault="000841D5" w:rsidP="00A71902">
            <w:pPr>
              <w:pStyle w:val="cellbody0"/>
              <w:keepNext/>
              <w:rPr>
                <w:color w:val="4A4A54"/>
              </w:rPr>
            </w:pPr>
            <w:r w:rsidRPr="009456D9">
              <w:rPr>
                <w:color w:val="4A4A54"/>
              </w:rPr>
              <w:tab/>
              <w:t>Confirm New Password</w:t>
            </w:r>
          </w:p>
        </w:tc>
        <w:tc>
          <w:tcPr>
            <w:tcW w:w="5400" w:type="dxa"/>
            <w:vMerge/>
            <w:shd w:val="clear" w:color="auto" w:fill="auto"/>
          </w:tcPr>
          <w:p w14:paraId="458D1F3B" w14:textId="77777777" w:rsidR="000841D5" w:rsidRPr="009456D9" w:rsidRDefault="000841D5" w:rsidP="00A71902">
            <w:pPr>
              <w:pStyle w:val="cellbody0"/>
              <w:keepNext/>
              <w:rPr>
                <w:color w:val="4A4A54"/>
              </w:rPr>
            </w:pPr>
          </w:p>
        </w:tc>
      </w:tr>
    </w:tbl>
    <w:p w14:paraId="6C0CF50F" w14:textId="77777777" w:rsidR="00E57B44" w:rsidRPr="009456D9" w:rsidRDefault="00E57B44" w:rsidP="002E7228">
      <w:pPr>
        <w:pStyle w:val="body"/>
        <w:rPr>
          <w:color w:val="4A4A54"/>
        </w:rPr>
      </w:pPr>
    </w:p>
    <w:p w14:paraId="7D3943E6" w14:textId="77777777" w:rsidR="009D56E8" w:rsidRPr="009456D9" w:rsidRDefault="009D56E8" w:rsidP="003E7178">
      <w:pPr>
        <w:pStyle w:val="bodyafterchaptertitle"/>
        <w:rPr>
          <w:color w:val="4A4A54"/>
        </w:rPr>
        <w:sectPr w:rsidR="009D56E8" w:rsidRPr="009456D9" w:rsidSect="005C7308">
          <w:pgSz w:w="12240" w:h="15840" w:code="1"/>
          <w:pgMar w:top="1440" w:right="1613" w:bottom="1440" w:left="1613" w:header="547" w:footer="720" w:gutter="0"/>
          <w:cols w:space="720"/>
          <w:titlePg/>
          <w:docGrid w:linePitch="360"/>
        </w:sectPr>
      </w:pPr>
    </w:p>
    <w:p w14:paraId="6E84E5D8" w14:textId="77777777" w:rsidR="00792A08" w:rsidRPr="009456D9" w:rsidRDefault="00792A08" w:rsidP="00A84970">
      <w:pPr>
        <w:pStyle w:val="body"/>
        <w:rPr>
          <w:color w:val="4A4A54"/>
        </w:rPr>
        <w:sectPr w:rsidR="00792A08" w:rsidRPr="009456D9" w:rsidSect="005C7308">
          <w:headerReference w:type="first" r:id="rId81"/>
          <w:pgSz w:w="12240" w:h="15840" w:code="1"/>
          <w:pgMar w:top="1440" w:right="1613" w:bottom="1440" w:left="1613" w:header="547" w:footer="720" w:gutter="0"/>
          <w:cols w:space="720"/>
          <w:titlePg/>
          <w:docGrid w:linePitch="360"/>
        </w:sectPr>
      </w:pPr>
    </w:p>
    <w:p w14:paraId="7B728BB2" w14:textId="77777777" w:rsidR="00642DEE" w:rsidRPr="009456D9" w:rsidRDefault="00FB6244" w:rsidP="00595F55">
      <w:pPr>
        <w:pStyle w:val="FrontHeading1"/>
        <w:rPr>
          <w:color w:val="4A4A54"/>
        </w:rPr>
      </w:pPr>
      <w:bookmarkStart w:id="187" w:name="_Toc514152779"/>
      <w:r w:rsidRPr="009456D9">
        <w:rPr>
          <w:color w:val="4A4A54"/>
        </w:rPr>
        <w:t>Index</w:t>
      </w:r>
      <w:bookmarkEnd w:id="187"/>
    </w:p>
    <w:p w14:paraId="32FDAF01" w14:textId="77777777" w:rsidR="00A443C0" w:rsidRPr="009456D9" w:rsidRDefault="00AE51E8" w:rsidP="00DF2B9F">
      <w:pPr>
        <w:pStyle w:val="body"/>
        <w:rPr>
          <w:noProof/>
          <w:color w:val="4A4A54"/>
        </w:rPr>
        <w:sectPr w:rsidR="00A443C0" w:rsidRPr="009456D9" w:rsidSect="00A443C0">
          <w:headerReference w:type="even" r:id="rId82"/>
          <w:headerReference w:type="default" r:id="rId83"/>
          <w:headerReference w:type="first" r:id="rId84"/>
          <w:type w:val="continuous"/>
          <w:pgSz w:w="12240" w:h="15840" w:code="1"/>
          <w:pgMar w:top="1440" w:right="1613" w:bottom="1440" w:left="1613" w:header="547" w:footer="720" w:gutter="0"/>
          <w:cols w:space="720"/>
          <w:titlePg/>
          <w:docGrid w:linePitch="360"/>
        </w:sectPr>
      </w:pPr>
      <w:r w:rsidRPr="009456D9">
        <w:rPr>
          <w:color w:val="4A4A54"/>
        </w:rPr>
        <w:fldChar w:fldCharType="begin"/>
      </w:r>
      <w:r w:rsidRPr="009456D9">
        <w:rPr>
          <w:color w:val="4A4A54"/>
        </w:rPr>
        <w:instrText xml:space="preserve"> INDEX \h "A" \c "2" \z "1033" </w:instrText>
      </w:r>
      <w:r w:rsidRPr="009456D9">
        <w:rPr>
          <w:color w:val="4A4A54"/>
        </w:rPr>
        <w:fldChar w:fldCharType="separate"/>
      </w:r>
    </w:p>
    <w:p w14:paraId="492F7DD9"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3</w:t>
      </w:r>
    </w:p>
    <w:p w14:paraId="3DFBC86C" w14:textId="77777777" w:rsidR="00A443C0" w:rsidRPr="009456D9" w:rsidRDefault="00A443C0">
      <w:pPr>
        <w:pStyle w:val="Index1"/>
        <w:tabs>
          <w:tab w:val="right" w:leader="dot" w:pos="4137"/>
        </w:tabs>
        <w:rPr>
          <w:noProof/>
          <w:color w:val="4A4A54"/>
        </w:rPr>
      </w:pPr>
      <w:r w:rsidRPr="009456D9">
        <w:rPr>
          <w:noProof/>
          <w:color w:val="4A4A54"/>
        </w:rPr>
        <w:t>3-way conference, 11</w:t>
      </w:r>
    </w:p>
    <w:p w14:paraId="7F44A1DC"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A</w:t>
      </w:r>
    </w:p>
    <w:p w14:paraId="070271D5" w14:textId="77777777" w:rsidR="00A443C0" w:rsidRPr="009456D9" w:rsidRDefault="00A443C0">
      <w:pPr>
        <w:pStyle w:val="Index1"/>
        <w:tabs>
          <w:tab w:val="right" w:leader="dot" w:pos="4137"/>
        </w:tabs>
        <w:rPr>
          <w:noProof/>
          <w:color w:val="4A4A54"/>
        </w:rPr>
      </w:pPr>
      <w:r w:rsidRPr="009456D9">
        <w:rPr>
          <w:noProof/>
          <w:color w:val="4A4A54"/>
        </w:rPr>
        <w:t>Accessing</w:t>
      </w:r>
    </w:p>
    <w:p w14:paraId="03D5A411" w14:textId="77777777" w:rsidR="00A443C0" w:rsidRPr="009456D9" w:rsidRDefault="00A443C0">
      <w:pPr>
        <w:pStyle w:val="Index2"/>
        <w:tabs>
          <w:tab w:val="right" w:leader="dot" w:pos="4137"/>
        </w:tabs>
        <w:rPr>
          <w:noProof/>
          <w:color w:val="4A4A54"/>
        </w:rPr>
      </w:pPr>
      <w:r w:rsidRPr="009456D9">
        <w:rPr>
          <w:noProof/>
          <w:color w:val="4A4A54"/>
        </w:rPr>
        <w:t>portal, 14</w:t>
      </w:r>
    </w:p>
    <w:p w14:paraId="3603CFAE" w14:textId="77777777" w:rsidR="00A443C0" w:rsidRPr="009456D9" w:rsidRDefault="00A443C0">
      <w:pPr>
        <w:pStyle w:val="Index2"/>
        <w:tabs>
          <w:tab w:val="right" w:leader="dot" w:pos="4137"/>
        </w:tabs>
        <w:rPr>
          <w:noProof/>
          <w:color w:val="4A4A54"/>
        </w:rPr>
      </w:pPr>
      <w:r w:rsidRPr="009456D9">
        <w:rPr>
          <w:noProof/>
          <w:color w:val="4A4A54"/>
        </w:rPr>
        <w:t>voicemail, 7</w:t>
      </w:r>
    </w:p>
    <w:p w14:paraId="4B432632" w14:textId="77777777" w:rsidR="00A443C0" w:rsidRPr="009456D9" w:rsidRDefault="00A443C0">
      <w:pPr>
        <w:pStyle w:val="Index2"/>
        <w:tabs>
          <w:tab w:val="right" w:leader="dot" w:pos="4137"/>
        </w:tabs>
        <w:rPr>
          <w:noProof/>
          <w:color w:val="4A4A54"/>
        </w:rPr>
      </w:pPr>
      <w:r w:rsidRPr="009456D9">
        <w:rPr>
          <w:noProof/>
          <w:color w:val="4A4A54"/>
        </w:rPr>
        <w:t>voicemail remotely, 8</w:t>
      </w:r>
    </w:p>
    <w:p w14:paraId="6A1D19CA" w14:textId="77777777" w:rsidR="00A443C0" w:rsidRPr="009456D9" w:rsidRDefault="00A443C0">
      <w:pPr>
        <w:pStyle w:val="Index1"/>
        <w:tabs>
          <w:tab w:val="right" w:leader="dot" w:pos="4137"/>
        </w:tabs>
        <w:rPr>
          <w:noProof/>
          <w:color w:val="4A4A54"/>
        </w:rPr>
      </w:pPr>
      <w:r w:rsidRPr="009456D9">
        <w:rPr>
          <w:noProof/>
          <w:color w:val="4A4A54"/>
        </w:rPr>
        <w:t>Active calls, 15</w:t>
      </w:r>
    </w:p>
    <w:p w14:paraId="79733B1D" w14:textId="77777777" w:rsidR="00A443C0" w:rsidRPr="009456D9" w:rsidRDefault="00A443C0">
      <w:pPr>
        <w:pStyle w:val="Index1"/>
        <w:tabs>
          <w:tab w:val="right" w:leader="dot" w:pos="4137"/>
        </w:tabs>
        <w:rPr>
          <w:noProof/>
          <w:color w:val="4A4A54"/>
        </w:rPr>
      </w:pPr>
      <w:r w:rsidRPr="009456D9">
        <w:rPr>
          <w:noProof/>
          <w:color w:val="4A4A54"/>
        </w:rPr>
        <w:t>Allowing callers, 33</w:t>
      </w:r>
    </w:p>
    <w:p w14:paraId="54AFB47B" w14:textId="77777777" w:rsidR="00A443C0" w:rsidRPr="009456D9" w:rsidRDefault="00A443C0">
      <w:pPr>
        <w:pStyle w:val="Index1"/>
        <w:tabs>
          <w:tab w:val="right" w:leader="dot" w:pos="4137"/>
        </w:tabs>
        <w:rPr>
          <w:noProof/>
          <w:color w:val="4A4A54"/>
        </w:rPr>
      </w:pPr>
      <w:r w:rsidRPr="009456D9">
        <w:rPr>
          <w:noProof/>
          <w:color w:val="4A4A54"/>
        </w:rPr>
        <w:t>Alternate greetings, 8</w:t>
      </w:r>
    </w:p>
    <w:p w14:paraId="73ABB091" w14:textId="77777777" w:rsidR="00A443C0" w:rsidRPr="009456D9" w:rsidRDefault="00A443C0">
      <w:pPr>
        <w:pStyle w:val="Index1"/>
        <w:tabs>
          <w:tab w:val="right" w:leader="dot" w:pos="4137"/>
        </w:tabs>
        <w:rPr>
          <w:noProof/>
          <w:color w:val="4A4A54"/>
        </w:rPr>
      </w:pPr>
      <w:r w:rsidRPr="009456D9">
        <w:rPr>
          <w:noProof/>
          <w:color w:val="4A4A54"/>
        </w:rPr>
        <w:t>Answering rules, 30</w:t>
      </w:r>
    </w:p>
    <w:p w14:paraId="1CA19B5F" w14:textId="77777777" w:rsidR="00A443C0" w:rsidRPr="009456D9" w:rsidRDefault="00A443C0">
      <w:pPr>
        <w:pStyle w:val="Index1"/>
        <w:tabs>
          <w:tab w:val="right" w:leader="dot" w:pos="4137"/>
        </w:tabs>
        <w:rPr>
          <w:noProof/>
          <w:color w:val="4A4A54"/>
        </w:rPr>
      </w:pPr>
      <w:r w:rsidRPr="009456D9">
        <w:rPr>
          <w:noProof/>
          <w:color w:val="4A4A54"/>
        </w:rPr>
        <w:t>Attended transfers, 10</w:t>
      </w:r>
    </w:p>
    <w:p w14:paraId="7ED2462D"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B</w:t>
      </w:r>
    </w:p>
    <w:p w14:paraId="63DB352A" w14:textId="77777777" w:rsidR="00A443C0" w:rsidRPr="009456D9" w:rsidRDefault="00A443C0">
      <w:pPr>
        <w:pStyle w:val="Index1"/>
        <w:tabs>
          <w:tab w:val="right" w:leader="dot" w:pos="4137"/>
        </w:tabs>
        <w:rPr>
          <w:noProof/>
          <w:color w:val="4A4A54"/>
        </w:rPr>
      </w:pPr>
      <w:r w:rsidRPr="009456D9">
        <w:rPr>
          <w:noProof/>
          <w:color w:val="4A4A54"/>
        </w:rPr>
        <w:t>Blind transfers, 10</w:t>
      </w:r>
    </w:p>
    <w:p w14:paraId="6B938005" w14:textId="77777777" w:rsidR="00A443C0" w:rsidRPr="009456D9" w:rsidRDefault="00A443C0">
      <w:pPr>
        <w:pStyle w:val="Index1"/>
        <w:tabs>
          <w:tab w:val="right" w:leader="dot" w:pos="4137"/>
        </w:tabs>
        <w:rPr>
          <w:noProof/>
          <w:color w:val="4A4A54"/>
        </w:rPr>
      </w:pPr>
      <w:r w:rsidRPr="009456D9">
        <w:rPr>
          <w:noProof/>
          <w:color w:val="4A4A54"/>
        </w:rPr>
        <w:t>Blocking callers, 33</w:t>
      </w:r>
    </w:p>
    <w:p w14:paraId="14A33203"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C</w:t>
      </w:r>
    </w:p>
    <w:p w14:paraId="53C249AC" w14:textId="77777777" w:rsidR="00A443C0" w:rsidRPr="009456D9" w:rsidRDefault="00A443C0">
      <w:pPr>
        <w:pStyle w:val="Index1"/>
        <w:tabs>
          <w:tab w:val="right" w:leader="dot" w:pos="4137"/>
        </w:tabs>
        <w:rPr>
          <w:noProof/>
          <w:color w:val="4A4A54"/>
        </w:rPr>
      </w:pPr>
      <w:r w:rsidRPr="009456D9">
        <w:rPr>
          <w:noProof/>
          <w:color w:val="4A4A54"/>
        </w:rPr>
        <w:t>Call forward, 32</w:t>
      </w:r>
    </w:p>
    <w:p w14:paraId="5F91283E" w14:textId="77777777" w:rsidR="00A443C0" w:rsidRPr="009456D9" w:rsidRDefault="00A443C0">
      <w:pPr>
        <w:pStyle w:val="Index1"/>
        <w:tabs>
          <w:tab w:val="right" w:leader="dot" w:pos="4137"/>
        </w:tabs>
        <w:rPr>
          <w:noProof/>
          <w:color w:val="4A4A54"/>
        </w:rPr>
      </w:pPr>
      <w:r w:rsidRPr="009456D9">
        <w:rPr>
          <w:noProof/>
          <w:color w:val="4A4A54"/>
        </w:rPr>
        <w:t>Call handling, 10</w:t>
      </w:r>
    </w:p>
    <w:p w14:paraId="5EC1CDC7" w14:textId="77777777" w:rsidR="00A443C0" w:rsidRPr="009456D9" w:rsidRDefault="00A443C0">
      <w:pPr>
        <w:pStyle w:val="Index1"/>
        <w:tabs>
          <w:tab w:val="right" w:leader="dot" w:pos="4137"/>
        </w:tabs>
        <w:rPr>
          <w:noProof/>
          <w:color w:val="4A4A54"/>
        </w:rPr>
      </w:pPr>
      <w:r w:rsidRPr="009456D9">
        <w:rPr>
          <w:noProof/>
          <w:color w:val="4A4A54"/>
        </w:rPr>
        <w:t>Call history, 44</w:t>
      </w:r>
    </w:p>
    <w:p w14:paraId="4C0043C7" w14:textId="77777777" w:rsidR="00A443C0" w:rsidRPr="009456D9" w:rsidRDefault="00A443C0">
      <w:pPr>
        <w:pStyle w:val="Index1"/>
        <w:tabs>
          <w:tab w:val="right" w:leader="dot" w:pos="4137"/>
        </w:tabs>
        <w:rPr>
          <w:noProof/>
          <w:color w:val="4A4A54"/>
        </w:rPr>
      </w:pPr>
      <w:r w:rsidRPr="009456D9">
        <w:rPr>
          <w:noProof/>
          <w:color w:val="4A4A54"/>
        </w:rPr>
        <w:t>Callers, allowing or blocking, 33</w:t>
      </w:r>
    </w:p>
    <w:p w14:paraId="41350621" w14:textId="77777777" w:rsidR="00A443C0" w:rsidRPr="009456D9" w:rsidRDefault="00A443C0">
      <w:pPr>
        <w:pStyle w:val="Index1"/>
        <w:tabs>
          <w:tab w:val="right" w:leader="dot" w:pos="4137"/>
        </w:tabs>
        <w:rPr>
          <w:noProof/>
          <w:color w:val="4A4A54"/>
        </w:rPr>
      </w:pPr>
      <w:r w:rsidRPr="009456D9">
        <w:rPr>
          <w:noProof/>
          <w:color w:val="4A4A54"/>
        </w:rPr>
        <w:t>Calls</w:t>
      </w:r>
    </w:p>
    <w:p w14:paraId="2A38FBDA" w14:textId="77777777" w:rsidR="00A443C0" w:rsidRPr="009456D9" w:rsidRDefault="00A443C0">
      <w:pPr>
        <w:pStyle w:val="Index2"/>
        <w:tabs>
          <w:tab w:val="right" w:leader="dot" w:pos="4137"/>
        </w:tabs>
        <w:rPr>
          <w:noProof/>
          <w:color w:val="4A4A54"/>
        </w:rPr>
      </w:pPr>
      <w:r w:rsidRPr="009456D9">
        <w:rPr>
          <w:noProof/>
          <w:color w:val="4A4A54"/>
        </w:rPr>
        <w:t>active, 15</w:t>
      </w:r>
    </w:p>
    <w:p w14:paraId="6722A832" w14:textId="77777777" w:rsidR="00A443C0" w:rsidRPr="009456D9" w:rsidRDefault="00A443C0">
      <w:pPr>
        <w:pStyle w:val="Index2"/>
        <w:tabs>
          <w:tab w:val="right" w:leader="dot" w:pos="4137"/>
        </w:tabs>
        <w:rPr>
          <w:noProof/>
          <w:color w:val="4A4A54"/>
        </w:rPr>
      </w:pPr>
      <w:r w:rsidRPr="009456D9">
        <w:rPr>
          <w:noProof/>
          <w:color w:val="4A4A54"/>
        </w:rPr>
        <w:t>incoming, 14</w:t>
      </w:r>
    </w:p>
    <w:p w14:paraId="379B6360" w14:textId="77777777" w:rsidR="00A443C0" w:rsidRPr="009456D9" w:rsidRDefault="00A443C0">
      <w:pPr>
        <w:pStyle w:val="Index2"/>
        <w:tabs>
          <w:tab w:val="right" w:leader="dot" w:pos="4137"/>
        </w:tabs>
        <w:rPr>
          <w:noProof/>
          <w:color w:val="4A4A54"/>
        </w:rPr>
      </w:pPr>
      <w:r w:rsidRPr="009456D9">
        <w:rPr>
          <w:noProof/>
          <w:color w:val="4A4A54"/>
        </w:rPr>
        <w:t>making, 6</w:t>
      </w:r>
    </w:p>
    <w:p w14:paraId="5F403237" w14:textId="77777777" w:rsidR="00A443C0" w:rsidRPr="009456D9" w:rsidRDefault="00A443C0">
      <w:pPr>
        <w:pStyle w:val="Index2"/>
        <w:tabs>
          <w:tab w:val="right" w:leader="dot" w:pos="4137"/>
        </w:tabs>
        <w:rPr>
          <w:noProof/>
          <w:color w:val="4A4A54"/>
        </w:rPr>
      </w:pPr>
      <w:r w:rsidRPr="009456D9">
        <w:rPr>
          <w:noProof/>
          <w:color w:val="4A4A54"/>
        </w:rPr>
        <w:t>receiving, 7</w:t>
      </w:r>
    </w:p>
    <w:p w14:paraId="3CD347BD" w14:textId="77777777" w:rsidR="00A443C0" w:rsidRPr="009456D9" w:rsidRDefault="00A443C0">
      <w:pPr>
        <w:pStyle w:val="Index1"/>
        <w:tabs>
          <w:tab w:val="right" w:leader="dot" w:pos="4137"/>
        </w:tabs>
        <w:rPr>
          <w:noProof/>
          <w:color w:val="4A4A54"/>
        </w:rPr>
      </w:pPr>
      <w:r w:rsidRPr="009456D9">
        <w:rPr>
          <w:noProof/>
          <w:color w:val="4A4A54"/>
        </w:rPr>
        <w:t>Contacts, 36</w:t>
      </w:r>
    </w:p>
    <w:p w14:paraId="1073FCBF"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D</w:t>
      </w:r>
    </w:p>
    <w:p w14:paraId="4CB3F21E" w14:textId="77777777" w:rsidR="00A443C0" w:rsidRPr="009456D9" w:rsidRDefault="00A443C0">
      <w:pPr>
        <w:pStyle w:val="Index1"/>
        <w:tabs>
          <w:tab w:val="right" w:leader="dot" w:pos="4137"/>
        </w:tabs>
        <w:rPr>
          <w:noProof/>
          <w:color w:val="4A4A54"/>
        </w:rPr>
      </w:pPr>
      <w:r w:rsidRPr="009456D9">
        <w:rPr>
          <w:noProof/>
          <w:color w:val="4A4A54"/>
        </w:rPr>
        <w:t>Dialing</w:t>
      </w:r>
    </w:p>
    <w:p w14:paraId="2E5C54B9" w14:textId="77777777" w:rsidR="00A443C0" w:rsidRPr="009456D9" w:rsidRDefault="00A443C0">
      <w:pPr>
        <w:pStyle w:val="Index2"/>
        <w:tabs>
          <w:tab w:val="right" w:leader="dot" w:pos="4137"/>
        </w:tabs>
        <w:rPr>
          <w:noProof/>
          <w:color w:val="4A4A54"/>
        </w:rPr>
      </w:pPr>
      <w:r w:rsidRPr="009456D9">
        <w:rPr>
          <w:noProof/>
          <w:color w:val="4A4A54"/>
        </w:rPr>
        <w:t>extension, 6</w:t>
      </w:r>
    </w:p>
    <w:p w14:paraId="272AFF4C" w14:textId="77777777" w:rsidR="00A443C0" w:rsidRPr="009456D9" w:rsidRDefault="00A443C0">
      <w:pPr>
        <w:pStyle w:val="Index2"/>
        <w:tabs>
          <w:tab w:val="right" w:leader="dot" w:pos="4137"/>
        </w:tabs>
        <w:rPr>
          <w:noProof/>
          <w:color w:val="4A4A54"/>
        </w:rPr>
      </w:pPr>
      <w:r w:rsidRPr="009456D9">
        <w:rPr>
          <w:noProof/>
          <w:color w:val="4A4A54"/>
        </w:rPr>
        <w:t>off-hook, 6</w:t>
      </w:r>
    </w:p>
    <w:p w14:paraId="3790C207" w14:textId="77777777" w:rsidR="00A443C0" w:rsidRPr="009456D9" w:rsidRDefault="00A443C0">
      <w:pPr>
        <w:pStyle w:val="Index2"/>
        <w:tabs>
          <w:tab w:val="right" w:leader="dot" w:pos="4137"/>
        </w:tabs>
        <w:rPr>
          <w:noProof/>
          <w:color w:val="4A4A54"/>
        </w:rPr>
      </w:pPr>
      <w:r w:rsidRPr="009456D9">
        <w:rPr>
          <w:noProof/>
          <w:color w:val="4A4A54"/>
        </w:rPr>
        <w:t>on-hook, 6</w:t>
      </w:r>
    </w:p>
    <w:p w14:paraId="477061F5" w14:textId="77777777" w:rsidR="00A443C0" w:rsidRPr="009456D9" w:rsidRDefault="00A443C0">
      <w:pPr>
        <w:pStyle w:val="Index1"/>
        <w:tabs>
          <w:tab w:val="right" w:leader="dot" w:pos="4137"/>
        </w:tabs>
        <w:rPr>
          <w:noProof/>
          <w:color w:val="4A4A54"/>
        </w:rPr>
      </w:pPr>
      <w:r w:rsidRPr="009456D9">
        <w:rPr>
          <w:noProof/>
          <w:color w:val="4A4A54"/>
        </w:rPr>
        <w:t>Directed call pickup, 11</w:t>
      </w:r>
    </w:p>
    <w:p w14:paraId="3D6ABE8F"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E</w:t>
      </w:r>
    </w:p>
    <w:p w14:paraId="431D4386" w14:textId="77777777" w:rsidR="00A443C0" w:rsidRPr="009456D9" w:rsidRDefault="00A443C0">
      <w:pPr>
        <w:pStyle w:val="Index1"/>
        <w:tabs>
          <w:tab w:val="right" w:leader="dot" w:pos="4137"/>
        </w:tabs>
        <w:rPr>
          <w:noProof/>
          <w:color w:val="4A4A54"/>
        </w:rPr>
      </w:pPr>
      <w:r w:rsidRPr="009456D9">
        <w:rPr>
          <w:noProof/>
          <w:color w:val="4A4A54"/>
        </w:rPr>
        <w:t>Extension dialing, 6</w:t>
      </w:r>
    </w:p>
    <w:p w14:paraId="54B441C5" w14:textId="77777777" w:rsidR="00A443C0" w:rsidRPr="009456D9" w:rsidRDefault="00A443C0">
      <w:pPr>
        <w:pStyle w:val="Index1"/>
        <w:tabs>
          <w:tab w:val="right" w:leader="dot" w:pos="4137"/>
        </w:tabs>
        <w:rPr>
          <w:noProof/>
          <w:color w:val="4A4A54"/>
        </w:rPr>
      </w:pPr>
      <w:r w:rsidRPr="009456D9">
        <w:rPr>
          <w:noProof/>
          <w:color w:val="4A4A54"/>
        </w:rPr>
        <w:t>External number transfers, 11</w:t>
      </w:r>
    </w:p>
    <w:p w14:paraId="224C1775"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G</w:t>
      </w:r>
    </w:p>
    <w:p w14:paraId="5C2CA4C4" w14:textId="77777777" w:rsidR="00A443C0" w:rsidRPr="009456D9" w:rsidRDefault="00A443C0">
      <w:pPr>
        <w:pStyle w:val="Index1"/>
        <w:tabs>
          <w:tab w:val="right" w:leader="dot" w:pos="4137"/>
        </w:tabs>
        <w:rPr>
          <w:noProof/>
          <w:color w:val="4A4A54"/>
        </w:rPr>
      </w:pPr>
      <w:r w:rsidRPr="009456D9">
        <w:rPr>
          <w:noProof/>
          <w:color w:val="4A4A54"/>
        </w:rPr>
        <w:t>Greeting</w:t>
      </w:r>
    </w:p>
    <w:p w14:paraId="37B9D50F" w14:textId="77777777" w:rsidR="00A443C0" w:rsidRPr="009456D9" w:rsidRDefault="00A443C0">
      <w:pPr>
        <w:pStyle w:val="Index2"/>
        <w:tabs>
          <w:tab w:val="right" w:leader="dot" w:pos="4137"/>
        </w:tabs>
        <w:rPr>
          <w:noProof/>
          <w:color w:val="4A4A54"/>
        </w:rPr>
      </w:pPr>
      <w:r w:rsidRPr="009456D9">
        <w:rPr>
          <w:noProof/>
          <w:color w:val="4A4A54"/>
        </w:rPr>
        <w:t>recording, 19</w:t>
      </w:r>
    </w:p>
    <w:p w14:paraId="6F2F82D4" w14:textId="77777777" w:rsidR="00A443C0" w:rsidRPr="009456D9" w:rsidRDefault="00A443C0">
      <w:pPr>
        <w:pStyle w:val="Index2"/>
        <w:tabs>
          <w:tab w:val="right" w:leader="dot" w:pos="4137"/>
        </w:tabs>
        <w:rPr>
          <w:noProof/>
          <w:color w:val="4A4A54"/>
        </w:rPr>
      </w:pPr>
      <w:r w:rsidRPr="009456D9">
        <w:rPr>
          <w:noProof/>
          <w:color w:val="4A4A54"/>
        </w:rPr>
        <w:t>uploading, 21</w:t>
      </w:r>
    </w:p>
    <w:p w14:paraId="0CBAEBD1"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H</w:t>
      </w:r>
    </w:p>
    <w:p w14:paraId="79F55A82" w14:textId="77777777" w:rsidR="00A443C0" w:rsidRPr="009456D9" w:rsidRDefault="00A443C0">
      <w:pPr>
        <w:pStyle w:val="Index1"/>
        <w:tabs>
          <w:tab w:val="right" w:leader="dot" w:pos="4137"/>
        </w:tabs>
        <w:rPr>
          <w:noProof/>
          <w:color w:val="4A4A54"/>
        </w:rPr>
      </w:pPr>
      <w:r w:rsidRPr="009456D9">
        <w:rPr>
          <w:noProof/>
          <w:color w:val="4A4A54"/>
        </w:rPr>
        <w:t>Handling calls, 10</w:t>
      </w:r>
    </w:p>
    <w:p w14:paraId="549E2629" w14:textId="77777777" w:rsidR="00A443C0" w:rsidRPr="009456D9" w:rsidRDefault="00A443C0">
      <w:pPr>
        <w:pStyle w:val="Index1"/>
        <w:tabs>
          <w:tab w:val="right" w:leader="dot" w:pos="4137"/>
        </w:tabs>
        <w:rPr>
          <w:noProof/>
          <w:color w:val="4A4A54"/>
        </w:rPr>
      </w:pPr>
      <w:r w:rsidRPr="009456D9">
        <w:rPr>
          <w:noProof/>
          <w:color w:val="4A4A54"/>
        </w:rPr>
        <w:t>Home page, 16</w:t>
      </w:r>
    </w:p>
    <w:p w14:paraId="522AD32D"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I</w:t>
      </w:r>
    </w:p>
    <w:p w14:paraId="4FF44ED9" w14:textId="77777777" w:rsidR="00A443C0" w:rsidRPr="009456D9" w:rsidRDefault="00A443C0">
      <w:pPr>
        <w:pStyle w:val="Index1"/>
        <w:tabs>
          <w:tab w:val="right" w:leader="dot" w:pos="4137"/>
        </w:tabs>
        <w:rPr>
          <w:noProof/>
          <w:color w:val="4A4A54"/>
        </w:rPr>
      </w:pPr>
      <w:r w:rsidRPr="009456D9">
        <w:rPr>
          <w:noProof/>
          <w:color w:val="4A4A54"/>
        </w:rPr>
        <w:t>Incoming calls, 14</w:t>
      </w:r>
    </w:p>
    <w:p w14:paraId="6A81AB14" w14:textId="77777777" w:rsidR="00A443C0" w:rsidRPr="009456D9" w:rsidRDefault="00A443C0">
      <w:pPr>
        <w:pStyle w:val="Index1"/>
        <w:tabs>
          <w:tab w:val="right" w:leader="dot" w:pos="4137"/>
        </w:tabs>
        <w:rPr>
          <w:noProof/>
          <w:color w:val="4A4A54"/>
        </w:rPr>
      </w:pPr>
      <w:r w:rsidRPr="009456D9">
        <w:rPr>
          <w:noProof/>
          <w:color w:val="4A4A54"/>
        </w:rPr>
        <w:t>Intercom, 6</w:t>
      </w:r>
    </w:p>
    <w:p w14:paraId="0B8D0CB7" w14:textId="77777777" w:rsidR="00A443C0" w:rsidRPr="009456D9" w:rsidRDefault="00A443C0">
      <w:pPr>
        <w:pStyle w:val="Index1"/>
        <w:tabs>
          <w:tab w:val="right" w:leader="dot" w:pos="4137"/>
        </w:tabs>
        <w:rPr>
          <w:noProof/>
          <w:color w:val="4A4A54"/>
        </w:rPr>
      </w:pPr>
      <w:r w:rsidRPr="009456D9">
        <w:rPr>
          <w:noProof/>
          <w:color w:val="4A4A54"/>
        </w:rPr>
        <w:t>International calls, 6</w:t>
      </w:r>
    </w:p>
    <w:p w14:paraId="3D2D71EB" w14:textId="77777777" w:rsidR="00A443C0" w:rsidRPr="009456D9" w:rsidRDefault="00A443C0">
      <w:pPr>
        <w:pStyle w:val="Index1"/>
        <w:tabs>
          <w:tab w:val="right" w:leader="dot" w:pos="4137"/>
        </w:tabs>
        <w:rPr>
          <w:noProof/>
          <w:color w:val="4A4A54"/>
        </w:rPr>
      </w:pPr>
      <w:r w:rsidRPr="009456D9">
        <w:rPr>
          <w:noProof/>
          <w:color w:val="4A4A54"/>
        </w:rPr>
        <w:t>Introductory greeting, 43</w:t>
      </w:r>
    </w:p>
    <w:p w14:paraId="13780902"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M</w:t>
      </w:r>
    </w:p>
    <w:p w14:paraId="7EFE53E2" w14:textId="77777777" w:rsidR="00A443C0" w:rsidRPr="009456D9" w:rsidRDefault="00A443C0">
      <w:pPr>
        <w:pStyle w:val="Index1"/>
        <w:tabs>
          <w:tab w:val="right" w:leader="dot" w:pos="4137"/>
        </w:tabs>
        <w:rPr>
          <w:noProof/>
          <w:color w:val="4A4A54"/>
        </w:rPr>
      </w:pPr>
      <w:r w:rsidRPr="009456D9">
        <w:rPr>
          <w:noProof/>
          <w:color w:val="4A4A54"/>
        </w:rPr>
        <w:t>Mailbox setup, 8</w:t>
      </w:r>
    </w:p>
    <w:p w14:paraId="7DE51436" w14:textId="77777777" w:rsidR="00A443C0" w:rsidRPr="009456D9" w:rsidRDefault="00A443C0">
      <w:pPr>
        <w:pStyle w:val="Index1"/>
        <w:tabs>
          <w:tab w:val="right" w:leader="dot" w:pos="4137"/>
        </w:tabs>
        <w:rPr>
          <w:noProof/>
          <w:color w:val="4A4A54"/>
        </w:rPr>
      </w:pPr>
      <w:r w:rsidRPr="009456D9">
        <w:rPr>
          <w:noProof/>
          <w:color w:val="4A4A54"/>
        </w:rPr>
        <w:t>Making international calls, 6</w:t>
      </w:r>
    </w:p>
    <w:p w14:paraId="58455945" w14:textId="77777777" w:rsidR="00A443C0" w:rsidRPr="009456D9" w:rsidRDefault="00A443C0">
      <w:pPr>
        <w:pStyle w:val="Index1"/>
        <w:tabs>
          <w:tab w:val="right" w:leader="dot" w:pos="4137"/>
        </w:tabs>
        <w:rPr>
          <w:noProof/>
          <w:color w:val="4A4A54"/>
        </w:rPr>
      </w:pPr>
      <w:r w:rsidRPr="009456D9">
        <w:rPr>
          <w:noProof/>
          <w:color w:val="4A4A54"/>
        </w:rPr>
        <w:t>Messages page, 17</w:t>
      </w:r>
    </w:p>
    <w:p w14:paraId="777E9D6E" w14:textId="77777777" w:rsidR="00A443C0" w:rsidRPr="009456D9" w:rsidRDefault="00A443C0">
      <w:pPr>
        <w:pStyle w:val="Index1"/>
        <w:tabs>
          <w:tab w:val="right" w:leader="dot" w:pos="4137"/>
        </w:tabs>
        <w:rPr>
          <w:noProof/>
          <w:color w:val="4A4A54"/>
        </w:rPr>
      </w:pPr>
      <w:r w:rsidRPr="009456D9">
        <w:rPr>
          <w:noProof/>
          <w:color w:val="4A4A54"/>
        </w:rPr>
        <w:t>Music on hold, 41</w:t>
      </w:r>
    </w:p>
    <w:p w14:paraId="4F6A7E58"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O</w:t>
      </w:r>
    </w:p>
    <w:p w14:paraId="437DD9B3" w14:textId="77777777" w:rsidR="00A443C0" w:rsidRPr="009456D9" w:rsidRDefault="00A443C0">
      <w:pPr>
        <w:pStyle w:val="Index1"/>
        <w:tabs>
          <w:tab w:val="right" w:leader="dot" w:pos="4137"/>
        </w:tabs>
        <w:rPr>
          <w:noProof/>
          <w:color w:val="4A4A54"/>
        </w:rPr>
      </w:pPr>
      <w:r w:rsidRPr="009456D9">
        <w:rPr>
          <w:noProof/>
          <w:color w:val="4A4A54"/>
        </w:rPr>
        <w:t>Off-hook dialing, 6</w:t>
      </w:r>
    </w:p>
    <w:p w14:paraId="4E1578CD" w14:textId="77777777" w:rsidR="00A443C0" w:rsidRPr="009456D9" w:rsidRDefault="00A443C0">
      <w:pPr>
        <w:pStyle w:val="Index1"/>
        <w:tabs>
          <w:tab w:val="right" w:leader="dot" w:pos="4137"/>
        </w:tabs>
        <w:rPr>
          <w:noProof/>
          <w:color w:val="4A4A54"/>
        </w:rPr>
      </w:pPr>
      <w:r w:rsidRPr="009456D9">
        <w:rPr>
          <w:noProof/>
          <w:color w:val="4A4A54"/>
        </w:rPr>
        <w:t>On-hook dialing, 6</w:t>
      </w:r>
    </w:p>
    <w:p w14:paraId="28C822F8"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lastRenderedPageBreak/>
        <w:t>P</w:t>
      </w:r>
    </w:p>
    <w:p w14:paraId="20F25D69" w14:textId="77777777" w:rsidR="00A443C0" w:rsidRPr="009456D9" w:rsidRDefault="00A443C0">
      <w:pPr>
        <w:pStyle w:val="Index1"/>
        <w:tabs>
          <w:tab w:val="right" w:leader="dot" w:pos="4137"/>
        </w:tabs>
        <w:rPr>
          <w:noProof/>
          <w:color w:val="4A4A54"/>
        </w:rPr>
      </w:pPr>
      <w:r w:rsidRPr="009456D9">
        <w:rPr>
          <w:noProof/>
          <w:color w:val="4A4A54"/>
        </w:rPr>
        <w:t>Park and hold, 11</w:t>
      </w:r>
    </w:p>
    <w:p w14:paraId="0CF64C68" w14:textId="77777777" w:rsidR="00A443C0" w:rsidRPr="009456D9" w:rsidRDefault="00A443C0">
      <w:pPr>
        <w:pStyle w:val="Index1"/>
        <w:tabs>
          <w:tab w:val="right" w:leader="dot" w:pos="4137"/>
        </w:tabs>
        <w:rPr>
          <w:noProof/>
          <w:color w:val="4A4A54"/>
        </w:rPr>
      </w:pPr>
      <w:r w:rsidRPr="009456D9">
        <w:rPr>
          <w:noProof/>
          <w:color w:val="4A4A54"/>
        </w:rPr>
        <w:t>Phones page, 39</w:t>
      </w:r>
    </w:p>
    <w:p w14:paraId="5FDDDB4A" w14:textId="77777777" w:rsidR="00A443C0" w:rsidRPr="009456D9" w:rsidRDefault="00A443C0">
      <w:pPr>
        <w:pStyle w:val="Index1"/>
        <w:tabs>
          <w:tab w:val="right" w:leader="dot" w:pos="4137"/>
        </w:tabs>
        <w:rPr>
          <w:noProof/>
          <w:color w:val="4A4A54"/>
        </w:rPr>
      </w:pPr>
      <w:r w:rsidRPr="009456D9">
        <w:rPr>
          <w:noProof/>
          <w:color w:val="4A4A54"/>
        </w:rPr>
        <w:t>Portal, 14</w:t>
      </w:r>
    </w:p>
    <w:p w14:paraId="5D3297D9" w14:textId="77777777" w:rsidR="00A443C0" w:rsidRPr="009456D9" w:rsidRDefault="00A443C0">
      <w:pPr>
        <w:pStyle w:val="Index2"/>
        <w:tabs>
          <w:tab w:val="right" w:leader="dot" w:pos="4137"/>
        </w:tabs>
        <w:rPr>
          <w:noProof/>
          <w:color w:val="4A4A54"/>
        </w:rPr>
      </w:pPr>
      <w:r w:rsidRPr="009456D9">
        <w:rPr>
          <w:noProof/>
          <w:color w:val="4A4A54"/>
        </w:rPr>
        <w:t>call history, 44</w:t>
      </w:r>
    </w:p>
    <w:p w14:paraId="78F8443C" w14:textId="77777777" w:rsidR="00A443C0" w:rsidRPr="009456D9" w:rsidRDefault="00A443C0">
      <w:pPr>
        <w:pStyle w:val="Index2"/>
        <w:tabs>
          <w:tab w:val="right" w:leader="dot" w:pos="4137"/>
        </w:tabs>
        <w:rPr>
          <w:noProof/>
          <w:color w:val="4A4A54"/>
        </w:rPr>
      </w:pPr>
      <w:r w:rsidRPr="009456D9">
        <w:rPr>
          <w:noProof/>
          <w:color w:val="4A4A54"/>
        </w:rPr>
        <w:t>contacts, 36</w:t>
      </w:r>
    </w:p>
    <w:p w14:paraId="675E9AEB" w14:textId="77777777" w:rsidR="00A443C0" w:rsidRPr="009456D9" w:rsidRDefault="00A443C0">
      <w:pPr>
        <w:pStyle w:val="Index2"/>
        <w:tabs>
          <w:tab w:val="right" w:leader="dot" w:pos="4137"/>
        </w:tabs>
        <w:rPr>
          <w:noProof/>
          <w:color w:val="4A4A54"/>
        </w:rPr>
      </w:pPr>
      <w:r w:rsidRPr="009456D9">
        <w:rPr>
          <w:noProof/>
          <w:color w:val="4A4A54"/>
        </w:rPr>
        <w:t>home page, 16</w:t>
      </w:r>
    </w:p>
    <w:p w14:paraId="336A2395" w14:textId="77777777" w:rsidR="00A443C0" w:rsidRPr="009456D9" w:rsidRDefault="00A443C0">
      <w:pPr>
        <w:pStyle w:val="Index2"/>
        <w:tabs>
          <w:tab w:val="right" w:leader="dot" w:pos="4137"/>
        </w:tabs>
        <w:rPr>
          <w:noProof/>
          <w:color w:val="4A4A54"/>
        </w:rPr>
      </w:pPr>
      <w:r w:rsidRPr="009456D9">
        <w:rPr>
          <w:noProof/>
          <w:color w:val="4A4A54"/>
        </w:rPr>
        <w:t>Messages page, 17</w:t>
      </w:r>
    </w:p>
    <w:p w14:paraId="09E3C86D" w14:textId="77777777" w:rsidR="00A443C0" w:rsidRPr="009456D9" w:rsidRDefault="00A443C0">
      <w:pPr>
        <w:pStyle w:val="Index2"/>
        <w:tabs>
          <w:tab w:val="right" w:leader="dot" w:pos="4137"/>
        </w:tabs>
        <w:rPr>
          <w:noProof/>
          <w:color w:val="4A4A54"/>
        </w:rPr>
      </w:pPr>
      <w:r w:rsidRPr="009456D9">
        <w:rPr>
          <w:noProof/>
          <w:color w:val="4A4A54"/>
        </w:rPr>
        <w:t>music on hold, 41</w:t>
      </w:r>
    </w:p>
    <w:p w14:paraId="028CA10B" w14:textId="77777777" w:rsidR="00A443C0" w:rsidRPr="009456D9" w:rsidRDefault="00A443C0">
      <w:pPr>
        <w:pStyle w:val="Index2"/>
        <w:tabs>
          <w:tab w:val="right" w:leader="dot" w:pos="4137"/>
        </w:tabs>
        <w:rPr>
          <w:noProof/>
          <w:color w:val="4A4A54"/>
        </w:rPr>
      </w:pPr>
      <w:r w:rsidRPr="009456D9">
        <w:rPr>
          <w:noProof/>
          <w:color w:val="4A4A54"/>
        </w:rPr>
        <w:t>profile, 48</w:t>
      </w:r>
    </w:p>
    <w:p w14:paraId="680AD33F" w14:textId="77777777" w:rsidR="00A443C0" w:rsidRPr="009456D9" w:rsidRDefault="00A443C0">
      <w:pPr>
        <w:pStyle w:val="Index1"/>
        <w:tabs>
          <w:tab w:val="right" w:leader="dot" w:pos="4137"/>
        </w:tabs>
        <w:rPr>
          <w:noProof/>
          <w:color w:val="4A4A54"/>
        </w:rPr>
      </w:pPr>
      <w:r w:rsidRPr="009456D9">
        <w:rPr>
          <w:noProof/>
          <w:color w:val="4A4A54"/>
        </w:rPr>
        <w:t>Profile, 48</w:t>
      </w:r>
    </w:p>
    <w:p w14:paraId="02571732"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R</w:t>
      </w:r>
    </w:p>
    <w:p w14:paraId="62219495" w14:textId="77777777" w:rsidR="00A443C0" w:rsidRPr="009456D9" w:rsidRDefault="00A443C0">
      <w:pPr>
        <w:pStyle w:val="Index1"/>
        <w:tabs>
          <w:tab w:val="right" w:leader="dot" w:pos="4137"/>
        </w:tabs>
        <w:rPr>
          <w:noProof/>
          <w:color w:val="4A4A54"/>
        </w:rPr>
      </w:pPr>
      <w:r w:rsidRPr="009456D9">
        <w:rPr>
          <w:noProof/>
          <w:color w:val="4A4A54"/>
        </w:rPr>
        <w:t>Receiving calls, 7</w:t>
      </w:r>
    </w:p>
    <w:p w14:paraId="3D4DF38B" w14:textId="77777777" w:rsidR="00A443C0" w:rsidRPr="009456D9" w:rsidRDefault="00A443C0">
      <w:pPr>
        <w:pStyle w:val="Index1"/>
        <w:tabs>
          <w:tab w:val="right" w:leader="dot" w:pos="4137"/>
        </w:tabs>
        <w:rPr>
          <w:noProof/>
          <w:color w:val="4A4A54"/>
        </w:rPr>
      </w:pPr>
      <w:r w:rsidRPr="009456D9">
        <w:rPr>
          <w:noProof/>
          <w:color w:val="4A4A54"/>
        </w:rPr>
        <w:t>Recording a greeting, 19</w:t>
      </w:r>
    </w:p>
    <w:p w14:paraId="7284FD0D" w14:textId="77777777" w:rsidR="00A443C0" w:rsidRPr="009456D9" w:rsidRDefault="00A443C0">
      <w:pPr>
        <w:pStyle w:val="Index1"/>
        <w:tabs>
          <w:tab w:val="right" w:leader="dot" w:pos="4137"/>
        </w:tabs>
        <w:rPr>
          <w:noProof/>
          <w:color w:val="4A4A54"/>
        </w:rPr>
      </w:pPr>
      <w:r w:rsidRPr="009456D9">
        <w:rPr>
          <w:noProof/>
          <w:color w:val="4A4A54"/>
        </w:rPr>
        <w:t>Remote voicemail, 8</w:t>
      </w:r>
    </w:p>
    <w:p w14:paraId="72ECC897" w14:textId="77777777" w:rsidR="00A443C0" w:rsidRPr="009456D9" w:rsidRDefault="00A443C0">
      <w:pPr>
        <w:pStyle w:val="Index1"/>
        <w:tabs>
          <w:tab w:val="right" w:leader="dot" w:pos="4137"/>
        </w:tabs>
        <w:rPr>
          <w:noProof/>
          <w:color w:val="4A4A54"/>
        </w:rPr>
      </w:pPr>
      <w:r w:rsidRPr="009456D9">
        <w:rPr>
          <w:noProof/>
          <w:color w:val="4A4A54"/>
        </w:rPr>
        <w:t>Ring timeout, 33</w:t>
      </w:r>
    </w:p>
    <w:p w14:paraId="00D84637"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S</w:t>
      </w:r>
    </w:p>
    <w:p w14:paraId="040A5B1D" w14:textId="77777777" w:rsidR="00A443C0" w:rsidRPr="009456D9" w:rsidRDefault="00A443C0">
      <w:pPr>
        <w:pStyle w:val="Index1"/>
        <w:tabs>
          <w:tab w:val="right" w:leader="dot" w:pos="4137"/>
        </w:tabs>
        <w:rPr>
          <w:noProof/>
          <w:color w:val="4A4A54"/>
        </w:rPr>
      </w:pPr>
      <w:r w:rsidRPr="009456D9">
        <w:rPr>
          <w:noProof/>
          <w:color w:val="4A4A54"/>
        </w:rPr>
        <w:t>Setting up your mailbox, 8</w:t>
      </w:r>
    </w:p>
    <w:p w14:paraId="1C5624AE" w14:textId="77777777" w:rsidR="00A443C0" w:rsidRPr="009456D9" w:rsidRDefault="00A443C0">
      <w:pPr>
        <w:pStyle w:val="Index1"/>
        <w:tabs>
          <w:tab w:val="right" w:leader="dot" w:pos="4137"/>
        </w:tabs>
        <w:rPr>
          <w:noProof/>
          <w:color w:val="4A4A54"/>
        </w:rPr>
      </w:pPr>
      <w:r w:rsidRPr="009456D9">
        <w:rPr>
          <w:noProof/>
          <w:color w:val="4A4A54"/>
        </w:rPr>
        <w:t>SNAPmobile, 40</w:t>
      </w:r>
    </w:p>
    <w:p w14:paraId="2FC9EE95"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T</w:t>
      </w:r>
    </w:p>
    <w:p w14:paraId="70D29145" w14:textId="77777777" w:rsidR="00A443C0" w:rsidRPr="009456D9" w:rsidRDefault="00A443C0">
      <w:pPr>
        <w:pStyle w:val="Index1"/>
        <w:tabs>
          <w:tab w:val="right" w:leader="dot" w:pos="4137"/>
        </w:tabs>
        <w:rPr>
          <w:noProof/>
          <w:color w:val="4A4A54"/>
        </w:rPr>
      </w:pPr>
      <w:r w:rsidRPr="009456D9">
        <w:rPr>
          <w:noProof/>
          <w:color w:val="4A4A54"/>
        </w:rPr>
        <w:t>Time frames, 22</w:t>
      </w:r>
    </w:p>
    <w:p w14:paraId="591C0308" w14:textId="77777777" w:rsidR="00A443C0" w:rsidRPr="009456D9" w:rsidRDefault="00A443C0">
      <w:pPr>
        <w:pStyle w:val="Index1"/>
        <w:tabs>
          <w:tab w:val="right" w:leader="dot" w:pos="4137"/>
        </w:tabs>
        <w:rPr>
          <w:noProof/>
          <w:color w:val="4A4A54"/>
        </w:rPr>
      </w:pPr>
      <w:r w:rsidRPr="009456D9">
        <w:rPr>
          <w:noProof/>
          <w:color w:val="4A4A54"/>
        </w:rPr>
        <w:t>Transfers</w:t>
      </w:r>
    </w:p>
    <w:p w14:paraId="22AD2ED6" w14:textId="77777777" w:rsidR="00A443C0" w:rsidRPr="009456D9" w:rsidRDefault="00A443C0">
      <w:pPr>
        <w:pStyle w:val="Index2"/>
        <w:tabs>
          <w:tab w:val="right" w:leader="dot" w:pos="4137"/>
        </w:tabs>
        <w:rPr>
          <w:noProof/>
          <w:color w:val="4A4A54"/>
        </w:rPr>
      </w:pPr>
      <w:r w:rsidRPr="009456D9">
        <w:rPr>
          <w:noProof/>
          <w:color w:val="4A4A54"/>
        </w:rPr>
        <w:t>attended, 10</w:t>
      </w:r>
    </w:p>
    <w:p w14:paraId="68EA94EB" w14:textId="77777777" w:rsidR="00A443C0" w:rsidRPr="009456D9" w:rsidRDefault="00A443C0">
      <w:pPr>
        <w:pStyle w:val="Index2"/>
        <w:tabs>
          <w:tab w:val="right" w:leader="dot" w:pos="4137"/>
        </w:tabs>
        <w:rPr>
          <w:noProof/>
          <w:color w:val="4A4A54"/>
        </w:rPr>
      </w:pPr>
      <w:r w:rsidRPr="009456D9">
        <w:rPr>
          <w:noProof/>
          <w:color w:val="4A4A54"/>
        </w:rPr>
        <w:t>blind, 10</w:t>
      </w:r>
    </w:p>
    <w:p w14:paraId="0A5FD8A9" w14:textId="77777777" w:rsidR="00A443C0" w:rsidRPr="009456D9" w:rsidRDefault="00A443C0">
      <w:pPr>
        <w:pStyle w:val="Index2"/>
        <w:tabs>
          <w:tab w:val="right" w:leader="dot" w:pos="4137"/>
        </w:tabs>
        <w:rPr>
          <w:noProof/>
          <w:color w:val="4A4A54"/>
        </w:rPr>
      </w:pPr>
      <w:r w:rsidRPr="009456D9">
        <w:rPr>
          <w:noProof/>
          <w:color w:val="4A4A54"/>
        </w:rPr>
        <w:t>external numbers, 11</w:t>
      </w:r>
    </w:p>
    <w:p w14:paraId="1A078458" w14:textId="77777777" w:rsidR="00A443C0" w:rsidRPr="009456D9" w:rsidRDefault="00A443C0">
      <w:pPr>
        <w:pStyle w:val="Index2"/>
        <w:tabs>
          <w:tab w:val="right" w:leader="dot" w:pos="4137"/>
        </w:tabs>
        <w:rPr>
          <w:noProof/>
          <w:color w:val="4A4A54"/>
        </w:rPr>
      </w:pPr>
      <w:r w:rsidRPr="009456D9">
        <w:rPr>
          <w:noProof/>
          <w:color w:val="4A4A54"/>
        </w:rPr>
        <w:t>voicemail, 11</w:t>
      </w:r>
    </w:p>
    <w:p w14:paraId="2D6CD93F"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U</w:t>
      </w:r>
    </w:p>
    <w:p w14:paraId="43D6FEFB" w14:textId="77777777" w:rsidR="00A443C0" w:rsidRPr="009456D9" w:rsidRDefault="00A443C0">
      <w:pPr>
        <w:pStyle w:val="Index1"/>
        <w:tabs>
          <w:tab w:val="right" w:leader="dot" w:pos="4137"/>
        </w:tabs>
        <w:rPr>
          <w:noProof/>
          <w:color w:val="4A4A54"/>
        </w:rPr>
      </w:pPr>
      <w:r w:rsidRPr="009456D9">
        <w:rPr>
          <w:noProof/>
          <w:color w:val="4A4A54"/>
        </w:rPr>
        <w:t>Uploading a greeting, 21</w:t>
      </w:r>
    </w:p>
    <w:p w14:paraId="2A00CCC2" w14:textId="77777777" w:rsidR="00A443C0" w:rsidRPr="009456D9" w:rsidRDefault="00A443C0">
      <w:pPr>
        <w:pStyle w:val="IndexHeading"/>
        <w:keepNext/>
        <w:tabs>
          <w:tab w:val="right" w:leader="dot" w:pos="4137"/>
        </w:tabs>
        <w:rPr>
          <w:rFonts w:asciiTheme="minorHAnsi" w:eastAsiaTheme="minorEastAsia" w:hAnsiTheme="minorHAnsi" w:cstheme="minorBidi"/>
          <w:b/>
          <w:bCs/>
          <w:noProof/>
          <w:color w:val="4A4A54"/>
        </w:rPr>
      </w:pPr>
      <w:r w:rsidRPr="009456D9">
        <w:rPr>
          <w:noProof/>
          <w:color w:val="4A4A54"/>
        </w:rPr>
        <w:t>V</w:t>
      </w:r>
    </w:p>
    <w:p w14:paraId="7BBC05B1" w14:textId="77777777" w:rsidR="00A443C0" w:rsidRPr="009456D9" w:rsidRDefault="00A443C0">
      <w:pPr>
        <w:pStyle w:val="Index1"/>
        <w:tabs>
          <w:tab w:val="right" w:leader="dot" w:pos="4137"/>
        </w:tabs>
        <w:rPr>
          <w:noProof/>
          <w:color w:val="4A4A54"/>
        </w:rPr>
      </w:pPr>
      <w:r w:rsidRPr="009456D9">
        <w:rPr>
          <w:noProof/>
          <w:color w:val="4A4A54"/>
        </w:rPr>
        <w:t>Voicemail, 17</w:t>
      </w:r>
    </w:p>
    <w:p w14:paraId="7733419F" w14:textId="77777777" w:rsidR="00A443C0" w:rsidRPr="009456D9" w:rsidRDefault="00A443C0">
      <w:pPr>
        <w:pStyle w:val="Index2"/>
        <w:tabs>
          <w:tab w:val="right" w:leader="dot" w:pos="4137"/>
        </w:tabs>
        <w:rPr>
          <w:noProof/>
          <w:color w:val="4A4A54"/>
        </w:rPr>
      </w:pPr>
      <w:r w:rsidRPr="009456D9">
        <w:rPr>
          <w:noProof/>
          <w:color w:val="4A4A54"/>
        </w:rPr>
        <w:t>accessed, 7</w:t>
      </w:r>
    </w:p>
    <w:p w14:paraId="04696761" w14:textId="77777777" w:rsidR="00A443C0" w:rsidRPr="009456D9" w:rsidRDefault="00A443C0">
      <w:pPr>
        <w:pStyle w:val="Index2"/>
        <w:tabs>
          <w:tab w:val="right" w:leader="dot" w:pos="4137"/>
        </w:tabs>
        <w:rPr>
          <w:noProof/>
          <w:color w:val="4A4A54"/>
        </w:rPr>
      </w:pPr>
      <w:r w:rsidRPr="009456D9">
        <w:rPr>
          <w:noProof/>
          <w:color w:val="4A4A54"/>
        </w:rPr>
        <w:t>accessed remotely, 8</w:t>
      </w:r>
    </w:p>
    <w:p w14:paraId="5AAF9608" w14:textId="77777777" w:rsidR="00A443C0" w:rsidRPr="009456D9" w:rsidRDefault="00A443C0">
      <w:pPr>
        <w:pStyle w:val="Index2"/>
        <w:tabs>
          <w:tab w:val="right" w:leader="dot" w:pos="4137"/>
        </w:tabs>
        <w:rPr>
          <w:noProof/>
          <w:color w:val="4A4A54"/>
        </w:rPr>
      </w:pPr>
      <w:r w:rsidRPr="009456D9">
        <w:rPr>
          <w:noProof/>
          <w:color w:val="4A4A54"/>
        </w:rPr>
        <w:t>settings, 18</w:t>
      </w:r>
    </w:p>
    <w:p w14:paraId="1D1B87AD" w14:textId="77777777" w:rsidR="00A443C0" w:rsidRPr="009456D9" w:rsidRDefault="00A443C0">
      <w:pPr>
        <w:pStyle w:val="Index2"/>
        <w:tabs>
          <w:tab w:val="right" w:leader="dot" w:pos="4137"/>
        </w:tabs>
        <w:rPr>
          <w:noProof/>
          <w:color w:val="4A4A54"/>
        </w:rPr>
      </w:pPr>
      <w:r w:rsidRPr="009456D9">
        <w:rPr>
          <w:noProof/>
          <w:color w:val="4A4A54"/>
        </w:rPr>
        <w:t>transfer, 11</w:t>
      </w:r>
    </w:p>
    <w:p w14:paraId="4430B85C" w14:textId="77777777" w:rsidR="00A443C0" w:rsidRPr="009456D9" w:rsidRDefault="00A443C0">
      <w:pPr>
        <w:pStyle w:val="Index2"/>
        <w:tabs>
          <w:tab w:val="right" w:leader="dot" w:pos="4137"/>
        </w:tabs>
        <w:rPr>
          <w:noProof/>
          <w:color w:val="4A4A54"/>
        </w:rPr>
      </w:pPr>
      <w:r w:rsidRPr="009456D9">
        <w:rPr>
          <w:noProof/>
          <w:color w:val="4A4A54"/>
        </w:rPr>
        <w:t>tree, 8</w:t>
      </w:r>
    </w:p>
    <w:p w14:paraId="1C959EE6" w14:textId="77777777" w:rsidR="00A443C0" w:rsidRPr="009456D9" w:rsidRDefault="00A443C0" w:rsidP="00DF2B9F">
      <w:pPr>
        <w:pStyle w:val="body"/>
        <w:rPr>
          <w:noProof/>
          <w:color w:val="4A4A54"/>
        </w:rPr>
        <w:sectPr w:rsidR="00A443C0" w:rsidRPr="009456D9" w:rsidSect="00A443C0">
          <w:type w:val="continuous"/>
          <w:pgSz w:w="12240" w:h="15840" w:code="1"/>
          <w:pgMar w:top="1440" w:right="1613" w:bottom="1440" w:left="1613" w:header="547" w:footer="720" w:gutter="0"/>
          <w:cols w:num="2" w:space="720"/>
          <w:titlePg/>
          <w:docGrid w:linePitch="360"/>
        </w:sectPr>
      </w:pPr>
    </w:p>
    <w:p w14:paraId="54A2693C" w14:textId="77777777" w:rsidR="00595F55" w:rsidRPr="009456D9" w:rsidRDefault="00AE51E8" w:rsidP="00DF2B9F">
      <w:pPr>
        <w:pStyle w:val="body"/>
        <w:rPr>
          <w:color w:val="4A4A54"/>
        </w:rPr>
      </w:pPr>
      <w:r w:rsidRPr="009456D9">
        <w:rPr>
          <w:color w:val="4A4A54"/>
        </w:rPr>
        <w:fldChar w:fldCharType="end"/>
      </w:r>
    </w:p>
    <w:p w14:paraId="75AC076C" w14:textId="77777777" w:rsidR="007E391E" w:rsidRPr="009456D9" w:rsidRDefault="007E391E" w:rsidP="00302AB4">
      <w:pPr>
        <w:pStyle w:val="body"/>
        <w:rPr>
          <w:color w:val="4A4A54"/>
        </w:rPr>
        <w:sectPr w:rsidR="007E391E" w:rsidRPr="009456D9" w:rsidSect="00A443C0">
          <w:type w:val="continuous"/>
          <w:pgSz w:w="12240" w:h="15840" w:code="1"/>
          <w:pgMar w:top="1440" w:right="1613" w:bottom="1440" w:left="1613" w:header="547" w:footer="720" w:gutter="0"/>
          <w:cols w:space="720"/>
          <w:titlePg/>
          <w:docGrid w:linePitch="360"/>
        </w:sectPr>
      </w:pPr>
    </w:p>
    <w:p w14:paraId="63A5B843" w14:textId="77777777" w:rsidR="004615C9" w:rsidRPr="009456D9" w:rsidRDefault="004615C9" w:rsidP="00236774">
      <w:pPr>
        <w:pStyle w:val="StylebodyCenteredBefore86pt"/>
        <w:rPr>
          <w:color w:val="4A4A54"/>
        </w:rPr>
      </w:pPr>
    </w:p>
    <w:p w14:paraId="679AD042" w14:textId="77777777" w:rsidR="00F0028C" w:rsidRPr="009456D9" w:rsidRDefault="00EC39E3" w:rsidP="000B297C">
      <w:pPr>
        <w:pStyle w:val="License"/>
        <w:jc w:val="center"/>
        <w:rPr>
          <w:color w:val="4A4A54"/>
        </w:rPr>
      </w:pPr>
      <w:r w:rsidRPr="009456D9">
        <w:rPr>
          <w:noProof/>
          <w:color w:val="4A4A54"/>
        </w:rPr>
        <mc:AlternateContent>
          <mc:Choice Requires="wps">
            <w:drawing>
              <wp:anchor distT="0" distB="0" distL="114300" distR="114300" simplePos="0" relativeHeight="251642368" behindDoc="0" locked="0" layoutInCell="1" allowOverlap="1" wp14:anchorId="717A44B9" wp14:editId="2075B5B7">
                <wp:simplePos x="0" y="0"/>
                <wp:positionH relativeFrom="column">
                  <wp:posOffset>3100705</wp:posOffset>
                </wp:positionH>
                <wp:positionV relativeFrom="paragraph">
                  <wp:posOffset>6322060</wp:posOffset>
                </wp:positionV>
                <wp:extent cx="609600" cy="257175"/>
                <wp:effectExtent l="0" t="0" r="4445" b="2540"/>
                <wp:wrapNone/>
                <wp:docPr id="18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571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90DC8" id="Rectangle 105" o:spid="_x0000_s1026" style="position:absolute;margin-left:244.15pt;margin-top:497.8pt;width:48pt;height:2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" stroked="f"/>
            </w:pict>
          </mc:Fallback>
        </mc:AlternateContent>
      </w:r>
    </w:p>
    <w:p w14:paraId="39345FB9" w14:textId="77777777" w:rsidR="00F0028C" w:rsidRPr="009456D9" w:rsidRDefault="00F0028C" w:rsidP="000B297C">
      <w:pPr>
        <w:pStyle w:val="License"/>
        <w:jc w:val="center"/>
        <w:rPr>
          <w:color w:val="4A4A54"/>
        </w:rPr>
      </w:pPr>
    </w:p>
    <w:p w14:paraId="29491DB1" w14:textId="77777777" w:rsidR="00F0028C" w:rsidRPr="009456D9" w:rsidRDefault="00F0028C" w:rsidP="000B297C">
      <w:pPr>
        <w:pStyle w:val="License"/>
        <w:jc w:val="center"/>
        <w:rPr>
          <w:color w:val="4A4A54"/>
        </w:rPr>
      </w:pPr>
    </w:p>
    <w:p w14:paraId="7504CED6" w14:textId="77777777" w:rsidR="00F0028C" w:rsidRPr="009456D9" w:rsidRDefault="00F0028C" w:rsidP="000B297C">
      <w:pPr>
        <w:pStyle w:val="License"/>
        <w:jc w:val="center"/>
        <w:rPr>
          <w:color w:val="4A4A54"/>
        </w:rPr>
      </w:pPr>
    </w:p>
    <w:p w14:paraId="547FE924" w14:textId="77777777" w:rsidR="00F0028C" w:rsidRPr="009456D9" w:rsidRDefault="00F0028C" w:rsidP="000B297C">
      <w:pPr>
        <w:pStyle w:val="License"/>
        <w:jc w:val="center"/>
        <w:rPr>
          <w:color w:val="4A4A54"/>
        </w:rPr>
      </w:pPr>
    </w:p>
    <w:p w14:paraId="4A1FFE97" w14:textId="49008163" w:rsidR="00803C2E" w:rsidRPr="009456D9" w:rsidRDefault="004615C9" w:rsidP="006502C7">
      <w:pPr>
        <w:pStyle w:val="License"/>
        <w:jc w:val="center"/>
        <w:rPr>
          <w:color w:val="4A4A54"/>
        </w:rPr>
      </w:pPr>
      <w:r w:rsidRPr="009456D9">
        <w:rPr>
          <w:color w:val="4A4A54"/>
        </w:rPr>
        <w:br/>
      </w:r>
      <w:r w:rsidR="00EC39E3" w:rsidRPr="009456D9">
        <w:rPr>
          <w:rFonts w:ascii="Bauhaus 93" w:hAnsi="Bauhaus 93"/>
          <w:noProof/>
          <w:color w:val="4A4A54"/>
          <w:sz w:val="24"/>
        </w:rPr>
        <mc:AlternateContent>
          <mc:Choice Requires="wps">
            <w:drawing>
              <wp:anchor distT="0" distB="0" distL="114300" distR="114300" simplePos="0" relativeHeight="251646464" behindDoc="0" locked="0" layoutInCell="1" allowOverlap="1" wp14:anchorId="1ABFA748" wp14:editId="5EC8F76F">
                <wp:simplePos x="0" y="0"/>
                <wp:positionH relativeFrom="column">
                  <wp:posOffset>3100705</wp:posOffset>
                </wp:positionH>
                <wp:positionV relativeFrom="paragraph">
                  <wp:posOffset>6322060</wp:posOffset>
                </wp:positionV>
                <wp:extent cx="609600" cy="257175"/>
                <wp:effectExtent l="0" t="0" r="4445" b="2540"/>
                <wp:wrapNone/>
                <wp:docPr id="183"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571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A98CD" id="Rectangle 334" o:spid="_x0000_s1026" style="position:absolute;margin-left:244.15pt;margin-top:497.8pt;width:48pt;height:20.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" stroked="f"/>
            </w:pict>
          </mc:Fallback>
        </mc:AlternateContent>
      </w:r>
    </w:p>
    <w:p w14:paraId="33707D4C" w14:textId="77777777" w:rsidR="00473A03" w:rsidRPr="009456D9" w:rsidRDefault="00473A03" w:rsidP="006502C7">
      <w:pPr>
        <w:pStyle w:val="License"/>
        <w:jc w:val="center"/>
        <w:rPr>
          <w:color w:val="4A4A54"/>
        </w:rPr>
      </w:pPr>
    </w:p>
    <w:p w14:paraId="7D839E47" w14:textId="77777777" w:rsidR="00473A03" w:rsidRPr="009456D9" w:rsidRDefault="00473A03" w:rsidP="006502C7">
      <w:pPr>
        <w:pStyle w:val="License"/>
        <w:jc w:val="center"/>
        <w:rPr>
          <w:color w:val="4A4A54"/>
        </w:rPr>
      </w:pPr>
    </w:p>
    <w:p w14:paraId="3D5C098C" w14:textId="77777777" w:rsidR="00473A03" w:rsidRPr="009456D9" w:rsidRDefault="00473A03" w:rsidP="006502C7">
      <w:pPr>
        <w:pStyle w:val="License"/>
        <w:jc w:val="center"/>
        <w:rPr>
          <w:color w:val="4A4A54"/>
        </w:rPr>
      </w:pPr>
    </w:p>
    <w:p w14:paraId="0EE70E2A" w14:textId="77777777" w:rsidR="00473A03" w:rsidRPr="009456D9" w:rsidRDefault="00473A03" w:rsidP="006502C7">
      <w:pPr>
        <w:pStyle w:val="License"/>
        <w:jc w:val="center"/>
        <w:rPr>
          <w:color w:val="4A4A54"/>
        </w:rPr>
      </w:pPr>
    </w:p>
    <w:p w14:paraId="4876D201" w14:textId="77777777" w:rsidR="00803C2E" w:rsidRPr="009456D9" w:rsidRDefault="00803C2E" w:rsidP="00803C2E">
      <w:pPr>
        <w:pStyle w:val="License"/>
        <w:jc w:val="center"/>
        <w:rPr>
          <w:color w:val="4A4A54"/>
        </w:rPr>
      </w:pPr>
    </w:p>
    <w:p w14:paraId="11634077" w14:textId="77777777" w:rsidR="00803C2E" w:rsidRPr="009456D9" w:rsidRDefault="00803C2E" w:rsidP="00803C2E">
      <w:pPr>
        <w:pStyle w:val="License"/>
        <w:jc w:val="center"/>
        <w:rPr>
          <w:color w:val="4A4A54"/>
        </w:rPr>
      </w:pPr>
    </w:p>
    <w:p w14:paraId="27ACCF60" w14:textId="77777777" w:rsidR="00102E5F" w:rsidRPr="009456D9" w:rsidRDefault="00102E5F" w:rsidP="00803C2E">
      <w:pPr>
        <w:pStyle w:val="License"/>
        <w:jc w:val="center"/>
        <w:rPr>
          <w:color w:val="4A4A54"/>
        </w:rPr>
      </w:pPr>
    </w:p>
    <w:p w14:paraId="2B9C6DEB" w14:textId="77777777" w:rsidR="00803C2E" w:rsidRPr="009456D9" w:rsidRDefault="00803C2E" w:rsidP="00803C2E">
      <w:pPr>
        <w:pStyle w:val="License"/>
        <w:jc w:val="center"/>
        <w:rPr>
          <w:color w:val="4A4A54"/>
        </w:rPr>
      </w:pPr>
    </w:p>
    <w:p w14:paraId="2B319442" w14:textId="1E807483" w:rsidR="00803C2E" w:rsidRPr="009456D9" w:rsidRDefault="003002DA" w:rsidP="00657C9D">
      <w:pPr>
        <w:pStyle w:val="License"/>
        <w:rPr>
          <w:color w:val="4A4A54"/>
        </w:rPr>
      </w:pPr>
      <w:r>
        <w:rPr>
          <w:color w:val="4A4A54"/>
        </w:rPr>
        <w:t>RingLogix</w:t>
      </w:r>
      <w:r w:rsidR="00803C2E" w:rsidRPr="009456D9">
        <w:rPr>
          <w:color w:val="4A4A54"/>
        </w:rPr>
        <w:t xml:space="preserve"> has made a good faith effort to ensure the accuracy of the information in this document and disclaims the implied warranties of merchantability and fitness for a </w:t>
      </w:r>
      <w:proofErr w:type="gramStart"/>
      <w:r w:rsidR="00803C2E" w:rsidRPr="009456D9">
        <w:rPr>
          <w:color w:val="4A4A54"/>
        </w:rPr>
        <w:t>particular purpose</w:t>
      </w:r>
      <w:proofErr w:type="gramEnd"/>
      <w:r w:rsidR="00803C2E" w:rsidRPr="009456D9">
        <w:rPr>
          <w:color w:val="4A4A54"/>
        </w:rPr>
        <w:t xml:space="preserve"> and makes no express warranties, except as may be stated in its written agreement with and for its customers.</w:t>
      </w:r>
    </w:p>
    <w:p w14:paraId="2811712F" w14:textId="19CB31BE" w:rsidR="00803C2E" w:rsidRPr="009456D9" w:rsidRDefault="003002DA" w:rsidP="00803C2E">
      <w:pPr>
        <w:pStyle w:val="License"/>
        <w:rPr>
          <w:color w:val="4A4A54"/>
        </w:rPr>
      </w:pPr>
      <w:r>
        <w:rPr>
          <w:color w:val="4A4A54"/>
        </w:rPr>
        <w:t>RingLogix</w:t>
      </w:r>
      <w:r w:rsidR="00657C9D" w:rsidRPr="009456D9">
        <w:rPr>
          <w:color w:val="4A4A54"/>
        </w:rPr>
        <w:t xml:space="preserve"> </w:t>
      </w:r>
      <w:r w:rsidR="00803C2E" w:rsidRPr="009456D9">
        <w:rPr>
          <w:color w:val="4A4A54"/>
        </w:rPr>
        <w:t>shall not be held liable to anyone for any indirect, special or consequential damages due to omissions or errors. The information and specifications in this document are subject to change without notice.</w:t>
      </w:r>
    </w:p>
    <w:p w14:paraId="402FDD4F" w14:textId="77777777" w:rsidR="00290C03" w:rsidRPr="009456D9" w:rsidRDefault="00290C03" w:rsidP="00803C2E">
      <w:pPr>
        <w:pStyle w:val="License"/>
        <w:rPr>
          <w:color w:val="4A4A54"/>
        </w:rPr>
      </w:pPr>
    </w:p>
    <w:p w14:paraId="0749F340" w14:textId="717C5A43" w:rsidR="00803C2E" w:rsidRPr="009456D9" w:rsidRDefault="00102E5F" w:rsidP="00657C9D">
      <w:pPr>
        <w:pStyle w:val="License"/>
        <w:jc w:val="left"/>
        <w:rPr>
          <w:color w:val="4A4A54"/>
        </w:rPr>
      </w:pPr>
      <w:r w:rsidRPr="009456D9">
        <w:rPr>
          <w:color w:val="4A4A54"/>
        </w:rPr>
        <w:t xml:space="preserve">Copyright © </w:t>
      </w:r>
      <w:r w:rsidRPr="009456D9">
        <w:rPr>
          <w:color w:val="4A4A54"/>
        </w:rPr>
        <w:fldChar w:fldCharType="begin"/>
      </w:r>
      <w:r w:rsidRPr="009456D9">
        <w:rPr>
          <w:color w:val="4A4A54"/>
        </w:rPr>
        <w:instrText xml:space="preserve"> DATE \@ "yyyy" \* MERGEFORMAT </w:instrText>
      </w:r>
      <w:r w:rsidRPr="009456D9">
        <w:rPr>
          <w:color w:val="4A4A54"/>
        </w:rPr>
        <w:fldChar w:fldCharType="separate"/>
      </w:r>
      <w:r w:rsidR="00025C71">
        <w:rPr>
          <w:noProof/>
          <w:color w:val="4A4A54"/>
        </w:rPr>
        <w:t>2018</w:t>
      </w:r>
      <w:r w:rsidRPr="009456D9">
        <w:rPr>
          <w:color w:val="4A4A54"/>
        </w:rPr>
        <w:fldChar w:fldCharType="end"/>
      </w:r>
      <w:r w:rsidR="00FB096C" w:rsidRPr="009456D9">
        <w:rPr>
          <w:color w:val="4A4A54"/>
        </w:rPr>
        <w:t xml:space="preserve">. </w:t>
      </w:r>
      <w:r w:rsidR="00437130" w:rsidRPr="009456D9">
        <w:rPr>
          <w:color w:val="4A4A54"/>
        </w:rPr>
        <w:t>All Rights Reserved</w:t>
      </w:r>
      <w:r w:rsidR="00FB096C" w:rsidRPr="009456D9">
        <w:rPr>
          <w:color w:val="4A4A54"/>
        </w:rPr>
        <w:t>.</w:t>
      </w:r>
      <w:r w:rsidR="00437130" w:rsidRPr="009456D9">
        <w:rPr>
          <w:color w:val="4A4A54"/>
        </w:rPr>
        <w:br/>
      </w:r>
      <w:r w:rsidR="00657C9D" w:rsidRPr="009456D9">
        <w:rPr>
          <w:color w:val="4A4A54"/>
        </w:rPr>
        <w:t>All</w:t>
      </w:r>
      <w:r w:rsidR="001F30C1" w:rsidRPr="009456D9">
        <w:rPr>
          <w:color w:val="4A4A54"/>
        </w:rPr>
        <w:t xml:space="preserve"> trademarks and registered trademarks are </w:t>
      </w:r>
      <w:r w:rsidR="0001372F" w:rsidRPr="009456D9">
        <w:rPr>
          <w:color w:val="4A4A54"/>
        </w:rPr>
        <w:t>the property of their respective owners.</w:t>
      </w:r>
    </w:p>
    <w:p w14:paraId="3B057FAB" w14:textId="52F174DC" w:rsidR="00803C2E" w:rsidRPr="009456D9" w:rsidRDefault="00D03A06" w:rsidP="00803C2E">
      <w:pPr>
        <w:rPr>
          <w:color w:val="4A4A54"/>
        </w:rPr>
      </w:pPr>
      <w:r w:rsidRPr="009456D9">
        <w:rPr>
          <w:color w:val="4A4A54"/>
        </w:rPr>
        <w:fldChar w:fldCharType="begin"/>
      </w:r>
      <w:r w:rsidRPr="009456D9">
        <w:rPr>
          <w:color w:val="4A4A54"/>
        </w:rPr>
        <w:instrText xml:space="preserve"> TITLE  \* MERGEFORMAT </w:instrText>
      </w:r>
      <w:r w:rsidRPr="009456D9">
        <w:rPr>
          <w:color w:val="4A4A54"/>
        </w:rPr>
        <w:fldChar w:fldCharType="separate"/>
      </w:r>
      <w:r w:rsidR="00A443C0" w:rsidRPr="009456D9">
        <w:rPr>
          <w:color w:val="4A4A54"/>
        </w:rPr>
        <w:t>PBX User Guide</w:t>
      </w:r>
      <w:r w:rsidRPr="009456D9">
        <w:rPr>
          <w:color w:val="4A4A54"/>
        </w:rPr>
        <w:fldChar w:fldCharType="end"/>
      </w:r>
    </w:p>
    <w:p w14:paraId="5C6352B5" w14:textId="0133EAEE" w:rsidR="003002DA" w:rsidRDefault="00803C2E" w:rsidP="003002DA">
      <w:pPr>
        <w:rPr>
          <w:color w:val="4A4A54"/>
        </w:rPr>
      </w:pPr>
      <w:r w:rsidRPr="009456D9">
        <w:rPr>
          <w:color w:val="4A4A54"/>
        </w:rPr>
        <w:fldChar w:fldCharType="begin"/>
      </w:r>
      <w:r w:rsidRPr="009456D9">
        <w:rPr>
          <w:color w:val="4A4A54"/>
        </w:rPr>
        <w:instrText xml:space="preserve"> SAVEDATE  \@ "MMMM d, yyyy"  \* MERGEFORMAT </w:instrText>
      </w:r>
      <w:r w:rsidRPr="009456D9">
        <w:rPr>
          <w:color w:val="4A4A54"/>
        </w:rPr>
        <w:fldChar w:fldCharType="separate"/>
      </w:r>
      <w:r w:rsidR="00025C71">
        <w:rPr>
          <w:noProof/>
          <w:color w:val="4A4A54"/>
        </w:rPr>
        <w:t>May 15, 2018</w:t>
      </w:r>
      <w:r w:rsidRPr="009456D9">
        <w:rPr>
          <w:color w:val="4A4A54"/>
        </w:rPr>
        <w:fldChar w:fldCharType="end"/>
      </w:r>
      <w:r w:rsidR="003002DA">
        <w:rPr>
          <w:color w:val="4A4A54"/>
        </w:rPr>
        <w:t xml:space="preserve">2018 </w:t>
      </w:r>
    </w:p>
    <w:p w14:paraId="55469A43" w14:textId="7385CBF4" w:rsidR="00D518C1" w:rsidRPr="009456D9" w:rsidRDefault="00D518C1" w:rsidP="003002DA">
      <w:pPr>
        <w:rPr>
          <w:rFonts w:ascii="dDevice" w:hAnsi="dDevice"/>
          <w:color w:val="4A4A54"/>
          <w:lang w:bidi="he-IL"/>
        </w:rPr>
      </w:pPr>
      <w:r w:rsidRPr="009456D9">
        <w:rPr>
          <w:color w:val="4A4A54"/>
          <w:lang w:bidi="he-IL"/>
        </w:rPr>
        <w:t xml:space="preserve">Document </w:t>
      </w:r>
      <w:r w:rsidR="00AB091E" w:rsidRPr="009456D9">
        <w:rPr>
          <w:color w:val="4A4A54"/>
          <w:lang w:bidi="he-IL"/>
        </w:rPr>
        <w:t>version</w:t>
      </w:r>
      <w:r w:rsidRPr="009456D9">
        <w:rPr>
          <w:color w:val="4A4A54"/>
          <w:lang w:bidi="he-IL"/>
        </w:rPr>
        <w:t xml:space="preserve">: </w:t>
      </w:r>
      <w:r w:rsidR="00AB091E" w:rsidRPr="009456D9">
        <w:rPr>
          <w:color w:val="4A4A54"/>
          <w:lang w:bidi="he-IL"/>
        </w:rPr>
        <w:t>Versio</w:t>
      </w:r>
      <w:r w:rsidR="002C5BD1" w:rsidRPr="009456D9">
        <w:rPr>
          <w:color w:val="4A4A54"/>
          <w:lang w:bidi="he-IL"/>
        </w:rPr>
        <w:t xml:space="preserve">n </w:t>
      </w:r>
      <w:r w:rsidR="003002DA">
        <w:rPr>
          <w:color w:val="4A4A54"/>
          <w:lang w:bidi="he-IL"/>
        </w:rPr>
        <w:t>1</w:t>
      </w:r>
    </w:p>
    <w:sectPr w:rsidR="00D518C1" w:rsidRPr="009456D9" w:rsidSect="005C7308">
      <w:headerReference w:type="even" r:id="rId85"/>
      <w:headerReference w:type="default" r:id="rId86"/>
      <w:headerReference w:type="first" r:id="rId87"/>
      <w:footerReference w:type="first" r:id="rId88"/>
      <w:pgSz w:w="12240" w:h="15840" w:code="1"/>
      <w:pgMar w:top="1440" w:right="1613" w:bottom="1440" w:left="1613" w:header="54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8FBA5" w14:textId="77777777" w:rsidR="00E530F2" w:rsidRDefault="00E530F2">
      <w:r>
        <w:separator/>
      </w:r>
    </w:p>
    <w:p w14:paraId="647AA389" w14:textId="77777777" w:rsidR="00E530F2" w:rsidRDefault="00E530F2"/>
    <w:p w14:paraId="4FE09A42" w14:textId="77777777" w:rsidR="00E530F2" w:rsidRDefault="00E530F2"/>
    <w:p w14:paraId="768AA77F" w14:textId="77777777" w:rsidR="00E530F2" w:rsidRDefault="00E530F2"/>
    <w:p w14:paraId="4048A4F4" w14:textId="77777777" w:rsidR="00E530F2" w:rsidRDefault="00E530F2"/>
    <w:p w14:paraId="3DECFB2F" w14:textId="77777777" w:rsidR="00E530F2" w:rsidRDefault="00E530F2"/>
    <w:p w14:paraId="476D0C0C" w14:textId="77777777" w:rsidR="00E530F2" w:rsidRDefault="00E530F2"/>
  </w:endnote>
  <w:endnote w:type="continuationSeparator" w:id="0">
    <w:p w14:paraId="24E18315" w14:textId="77777777" w:rsidR="00E530F2" w:rsidRDefault="00E530F2">
      <w:r>
        <w:continuationSeparator/>
      </w:r>
    </w:p>
    <w:p w14:paraId="7A6E89E0" w14:textId="77777777" w:rsidR="00E530F2" w:rsidRDefault="00E530F2"/>
    <w:p w14:paraId="7DAC60FD" w14:textId="77777777" w:rsidR="00E530F2" w:rsidRDefault="00E530F2"/>
    <w:p w14:paraId="5911CB9C" w14:textId="77777777" w:rsidR="00E530F2" w:rsidRDefault="00E530F2"/>
    <w:p w14:paraId="1ABD09B3" w14:textId="77777777" w:rsidR="00E530F2" w:rsidRDefault="00E530F2"/>
    <w:p w14:paraId="6129CC53" w14:textId="77777777" w:rsidR="00E530F2" w:rsidRDefault="00E530F2"/>
    <w:p w14:paraId="1B90841D" w14:textId="77777777" w:rsidR="00E530F2" w:rsidRDefault="00E530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venir LT Std 65 Medium">
    <w:altName w:val="Cambria"/>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dDevic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DFAEA" w14:textId="34115836" w:rsidR="0026530E" w:rsidRPr="00063C0B" w:rsidRDefault="0026530E" w:rsidP="00E15D01">
    <w:pPr>
      <w:pStyle w:val="Footer"/>
      <w:rPr>
        <w:color w:val="4A4A54"/>
      </w:rPr>
    </w:pPr>
    <w:r w:rsidRPr="00063C0B">
      <w:rPr>
        <w:color w:val="4A4A54"/>
      </w:rPr>
      <w:fldChar w:fldCharType="begin"/>
    </w:r>
    <w:r w:rsidRPr="00063C0B">
      <w:rPr>
        <w:color w:val="4A4A54"/>
      </w:rPr>
      <w:instrText xml:space="preserve"> PAGE </w:instrText>
    </w:r>
    <w:r w:rsidRPr="00063C0B">
      <w:rPr>
        <w:color w:val="4A4A54"/>
      </w:rPr>
      <w:fldChar w:fldCharType="separate"/>
    </w:r>
    <w:r w:rsidR="001B178C">
      <w:rPr>
        <w:noProof/>
        <w:color w:val="4A4A54"/>
      </w:rPr>
      <w:t>15</w:t>
    </w:r>
    <w:r w:rsidRPr="00063C0B">
      <w:rPr>
        <w:color w:val="4A4A54"/>
      </w:rPr>
      <w:fldChar w:fldCharType="end"/>
    </w:r>
    <w:r w:rsidRPr="00063C0B">
      <w:rPr>
        <w:color w:val="4A4A54"/>
      </w:rPr>
      <w:br/>
    </w:r>
    <w:r w:rsidRPr="00063C0B">
      <w:rPr>
        <w:color w:val="4A4A54"/>
      </w:rPr>
      <w:fldChar w:fldCharType="begin"/>
    </w:r>
    <w:r w:rsidRPr="00063C0B">
      <w:rPr>
        <w:color w:val="4A4A54"/>
      </w:rPr>
      <w:instrText xml:space="preserve"> KEYWORDS  \* MERGEFORMAT </w:instrText>
    </w:r>
    <w:r w:rsidRPr="00063C0B">
      <w:rPr>
        <w:color w:val="4A4A54"/>
      </w:rPr>
      <w:fldChar w:fldCharType="separate"/>
    </w:r>
    <w:r w:rsidRPr="00063C0B">
      <w:rPr>
        <w:color w:val="4A4A54"/>
      </w:rPr>
      <w:t>PBX User Guide</w:t>
    </w:r>
    <w:r w:rsidRPr="00063C0B">
      <w:rPr>
        <w:color w:val="4A4A5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8822" w14:textId="2FCECA5F" w:rsidR="0026530E" w:rsidRPr="00063C0B" w:rsidRDefault="0026530E" w:rsidP="0018507A">
    <w:pPr>
      <w:pStyle w:val="Footer"/>
      <w:rPr>
        <w:color w:val="4A4A54"/>
      </w:rPr>
    </w:pPr>
    <w:r w:rsidRPr="00063C0B">
      <w:rPr>
        <w:color w:val="4A4A54"/>
      </w:rPr>
      <w:fldChar w:fldCharType="begin"/>
    </w:r>
    <w:r w:rsidRPr="00063C0B">
      <w:rPr>
        <w:color w:val="4A4A54"/>
      </w:rPr>
      <w:instrText xml:space="preserve"> PAGE </w:instrText>
    </w:r>
    <w:r w:rsidRPr="00063C0B">
      <w:rPr>
        <w:color w:val="4A4A54"/>
      </w:rPr>
      <w:fldChar w:fldCharType="separate"/>
    </w:r>
    <w:r w:rsidR="001B178C">
      <w:rPr>
        <w:noProof/>
        <w:color w:val="4A4A54"/>
      </w:rPr>
      <w:t>ii</w:t>
    </w:r>
    <w:r w:rsidRPr="00063C0B">
      <w:rPr>
        <w:color w:val="4A4A54"/>
      </w:rPr>
      <w:fldChar w:fldCharType="end"/>
    </w:r>
    <w:r w:rsidRPr="00063C0B">
      <w:rPr>
        <w:color w:val="4A4A54"/>
      </w:rPr>
      <w:br/>
      <w:t>PBX User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295B5" w14:textId="493805B7" w:rsidR="0026530E" w:rsidRPr="00063C0B" w:rsidRDefault="0026530E" w:rsidP="00B503DC">
    <w:pPr>
      <w:pStyle w:val="Footer"/>
      <w:rPr>
        <w:color w:val="4A4A54"/>
      </w:rPr>
    </w:pPr>
    <w:r w:rsidRPr="00063C0B">
      <w:rPr>
        <w:color w:val="4A4A54"/>
      </w:rPr>
      <w:fldChar w:fldCharType="begin"/>
    </w:r>
    <w:r w:rsidRPr="00063C0B">
      <w:rPr>
        <w:color w:val="4A4A54"/>
      </w:rPr>
      <w:instrText xml:space="preserve"> PAGE </w:instrText>
    </w:r>
    <w:r w:rsidRPr="00063C0B">
      <w:rPr>
        <w:color w:val="4A4A54"/>
      </w:rPr>
      <w:fldChar w:fldCharType="separate"/>
    </w:r>
    <w:r w:rsidR="001B178C">
      <w:rPr>
        <w:noProof/>
        <w:color w:val="4A4A54"/>
      </w:rPr>
      <w:t>13</w:t>
    </w:r>
    <w:r w:rsidRPr="00063C0B">
      <w:rPr>
        <w:color w:val="4A4A54"/>
      </w:rPr>
      <w:fldChar w:fldCharType="end"/>
    </w:r>
    <w:r w:rsidRPr="00063C0B">
      <w:rPr>
        <w:color w:val="4A4A54"/>
      </w:rPr>
      <w:br/>
    </w:r>
    <w:r w:rsidRPr="00063C0B">
      <w:rPr>
        <w:color w:val="4A4A54"/>
      </w:rPr>
      <w:fldChar w:fldCharType="begin"/>
    </w:r>
    <w:r w:rsidRPr="00063C0B">
      <w:rPr>
        <w:color w:val="4A4A54"/>
      </w:rPr>
      <w:instrText xml:space="preserve"> KEYWORDS  \* MERGEFORMAT </w:instrText>
    </w:r>
    <w:r w:rsidRPr="00063C0B">
      <w:rPr>
        <w:color w:val="4A4A54"/>
      </w:rPr>
      <w:fldChar w:fldCharType="separate"/>
    </w:r>
    <w:r w:rsidRPr="00063C0B">
      <w:rPr>
        <w:color w:val="4A4A54"/>
      </w:rPr>
      <w:t>PBX User Guide</w:t>
    </w:r>
    <w:r w:rsidRPr="00063C0B">
      <w:rPr>
        <w:color w:val="4A4A5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EB6F7" w14:textId="77777777" w:rsidR="0026530E" w:rsidRPr="002B0851" w:rsidRDefault="0026530E" w:rsidP="002B0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9B655" w14:textId="77777777" w:rsidR="00E530F2" w:rsidRDefault="00E530F2">
      <w:r>
        <w:separator/>
      </w:r>
    </w:p>
    <w:p w14:paraId="0374CA14" w14:textId="77777777" w:rsidR="00E530F2" w:rsidRDefault="00E530F2"/>
    <w:p w14:paraId="327903A9" w14:textId="77777777" w:rsidR="00E530F2" w:rsidRDefault="00E530F2"/>
  </w:footnote>
  <w:footnote w:type="continuationSeparator" w:id="0">
    <w:p w14:paraId="5441CCFB" w14:textId="77777777" w:rsidR="00E530F2" w:rsidRDefault="00E530F2">
      <w:r>
        <w:continuationSeparator/>
      </w:r>
    </w:p>
    <w:p w14:paraId="7B61A514" w14:textId="77777777" w:rsidR="00E530F2" w:rsidRDefault="00E530F2"/>
    <w:p w14:paraId="6C06DFAE" w14:textId="77777777" w:rsidR="00E530F2" w:rsidRDefault="00E530F2"/>
    <w:p w14:paraId="5EC01A4F" w14:textId="77777777" w:rsidR="00E530F2" w:rsidRDefault="00E530F2"/>
    <w:p w14:paraId="0ABE2B89" w14:textId="77777777" w:rsidR="00E530F2" w:rsidRDefault="00E530F2"/>
    <w:p w14:paraId="3C98CA49" w14:textId="77777777" w:rsidR="00E530F2" w:rsidRDefault="00E530F2"/>
    <w:p w14:paraId="4C95301B" w14:textId="77777777" w:rsidR="00E530F2" w:rsidRDefault="00E530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679D2" w14:textId="77777777" w:rsidR="0026530E" w:rsidRDefault="0026530E">
    <w:pPr>
      <w:pStyle w:val="Header"/>
      <w:ind w:left="-101"/>
    </w:pPr>
    <w:r>
      <w:rPr>
        <w:noProof/>
        <w:lang w:val="en-US" w:eastAsia="en-US"/>
      </w:rPr>
      <mc:AlternateContent>
        <mc:Choice Requires="wps">
          <w:drawing>
            <wp:anchor distT="0" distB="0" distL="114300" distR="114300" simplePos="0" relativeHeight="251656192" behindDoc="0" locked="0" layoutInCell="1" allowOverlap="1" wp14:anchorId="745DA951" wp14:editId="6EAC5DA0">
              <wp:simplePos x="0" y="0"/>
              <wp:positionH relativeFrom="column">
                <wp:posOffset>309880</wp:posOffset>
              </wp:positionH>
              <wp:positionV relativeFrom="paragraph">
                <wp:posOffset>248920</wp:posOffset>
              </wp:positionV>
              <wp:extent cx="5429250" cy="0"/>
              <wp:effectExtent l="14605" t="10795" r="13970" b="8255"/>
              <wp:wrapNone/>
              <wp:docPr id="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0" cy="0"/>
                      </a:xfrm>
                      <a:prstGeom prst="line">
                        <a:avLst/>
                      </a:prstGeom>
                      <a:noFill/>
                      <a:ln w="12700">
                        <a:solidFill>
                          <a:srgbClr val="418CB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8B3B5" id="Line 1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19.6pt" to="451.9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" strokecolor="#418cbf" strokeweight="1pt"/>
          </w:pict>
        </mc:Fallback>
      </mc:AlternateContent>
    </w:r>
    <w:r>
      <w:rPr>
        <w:noProof/>
        <w:position w:val="-8"/>
        <w:lang w:val="en-US" w:eastAsia="en-US"/>
      </w:rPr>
      <w:drawing>
        <wp:inline distT="0" distB="0" distL="0" distR="0" wp14:anchorId="44944A9A" wp14:editId="6590C1AE">
          <wp:extent cx="342900" cy="218440"/>
          <wp:effectExtent l="0" t="0" r="0" b="0"/>
          <wp:docPr id="171" name="Picture 171" descr="BREW_HiRes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REW_HiRes4-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18440"/>
                  </a:xfrm>
                  <a:prstGeom prst="rect">
                    <a:avLst/>
                  </a:prstGeom>
                  <a:noFill/>
                  <a:ln>
                    <a:noFill/>
                  </a:ln>
                </pic:spPr>
              </pic:pic>
            </a:graphicData>
          </a:graphic>
        </wp:inline>
      </w:drawing>
    </w:r>
    <w:r>
      <w:tab/>
    </w:r>
    <w:r>
      <w:tab/>
      <w:t>Index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34ABF" w14:textId="2AC53E93" w:rsidR="0026530E" w:rsidRDefault="0026530E" w:rsidP="007938C9">
    <w:pPr>
      <w:pStyle w:val="Header"/>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23E3C" w14:textId="1FC51D78" w:rsidR="0026530E" w:rsidRPr="005E69F8" w:rsidRDefault="0026530E" w:rsidP="009456D9">
    <w:pPr>
      <w:pStyle w:val="Header"/>
      <w:jc w:val="left"/>
    </w:pPr>
    <w:r>
      <w:rPr>
        <w:noProof/>
      </w:rPr>
      <w:drawing>
        <wp:inline distT="0" distB="0" distL="0" distR="0" wp14:anchorId="6808518B" wp14:editId="618FD3E4">
          <wp:extent cx="1371600" cy="535979"/>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color-hi-res.png"/>
                  <pic:cNvPicPr/>
                </pic:nvPicPr>
                <pic:blipFill>
                  <a:blip r:embed="rId1"/>
                  <a:stretch>
                    <a:fillRect/>
                  </a:stretch>
                </pic:blipFill>
                <pic:spPr>
                  <a:xfrm>
                    <a:off x="0" y="0"/>
                    <a:ext cx="1371600" cy="535979"/>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303C0" w14:textId="77777777" w:rsidR="0026530E" w:rsidRDefault="0026530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B6E46" w14:textId="40D38CB7" w:rsidR="0026530E" w:rsidRPr="00063C0B" w:rsidRDefault="0026530E" w:rsidP="00F73553">
    <w:pPr>
      <w:pStyle w:val="Header"/>
      <w:rPr>
        <w:b/>
        <w:bCs/>
        <w:color w:val="4A4A54"/>
      </w:rPr>
    </w:pPr>
    <w:r w:rsidRPr="00063C0B">
      <w:rPr>
        <w:noProof/>
        <w:color w:val="4A4A54"/>
        <w:lang w:val="en-US" w:eastAsia="en-US"/>
      </w:rPr>
      <mc:AlternateContent>
        <mc:Choice Requires="wps">
          <w:drawing>
            <wp:anchor distT="0" distB="0" distL="114300" distR="114300" simplePos="0" relativeHeight="251658240" behindDoc="0" locked="1" layoutInCell="1" allowOverlap="1" wp14:anchorId="1111EA28" wp14:editId="65C0B4BB">
              <wp:simplePos x="0" y="0"/>
              <wp:positionH relativeFrom="column">
                <wp:posOffset>-48260</wp:posOffset>
              </wp:positionH>
              <wp:positionV relativeFrom="paragraph">
                <wp:posOffset>275590</wp:posOffset>
              </wp:positionV>
              <wp:extent cx="5788025" cy="0"/>
              <wp:effectExtent l="0" t="0" r="0" b="0"/>
              <wp:wrapNone/>
              <wp:docPr id="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25400">
                        <a:solidFill>
                          <a:schemeClr val="accent1"/>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73AF5" id="Line 7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1.7pt" to="451.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" strokecolor="#4f81bd [3204]" strokeweight="2pt">
              <w10:anchorlock/>
            </v:line>
          </w:pict>
        </mc:Fallback>
      </mc:AlternateContent>
    </w:r>
    <w:r w:rsidRPr="00063C0B">
      <w:rPr>
        <w:b/>
        <w:bCs/>
        <w:color w:val="4A4A54"/>
      </w:rPr>
      <w:fldChar w:fldCharType="begin"/>
    </w:r>
    <w:r w:rsidRPr="00063C0B">
      <w:rPr>
        <w:b/>
        <w:bCs/>
        <w:color w:val="4A4A54"/>
      </w:rPr>
      <w:instrText xml:space="preserve"> STYLEREF "Front Heading 1" \* MERGEFORMAT </w:instrText>
    </w:r>
    <w:r w:rsidRPr="00063C0B">
      <w:rPr>
        <w:b/>
        <w:bCs/>
        <w:color w:val="4A4A54"/>
      </w:rPr>
      <w:fldChar w:fldCharType="separate"/>
    </w:r>
    <w:r w:rsidR="001B178C">
      <w:rPr>
        <w:b/>
        <w:bCs/>
        <w:noProof/>
        <w:color w:val="4A4A54"/>
      </w:rPr>
      <w:t>Index</w:t>
    </w:r>
    <w:r w:rsidRPr="00063C0B">
      <w:rPr>
        <w:b/>
        <w:bCs/>
        <w:color w:val="4A4A54"/>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B5EA" w14:textId="77777777" w:rsidR="0026530E" w:rsidRDefault="0026530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4C651" w14:textId="77777777" w:rsidR="0026530E" w:rsidRDefault="0026530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1647A" w14:textId="77777777" w:rsidR="0026530E" w:rsidRDefault="0026530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B6F23" w14:textId="77777777" w:rsidR="0026530E" w:rsidRDefault="0026530E" w:rsidP="007E391E">
    <w:pPr>
      <w:pStyle w:val="body"/>
    </w:pPr>
    <w:r>
      <w:rPr>
        <w:noProof/>
        <w:sz w:val="48"/>
        <w:szCs w:val="48"/>
      </w:rPr>
      <mc:AlternateContent>
        <mc:Choice Requires="wps">
          <w:drawing>
            <wp:anchor distT="0" distB="0" distL="114300" distR="114300" simplePos="0" relativeHeight="251659264" behindDoc="0" locked="1" layoutInCell="1" allowOverlap="1" wp14:anchorId="71A5B966" wp14:editId="74D7CDC8">
              <wp:simplePos x="0" y="0"/>
              <wp:positionH relativeFrom="column">
                <wp:posOffset>-19685</wp:posOffset>
              </wp:positionH>
              <wp:positionV relativeFrom="paragraph">
                <wp:posOffset>485140</wp:posOffset>
              </wp:positionV>
              <wp:extent cx="5788025" cy="0"/>
              <wp:effectExtent l="0" t="0" r="0" b="0"/>
              <wp:wrapNone/>
              <wp:docPr id="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25400">
                        <a:solidFill>
                          <a:srgbClr val="009FD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A4615" id="Line 7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8.2pt" to="454.2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" strokecolor="#009fdb" strokeweight="2pt">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4B941" w14:textId="77777777" w:rsidR="0026530E" w:rsidRDefault="002653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CCAFC" w14:textId="38748521" w:rsidR="0026530E" w:rsidRPr="00884B1E" w:rsidRDefault="0026530E" w:rsidP="004948F8">
    <w:pPr>
      <w:pStyle w:val="Header"/>
    </w:pPr>
    <w:r>
      <w:rPr>
        <w:noProof/>
        <w:lang w:val="en-US" w:eastAsia="en-US"/>
      </w:rPr>
      <mc:AlternateContent>
        <mc:Choice Requires="wps">
          <w:drawing>
            <wp:anchor distT="0" distB="0" distL="114300" distR="114300" simplePos="0" relativeHeight="251660288" behindDoc="0" locked="1" layoutInCell="1" allowOverlap="1" wp14:anchorId="5772ECCD" wp14:editId="7D631908">
              <wp:simplePos x="0" y="0"/>
              <wp:positionH relativeFrom="column">
                <wp:posOffset>-43815</wp:posOffset>
              </wp:positionH>
              <wp:positionV relativeFrom="paragraph">
                <wp:posOffset>254635</wp:posOffset>
              </wp:positionV>
              <wp:extent cx="5788025" cy="0"/>
              <wp:effectExtent l="13335" t="16510" r="18415" b="21590"/>
              <wp:wrapNone/>
              <wp:docPr id="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254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93AE1" id="Line 7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0.05pt" to="452.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" strokeweight="2pt">
              <w10:anchorlock/>
            </v:line>
          </w:pict>
        </mc:Fallback>
      </mc:AlternateContent>
    </w:r>
    <w:r>
      <w:fldChar w:fldCharType="begin"/>
    </w:r>
    <w:r>
      <w:instrText xml:space="preserve"> STYLEREF "</w:instrText>
    </w:r>
    <w:r>
      <w:rPr>
        <w:lang w:val="en-US"/>
      </w:rPr>
      <w:instrText>Front Heading 1</w:instrText>
    </w:r>
    <w:r>
      <w:instrText xml:space="preserve">" \* MERGEFORMAT </w:instrText>
    </w:r>
    <w:r>
      <w:fldChar w:fldCharType="separate"/>
    </w:r>
    <w:r w:rsidR="001B178C" w:rsidRPr="001B178C">
      <w:rPr>
        <w:b/>
        <w:bCs/>
        <w:noProof/>
        <w:lang w:val="en-US"/>
      </w:rPr>
      <w:t>Contents</w:t>
    </w:r>
    <w:r>
      <w:rPr>
        <w:bCs/>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F2B5B" w14:textId="1F1CCEC2" w:rsidR="0026530E" w:rsidRDefault="0026530E" w:rsidP="00FE1E61">
    <w:pPr>
      <w:pStyle w:val="body"/>
    </w:pPr>
    <w:r>
      <w:rPr>
        <w:noProof/>
      </w:rPr>
      <w:drawing>
        <wp:inline distT="0" distB="0" distL="0" distR="0" wp14:anchorId="2F34B44E" wp14:editId="5DC44C87">
          <wp:extent cx="1304925" cy="509925"/>
          <wp:effectExtent l="0" t="0" r="0" b="444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color-hi-res.png"/>
                  <pic:cNvPicPr/>
                </pic:nvPicPr>
                <pic:blipFill>
                  <a:blip r:embed="rId1"/>
                  <a:stretch>
                    <a:fillRect/>
                  </a:stretch>
                </pic:blipFill>
                <pic:spPr>
                  <a:xfrm>
                    <a:off x="0" y="0"/>
                    <a:ext cx="1309421" cy="51168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BEE27" w14:textId="77777777" w:rsidR="0026530E" w:rsidRDefault="002653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78B72" w14:textId="77777777" w:rsidR="0026530E" w:rsidRPr="003D6F4B" w:rsidRDefault="0026530E" w:rsidP="00DB794A">
    <w:pPr>
      <w:pStyle w:val="Header"/>
    </w:pPr>
    <w:r>
      <w:rPr>
        <w:noProof/>
        <w:lang w:val="en-US" w:eastAsia="en-US"/>
      </w:rPr>
      <mc:AlternateContent>
        <mc:Choice Requires="wps">
          <w:drawing>
            <wp:anchor distT="0" distB="0" distL="114300" distR="114300" simplePos="0" relativeHeight="251657216" behindDoc="0" locked="1" layoutInCell="1" allowOverlap="1" wp14:anchorId="06EAC66B" wp14:editId="4EB8C45D">
              <wp:simplePos x="0" y="0"/>
              <wp:positionH relativeFrom="column">
                <wp:posOffset>-48260</wp:posOffset>
              </wp:positionH>
              <wp:positionV relativeFrom="paragraph">
                <wp:posOffset>275590</wp:posOffset>
              </wp:positionV>
              <wp:extent cx="5788025" cy="0"/>
              <wp:effectExtent l="18415" t="18415" r="13335" b="19685"/>
              <wp:wrapNone/>
              <wp:docPr id="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254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B2C76" id="Line 7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1.7pt" to="451.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" strokeweight="2pt">
              <w10:anchorlock/>
            </v:line>
          </w:pict>
        </mc:Fallback>
      </mc:AlternateContent>
    </w:r>
    <w:r>
      <w:fldChar w:fldCharType="begin"/>
    </w:r>
    <w:r>
      <w:instrText xml:space="preserve"> STYLEREF "Front Heading 1" \* MERGEFORMAT </w:instrText>
    </w:r>
    <w:r>
      <w:fldChar w:fldCharType="separate"/>
    </w:r>
    <w:r>
      <w:rPr>
        <w:noProof/>
      </w:rPr>
      <w:t>Introduction</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43B9A" w14:textId="07F4EDF2" w:rsidR="0026530E" w:rsidRDefault="0026530E" w:rsidP="00FF2AA4">
    <w:pPr>
      <w:pStyle w:val="Header"/>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FE7A" w14:textId="77777777" w:rsidR="0026530E" w:rsidRDefault="0026530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8940A" w14:textId="468843AE" w:rsidR="0026530E" w:rsidRPr="009456D9" w:rsidRDefault="0026530E" w:rsidP="00DB794A">
    <w:pPr>
      <w:pStyle w:val="Header"/>
      <w:rPr>
        <w:b/>
        <w:bCs/>
        <w:color w:val="4A4A54"/>
      </w:rPr>
    </w:pPr>
    <w:r w:rsidRPr="009456D9">
      <w:rPr>
        <w:noProof/>
        <w:color w:val="4A4A54"/>
        <w:lang w:val="en-US" w:eastAsia="en-US"/>
      </w:rPr>
      <mc:AlternateContent>
        <mc:Choice Requires="wps">
          <w:drawing>
            <wp:anchor distT="0" distB="0" distL="114300" distR="114300" simplePos="0" relativeHeight="251655168" behindDoc="0" locked="1" layoutInCell="1" allowOverlap="1" wp14:anchorId="372F1066" wp14:editId="2151FE27">
              <wp:simplePos x="0" y="0"/>
              <wp:positionH relativeFrom="column">
                <wp:posOffset>-48260</wp:posOffset>
              </wp:positionH>
              <wp:positionV relativeFrom="paragraph">
                <wp:posOffset>275590</wp:posOffset>
              </wp:positionV>
              <wp:extent cx="5788025" cy="0"/>
              <wp:effectExtent l="0" t="0" r="0" b="0"/>
              <wp:wrapNone/>
              <wp:docPr id="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25400">
                        <a:solidFill>
                          <a:schemeClr val="accent1"/>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6A7C9" id="Line 7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1.7pt" to="451.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" strokecolor="#4f81bd [3204]" strokeweight="2pt">
              <w10:anchorlock/>
            </v:line>
          </w:pict>
        </mc:Fallback>
      </mc:AlternateContent>
    </w:r>
    <w:r w:rsidRPr="009456D9">
      <w:rPr>
        <w:b/>
        <w:bCs/>
        <w:color w:val="4A4A54"/>
      </w:rPr>
      <w:fldChar w:fldCharType="begin"/>
    </w:r>
    <w:r w:rsidRPr="009456D9">
      <w:rPr>
        <w:b/>
        <w:bCs/>
        <w:color w:val="4A4A54"/>
      </w:rPr>
      <w:instrText xml:space="preserve"> STYLEREF "Heading 1" \* MERGEFORMAT </w:instrText>
    </w:r>
    <w:r w:rsidRPr="009456D9">
      <w:rPr>
        <w:b/>
        <w:bCs/>
        <w:color w:val="4A4A54"/>
      </w:rPr>
      <w:fldChar w:fldCharType="separate"/>
    </w:r>
    <w:r w:rsidR="001B178C">
      <w:rPr>
        <w:b/>
        <w:bCs/>
        <w:noProof/>
        <w:color w:val="4A4A54"/>
      </w:rPr>
      <w:t>Using the User Web Portal</w:t>
    </w:r>
    <w:r w:rsidRPr="009456D9">
      <w:rPr>
        <w:b/>
        <w:bCs/>
        <w:color w:val="4A4A5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28AB5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4526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C767A8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3CE00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09C69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FC1C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69A07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8A73E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1BAFB72"/>
    <w:lvl w:ilvl="0">
      <w:start w:val="9"/>
      <w:numFmt w:val="decimal"/>
      <w:pStyle w:val="ListNumber"/>
      <w:lvlText w:val="%1."/>
      <w:lvlJc w:val="left"/>
      <w:pPr>
        <w:tabs>
          <w:tab w:val="num" w:pos="360"/>
        </w:tabs>
        <w:ind w:left="360" w:hanging="360"/>
      </w:pPr>
      <w:rPr>
        <w:rFonts w:hint="default"/>
      </w:rPr>
    </w:lvl>
  </w:abstractNum>
  <w:abstractNum w:abstractNumId="9" w15:restartNumberingAfterBreak="0">
    <w:nsid w:val="FFFFFF89"/>
    <w:multiLevelType w:val="singleLevel"/>
    <w:tmpl w:val="3CA25B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516"/>
    <w:multiLevelType w:val="singleLevel"/>
    <w:tmpl w:val="FACC1E4A"/>
    <w:lvl w:ilvl="0">
      <w:start w:val="1"/>
      <w:numFmt w:val="decimal"/>
      <w:pStyle w:val="numbrdlist"/>
      <w:lvlText w:val="%1."/>
      <w:lvlJc w:val="right"/>
      <w:pPr>
        <w:tabs>
          <w:tab w:val="num" w:pos="144"/>
        </w:tabs>
        <w:ind w:left="144" w:hanging="144"/>
      </w:pPr>
      <w:rPr>
        <w:rFonts w:hint="default"/>
      </w:rPr>
    </w:lvl>
  </w:abstractNum>
  <w:abstractNum w:abstractNumId="11" w15:restartNumberingAfterBreak="0">
    <w:nsid w:val="19172C5B"/>
    <w:multiLevelType w:val="hybridMultilevel"/>
    <w:tmpl w:val="F2E2710C"/>
    <w:lvl w:ilvl="0" w:tplc="FFFFFFFF">
      <w:start w:val="1"/>
      <w:numFmt w:val="bullet"/>
      <w:pStyle w:val="procbullet"/>
      <w:lvlText w:val=""/>
      <w:lvlJc w:val="left"/>
      <w:pPr>
        <w:tabs>
          <w:tab w:val="num" w:pos="1440"/>
        </w:tabs>
        <w:ind w:left="1364" w:hanging="284"/>
      </w:pPr>
      <w:rPr>
        <w:rFonts w:ascii="Symbol" w:hAnsi="Symbol" w:hint="default"/>
        <w:color w:val="auto"/>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5845D7"/>
    <w:multiLevelType w:val="hybridMultilevel"/>
    <w:tmpl w:val="EC307426"/>
    <w:lvl w:ilvl="0" w:tplc="EDD8289A">
      <w:start w:val="1"/>
      <w:numFmt w:val="bullet"/>
      <w:pStyle w:val="bulletlv2"/>
      <w:lvlText w:val="–"/>
      <w:lvlJc w:val="left"/>
      <w:pPr>
        <w:tabs>
          <w:tab w:val="num" w:pos="720"/>
        </w:tabs>
        <w:ind w:left="720" w:hanging="360"/>
      </w:pPr>
      <w:rPr>
        <w:rFonts w:ascii="Arial" w:hAnsi="Arial" w:hint="default"/>
      </w:rPr>
    </w:lvl>
    <w:lvl w:ilvl="1" w:tplc="04090019">
      <w:start w:val="1"/>
      <w:numFmt w:val="bullet"/>
      <w:lvlText w:val="o"/>
      <w:lvlJc w:val="left"/>
      <w:pPr>
        <w:tabs>
          <w:tab w:val="num" w:pos="3096"/>
        </w:tabs>
        <w:ind w:left="3096" w:hanging="360"/>
      </w:pPr>
      <w:rPr>
        <w:rFonts w:ascii="Courier New" w:hAnsi="Courier New" w:cs="Courier New" w:hint="default"/>
      </w:rPr>
    </w:lvl>
    <w:lvl w:ilvl="2" w:tplc="0409001B">
      <w:start w:val="1"/>
      <w:numFmt w:val="bullet"/>
      <w:lvlText w:val=""/>
      <w:lvlJc w:val="left"/>
      <w:pPr>
        <w:tabs>
          <w:tab w:val="num" w:pos="3816"/>
        </w:tabs>
        <w:ind w:left="3816" w:hanging="360"/>
      </w:pPr>
      <w:rPr>
        <w:rFonts w:ascii="Wingdings" w:hAnsi="Wingdings" w:cs="Times New Roman" w:hint="default"/>
      </w:rPr>
    </w:lvl>
    <w:lvl w:ilvl="3" w:tplc="0409000F">
      <w:start w:val="1"/>
      <w:numFmt w:val="bullet"/>
      <w:lvlText w:val=""/>
      <w:lvlJc w:val="left"/>
      <w:pPr>
        <w:tabs>
          <w:tab w:val="num" w:pos="4536"/>
        </w:tabs>
        <w:ind w:left="4536" w:hanging="360"/>
      </w:pPr>
      <w:rPr>
        <w:rFonts w:ascii="Symbol" w:hAnsi="Symbol" w:cs="Times New Roman" w:hint="default"/>
      </w:rPr>
    </w:lvl>
    <w:lvl w:ilvl="4" w:tplc="04090019">
      <w:start w:val="1"/>
      <w:numFmt w:val="bullet"/>
      <w:lvlText w:val="o"/>
      <w:lvlJc w:val="left"/>
      <w:pPr>
        <w:tabs>
          <w:tab w:val="num" w:pos="5256"/>
        </w:tabs>
        <w:ind w:left="5256" w:hanging="360"/>
      </w:pPr>
      <w:rPr>
        <w:rFonts w:ascii="Courier New" w:hAnsi="Courier New" w:cs="Courier New" w:hint="default"/>
      </w:rPr>
    </w:lvl>
    <w:lvl w:ilvl="5" w:tplc="0409001B">
      <w:start w:val="1"/>
      <w:numFmt w:val="bullet"/>
      <w:lvlText w:val=""/>
      <w:lvlJc w:val="left"/>
      <w:pPr>
        <w:tabs>
          <w:tab w:val="num" w:pos="5976"/>
        </w:tabs>
        <w:ind w:left="5976" w:hanging="360"/>
      </w:pPr>
      <w:rPr>
        <w:rFonts w:ascii="Wingdings" w:hAnsi="Wingdings" w:cs="Times New Roman" w:hint="default"/>
      </w:rPr>
    </w:lvl>
    <w:lvl w:ilvl="6" w:tplc="0409000F">
      <w:start w:val="1"/>
      <w:numFmt w:val="bullet"/>
      <w:lvlText w:val=""/>
      <w:lvlJc w:val="left"/>
      <w:pPr>
        <w:tabs>
          <w:tab w:val="num" w:pos="6696"/>
        </w:tabs>
        <w:ind w:left="6696" w:hanging="360"/>
      </w:pPr>
      <w:rPr>
        <w:rFonts w:ascii="Symbol" w:hAnsi="Symbol" w:cs="Times New Roman" w:hint="default"/>
      </w:rPr>
    </w:lvl>
    <w:lvl w:ilvl="7" w:tplc="04090019">
      <w:start w:val="1"/>
      <w:numFmt w:val="bullet"/>
      <w:lvlText w:val="o"/>
      <w:lvlJc w:val="left"/>
      <w:pPr>
        <w:tabs>
          <w:tab w:val="num" w:pos="7416"/>
        </w:tabs>
        <w:ind w:left="7416" w:hanging="360"/>
      </w:pPr>
      <w:rPr>
        <w:rFonts w:ascii="Courier New" w:hAnsi="Courier New" w:cs="Courier New" w:hint="default"/>
      </w:rPr>
    </w:lvl>
    <w:lvl w:ilvl="8" w:tplc="0409001B">
      <w:start w:val="1"/>
      <w:numFmt w:val="bullet"/>
      <w:lvlText w:val=""/>
      <w:lvlJc w:val="left"/>
      <w:pPr>
        <w:tabs>
          <w:tab w:val="num" w:pos="8136"/>
        </w:tabs>
        <w:ind w:left="8136" w:hanging="360"/>
      </w:pPr>
      <w:rPr>
        <w:rFonts w:ascii="Wingdings" w:hAnsi="Wingdings" w:cs="Times New Roman" w:hint="default"/>
      </w:rPr>
    </w:lvl>
  </w:abstractNum>
  <w:abstractNum w:abstractNumId="13" w15:restartNumberingAfterBreak="0">
    <w:nsid w:val="257366A7"/>
    <w:multiLevelType w:val="hybridMultilevel"/>
    <w:tmpl w:val="376EC3A2"/>
    <w:lvl w:ilvl="0" w:tplc="B4A4A380">
      <w:start w:val="1"/>
      <w:numFmt w:val="bullet"/>
      <w:pStyle w:val="Bullet2"/>
      <w:lvlText w:val=""/>
      <w:lvlJc w:val="left"/>
      <w:pPr>
        <w:ind w:left="1440" w:hanging="360"/>
      </w:pPr>
      <w:rPr>
        <w:rFonts w:ascii="Symbol" w:hAnsi="Symbol" w:hint="default"/>
        <w:b w:val="0"/>
        <w:i w:val="0"/>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17C09E50">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C1412E"/>
    <w:multiLevelType w:val="singleLevel"/>
    <w:tmpl w:val="8A86C8B4"/>
    <w:lvl w:ilvl="0">
      <w:start w:val="1"/>
      <w:numFmt w:val="lowerLetter"/>
      <w:pStyle w:val="numbrdlist0"/>
      <w:lvlText w:val="%1."/>
      <w:lvlJc w:val="left"/>
      <w:pPr>
        <w:tabs>
          <w:tab w:val="num" w:pos="504"/>
        </w:tabs>
        <w:ind w:left="576" w:hanging="360"/>
      </w:pPr>
      <w:rPr>
        <w:rFonts w:hint="default"/>
      </w:rPr>
    </w:lvl>
  </w:abstractNum>
  <w:abstractNum w:abstractNumId="15" w15:restartNumberingAfterBreak="0">
    <w:nsid w:val="2F4C354D"/>
    <w:multiLevelType w:val="singleLevel"/>
    <w:tmpl w:val="3C88888A"/>
    <w:lvl w:ilvl="0">
      <w:start w:val="1"/>
      <w:numFmt w:val="lowerRoman"/>
      <w:pStyle w:val="numbrdlist1"/>
      <w:lvlText w:val="%1."/>
      <w:lvlJc w:val="right"/>
      <w:pPr>
        <w:tabs>
          <w:tab w:val="num" w:pos="1800"/>
        </w:tabs>
        <w:ind w:left="1800" w:hanging="173"/>
      </w:pPr>
      <w:rPr>
        <w:rFonts w:hint="default"/>
        <w:b w:val="0"/>
        <w:i w:val="0"/>
        <w:sz w:val="22"/>
      </w:rPr>
    </w:lvl>
  </w:abstractNum>
  <w:abstractNum w:abstractNumId="16" w15:restartNumberingAfterBreak="0">
    <w:nsid w:val="3DB8070C"/>
    <w:multiLevelType w:val="multilevel"/>
    <w:tmpl w:val="3D88FF04"/>
    <w:lvl w:ilvl="0">
      <w:start w:val="1"/>
      <w:numFmt w:val="decimal"/>
      <w:pStyle w:val="procnumbrd"/>
      <w:lvlText w:val="%1."/>
      <w:lvlJc w:val="right"/>
      <w:pPr>
        <w:tabs>
          <w:tab w:val="num" w:pos="1080"/>
        </w:tabs>
        <w:ind w:left="1080" w:hanging="173"/>
      </w:pPr>
      <w:rPr>
        <w:rFonts w:hint="default"/>
        <w:b/>
        <w:i w:val="0"/>
        <w:sz w:val="22"/>
      </w:rPr>
    </w:lvl>
    <w:lvl w:ilvl="1">
      <w:start w:val="1"/>
      <w:numFmt w:val="lowerLetter"/>
      <w:lvlText w:val="%2."/>
      <w:lvlJc w:val="left"/>
      <w:pPr>
        <w:tabs>
          <w:tab w:val="num" w:pos="1627"/>
        </w:tabs>
        <w:ind w:left="1627" w:hanging="360"/>
      </w:pPr>
      <w:rPr>
        <w:rFonts w:ascii="Arial" w:hAnsi="Arial" w:hint="default"/>
        <w:b/>
        <w:i w:val="0"/>
        <w:sz w:val="22"/>
      </w:rPr>
    </w:lvl>
    <w:lvl w:ilvl="2">
      <w:start w:val="1"/>
      <w:numFmt w:val="none"/>
      <w:suff w:val="space"/>
      <w:lvlText w:val=""/>
      <w:lvlJc w:val="left"/>
      <w:pPr>
        <w:ind w:left="187" w:firstLine="0"/>
      </w:pPr>
      <w:rPr>
        <w:rFonts w:hint="default"/>
        <w:b/>
        <w:i/>
      </w:rPr>
    </w:lvl>
    <w:lvl w:ilvl="3">
      <w:start w:val="1"/>
      <w:numFmt w:val="none"/>
      <w:suff w:val="space"/>
      <w:lvlText w:val=""/>
      <w:lvlJc w:val="left"/>
      <w:pPr>
        <w:ind w:left="187" w:firstLine="0"/>
      </w:pPr>
      <w:rPr>
        <w:rFonts w:hint="default"/>
      </w:rPr>
    </w:lvl>
    <w:lvl w:ilvl="4">
      <w:start w:val="1"/>
      <w:numFmt w:val="none"/>
      <w:suff w:val="space"/>
      <w:lvlText w:val=""/>
      <w:lvlJc w:val="left"/>
      <w:pPr>
        <w:ind w:left="187" w:firstLine="0"/>
      </w:pPr>
      <w:rPr>
        <w:rFonts w:hint="default"/>
      </w:rPr>
    </w:lvl>
    <w:lvl w:ilvl="5">
      <w:start w:val="1"/>
      <w:numFmt w:val="none"/>
      <w:suff w:val="space"/>
      <w:lvlText w:val=""/>
      <w:lvlJc w:val="left"/>
      <w:pPr>
        <w:ind w:left="187" w:firstLine="0"/>
      </w:pPr>
      <w:rPr>
        <w:rFonts w:hint="default"/>
      </w:rPr>
    </w:lvl>
    <w:lvl w:ilvl="6">
      <w:start w:val="1"/>
      <w:numFmt w:val="none"/>
      <w:suff w:val="space"/>
      <w:lvlText w:val=""/>
      <w:lvlJc w:val="left"/>
      <w:pPr>
        <w:ind w:left="187" w:firstLine="0"/>
      </w:pPr>
      <w:rPr>
        <w:rFonts w:hint="default"/>
      </w:rPr>
    </w:lvl>
    <w:lvl w:ilvl="7">
      <w:start w:val="1"/>
      <w:numFmt w:val="none"/>
      <w:suff w:val="space"/>
      <w:lvlText w:val=""/>
      <w:lvlJc w:val="left"/>
      <w:pPr>
        <w:ind w:left="187" w:firstLine="0"/>
      </w:pPr>
      <w:rPr>
        <w:rFonts w:hint="default"/>
      </w:rPr>
    </w:lvl>
    <w:lvl w:ilvl="8">
      <w:start w:val="1"/>
      <w:numFmt w:val="none"/>
      <w:suff w:val="space"/>
      <w:lvlText w:val=""/>
      <w:lvlJc w:val="left"/>
      <w:pPr>
        <w:ind w:left="187" w:firstLine="0"/>
      </w:pPr>
      <w:rPr>
        <w:rFonts w:hint="default"/>
      </w:rPr>
    </w:lvl>
  </w:abstractNum>
  <w:abstractNum w:abstractNumId="17" w15:restartNumberingAfterBreak="0">
    <w:nsid w:val="4C2312DA"/>
    <w:multiLevelType w:val="hybridMultilevel"/>
    <w:tmpl w:val="FC90DFA2"/>
    <w:lvl w:ilvl="0" w:tplc="0E4E41C6">
      <w:start w:val="1"/>
      <w:numFmt w:val="bullet"/>
      <w:pStyle w:val="tablebullet"/>
      <w:lvlText w:val=""/>
      <w:lvlJc w:val="left"/>
      <w:pPr>
        <w:tabs>
          <w:tab w:val="num" w:pos="648"/>
        </w:tabs>
        <w:ind w:left="490" w:hanging="202"/>
      </w:pPr>
      <w:rPr>
        <w:rFonts w:ascii="Symbol" w:hAnsi="Symbol" w:cs="Times New Roman"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4CF04BF1"/>
    <w:multiLevelType w:val="hybridMultilevel"/>
    <w:tmpl w:val="265049F8"/>
    <w:lvl w:ilvl="0" w:tplc="B9301B0C">
      <w:start w:val="1"/>
      <w:numFmt w:val="bullet"/>
      <w:pStyle w:val="tablebulletlvl2"/>
      <w:lvlText w:val=""/>
      <w:lvlJc w:val="left"/>
      <w:pPr>
        <w:tabs>
          <w:tab w:val="num" w:pos="835"/>
        </w:tabs>
        <w:ind w:left="835" w:hanging="360"/>
      </w:pPr>
      <w:rPr>
        <w:rFonts w:ascii="Symbol" w:hAnsi="Symbol" w:hint="default"/>
        <w:b w:val="0"/>
        <w:i w:val="0"/>
        <w:sz w:val="16"/>
      </w:rPr>
    </w:lvl>
    <w:lvl w:ilvl="1" w:tplc="FFFFFFFF" w:tentative="1">
      <w:start w:val="1"/>
      <w:numFmt w:val="bullet"/>
      <w:lvlText w:val="o"/>
      <w:lvlJc w:val="left"/>
      <w:pPr>
        <w:tabs>
          <w:tab w:val="num" w:pos="1555"/>
        </w:tabs>
        <w:ind w:left="1555" w:hanging="360"/>
      </w:pPr>
      <w:rPr>
        <w:rFonts w:ascii="Courier New" w:hAnsi="Courier New" w:hint="default"/>
      </w:rPr>
    </w:lvl>
    <w:lvl w:ilvl="2" w:tplc="FFFFFFFF" w:tentative="1">
      <w:start w:val="1"/>
      <w:numFmt w:val="bullet"/>
      <w:lvlText w:val=""/>
      <w:lvlJc w:val="left"/>
      <w:pPr>
        <w:tabs>
          <w:tab w:val="num" w:pos="2275"/>
        </w:tabs>
        <w:ind w:left="2275" w:hanging="360"/>
      </w:pPr>
      <w:rPr>
        <w:rFonts w:ascii="Wingdings" w:hAnsi="Wingdings" w:hint="default"/>
      </w:rPr>
    </w:lvl>
    <w:lvl w:ilvl="3" w:tplc="FFFFFFFF" w:tentative="1">
      <w:start w:val="1"/>
      <w:numFmt w:val="bullet"/>
      <w:lvlText w:val=""/>
      <w:lvlJc w:val="left"/>
      <w:pPr>
        <w:tabs>
          <w:tab w:val="num" w:pos="2995"/>
        </w:tabs>
        <w:ind w:left="2995" w:hanging="360"/>
      </w:pPr>
      <w:rPr>
        <w:rFonts w:ascii="Symbol" w:hAnsi="Symbol" w:hint="default"/>
      </w:rPr>
    </w:lvl>
    <w:lvl w:ilvl="4" w:tplc="FFFFFFFF" w:tentative="1">
      <w:start w:val="1"/>
      <w:numFmt w:val="bullet"/>
      <w:lvlText w:val="o"/>
      <w:lvlJc w:val="left"/>
      <w:pPr>
        <w:tabs>
          <w:tab w:val="num" w:pos="3715"/>
        </w:tabs>
        <w:ind w:left="3715" w:hanging="360"/>
      </w:pPr>
      <w:rPr>
        <w:rFonts w:ascii="Courier New" w:hAnsi="Courier New" w:hint="default"/>
      </w:rPr>
    </w:lvl>
    <w:lvl w:ilvl="5" w:tplc="FFFFFFFF" w:tentative="1">
      <w:start w:val="1"/>
      <w:numFmt w:val="bullet"/>
      <w:lvlText w:val=""/>
      <w:lvlJc w:val="left"/>
      <w:pPr>
        <w:tabs>
          <w:tab w:val="num" w:pos="4435"/>
        </w:tabs>
        <w:ind w:left="4435" w:hanging="360"/>
      </w:pPr>
      <w:rPr>
        <w:rFonts w:ascii="Wingdings" w:hAnsi="Wingdings" w:hint="default"/>
      </w:rPr>
    </w:lvl>
    <w:lvl w:ilvl="6" w:tplc="FFFFFFFF" w:tentative="1">
      <w:start w:val="1"/>
      <w:numFmt w:val="bullet"/>
      <w:lvlText w:val=""/>
      <w:lvlJc w:val="left"/>
      <w:pPr>
        <w:tabs>
          <w:tab w:val="num" w:pos="5155"/>
        </w:tabs>
        <w:ind w:left="5155" w:hanging="360"/>
      </w:pPr>
      <w:rPr>
        <w:rFonts w:ascii="Symbol" w:hAnsi="Symbol" w:hint="default"/>
      </w:rPr>
    </w:lvl>
    <w:lvl w:ilvl="7" w:tplc="FFFFFFFF" w:tentative="1">
      <w:start w:val="1"/>
      <w:numFmt w:val="bullet"/>
      <w:lvlText w:val="o"/>
      <w:lvlJc w:val="left"/>
      <w:pPr>
        <w:tabs>
          <w:tab w:val="num" w:pos="5875"/>
        </w:tabs>
        <w:ind w:left="5875" w:hanging="360"/>
      </w:pPr>
      <w:rPr>
        <w:rFonts w:ascii="Courier New" w:hAnsi="Courier New" w:hint="default"/>
      </w:rPr>
    </w:lvl>
    <w:lvl w:ilvl="8" w:tplc="FFFFFFFF" w:tentative="1">
      <w:start w:val="1"/>
      <w:numFmt w:val="bullet"/>
      <w:lvlText w:val=""/>
      <w:lvlJc w:val="left"/>
      <w:pPr>
        <w:tabs>
          <w:tab w:val="num" w:pos="6595"/>
        </w:tabs>
        <w:ind w:left="6595" w:hanging="360"/>
      </w:pPr>
      <w:rPr>
        <w:rFonts w:ascii="Wingdings" w:hAnsi="Wingdings" w:hint="default"/>
      </w:rPr>
    </w:lvl>
  </w:abstractNum>
  <w:abstractNum w:abstractNumId="19" w15:restartNumberingAfterBreak="0">
    <w:nsid w:val="54405211"/>
    <w:multiLevelType w:val="hybridMultilevel"/>
    <w:tmpl w:val="45BE2156"/>
    <w:lvl w:ilvl="0" w:tplc="2BD844B2">
      <w:start w:val="1"/>
      <w:numFmt w:val="lowerLetter"/>
      <w:pStyle w:val="procnumbrdsub"/>
      <w:lvlText w:val="%1."/>
      <w:lvlJc w:val="left"/>
      <w:pPr>
        <w:tabs>
          <w:tab w:val="num" w:pos="1440"/>
        </w:tabs>
        <w:ind w:left="1411" w:hanging="331"/>
      </w:pPr>
      <w:rPr>
        <w:rFonts w:hint="default"/>
        <w:b/>
        <w:i w:val="0"/>
        <w:sz w:val="22"/>
      </w:rPr>
    </w:lvl>
    <w:lvl w:ilvl="1" w:tplc="04090003">
      <w:start w:val="1"/>
      <w:numFmt w:val="lowerLetter"/>
      <w:pStyle w:val="procnumbrdsub"/>
      <w:lvlText w:val="%2."/>
      <w:lvlJc w:val="left"/>
      <w:pPr>
        <w:tabs>
          <w:tab w:val="num" w:pos="1728"/>
        </w:tabs>
        <w:ind w:left="1699" w:hanging="331"/>
      </w:pPr>
      <w:rPr>
        <w:rFonts w:hint="default"/>
        <w:b/>
        <w:i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15:restartNumberingAfterBreak="0">
    <w:nsid w:val="54AD4A79"/>
    <w:multiLevelType w:val="hybridMultilevel"/>
    <w:tmpl w:val="9326890A"/>
    <w:lvl w:ilvl="0" w:tplc="409861F6">
      <w:start w:val="1"/>
      <w:numFmt w:val="decimal"/>
      <w:pStyle w:val="tablenumbrdlst"/>
      <w:lvlText w:val="%1."/>
      <w:lvlJc w:val="left"/>
      <w:pPr>
        <w:tabs>
          <w:tab w:val="num" w:pos="288"/>
        </w:tabs>
        <w:ind w:left="288" w:hanging="288"/>
      </w:pPr>
      <w:rPr>
        <w:rFonts w:hint="default"/>
        <w:sz w:val="16"/>
        <w:szCs w:val="16"/>
      </w:rPr>
    </w:lvl>
    <w:lvl w:ilvl="1" w:tplc="30F8E9BE">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21" w15:restartNumberingAfterBreak="0">
    <w:nsid w:val="594326B6"/>
    <w:multiLevelType w:val="hybridMultilevel"/>
    <w:tmpl w:val="C2582D24"/>
    <w:lvl w:ilvl="0" w:tplc="B8788C10">
      <w:start w:val="1"/>
      <w:numFmt w:val="bullet"/>
      <w:pStyle w:val="bulletbox"/>
      <w:lvlText w:val=""/>
      <w:lvlJc w:val="left"/>
      <w:pPr>
        <w:tabs>
          <w:tab w:val="num" w:pos="360"/>
        </w:tabs>
        <w:ind w:left="360" w:hanging="360"/>
      </w:pPr>
      <w:rPr>
        <w:rFonts w:ascii="Wingdings" w:hAnsi="Wingdings" w:cs="Times New Roman" w:hint="default"/>
        <w:sz w:val="22"/>
      </w:rPr>
    </w:lvl>
    <w:lvl w:ilvl="1" w:tplc="FFFFFFFF">
      <w:start w:val="1"/>
      <w:numFmt w:val="bullet"/>
      <w:lvlText w:val="o"/>
      <w:lvlJc w:val="left"/>
      <w:pPr>
        <w:tabs>
          <w:tab w:val="num" w:pos="3096"/>
        </w:tabs>
        <w:ind w:left="3096" w:hanging="360"/>
      </w:pPr>
      <w:rPr>
        <w:rFonts w:ascii="Courier New" w:hAnsi="Courier New" w:cs="Courier New" w:hint="default"/>
      </w:rPr>
    </w:lvl>
    <w:lvl w:ilvl="2" w:tplc="FFFFFFFF">
      <w:start w:val="1"/>
      <w:numFmt w:val="bullet"/>
      <w:lvlText w:val=""/>
      <w:lvlJc w:val="left"/>
      <w:pPr>
        <w:tabs>
          <w:tab w:val="num" w:pos="3816"/>
        </w:tabs>
        <w:ind w:left="3816" w:hanging="360"/>
      </w:pPr>
      <w:rPr>
        <w:rFonts w:ascii="Wingdings" w:hAnsi="Wingdings" w:cs="Times New Roman" w:hint="default"/>
      </w:rPr>
    </w:lvl>
    <w:lvl w:ilvl="3" w:tplc="FFFFFFFF">
      <w:start w:val="1"/>
      <w:numFmt w:val="bullet"/>
      <w:lvlText w:val=""/>
      <w:lvlJc w:val="left"/>
      <w:pPr>
        <w:tabs>
          <w:tab w:val="num" w:pos="4536"/>
        </w:tabs>
        <w:ind w:left="4536" w:hanging="360"/>
      </w:pPr>
      <w:rPr>
        <w:rFonts w:ascii="Symbol" w:hAnsi="Symbol" w:cs="Times New Roman" w:hint="default"/>
      </w:rPr>
    </w:lvl>
    <w:lvl w:ilvl="4" w:tplc="FFFFFFFF">
      <w:start w:val="1"/>
      <w:numFmt w:val="bullet"/>
      <w:lvlText w:val="o"/>
      <w:lvlJc w:val="left"/>
      <w:pPr>
        <w:tabs>
          <w:tab w:val="num" w:pos="5256"/>
        </w:tabs>
        <w:ind w:left="5256" w:hanging="360"/>
      </w:pPr>
      <w:rPr>
        <w:rFonts w:ascii="Courier New" w:hAnsi="Courier New" w:cs="Courier New" w:hint="default"/>
      </w:rPr>
    </w:lvl>
    <w:lvl w:ilvl="5" w:tplc="FFFFFFFF">
      <w:start w:val="1"/>
      <w:numFmt w:val="bullet"/>
      <w:lvlText w:val=""/>
      <w:lvlJc w:val="left"/>
      <w:pPr>
        <w:tabs>
          <w:tab w:val="num" w:pos="5976"/>
        </w:tabs>
        <w:ind w:left="5976" w:hanging="360"/>
      </w:pPr>
      <w:rPr>
        <w:rFonts w:ascii="Wingdings" w:hAnsi="Wingdings" w:cs="Times New Roman" w:hint="default"/>
      </w:rPr>
    </w:lvl>
    <w:lvl w:ilvl="6" w:tplc="FFFFFFFF">
      <w:start w:val="1"/>
      <w:numFmt w:val="bullet"/>
      <w:lvlText w:val=""/>
      <w:lvlJc w:val="left"/>
      <w:pPr>
        <w:tabs>
          <w:tab w:val="num" w:pos="6696"/>
        </w:tabs>
        <w:ind w:left="6696" w:hanging="360"/>
      </w:pPr>
      <w:rPr>
        <w:rFonts w:ascii="Symbol" w:hAnsi="Symbol" w:cs="Times New Roman" w:hint="default"/>
      </w:rPr>
    </w:lvl>
    <w:lvl w:ilvl="7" w:tplc="FFFFFFFF">
      <w:start w:val="1"/>
      <w:numFmt w:val="bullet"/>
      <w:lvlText w:val="o"/>
      <w:lvlJc w:val="left"/>
      <w:pPr>
        <w:tabs>
          <w:tab w:val="num" w:pos="7416"/>
        </w:tabs>
        <w:ind w:left="7416" w:hanging="360"/>
      </w:pPr>
      <w:rPr>
        <w:rFonts w:ascii="Courier New" w:hAnsi="Courier New" w:cs="Courier New" w:hint="default"/>
      </w:rPr>
    </w:lvl>
    <w:lvl w:ilvl="8" w:tplc="FFFFFFFF">
      <w:start w:val="1"/>
      <w:numFmt w:val="bullet"/>
      <w:lvlText w:val=""/>
      <w:lvlJc w:val="left"/>
      <w:pPr>
        <w:tabs>
          <w:tab w:val="num" w:pos="8136"/>
        </w:tabs>
        <w:ind w:left="8136" w:hanging="360"/>
      </w:pPr>
      <w:rPr>
        <w:rFonts w:ascii="Wingdings" w:hAnsi="Wingdings" w:cs="Times New Roman" w:hint="default"/>
      </w:rPr>
    </w:lvl>
  </w:abstractNum>
  <w:abstractNum w:abstractNumId="22" w15:restartNumberingAfterBreak="0">
    <w:nsid w:val="5AC62CB6"/>
    <w:multiLevelType w:val="hybridMultilevel"/>
    <w:tmpl w:val="E4AADE5A"/>
    <w:lvl w:ilvl="0" w:tplc="2342073A">
      <w:start w:val="1"/>
      <w:numFmt w:val="bullet"/>
      <w:pStyle w:val="bulletlv1"/>
      <w:lvlText w:val=""/>
      <w:lvlJc w:val="left"/>
      <w:pPr>
        <w:tabs>
          <w:tab w:val="num" w:pos="216"/>
        </w:tabs>
        <w:ind w:left="202" w:hanging="202"/>
      </w:pPr>
      <w:rPr>
        <w:rFonts w:ascii="Symbol" w:hAnsi="Symbol" w:cs="Century Gothic"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E60357"/>
    <w:multiLevelType w:val="hybridMultilevel"/>
    <w:tmpl w:val="A3FA5DBA"/>
    <w:lvl w:ilvl="0" w:tplc="A816F6A4">
      <w:start w:val="1"/>
      <w:numFmt w:val="decimal"/>
      <w:pStyle w:val="TableNumber"/>
      <w:lvlText w:val="%1."/>
      <w:lvlJc w:val="left"/>
      <w:pPr>
        <w:ind w:left="360" w:hanging="360"/>
      </w:pPr>
      <w:rPr>
        <w:rFonts w:ascii="Arial Narrow" w:hAnsi="Arial Narrow" w:cs="Arial" w:hint="default"/>
        <w:b w:val="0"/>
        <w:i w:val="0"/>
        <w:position w:val="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9093F56"/>
    <w:multiLevelType w:val="hybridMultilevel"/>
    <w:tmpl w:val="591C0FF2"/>
    <w:lvl w:ilvl="0" w:tplc="5028858A">
      <w:start w:val="1"/>
      <w:numFmt w:val="lowerLetter"/>
      <w:pStyle w:val="LegendNumb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6E2B262F"/>
    <w:multiLevelType w:val="hybridMultilevel"/>
    <w:tmpl w:val="0C78A2C8"/>
    <w:lvl w:ilvl="0" w:tplc="B8B0B8E6">
      <w:start w:val="1"/>
      <w:numFmt w:val="bullet"/>
      <w:pStyle w:val="bulletstartofchapter"/>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AB230B"/>
    <w:multiLevelType w:val="multilevel"/>
    <w:tmpl w:val="4AE8F652"/>
    <w:lvl w:ilvl="0">
      <w:start w:val="1"/>
      <w:numFmt w:val="decimal"/>
      <w:pStyle w:val="Heading1"/>
      <w:lvlText w:val="%1."/>
      <w:lvlJc w:val="left"/>
      <w:pPr>
        <w:tabs>
          <w:tab w:val="num" w:pos="0"/>
        </w:tabs>
        <w:ind w:left="360" w:hanging="360"/>
      </w:pPr>
      <w:rPr>
        <w:rFonts w:ascii="Arial Narrow" w:hAnsi="Arial Narrow" w:hint="default"/>
        <w:b/>
        <w:i w:val="0"/>
        <w:sz w:val="36"/>
        <w:szCs w:val="36"/>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
      <w:lvlJc w:val="left"/>
      <w:pPr>
        <w:ind w:left="0" w:firstLine="0"/>
      </w:pPr>
      <w:rPr>
        <w:rFonts w:hint="default"/>
      </w:rPr>
    </w:lvl>
    <w:lvl w:ilvl="6">
      <w:start w:val="1"/>
      <w:numFmt w:val="upperLetter"/>
      <w:pStyle w:val="Heading7"/>
      <w:suff w:val="space"/>
      <w:lvlText w:val="Appendix %7."/>
      <w:lvlJc w:val="right"/>
      <w:pPr>
        <w:ind w:left="-288" w:firstLine="288"/>
      </w:pPr>
      <w:rPr>
        <w:rFonts w:ascii="Arial" w:hAnsi="Arial" w:hint="default"/>
        <w:b/>
        <w:i w:val="0"/>
        <w:sz w:val="36"/>
        <w:szCs w:val="36"/>
      </w:rPr>
    </w:lvl>
    <w:lvl w:ilvl="7">
      <w:start w:val="1"/>
      <w:numFmt w:val="decimal"/>
      <w:pStyle w:val="Heading8"/>
      <w:suff w:val="space"/>
      <w:lvlText w:val="%7.%8"/>
      <w:lvlJc w:val="left"/>
      <w:pPr>
        <w:ind w:left="0" w:firstLine="0"/>
      </w:pPr>
      <w:rPr>
        <w:rFonts w:hint="default"/>
      </w:rPr>
    </w:lvl>
    <w:lvl w:ilvl="8">
      <w:start w:val="1"/>
      <w:numFmt w:val="decimal"/>
      <w:pStyle w:val="Heading9"/>
      <w:suff w:val="space"/>
      <w:lvlText w:val="%7.%8.%9"/>
      <w:lvlJc w:val="left"/>
      <w:pPr>
        <w:ind w:left="0" w:firstLine="0"/>
      </w:pPr>
      <w:rPr>
        <w:rFonts w:hint="default"/>
      </w:rPr>
    </w:lvl>
  </w:abstractNum>
  <w:abstractNum w:abstractNumId="27" w15:restartNumberingAfterBreak="0">
    <w:nsid w:val="71C71FBC"/>
    <w:multiLevelType w:val="hybridMultilevel"/>
    <w:tmpl w:val="07B4F516"/>
    <w:lvl w:ilvl="0" w:tplc="FFFFFFFF">
      <w:start w:val="1"/>
      <w:numFmt w:val="bullet"/>
      <w:pStyle w:val="bulletlv3"/>
      <w:lvlText w:val=""/>
      <w:lvlJc w:val="left"/>
      <w:pPr>
        <w:tabs>
          <w:tab w:val="num" w:pos="1080"/>
        </w:tabs>
        <w:ind w:left="1080" w:hanging="360"/>
      </w:pPr>
      <w:rPr>
        <w:rFonts w:ascii="Wingdings" w:hAnsi="Wingdings" w:cs="Times New Roman"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1B64A4"/>
    <w:multiLevelType w:val="hybridMultilevel"/>
    <w:tmpl w:val="F0940006"/>
    <w:lvl w:ilvl="0" w:tplc="5AD28418">
      <w:start w:val="1"/>
      <w:numFmt w:val="bullet"/>
      <w:pStyle w:val="stepintro"/>
      <w:lvlText w:val=""/>
      <w:lvlJc w:val="left"/>
      <w:pPr>
        <w:tabs>
          <w:tab w:val="num" w:pos="288"/>
        </w:tabs>
        <w:ind w:left="360" w:hanging="360"/>
      </w:pPr>
      <w:rPr>
        <w:rFonts w:ascii="Wingdings" w:hAnsi="Wingdings" w:hint="default"/>
        <w:color w:val="094C72"/>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7"/>
  </w:num>
  <w:num w:numId="3">
    <w:abstractNumId w:val="26"/>
  </w:num>
  <w:num w:numId="4">
    <w:abstractNumId w:val="11"/>
  </w:num>
  <w:num w:numId="5">
    <w:abstractNumId w:val="17"/>
  </w:num>
  <w:num w:numId="6">
    <w:abstractNumId w:val="18"/>
  </w:num>
  <w:num w:numId="7">
    <w:abstractNumId w:val="15"/>
  </w:num>
  <w:num w:numId="8">
    <w:abstractNumId w:val="12"/>
  </w:num>
  <w:num w:numId="9">
    <w:abstractNumId w:val="24"/>
  </w:num>
  <w:num w:numId="10">
    <w:abstractNumId w:val="20"/>
  </w:num>
  <w:num w:numId="11">
    <w:abstractNumId w:val="16"/>
  </w:num>
  <w:num w:numId="12">
    <w:abstractNumId w:val="19"/>
    <w:lvlOverride w:ilvl="0">
      <w:startOverride w:val="1"/>
    </w:lvlOverride>
  </w:num>
  <w:num w:numId="13">
    <w:abstractNumId w:val="8"/>
  </w:num>
  <w:num w:numId="14">
    <w:abstractNumId w:val="14"/>
  </w:num>
  <w:num w:numId="15">
    <w:abstractNumId w:val="22"/>
  </w:num>
  <w:num w:numId="16">
    <w:abstractNumId w:val="13"/>
  </w:num>
  <w:num w:numId="17">
    <w:abstractNumId w:val="25"/>
  </w:num>
  <w:num w:numId="18">
    <w:abstractNumId w:val="23"/>
  </w:num>
  <w:num w:numId="19">
    <w:abstractNumId w:val="10"/>
  </w:num>
  <w:num w:numId="20">
    <w:abstractNumId w:val="26"/>
  </w:num>
  <w:num w:numId="21">
    <w:abstractNumId w:val="28"/>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14"/>
    <w:lvlOverride w:ilvl="0">
      <w:startOverride w:val="1"/>
    </w:lvlOverride>
  </w:num>
  <w:num w:numId="46">
    <w:abstractNumId w:val="10"/>
    <w:lvlOverride w:ilvl="0">
      <w:startOverride w:val="1"/>
    </w:lvlOverride>
  </w:num>
  <w:num w:numId="47">
    <w:abstractNumId w:val="10"/>
    <w:lvlOverride w:ilvl="0">
      <w:startOverride w:val="1"/>
    </w:lvlOverride>
  </w:num>
  <w:num w:numId="48">
    <w:abstractNumId w:val="10"/>
    <w:lvlOverride w:ilvl="0">
      <w:startOverride w:val="1"/>
    </w:lvlOverride>
  </w:num>
  <w:num w:numId="49">
    <w:abstractNumId w:val="10"/>
    <w:lvlOverride w:ilvl="0">
      <w:startOverride w:val="1"/>
    </w:lvlOverride>
  </w:num>
  <w:num w:numId="50">
    <w:abstractNumId w:val="10"/>
    <w:lvlOverride w:ilvl="0">
      <w:startOverride w:val="1"/>
    </w:lvlOverride>
  </w:num>
  <w:num w:numId="51">
    <w:abstractNumId w:val="10"/>
    <w:lvlOverride w:ilvl="0">
      <w:startOverride w:val="1"/>
    </w:lvlOverride>
  </w:num>
  <w:num w:numId="52">
    <w:abstractNumId w:val="9"/>
  </w:num>
  <w:num w:numId="53">
    <w:abstractNumId w:val="7"/>
  </w:num>
  <w:num w:numId="54">
    <w:abstractNumId w:val="6"/>
  </w:num>
  <w:num w:numId="55">
    <w:abstractNumId w:val="5"/>
  </w:num>
  <w:num w:numId="56">
    <w:abstractNumId w:val="4"/>
  </w:num>
  <w:num w:numId="57">
    <w:abstractNumId w:val="3"/>
  </w:num>
  <w:num w:numId="58">
    <w:abstractNumId w:val="2"/>
  </w:num>
  <w:num w:numId="59">
    <w:abstractNumId w:val="1"/>
  </w:num>
  <w:num w:numId="60">
    <w:abstractNumId w:val="0"/>
  </w:num>
  <w:num w:numId="61">
    <w:abstractNumId w:val="10"/>
    <w:lvlOverride w:ilvl="0">
      <w:startOverride w:val="1"/>
    </w:lvlOverride>
  </w:num>
  <w:num w:numId="62">
    <w:abstractNumId w:val="10"/>
    <w:lvlOverride w:ilvl="0">
      <w:startOverride w:val="1"/>
    </w:lvlOverride>
  </w:num>
  <w:num w:numId="63">
    <w:abstractNumId w:val="10"/>
    <w:lvlOverride w:ilvl="0">
      <w:startOverride w:val="1"/>
    </w:lvlOverride>
  </w:num>
  <w:num w:numId="64">
    <w:abstractNumId w:val="10"/>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SortMethod w:val="0000"/>
  <w:defaultTabStop w:val="720"/>
  <w:doNotHyphenateCaps/>
  <w:drawingGridHorizontalSpacing w:val="187"/>
  <w:drawingGridVerticalSpacing w:val="187"/>
  <w:characterSpacingControl w:val="doNotCompress"/>
  <w:hdrShapeDefaults>
    <o:shapedefaults v:ext="edit" spidmax="2049" fillcolor="white">
      <v:fill color="white"/>
      <o:colormru v:ext="edit" colors="#26547c,#000e39,#002395,#0020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C1D"/>
    <w:rsid w:val="00000044"/>
    <w:rsid w:val="000001A1"/>
    <w:rsid w:val="000001AB"/>
    <w:rsid w:val="000001D9"/>
    <w:rsid w:val="00000280"/>
    <w:rsid w:val="000002D8"/>
    <w:rsid w:val="00000471"/>
    <w:rsid w:val="000005EE"/>
    <w:rsid w:val="000007BD"/>
    <w:rsid w:val="00000851"/>
    <w:rsid w:val="00000986"/>
    <w:rsid w:val="000009A1"/>
    <w:rsid w:val="000009B4"/>
    <w:rsid w:val="00000A0A"/>
    <w:rsid w:val="00000B1C"/>
    <w:rsid w:val="00000C10"/>
    <w:rsid w:val="00000CBB"/>
    <w:rsid w:val="00000CD7"/>
    <w:rsid w:val="00000E34"/>
    <w:rsid w:val="00000E40"/>
    <w:rsid w:val="00000EDE"/>
    <w:rsid w:val="0000111B"/>
    <w:rsid w:val="0000156F"/>
    <w:rsid w:val="00001620"/>
    <w:rsid w:val="0000165B"/>
    <w:rsid w:val="00001780"/>
    <w:rsid w:val="0000179C"/>
    <w:rsid w:val="0000185B"/>
    <w:rsid w:val="0000193A"/>
    <w:rsid w:val="00001A3A"/>
    <w:rsid w:val="00001CB9"/>
    <w:rsid w:val="00001DA6"/>
    <w:rsid w:val="00001F9E"/>
    <w:rsid w:val="0000208E"/>
    <w:rsid w:val="00002214"/>
    <w:rsid w:val="00002365"/>
    <w:rsid w:val="000023F5"/>
    <w:rsid w:val="000024D1"/>
    <w:rsid w:val="00002592"/>
    <w:rsid w:val="0000289F"/>
    <w:rsid w:val="000028D8"/>
    <w:rsid w:val="00002ACF"/>
    <w:rsid w:val="00002C0C"/>
    <w:rsid w:val="00002DB0"/>
    <w:rsid w:val="00002E0B"/>
    <w:rsid w:val="00002F7D"/>
    <w:rsid w:val="0000300C"/>
    <w:rsid w:val="00003423"/>
    <w:rsid w:val="0000352F"/>
    <w:rsid w:val="000036D5"/>
    <w:rsid w:val="000036E0"/>
    <w:rsid w:val="000039E5"/>
    <w:rsid w:val="000039F1"/>
    <w:rsid w:val="00003ABD"/>
    <w:rsid w:val="00003C9E"/>
    <w:rsid w:val="00003CC9"/>
    <w:rsid w:val="00003CE9"/>
    <w:rsid w:val="00003CF0"/>
    <w:rsid w:val="00003D1A"/>
    <w:rsid w:val="00003D2B"/>
    <w:rsid w:val="00003E2C"/>
    <w:rsid w:val="00003E79"/>
    <w:rsid w:val="00003F47"/>
    <w:rsid w:val="00003FF5"/>
    <w:rsid w:val="000041EB"/>
    <w:rsid w:val="0000449C"/>
    <w:rsid w:val="000045F0"/>
    <w:rsid w:val="000047AB"/>
    <w:rsid w:val="0000488C"/>
    <w:rsid w:val="000049F9"/>
    <w:rsid w:val="00004ABF"/>
    <w:rsid w:val="00004B1C"/>
    <w:rsid w:val="00004D63"/>
    <w:rsid w:val="00004D64"/>
    <w:rsid w:val="00004D92"/>
    <w:rsid w:val="00004F37"/>
    <w:rsid w:val="000050DB"/>
    <w:rsid w:val="0000519F"/>
    <w:rsid w:val="000051BC"/>
    <w:rsid w:val="000051FA"/>
    <w:rsid w:val="000053B8"/>
    <w:rsid w:val="00005770"/>
    <w:rsid w:val="00005893"/>
    <w:rsid w:val="0000591D"/>
    <w:rsid w:val="00005947"/>
    <w:rsid w:val="00005AA3"/>
    <w:rsid w:val="00005B0F"/>
    <w:rsid w:val="00005B8D"/>
    <w:rsid w:val="00005C3C"/>
    <w:rsid w:val="00005CF3"/>
    <w:rsid w:val="00005DC1"/>
    <w:rsid w:val="00005E2E"/>
    <w:rsid w:val="00005E76"/>
    <w:rsid w:val="0000600E"/>
    <w:rsid w:val="00006168"/>
    <w:rsid w:val="000063B0"/>
    <w:rsid w:val="00006402"/>
    <w:rsid w:val="00006425"/>
    <w:rsid w:val="00006486"/>
    <w:rsid w:val="000064D4"/>
    <w:rsid w:val="000065AA"/>
    <w:rsid w:val="0000666C"/>
    <w:rsid w:val="00006732"/>
    <w:rsid w:val="00006743"/>
    <w:rsid w:val="0000684C"/>
    <w:rsid w:val="00006992"/>
    <w:rsid w:val="00006BC5"/>
    <w:rsid w:val="00006DC3"/>
    <w:rsid w:val="00006DEB"/>
    <w:rsid w:val="00006DF9"/>
    <w:rsid w:val="00006E72"/>
    <w:rsid w:val="00006E9C"/>
    <w:rsid w:val="00006F93"/>
    <w:rsid w:val="00006FA1"/>
    <w:rsid w:val="00006FE5"/>
    <w:rsid w:val="0000714F"/>
    <w:rsid w:val="00007298"/>
    <w:rsid w:val="000074ED"/>
    <w:rsid w:val="00007964"/>
    <w:rsid w:val="00007A3B"/>
    <w:rsid w:val="00007B4C"/>
    <w:rsid w:val="00007DCF"/>
    <w:rsid w:val="00007E7C"/>
    <w:rsid w:val="00007F16"/>
    <w:rsid w:val="0001003F"/>
    <w:rsid w:val="00010089"/>
    <w:rsid w:val="00010193"/>
    <w:rsid w:val="0001037C"/>
    <w:rsid w:val="000103C7"/>
    <w:rsid w:val="0001063C"/>
    <w:rsid w:val="000107B6"/>
    <w:rsid w:val="00010810"/>
    <w:rsid w:val="00010C36"/>
    <w:rsid w:val="00010CF3"/>
    <w:rsid w:val="00010E2E"/>
    <w:rsid w:val="00010FD2"/>
    <w:rsid w:val="00011091"/>
    <w:rsid w:val="00011162"/>
    <w:rsid w:val="00011194"/>
    <w:rsid w:val="000111D2"/>
    <w:rsid w:val="00011222"/>
    <w:rsid w:val="00011227"/>
    <w:rsid w:val="00011329"/>
    <w:rsid w:val="00011434"/>
    <w:rsid w:val="00011493"/>
    <w:rsid w:val="00011630"/>
    <w:rsid w:val="0001166E"/>
    <w:rsid w:val="0001170B"/>
    <w:rsid w:val="000117B8"/>
    <w:rsid w:val="00011873"/>
    <w:rsid w:val="000118CA"/>
    <w:rsid w:val="000119A8"/>
    <w:rsid w:val="00011B19"/>
    <w:rsid w:val="00011C03"/>
    <w:rsid w:val="00011C21"/>
    <w:rsid w:val="00011CEB"/>
    <w:rsid w:val="00011ED8"/>
    <w:rsid w:val="00012038"/>
    <w:rsid w:val="000120C4"/>
    <w:rsid w:val="00012219"/>
    <w:rsid w:val="00012247"/>
    <w:rsid w:val="000122E3"/>
    <w:rsid w:val="00012319"/>
    <w:rsid w:val="000124DB"/>
    <w:rsid w:val="00012512"/>
    <w:rsid w:val="00012528"/>
    <w:rsid w:val="00012577"/>
    <w:rsid w:val="0001268D"/>
    <w:rsid w:val="0001268E"/>
    <w:rsid w:val="0001273D"/>
    <w:rsid w:val="000129CC"/>
    <w:rsid w:val="000129CD"/>
    <w:rsid w:val="00012A4B"/>
    <w:rsid w:val="00012AE4"/>
    <w:rsid w:val="00012B62"/>
    <w:rsid w:val="00012CCD"/>
    <w:rsid w:val="00012E83"/>
    <w:rsid w:val="000130A1"/>
    <w:rsid w:val="000132E3"/>
    <w:rsid w:val="000132F5"/>
    <w:rsid w:val="00013392"/>
    <w:rsid w:val="00013471"/>
    <w:rsid w:val="00013533"/>
    <w:rsid w:val="00013676"/>
    <w:rsid w:val="0001372F"/>
    <w:rsid w:val="00013746"/>
    <w:rsid w:val="000139E4"/>
    <w:rsid w:val="000139EB"/>
    <w:rsid w:val="000139F2"/>
    <w:rsid w:val="00013C41"/>
    <w:rsid w:val="00013CDC"/>
    <w:rsid w:val="00013F4C"/>
    <w:rsid w:val="00013FF0"/>
    <w:rsid w:val="00014078"/>
    <w:rsid w:val="000140D6"/>
    <w:rsid w:val="000142BA"/>
    <w:rsid w:val="00014619"/>
    <w:rsid w:val="00014665"/>
    <w:rsid w:val="00014A08"/>
    <w:rsid w:val="00014A83"/>
    <w:rsid w:val="00014AE1"/>
    <w:rsid w:val="00014BE3"/>
    <w:rsid w:val="00014C9A"/>
    <w:rsid w:val="00014CD3"/>
    <w:rsid w:val="00014FCB"/>
    <w:rsid w:val="00015441"/>
    <w:rsid w:val="000154AD"/>
    <w:rsid w:val="000155D2"/>
    <w:rsid w:val="000159B8"/>
    <w:rsid w:val="00015B11"/>
    <w:rsid w:val="00015BBE"/>
    <w:rsid w:val="00015E15"/>
    <w:rsid w:val="00015F40"/>
    <w:rsid w:val="00015F5D"/>
    <w:rsid w:val="0001611C"/>
    <w:rsid w:val="0001614B"/>
    <w:rsid w:val="00016451"/>
    <w:rsid w:val="00016473"/>
    <w:rsid w:val="00016604"/>
    <w:rsid w:val="0001676D"/>
    <w:rsid w:val="000167AE"/>
    <w:rsid w:val="00016973"/>
    <w:rsid w:val="00016B64"/>
    <w:rsid w:val="00016BDA"/>
    <w:rsid w:val="00016C93"/>
    <w:rsid w:val="00016CA4"/>
    <w:rsid w:val="00016D7D"/>
    <w:rsid w:val="00016DED"/>
    <w:rsid w:val="00016FB9"/>
    <w:rsid w:val="00017304"/>
    <w:rsid w:val="00017487"/>
    <w:rsid w:val="00017576"/>
    <w:rsid w:val="00017A89"/>
    <w:rsid w:val="00017B28"/>
    <w:rsid w:val="00017B2A"/>
    <w:rsid w:val="00017B6B"/>
    <w:rsid w:val="00017C4C"/>
    <w:rsid w:val="00017DEC"/>
    <w:rsid w:val="00017E30"/>
    <w:rsid w:val="00017FFB"/>
    <w:rsid w:val="00020079"/>
    <w:rsid w:val="000200E3"/>
    <w:rsid w:val="0002025D"/>
    <w:rsid w:val="0002026C"/>
    <w:rsid w:val="000204D5"/>
    <w:rsid w:val="00020661"/>
    <w:rsid w:val="000207F0"/>
    <w:rsid w:val="00020A0D"/>
    <w:rsid w:val="00020A82"/>
    <w:rsid w:val="00020ABF"/>
    <w:rsid w:val="00020B6D"/>
    <w:rsid w:val="00020D1D"/>
    <w:rsid w:val="00020D38"/>
    <w:rsid w:val="00020D3A"/>
    <w:rsid w:val="00020DA1"/>
    <w:rsid w:val="00020EDD"/>
    <w:rsid w:val="000210A8"/>
    <w:rsid w:val="000210C1"/>
    <w:rsid w:val="000211BD"/>
    <w:rsid w:val="00021235"/>
    <w:rsid w:val="00021290"/>
    <w:rsid w:val="000212B8"/>
    <w:rsid w:val="00021357"/>
    <w:rsid w:val="000214C5"/>
    <w:rsid w:val="0002162A"/>
    <w:rsid w:val="00021720"/>
    <w:rsid w:val="000218A5"/>
    <w:rsid w:val="000218BA"/>
    <w:rsid w:val="000218EC"/>
    <w:rsid w:val="000219AF"/>
    <w:rsid w:val="000219F6"/>
    <w:rsid w:val="00021A2D"/>
    <w:rsid w:val="00021AA8"/>
    <w:rsid w:val="00021C37"/>
    <w:rsid w:val="00021C9B"/>
    <w:rsid w:val="00021F2D"/>
    <w:rsid w:val="00022042"/>
    <w:rsid w:val="00022104"/>
    <w:rsid w:val="0002211C"/>
    <w:rsid w:val="000221F0"/>
    <w:rsid w:val="00022255"/>
    <w:rsid w:val="00022270"/>
    <w:rsid w:val="000222FC"/>
    <w:rsid w:val="000224B9"/>
    <w:rsid w:val="000225ED"/>
    <w:rsid w:val="00022762"/>
    <w:rsid w:val="00022784"/>
    <w:rsid w:val="000228A6"/>
    <w:rsid w:val="000229E4"/>
    <w:rsid w:val="00022B08"/>
    <w:rsid w:val="00022B19"/>
    <w:rsid w:val="00023172"/>
    <w:rsid w:val="000231DA"/>
    <w:rsid w:val="000231E3"/>
    <w:rsid w:val="0002321B"/>
    <w:rsid w:val="00023228"/>
    <w:rsid w:val="00023295"/>
    <w:rsid w:val="000232A0"/>
    <w:rsid w:val="00023400"/>
    <w:rsid w:val="000234B0"/>
    <w:rsid w:val="00023599"/>
    <w:rsid w:val="00023695"/>
    <w:rsid w:val="000236A7"/>
    <w:rsid w:val="0002397D"/>
    <w:rsid w:val="00023AE2"/>
    <w:rsid w:val="00023BA4"/>
    <w:rsid w:val="00023C89"/>
    <w:rsid w:val="00023CC6"/>
    <w:rsid w:val="00023EF3"/>
    <w:rsid w:val="00024040"/>
    <w:rsid w:val="0002417B"/>
    <w:rsid w:val="00024239"/>
    <w:rsid w:val="00024270"/>
    <w:rsid w:val="000242AD"/>
    <w:rsid w:val="0002437D"/>
    <w:rsid w:val="00024394"/>
    <w:rsid w:val="00024A07"/>
    <w:rsid w:val="00024B24"/>
    <w:rsid w:val="00024FB8"/>
    <w:rsid w:val="0002500F"/>
    <w:rsid w:val="00025063"/>
    <w:rsid w:val="0002522C"/>
    <w:rsid w:val="000254AE"/>
    <w:rsid w:val="000255B5"/>
    <w:rsid w:val="00025641"/>
    <w:rsid w:val="000258E9"/>
    <w:rsid w:val="00025B27"/>
    <w:rsid w:val="00025B5A"/>
    <w:rsid w:val="00025B79"/>
    <w:rsid w:val="00025C71"/>
    <w:rsid w:val="00025DA7"/>
    <w:rsid w:val="00025DC8"/>
    <w:rsid w:val="00025E78"/>
    <w:rsid w:val="00025EC2"/>
    <w:rsid w:val="00025F29"/>
    <w:rsid w:val="00025F63"/>
    <w:rsid w:val="00026017"/>
    <w:rsid w:val="00026029"/>
    <w:rsid w:val="0002604C"/>
    <w:rsid w:val="0002609D"/>
    <w:rsid w:val="00026287"/>
    <w:rsid w:val="000262E0"/>
    <w:rsid w:val="00026334"/>
    <w:rsid w:val="000263DA"/>
    <w:rsid w:val="0002650C"/>
    <w:rsid w:val="00026674"/>
    <w:rsid w:val="000267A8"/>
    <w:rsid w:val="00026A8C"/>
    <w:rsid w:val="00026B1E"/>
    <w:rsid w:val="00026B88"/>
    <w:rsid w:val="00026C1F"/>
    <w:rsid w:val="00026CCC"/>
    <w:rsid w:val="00026D2F"/>
    <w:rsid w:val="00026DFB"/>
    <w:rsid w:val="00026E05"/>
    <w:rsid w:val="00026E17"/>
    <w:rsid w:val="00026EAB"/>
    <w:rsid w:val="000270AF"/>
    <w:rsid w:val="00027209"/>
    <w:rsid w:val="00027268"/>
    <w:rsid w:val="0002729E"/>
    <w:rsid w:val="00027441"/>
    <w:rsid w:val="00027454"/>
    <w:rsid w:val="00027497"/>
    <w:rsid w:val="00027505"/>
    <w:rsid w:val="0002759E"/>
    <w:rsid w:val="0002769A"/>
    <w:rsid w:val="000276AF"/>
    <w:rsid w:val="000276C5"/>
    <w:rsid w:val="0002776B"/>
    <w:rsid w:val="00027899"/>
    <w:rsid w:val="00027903"/>
    <w:rsid w:val="00027B33"/>
    <w:rsid w:val="00027BD9"/>
    <w:rsid w:val="00027CE6"/>
    <w:rsid w:val="00027D26"/>
    <w:rsid w:val="00027DE1"/>
    <w:rsid w:val="00027F5F"/>
    <w:rsid w:val="00030037"/>
    <w:rsid w:val="0003008B"/>
    <w:rsid w:val="00030254"/>
    <w:rsid w:val="0003036D"/>
    <w:rsid w:val="0003075A"/>
    <w:rsid w:val="000307AD"/>
    <w:rsid w:val="00030858"/>
    <w:rsid w:val="00030955"/>
    <w:rsid w:val="00030B86"/>
    <w:rsid w:val="00030BFB"/>
    <w:rsid w:val="00030D1A"/>
    <w:rsid w:val="00030E17"/>
    <w:rsid w:val="00030E26"/>
    <w:rsid w:val="0003105A"/>
    <w:rsid w:val="00031140"/>
    <w:rsid w:val="000311DC"/>
    <w:rsid w:val="000314B4"/>
    <w:rsid w:val="00031643"/>
    <w:rsid w:val="00031791"/>
    <w:rsid w:val="000317A9"/>
    <w:rsid w:val="000317EB"/>
    <w:rsid w:val="00031812"/>
    <w:rsid w:val="000318A0"/>
    <w:rsid w:val="00031918"/>
    <w:rsid w:val="000319CC"/>
    <w:rsid w:val="00031C0E"/>
    <w:rsid w:val="00031E68"/>
    <w:rsid w:val="00031F5A"/>
    <w:rsid w:val="0003235F"/>
    <w:rsid w:val="00032408"/>
    <w:rsid w:val="00032546"/>
    <w:rsid w:val="00032652"/>
    <w:rsid w:val="0003277A"/>
    <w:rsid w:val="000328D2"/>
    <w:rsid w:val="00032917"/>
    <w:rsid w:val="0003292C"/>
    <w:rsid w:val="0003294D"/>
    <w:rsid w:val="00032A09"/>
    <w:rsid w:val="00032CBA"/>
    <w:rsid w:val="00032D95"/>
    <w:rsid w:val="00032DE1"/>
    <w:rsid w:val="00032E3F"/>
    <w:rsid w:val="00033014"/>
    <w:rsid w:val="00033277"/>
    <w:rsid w:val="00033558"/>
    <w:rsid w:val="0003364A"/>
    <w:rsid w:val="0003380E"/>
    <w:rsid w:val="000339A2"/>
    <w:rsid w:val="00033A87"/>
    <w:rsid w:val="00033B8E"/>
    <w:rsid w:val="00033BC2"/>
    <w:rsid w:val="00033BDC"/>
    <w:rsid w:val="00033C51"/>
    <w:rsid w:val="00033D2F"/>
    <w:rsid w:val="00033D86"/>
    <w:rsid w:val="00033DFD"/>
    <w:rsid w:val="00033EFE"/>
    <w:rsid w:val="0003401E"/>
    <w:rsid w:val="000340FD"/>
    <w:rsid w:val="0003426D"/>
    <w:rsid w:val="00034323"/>
    <w:rsid w:val="0003437E"/>
    <w:rsid w:val="00034380"/>
    <w:rsid w:val="0003440C"/>
    <w:rsid w:val="00034515"/>
    <w:rsid w:val="000346CF"/>
    <w:rsid w:val="00034761"/>
    <w:rsid w:val="0003499A"/>
    <w:rsid w:val="000349E5"/>
    <w:rsid w:val="00034B10"/>
    <w:rsid w:val="00034B47"/>
    <w:rsid w:val="00034B6D"/>
    <w:rsid w:val="00034C8F"/>
    <w:rsid w:val="00034ED5"/>
    <w:rsid w:val="00034F00"/>
    <w:rsid w:val="00035035"/>
    <w:rsid w:val="0003509D"/>
    <w:rsid w:val="00035370"/>
    <w:rsid w:val="00035593"/>
    <w:rsid w:val="0003585B"/>
    <w:rsid w:val="00035A02"/>
    <w:rsid w:val="00035BEC"/>
    <w:rsid w:val="00035C49"/>
    <w:rsid w:val="00035CE2"/>
    <w:rsid w:val="00035DC8"/>
    <w:rsid w:val="00035FED"/>
    <w:rsid w:val="0003609A"/>
    <w:rsid w:val="00036138"/>
    <w:rsid w:val="00036276"/>
    <w:rsid w:val="0003646E"/>
    <w:rsid w:val="00036548"/>
    <w:rsid w:val="0003675D"/>
    <w:rsid w:val="00036BBF"/>
    <w:rsid w:val="00036C1E"/>
    <w:rsid w:val="00036D07"/>
    <w:rsid w:val="0003724C"/>
    <w:rsid w:val="0003726B"/>
    <w:rsid w:val="000372AE"/>
    <w:rsid w:val="00037349"/>
    <w:rsid w:val="000373D6"/>
    <w:rsid w:val="0003741E"/>
    <w:rsid w:val="00037449"/>
    <w:rsid w:val="000374E4"/>
    <w:rsid w:val="000375D1"/>
    <w:rsid w:val="00037674"/>
    <w:rsid w:val="000376CA"/>
    <w:rsid w:val="0003780C"/>
    <w:rsid w:val="00037961"/>
    <w:rsid w:val="0003798A"/>
    <w:rsid w:val="00037A4F"/>
    <w:rsid w:val="00037BCB"/>
    <w:rsid w:val="00037BF5"/>
    <w:rsid w:val="00037BFC"/>
    <w:rsid w:val="00037D6D"/>
    <w:rsid w:val="00037F2C"/>
    <w:rsid w:val="00037FA4"/>
    <w:rsid w:val="0004001A"/>
    <w:rsid w:val="000400A2"/>
    <w:rsid w:val="000400E8"/>
    <w:rsid w:val="0004014B"/>
    <w:rsid w:val="000403F2"/>
    <w:rsid w:val="0004050C"/>
    <w:rsid w:val="00040535"/>
    <w:rsid w:val="00040583"/>
    <w:rsid w:val="000405D4"/>
    <w:rsid w:val="000406D8"/>
    <w:rsid w:val="00040718"/>
    <w:rsid w:val="0004074C"/>
    <w:rsid w:val="000407B2"/>
    <w:rsid w:val="00040904"/>
    <w:rsid w:val="00040A37"/>
    <w:rsid w:val="00040B7B"/>
    <w:rsid w:val="00040D3B"/>
    <w:rsid w:val="00040D3C"/>
    <w:rsid w:val="00040F24"/>
    <w:rsid w:val="0004105C"/>
    <w:rsid w:val="0004105D"/>
    <w:rsid w:val="0004149D"/>
    <w:rsid w:val="000414D4"/>
    <w:rsid w:val="000414D5"/>
    <w:rsid w:val="00041543"/>
    <w:rsid w:val="00041607"/>
    <w:rsid w:val="00041671"/>
    <w:rsid w:val="00041A7D"/>
    <w:rsid w:val="00041AE4"/>
    <w:rsid w:val="00041CA4"/>
    <w:rsid w:val="00041EA3"/>
    <w:rsid w:val="00041F67"/>
    <w:rsid w:val="0004214C"/>
    <w:rsid w:val="00042289"/>
    <w:rsid w:val="000424BF"/>
    <w:rsid w:val="00042657"/>
    <w:rsid w:val="000426A3"/>
    <w:rsid w:val="000428A5"/>
    <w:rsid w:val="00042BE1"/>
    <w:rsid w:val="00042C2D"/>
    <w:rsid w:val="00042C79"/>
    <w:rsid w:val="00042DF4"/>
    <w:rsid w:val="00042EA7"/>
    <w:rsid w:val="000430B5"/>
    <w:rsid w:val="000430FA"/>
    <w:rsid w:val="0004312E"/>
    <w:rsid w:val="0004318A"/>
    <w:rsid w:val="0004338D"/>
    <w:rsid w:val="0004366C"/>
    <w:rsid w:val="000437D0"/>
    <w:rsid w:val="0004397B"/>
    <w:rsid w:val="00043A18"/>
    <w:rsid w:val="00043CAC"/>
    <w:rsid w:val="00043CBA"/>
    <w:rsid w:val="00043D6A"/>
    <w:rsid w:val="00043FA7"/>
    <w:rsid w:val="00043FD0"/>
    <w:rsid w:val="0004405C"/>
    <w:rsid w:val="00044082"/>
    <w:rsid w:val="000441C3"/>
    <w:rsid w:val="00044393"/>
    <w:rsid w:val="000443B0"/>
    <w:rsid w:val="00044446"/>
    <w:rsid w:val="000445A7"/>
    <w:rsid w:val="000446FE"/>
    <w:rsid w:val="00044818"/>
    <w:rsid w:val="00044888"/>
    <w:rsid w:val="00044913"/>
    <w:rsid w:val="0004498F"/>
    <w:rsid w:val="000449B3"/>
    <w:rsid w:val="00044A5E"/>
    <w:rsid w:val="00044BDF"/>
    <w:rsid w:val="00044D2E"/>
    <w:rsid w:val="00044DFE"/>
    <w:rsid w:val="00044EEF"/>
    <w:rsid w:val="00044EF1"/>
    <w:rsid w:val="00045053"/>
    <w:rsid w:val="000450CC"/>
    <w:rsid w:val="00045329"/>
    <w:rsid w:val="00045392"/>
    <w:rsid w:val="00045462"/>
    <w:rsid w:val="000455C3"/>
    <w:rsid w:val="00045697"/>
    <w:rsid w:val="00045770"/>
    <w:rsid w:val="0004590C"/>
    <w:rsid w:val="00045950"/>
    <w:rsid w:val="00045BA2"/>
    <w:rsid w:val="00045C5D"/>
    <w:rsid w:val="00045C9E"/>
    <w:rsid w:val="00045CAF"/>
    <w:rsid w:val="00045CB5"/>
    <w:rsid w:val="00045FBD"/>
    <w:rsid w:val="00046113"/>
    <w:rsid w:val="0004616F"/>
    <w:rsid w:val="00046220"/>
    <w:rsid w:val="00046299"/>
    <w:rsid w:val="000462ED"/>
    <w:rsid w:val="00046438"/>
    <w:rsid w:val="0004646E"/>
    <w:rsid w:val="000464BE"/>
    <w:rsid w:val="000464CC"/>
    <w:rsid w:val="00046586"/>
    <w:rsid w:val="000467AF"/>
    <w:rsid w:val="000467B9"/>
    <w:rsid w:val="000467C9"/>
    <w:rsid w:val="0004688B"/>
    <w:rsid w:val="000468E1"/>
    <w:rsid w:val="000469CC"/>
    <w:rsid w:val="000469CD"/>
    <w:rsid w:val="00046A50"/>
    <w:rsid w:val="00046CBE"/>
    <w:rsid w:val="00046D2B"/>
    <w:rsid w:val="00046D39"/>
    <w:rsid w:val="0004707B"/>
    <w:rsid w:val="000472BF"/>
    <w:rsid w:val="000473D3"/>
    <w:rsid w:val="00047520"/>
    <w:rsid w:val="0004754C"/>
    <w:rsid w:val="0004757E"/>
    <w:rsid w:val="00047730"/>
    <w:rsid w:val="0004786A"/>
    <w:rsid w:val="0004797D"/>
    <w:rsid w:val="00047B61"/>
    <w:rsid w:val="00047B89"/>
    <w:rsid w:val="00047BCB"/>
    <w:rsid w:val="00047C11"/>
    <w:rsid w:val="00047CC9"/>
    <w:rsid w:val="00047CD8"/>
    <w:rsid w:val="00047CF4"/>
    <w:rsid w:val="00047D66"/>
    <w:rsid w:val="00047D7E"/>
    <w:rsid w:val="00047E98"/>
    <w:rsid w:val="00047ED1"/>
    <w:rsid w:val="00047FC8"/>
    <w:rsid w:val="00050055"/>
    <w:rsid w:val="0005020C"/>
    <w:rsid w:val="0005035D"/>
    <w:rsid w:val="00050414"/>
    <w:rsid w:val="0005048E"/>
    <w:rsid w:val="000504AF"/>
    <w:rsid w:val="000504D8"/>
    <w:rsid w:val="00050555"/>
    <w:rsid w:val="0005061D"/>
    <w:rsid w:val="00050751"/>
    <w:rsid w:val="00050770"/>
    <w:rsid w:val="0005081D"/>
    <w:rsid w:val="0005088E"/>
    <w:rsid w:val="000508DB"/>
    <w:rsid w:val="000509F2"/>
    <w:rsid w:val="00050B30"/>
    <w:rsid w:val="00050E76"/>
    <w:rsid w:val="0005108F"/>
    <w:rsid w:val="000510BA"/>
    <w:rsid w:val="000510BC"/>
    <w:rsid w:val="000511B2"/>
    <w:rsid w:val="000511DF"/>
    <w:rsid w:val="00051299"/>
    <w:rsid w:val="000514BB"/>
    <w:rsid w:val="00051587"/>
    <w:rsid w:val="000519E2"/>
    <w:rsid w:val="00051A2A"/>
    <w:rsid w:val="00051E2B"/>
    <w:rsid w:val="00051EEF"/>
    <w:rsid w:val="00051FE0"/>
    <w:rsid w:val="0005201D"/>
    <w:rsid w:val="0005203F"/>
    <w:rsid w:val="00052071"/>
    <w:rsid w:val="000520B2"/>
    <w:rsid w:val="000521D6"/>
    <w:rsid w:val="000521E5"/>
    <w:rsid w:val="000522BD"/>
    <w:rsid w:val="000523E1"/>
    <w:rsid w:val="00052512"/>
    <w:rsid w:val="000525E8"/>
    <w:rsid w:val="0005265F"/>
    <w:rsid w:val="00052A65"/>
    <w:rsid w:val="00052B5F"/>
    <w:rsid w:val="00052C94"/>
    <w:rsid w:val="00052CED"/>
    <w:rsid w:val="00052D41"/>
    <w:rsid w:val="00052FB3"/>
    <w:rsid w:val="00053179"/>
    <w:rsid w:val="00053188"/>
    <w:rsid w:val="00053232"/>
    <w:rsid w:val="00053601"/>
    <w:rsid w:val="00053634"/>
    <w:rsid w:val="000536F9"/>
    <w:rsid w:val="0005377B"/>
    <w:rsid w:val="000537FC"/>
    <w:rsid w:val="000538EC"/>
    <w:rsid w:val="0005392D"/>
    <w:rsid w:val="0005394F"/>
    <w:rsid w:val="00053B5B"/>
    <w:rsid w:val="00053BF4"/>
    <w:rsid w:val="00053D91"/>
    <w:rsid w:val="00053E3A"/>
    <w:rsid w:val="00053EF5"/>
    <w:rsid w:val="00053F1D"/>
    <w:rsid w:val="0005401E"/>
    <w:rsid w:val="0005404A"/>
    <w:rsid w:val="00054190"/>
    <w:rsid w:val="00054245"/>
    <w:rsid w:val="000542C3"/>
    <w:rsid w:val="00054348"/>
    <w:rsid w:val="000543D5"/>
    <w:rsid w:val="00054420"/>
    <w:rsid w:val="000546E2"/>
    <w:rsid w:val="00054819"/>
    <w:rsid w:val="00054850"/>
    <w:rsid w:val="00054948"/>
    <w:rsid w:val="00054989"/>
    <w:rsid w:val="00054BC0"/>
    <w:rsid w:val="00054C15"/>
    <w:rsid w:val="00054C3C"/>
    <w:rsid w:val="00054C83"/>
    <w:rsid w:val="00054CFE"/>
    <w:rsid w:val="00054DAA"/>
    <w:rsid w:val="00054EA3"/>
    <w:rsid w:val="00054EB2"/>
    <w:rsid w:val="00054ED1"/>
    <w:rsid w:val="00055001"/>
    <w:rsid w:val="00055048"/>
    <w:rsid w:val="000551D3"/>
    <w:rsid w:val="0005527D"/>
    <w:rsid w:val="00055388"/>
    <w:rsid w:val="000554F4"/>
    <w:rsid w:val="000555D1"/>
    <w:rsid w:val="00055736"/>
    <w:rsid w:val="00055A28"/>
    <w:rsid w:val="00055A9A"/>
    <w:rsid w:val="00055AFE"/>
    <w:rsid w:val="00055C44"/>
    <w:rsid w:val="00055CBE"/>
    <w:rsid w:val="00055E56"/>
    <w:rsid w:val="00056058"/>
    <w:rsid w:val="00056083"/>
    <w:rsid w:val="00056365"/>
    <w:rsid w:val="000563E1"/>
    <w:rsid w:val="000564AD"/>
    <w:rsid w:val="000564F3"/>
    <w:rsid w:val="0005658C"/>
    <w:rsid w:val="000565AA"/>
    <w:rsid w:val="0005661B"/>
    <w:rsid w:val="00056638"/>
    <w:rsid w:val="00056838"/>
    <w:rsid w:val="00056B41"/>
    <w:rsid w:val="00056B4B"/>
    <w:rsid w:val="00056B7A"/>
    <w:rsid w:val="00056C32"/>
    <w:rsid w:val="00056F3B"/>
    <w:rsid w:val="00056FE4"/>
    <w:rsid w:val="000570E0"/>
    <w:rsid w:val="00057321"/>
    <w:rsid w:val="000573F8"/>
    <w:rsid w:val="000574F6"/>
    <w:rsid w:val="00057561"/>
    <w:rsid w:val="0005761C"/>
    <w:rsid w:val="000576DD"/>
    <w:rsid w:val="00057765"/>
    <w:rsid w:val="000577CE"/>
    <w:rsid w:val="0005781C"/>
    <w:rsid w:val="0005786F"/>
    <w:rsid w:val="00057A7A"/>
    <w:rsid w:val="00057BEE"/>
    <w:rsid w:val="00057C1C"/>
    <w:rsid w:val="00057C1D"/>
    <w:rsid w:val="00057C75"/>
    <w:rsid w:val="00057F06"/>
    <w:rsid w:val="00057F50"/>
    <w:rsid w:val="00060024"/>
    <w:rsid w:val="0006005B"/>
    <w:rsid w:val="00060075"/>
    <w:rsid w:val="000602D9"/>
    <w:rsid w:val="000604E0"/>
    <w:rsid w:val="00060513"/>
    <w:rsid w:val="00060560"/>
    <w:rsid w:val="00060624"/>
    <w:rsid w:val="00060659"/>
    <w:rsid w:val="000606BC"/>
    <w:rsid w:val="000606EE"/>
    <w:rsid w:val="000606F5"/>
    <w:rsid w:val="000607A5"/>
    <w:rsid w:val="000608EF"/>
    <w:rsid w:val="00060927"/>
    <w:rsid w:val="00060A8A"/>
    <w:rsid w:val="00060A9A"/>
    <w:rsid w:val="00060BF5"/>
    <w:rsid w:val="00060DA6"/>
    <w:rsid w:val="00061069"/>
    <w:rsid w:val="000617C1"/>
    <w:rsid w:val="00061892"/>
    <w:rsid w:val="000618C4"/>
    <w:rsid w:val="00061994"/>
    <w:rsid w:val="000619BB"/>
    <w:rsid w:val="00061A36"/>
    <w:rsid w:val="00061B05"/>
    <w:rsid w:val="00061B6E"/>
    <w:rsid w:val="00061C1E"/>
    <w:rsid w:val="00061CF6"/>
    <w:rsid w:val="00061D51"/>
    <w:rsid w:val="00061D83"/>
    <w:rsid w:val="00061DFB"/>
    <w:rsid w:val="00061EB0"/>
    <w:rsid w:val="00061F82"/>
    <w:rsid w:val="0006219A"/>
    <w:rsid w:val="00062313"/>
    <w:rsid w:val="000623C0"/>
    <w:rsid w:val="000624C8"/>
    <w:rsid w:val="00062508"/>
    <w:rsid w:val="00062531"/>
    <w:rsid w:val="00062571"/>
    <w:rsid w:val="00062633"/>
    <w:rsid w:val="0006273A"/>
    <w:rsid w:val="00062745"/>
    <w:rsid w:val="000628CB"/>
    <w:rsid w:val="00062B4F"/>
    <w:rsid w:val="00062CCD"/>
    <w:rsid w:val="00062CE5"/>
    <w:rsid w:val="00062D03"/>
    <w:rsid w:val="00062E4F"/>
    <w:rsid w:val="00062E5C"/>
    <w:rsid w:val="00062F89"/>
    <w:rsid w:val="00063053"/>
    <w:rsid w:val="00063071"/>
    <w:rsid w:val="000630DE"/>
    <w:rsid w:val="0006319D"/>
    <w:rsid w:val="000631E3"/>
    <w:rsid w:val="000631FB"/>
    <w:rsid w:val="00063203"/>
    <w:rsid w:val="00063340"/>
    <w:rsid w:val="00063361"/>
    <w:rsid w:val="00063364"/>
    <w:rsid w:val="0006338E"/>
    <w:rsid w:val="0006345E"/>
    <w:rsid w:val="00063482"/>
    <w:rsid w:val="000636AC"/>
    <w:rsid w:val="000636D0"/>
    <w:rsid w:val="00063747"/>
    <w:rsid w:val="00063750"/>
    <w:rsid w:val="000638AD"/>
    <w:rsid w:val="00063A66"/>
    <w:rsid w:val="00063A9E"/>
    <w:rsid w:val="00063C0B"/>
    <w:rsid w:val="00063C30"/>
    <w:rsid w:val="00063C6D"/>
    <w:rsid w:val="00063CE9"/>
    <w:rsid w:val="00063EBE"/>
    <w:rsid w:val="0006403C"/>
    <w:rsid w:val="0006403E"/>
    <w:rsid w:val="00064059"/>
    <w:rsid w:val="00064331"/>
    <w:rsid w:val="000643A2"/>
    <w:rsid w:val="000645F8"/>
    <w:rsid w:val="0006480C"/>
    <w:rsid w:val="00064D11"/>
    <w:rsid w:val="00064D1F"/>
    <w:rsid w:val="00064D9C"/>
    <w:rsid w:val="00064E98"/>
    <w:rsid w:val="00064F3D"/>
    <w:rsid w:val="00065182"/>
    <w:rsid w:val="000651A2"/>
    <w:rsid w:val="000651FF"/>
    <w:rsid w:val="000653DB"/>
    <w:rsid w:val="00065484"/>
    <w:rsid w:val="00065599"/>
    <w:rsid w:val="0006573B"/>
    <w:rsid w:val="0006582A"/>
    <w:rsid w:val="00065847"/>
    <w:rsid w:val="000658BA"/>
    <w:rsid w:val="000658CD"/>
    <w:rsid w:val="000659B0"/>
    <w:rsid w:val="000659B3"/>
    <w:rsid w:val="000659BA"/>
    <w:rsid w:val="00065EA0"/>
    <w:rsid w:val="00065F06"/>
    <w:rsid w:val="00065F8F"/>
    <w:rsid w:val="00066100"/>
    <w:rsid w:val="0006610B"/>
    <w:rsid w:val="00066327"/>
    <w:rsid w:val="000666FE"/>
    <w:rsid w:val="00066769"/>
    <w:rsid w:val="0006679C"/>
    <w:rsid w:val="00066808"/>
    <w:rsid w:val="00066B20"/>
    <w:rsid w:val="00066C1B"/>
    <w:rsid w:val="00066DB4"/>
    <w:rsid w:val="00066E01"/>
    <w:rsid w:val="00066E23"/>
    <w:rsid w:val="00066FEF"/>
    <w:rsid w:val="000670F0"/>
    <w:rsid w:val="0006710C"/>
    <w:rsid w:val="00067293"/>
    <w:rsid w:val="000673AE"/>
    <w:rsid w:val="000674A4"/>
    <w:rsid w:val="00067640"/>
    <w:rsid w:val="000676A6"/>
    <w:rsid w:val="000676C0"/>
    <w:rsid w:val="00067966"/>
    <w:rsid w:val="00067A3C"/>
    <w:rsid w:val="00067B2A"/>
    <w:rsid w:val="00067C6F"/>
    <w:rsid w:val="00067D84"/>
    <w:rsid w:val="00067F6C"/>
    <w:rsid w:val="0007002B"/>
    <w:rsid w:val="000701EB"/>
    <w:rsid w:val="0007028D"/>
    <w:rsid w:val="0007030D"/>
    <w:rsid w:val="0007039F"/>
    <w:rsid w:val="0007057D"/>
    <w:rsid w:val="00070691"/>
    <w:rsid w:val="000707D5"/>
    <w:rsid w:val="00070AF2"/>
    <w:rsid w:val="00070D6B"/>
    <w:rsid w:val="00070DB4"/>
    <w:rsid w:val="00070EEC"/>
    <w:rsid w:val="00070EF1"/>
    <w:rsid w:val="00071085"/>
    <w:rsid w:val="0007115D"/>
    <w:rsid w:val="0007118E"/>
    <w:rsid w:val="000712A9"/>
    <w:rsid w:val="000712F6"/>
    <w:rsid w:val="000712FF"/>
    <w:rsid w:val="00071367"/>
    <w:rsid w:val="00071743"/>
    <w:rsid w:val="00071983"/>
    <w:rsid w:val="00071B72"/>
    <w:rsid w:val="00071D8C"/>
    <w:rsid w:val="00071EB5"/>
    <w:rsid w:val="00071EE9"/>
    <w:rsid w:val="00071F6B"/>
    <w:rsid w:val="00072024"/>
    <w:rsid w:val="00072064"/>
    <w:rsid w:val="00072072"/>
    <w:rsid w:val="000720B4"/>
    <w:rsid w:val="000720F5"/>
    <w:rsid w:val="0007213C"/>
    <w:rsid w:val="000722F9"/>
    <w:rsid w:val="00072546"/>
    <w:rsid w:val="000726FA"/>
    <w:rsid w:val="00072729"/>
    <w:rsid w:val="00072791"/>
    <w:rsid w:val="000727E6"/>
    <w:rsid w:val="0007286E"/>
    <w:rsid w:val="00072AEC"/>
    <w:rsid w:val="00072BBD"/>
    <w:rsid w:val="00072C36"/>
    <w:rsid w:val="00072E87"/>
    <w:rsid w:val="00073386"/>
    <w:rsid w:val="00073502"/>
    <w:rsid w:val="00073543"/>
    <w:rsid w:val="00073774"/>
    <w:rsid w:val="00073911"/>
    <w:rsid w:val="00073A38"/>
    <w:rsid w:val="00073B49"/>
    <w:rsid w:val="00073BCB"/>
    <w:rsid w:val="00073C4F"/>
    <w:rsid w:val="00073CC0"/>
    <w:rsid w:val="00073EB7"/>
    <w:rsid w:val="00073F0A"/>
    <w:rsid w:val="00074035"/>
    <w:rsid w:val="00074132"/>
    <w:rsid w:val="00074176"/>
    <w:rsid w:val="000742CC"/>
    <w:rsid w:val="0007466C"/>
    <w:rsid w:val="000747A4"/>
    <w:rsid w:val="00074C44"/>
    <w:rsid w:val="00074D07"/>
    <w:rsid w:val="00074D7C"/>
    <w:rsid w:val="00074DB8"/>
    <w:rsid w:val="00074DD5"/>
    <w:rsid w:val="00074EBD"/>
    <w:rsid w:val="00075158"/>
    <w:rsid w:val="00075181"/>
    <w:rsid w:val="00075229"/>
    <w:rsid w:val="000752C6"/>
    <w:rsid w:val="00075343"/>
    <w:rsid w:val="00075373"/>
    <w:rsid w:val="000754E9"/>
    <w:rsid w:val="000757F3"/>
    <w:rsid w:val="00075996"/>
    <w:rsid w:val="00075C62"/>
    <w:rsid w:val="00075C74"/>
    <w:rsid w:val="00075C82"/>
    <w:rsid w:val="00075CB2"/>
    <w:rsid w:val="00075D3F"/>
    <w:rsid w:val="00075D5C"/>
    <w:rsid w:val="00075F23"/>
    <w:rsid w:val="00075F58"/>
    <w:rsid w:val="000760EE"/>
    <w:rsid w:val="00076282"/>
    <w:rsid w:val="000762DF"/>
    <w:rsid w:val="000762E5"/>
    <w:rsid w:val="000764E7"/>
    <w:rsid w:val="00076652"/>
    <w:rsid w:val="00076907"/>
    <w:rsid w:val="00076CA3"/>
    <w:rsid w:val="00076D97"/>
    <w:rsid w:val="00076DDA"/>
    <w:rsid w:val="00076F4C"/>
    <w:rsid w:val="00076F9E"/>
    <w:rsid w:val="00077049"/>
    <w:rsid w:val="00077235"/>
    <w:rsid w:val="000772B6"/>
    <w:rsid w:val="000772BE"/>
    <w:rsid w:val="000774FE"/>
    <w:rsid w:val="000776DA"/>
    <w:rsid w:val="00077735"/>
    <w:rsid w:val="000777DD"/>
    <w:rsid w:val="000778A7"/>
    <w:rsid w:val="000779A4"/>
    <w:rsid w:val="00077AC0"/>
    <w:rsid w:val="00077B22"/>
    <w:rsid w:val="00077C9C"/>
    <w:rsid w:val="00077CD6"/>
    <w:rsid w:val="00077F2A"/>
    <w:rsid w:val="00077FA4"/>
    <w:rsid w:val="00080216"/>
    <w:rsid w:val="0008024F"/>
    <w:rsid w:val="00080318"/>
    <w:rsid w:val="0008039F"/>
    <w:rsid w:val="0008052D"/>
    <w:rsid w:val="000805A6"/>
    <w:rsid w:val="0008068F"/>
    <w:rsid w:val="000806A4"/>
    <w:rsid w:val="0008080E"/>
    <w:rsid w:val="00080836"/>
    <w:rsid w:val="000808DB"/>
    <w:rsid w:val="000809A7"/>
    <w:rsid w:val="000809AA"/>
    <w:rsid w:val="00080AA5"/>
    <w:rsid w:val="00080B88"/>
    <w:rsid w:val="00080DAD"/>
    <w:rsid w:val="00080E14"/>
    <w:rsid w:val="00080F76"/>
    <w:rsid w:val="00080FD0"/>
    <w:rsid w:val="00080FDF"/>
    <w:rsid w:val="00081118"/>
    <w:rsid w:val="0008117B"/>
    <w:rsid w:val="000812A2"/>
    <w:rsid w:val="000813AE"/>
    <w:rsid w:val="000814D3"/>
    <w:rsid w:val="00081636"/>
    <w:rsid w:val="0008182D"/>
    <w:rsid w:val="000818EC"/>
    <w:rsid w:val="00081940"/>
    <w:rsid w:val="00081988"/>
    <w:rsid w:val="00081A7D"/>
    <w:rsid w:val="00081AA0"/>
    <w:rsid w:val="00081BA4"/>
    <w:rsid w:val="00082066"/>
    <w:rsid w:val="000820AE"/>
    <w:rsid w:val="0008213A"/>
    <w:rsid w:val="000822B4"/>
    <w:rsid w:val="0008232E"/>
    <w:rsid w:val="00082499"/>
    <w:rsid w:val="000824CF"/>
    <w:rsid w:val="00082537"/>
    <w:rsid w:val="000826F5"/>
    <w:rsid w:val="00082767"/>
    <w:rsid w:val="00082848"/>
    <w:rsid w:val="0008294E"/>
    <w:rsid w:val="00082BB6"/>
    <w:rsid w:val="00082D3D"/>
    <w:rsid w:val="0008311F"/>
    <w:rsid w:val="0008318A"/>
    <w:rsid w:val="00083193"/>
    <w:rsid w:val="000832D0"/>
    <w:rsid w:val="000835D6"/>
    <w:rsid w:val="0008367E"/>
    <w:rsid w:val="00083796"/>
    <w:rsid w:val="00083C2F"/>
    <w:rsid w:val="00083FD0"/>
    <w:rsid w:val="0008402C"/>
    <w:rsid w:val="00084162"/>
    <w:rsid w:val="000841D5"/>
    <w:rsid w:val="0008445A"/>
    <w:rsid w:val="0008448C"/>
    <w:rsid w:val="0008448E"/>
    <w:rsid w:val="0008469D"/>
    <w:rsid w:val="00084B08"/>
    <w:rsid w:val="00084B2D"/>
    <w:rsid w:val="00084B85"/>
    <w:rsid w:val="00084C93"/>
    <w:rsid w:val="00084CF8"/>
    <w:rsid w:val="00084D4C"/>
    <w:rsid w:val="00084E1F"/>
    <w:rsid w:val="00084EF3"/>
    <w:rsid w:val="00084EF7"/>
    <w:rsid w:val="00084FEF"/>
    <w:rsid w:val="0008501F"/>
    <w:rsid w:val="00085066"/>
    <w:rsid w:val="000850BD"/>
    <w:rsid w:val="000850C5"/>
    <w:rsid w:val="000850D1"/>
    <w:rsid w:val="0008516B"/>
    <w:rsid w:val="0008516C"/>
    <w:rsid w:val="00085330"/>
    <w:rsid w:val="00085472"/>
    <w:rsid w:val="00085555"/>
    <w:rsid w:val="0008569D"/>
    <w:rsid w:val="00085793"/>
    <w:rsid w:val="00085A44"/>
    <w:rsid w:val="00085DAB"/>
    <w:rsid w:val="00085DED"/>
    <w:rsid w:val="00085E81"/>
    <w:rsid w:val="00085FFA"/>
    <w:rsid w:val="00086227"/>
    <w:rsid w:val="0008636C"/>
    <w:rsid w:val="00086474"/>
    <w:rsid w:val="000866C4"/>
    <w:rsid w:val="00086720"/>
    <w:rsid w:val="00086753"/>
    <w:rsid w:val="000867AF"/>
    <w:rsid w:val="000869EE"/>
    <w:rsid w:val="00086A66"/>
    <w:rsid w:val="00086B22"/>
    <w:rsid w:val="00086B27"/>
    <w:rsid w:val="00086BDD"/>
    <w:rsid w:val="00086CAE"/>
    <w:rsid w:val="00086D7F"/>
    <w:rsid w:val="00086DB0"/>
    <w:rsid w:val="00086DDD"/>
    <w:rsid w:val="00086E2B"/>
    <w:rsid w:val="00086F69"/>
    <w:rsid w:val="00086F9E"/>
    <w:rsid w:val="0008714B"/>
    <w:rsid w:val="00087176"/>
    <w:rsid w:val="00087437"/>
    <w:rsid w:val="000876EE"/>
    <w:rsid w:val="000877E5"/>
    <w:rsid w:val="00087864"/>
    <w:rsid w:val="00087A24"/>
    <w:rsid w:val="00087A89"/>
    <w:rsid w:val="00087D27"/>
    <w:rsid w:val="00087DD2"/>
    <w:rsid w:val="00087E06"/>
    <w:rsid w:val="00087FEF"/>
    <w:rsid w:val="00090001"/>
    <w:rsid w:val="0009003E"/>
    <w:rsid w:val="000900DA"/>
    <w:rsid w:val="0009010F"/>
    <w:rsid w:val="0009012B"/>
    <w:rsid w:val="00090198"/>
    <w:rsid w:val="0009034E"/>
    <w:rsid w:val="000903CF"/>
    <w:rsid w:val="00090441"/>
    <w:rsid w:val="0009046A"/>
    <w:rsid w:val="00090477"/>
    <w:rsid w:val="000904D9"/>
    <w:rsid w:val="000906ED"/>
    <w:rsid w:val="000908AC"/>
    <w:rsid w:val="0009098F"/>
    <w:rsid w:val="00090B71"/>
    <w:rsid w:val="00090CA7"/>
    <w:rsid w:val="00090D51"/>
    <w:rsid w:val="00090DB4"/>
    <w:rsid w:val="00091097"/>
    <w:rsid w:val="000910B4"/>
    <w:rsid w:val="000911B6"/>
    <w:rsid w:val="0009123A"/>
    <w:rsid w:val="0009132D"/>
    <w:rsid w:val="0009133D"/>
    <w:rsid w:val="000913EE"/>
    <w:rsid w:val="00091518"/>
    <w:rsid w:val="000916CD"/>
    <w:rsid w:val="00091B55"/>
    <w:rsid w:val="00091B6B"/>
    <w:rsid w:val="00091C46"/>
    <w:rsid w:val="00091C7E"/>
    <w:rsid w:val="00091F38"/>
    <w:rsid w:val="00092084"/>
    <w:rsid w:val="000920B7"/>
    <w:rsid w:val="000922E3"/>
    <w:rsid w:val="00092382"/>
    <w:rsid w:val="000924AD"/>
    <w:rsid w:val="000925A5"/>
    <w:rsid w:val="000925FA"/>
    <w:rsid w:val="00092799"/>
    <w:rsid w:val="000927BC"/>
    <w:rsid w:val="000929E7"/>
    <w:rsid w:val="00092AE3"/>
    <w:rsid w:val="00092C08"/>
    <w:rsid w:val="00092CF1"/>
    <w:rsid w:val="00092CFD"/>
    <w:rsid w:val="000930A0"/>
    <w:rsid w:val="00093197"/>
    <w:rsid w:val="00093296"/>
    <w:rsid w:val="000933C5"/>
    <w:rsid w:val="0009346D"/>
    <w:rsid w:val="000935C4"/>
    <w:rsid w:val="000936C7"/>
    <w:rsid w:val="000936E1"/>
    <w:rsid w:val="00093950"/>
    <w:rsid w:val="000939E8"/>
    <w:rsid w:val="00093B6C"/>
    <w:rsid w:val="00093C4A"/>
    <w:rsid w:val="00093D55"/>
    <w:rsid w:val="00093E79"/>
    <w:rsid w:val="000941E9"/>
    <w:rsid w:val="00094202"/>
    <w:rsid w:val="0009426E"/>
    <w:rsid w:val="00094444"/>
    <w:rsid w:val="00094569"/>
    <w:rsid w:val="00094797"/>
    <w:rsid w:val="0009482F"/>
    <w:rsid w:val="00094851"/>
    <w:rsid w:val="0009499F"/>
    <w:rsid w:val="000949F7"/>
    <w:rsid w:val="00094AC9"/>
    <w:rsid w:val="00094BBB"/>
    <w:rsid w:val="00094CF7"/>
    <w:rsid w:val="00094E27"/>
    <w:rsid w:val="00094F05"/>
    <w:rsid w:val="00094F1C"/>
    <w:rsid w:val="00095114"/>
    <w:rsid w:val="0009515E"/>
    <w:rsid w:val="000951DE"/>
    <w:rsid w:val="000953D2"/>
    <w:rsid w:val="000954DF"/>
    <w:rsid w:val="00095516"/>
    <w:rsid w:val="00095582"/>
    <w:rsid w:val="00095798"/>
    <w:rsid w:val="000957BD"/>
    <w:rsid w:val="00095882"/>
    <w:rsid w:val="00095A73"/>
    <w:rsid w:val="00095BF4"/>
    <w:rsid w:val="00095BFE"/>
    <w:rsid w:val="00095C63"/>
    <w:rsid w:val="00095D6D"/>
    <w:rsid w:val="00095D8D"/>
    <w:rsid w:val="00095EB1"/>
    <w:rsid w:val="00095EED"/>
    <w:rsid w:val="00095EF7"/>
    <w:rsid w:val="000960D0"/>
    <w:rsid w:val="0009613C"/>
    <w:rsid w:val="000961CC"/>
    <w:rsid w:val="000962DC"/>
    <w:rsid w:val="000963AD"/>
    <w:rsid w:val="00096530"/>
    <w:rsid w:val="000965B2"/>
    <w:rsid w:val="0009679F"/>
    <w:rsid w:val="000967BF"/>
    <w:rsid w:val="00096993"/>
    <w:rsid w:val="00096A8F"/>
    <w:rsid w:val="00096B6D"/>
    <w:rsid w:val="00096BCA"/>
    <w:rsid w:val="00096C1F"/>
    <w:rsid w:val="00096D4B"/>
    <w:rsid w:val="00096D7F"/>
    <w:rsid w:val="00096E52"/>
    <w:rsid w:val="0009727C"/>
    <w:rsid w:val="00097283"/>
    <w:rsid w:val="0009728C"/>
    <w:rsid w:val="00097339"/>
    <w:rsid w:val="000973E5"/>
    <w:rsid w:val="00097488"/>
    <w:rsid w:val="00097546"/>
    <w:rsid w:val="000976B5"/>
    <w:rsid w:val="000978A5"/>
    <w:rsid w:val="00097915"/>
    <w:rsid w:val="00097CEA"/>
    <w:rsid w:val="00097E9F"/>
    <w:rsid w:val="00097EDD"/>
    <w:rsid w:val="000A0095"/>
    <w:rsid w:val="000A00AF"/>
    <w:rsid w:val="000A0196"/>
    <w:rsid w:val="000A02D0"/>
    <w:rsid w:val="000A0362"/>
    <w:rsid w:val="000A057B"/>
    <w:rsid w:val="000A0602"/>
    <w:rsid w:val="000A0811"/>
    <w:rsid w:val="000A0839"/>
    <w:rsid w:val="000A08E1"/>
    <w:rsid w:val="000A0907"/>
    <w:rsid w:val="000A0919"/>
    <w:rsid w:val="000A09D9"/>
    <w:rsid w:val="000A0A19"/>
    <w:rsid w:val="000A0E15"/>
    <w:rsid w:val="000A1028"/>
    <w:rsid w:val="000A11DA"/>
    <w:rsid w:val="000A1215"/>
    <w:rsid w:val="000A1277"/>
    <w:rsid w:val="000A13B7"/>
    <w:rsid w:val="000A1580"/>
    <w:rsid w:val="000A1598"/>
    <w:rsid w:val="000A15F3"/>
    <w:rsid w:val="000A1739"/>
    <w:rsid w:val="000A17E8"/>
    <w:rsid w:val="000A1808"/>
    <w:rsid w:val="000A185A"/>
    <w:rsid w:val="000A188D"/>
    <w:rsid w:val="000A1AFB"/>
    <w:rsid w:val="000A1C37"/>
    <w:rsid w:val="000A1C82"/>
    <w:rsid w:val="000A1DA0"/>
    <w:rsid w:val="000A1DFF"/>
    <w:rsid w:val="000A2073"/>
    <w:rsid w:val="000A20AA"/>
    <w:rsid w:val="000A2166"/>
    <w:rsid w:val="000A2167"/>
    <w:rsid w:val="000A23EF"/>
    <w:rsid w:val="000A2457"/>
    <w:rsid w:val="000A2960"/>
    <w:rsid w:val="000A297E"/>
    <w:rsid w:val="000A2A58"/>
    <w:rsid w:val="000A2A79"/>
    <w:rsid w:val="000A2A99"/>
    <w:rsid w:val="000A2BBA"/>
    <w:rsid w:val="000A2FAB"/>
    <w:rsid w:val="000A30D0"/>
    <w:rsid w:val="000A314A"/>
    <w:rsid w:val="000A317F"/>
    <w:rsid w:val="000A328A"/>
    <w:rsid w:val="000A32D8"/>
    <w:rsid w:val="000A3307"/>
    <w:rsid w:val="000A3339"/>
    <w:rsid w:val="000A3486"/>
    <w:rsid w:val="000A34E0"/>
    <w:rsid w:val="000A35EE"/>
    <w:rsid w:val="000A361C"/>
    <w:rsid w:val="000A36B7"/>
    <w:rsid w:val="000A3844"/>
    <w:rsid w:val="000A3857"/>
    <w:rsid w:val="000A3B62"/>
    <w:rsid w:val="000A3CB6"/>
    <w:rsid w:val="000A3D6B"/>
    <w:rsid w:val="000A3D88"/>
    <w:rsid w:val="000A3E52"/>
    <w:rsid w:val="000A40C6"/>
    <w:rsid w:val="000A4173"/>
    <w:rsid w:val="000A41BD"/>
    <w:rsid w:val="000A4407"/>
    <w:rsid w:val="000A44AF"/>
    <w:rsid w:val="000A4C18"/>
    <w:rsid w:val="000A4D52"/>
    <w:rsid w:val="000A4D71"/>
    <w:rsid w:val="000A51B1"/>
    <w:rsid w:val="000A5426"/>
    <w:rsid w:val="000A5606"/>
    <w:rsid w:val="000A581F"/>
    <w:rsid w:val="000A5A24"/>
    <w:rsid w:val="000A5AC8"/>
    <w:rsid w:val="000A5D50"/>
    <w:rsid w:val="000A5DFA"/>
    <w:rsid w:val="000A5E07"/>
    <w:rsid w:val="000A5E45"/>
    <w:rsid w:val="000A5F6C"/>
    <w:rsid w:val="000A5F98"/>
    <w:rsid w:val="000A6130"/>
    <w:rsid w:val="000A613E"/>
    <w:rsid w:val="000A6170"/>
    <w:rsid w:val="000A633E"/>
    <w:rsid w:val="000A6472"/>
    <w:rsid w:val="000A6545"/>
    <w:rsid w:val="000A662E"/>
    <w:rsid w:val="000A67D5"/>
    <w:rsid w:val="000A680A"/>
    <w:rsid w:val="000A690E"/>
    <w:rsid w:val="000A6A05"/>
    <w:rsid w:val="000A6A82"/>
    <w:rsid w:val="000A6B2A"/>
    <w:rsid w:val="000A6B80"/>
    <w:rsid w:val="000A6C0E"/>
    <w:rsid w:val="000A6DFC"/>
    <w:rsid w:val="000A6E98"/>
    <w:rsid w:val="000A71D0"/>
    <w:rsid w:val="000A7377"/>
    <w:rsid w:val="000A7632"/>
    <w:rsid w:val="000A7850"/>
    <w:rsid w:val="000A788C"/>
    <w:rsid w:val="000A791C"/>
    <w:rsid w:val="000A7938"/>
    <w:rsid w:val="000A79B3"/>
    <w:rsid w:val="000A7A22"/>
    <w:rsid w:val="000A7B68"/>
    <w:rsid w:val="000A7C0A"/>
    <w:rsid w:val="000A7C11"/>
    <w:rsid w:val="000A7DC5"/>
    <w:rsid w:val="000A7DD0"/>
    <w:rsid w:val="000A7F42"/>
    <w:rsid w:val="000B0062"/>
    <w:rsid w:val="000B0163"/>
    <w:rsid w:val="000B0333"/>
    <w:rsid w:val="000B0342"/>
    <w:rsid w:val="000B038B"/>
    <w:rsid w:val="000B04E8"/>
    <w:rsid w:val="000B0594"/>
    <w:rsid w:val="000B0640"/>
    <w:rsid w:val="000B0891"/>
    <w:rsid w:val="000B08E3"/>
    <w:rsid w:val="000B0A40"/>
    <w:rsid w:val="000B0AE9"/>
    <w:rsid w:val="000B0B3B"/>
    <w:rsid w:val="000B0D7E"/>
    <w:rsid w:val="000B0DCC"/>
    <w:rsid w:val="000B0FAC"/>
    <w:rsid w:val="000B10A0"/>
    <w:rsid w:val="000B11EC"/>
    <w:rsid w:val="000B1340"/>
    <w:rsid w:val="000B13EE"/>
    <w:rsid w:val="000B1419"/>
    <w:rsid w:val="000B141B"/>
    <w:rsid w:val="000B14BD"/>
    <w:rsid w:val="000B1648"/>
    <w:rsid w:val="000B1743"/>
    <w:rsid w:val="000B1788"/>
    <w:rsid w:val="000B182B"/>
    <w:rsid w:val="000B186A"/>
    <w:rsid w:val="000B1A11"/>
    <w:rsid w:val="000B1A79"/>
    <w:rsid w:val="000B1AC0"/>
    <w:rsid w:val="000B1CB0"/>
    <w:rsid w:val="000B1D12"/>
    <w:rsid w:val="000B1DAF"/>
    <w:rsid w:val="000B1F9C"/>
    <w:rsid w:val="000B208C"/>
    <w:rsid w:val="000B21A0"/>
    <w:rsid w:val="000B21FC"/>
    <w:rsid w:val="000B2259"/>
    <w:rsid w:val="000B2399"/>
    <w:rsid w:val="000B260A"/>
    <w:rsid w:val="000B26C7"/>
    <w:rsid w:val="000B2923"/>
    <w:rsid w:val="000B297C"/>
    <w:rsid w:val="000B2A85"/>
    <w:rsid w:val="000B2C8F"/>
    <w:rsid w:val="000B2CFC"/>
    <w:rsid w:val="000B2D0D"/>
    <w:rsid w:val="000B2FF2"/>
    <w:rsid w:val="000B3012"/>
    <w:rsid w:val="000B302B"/>
    <w:rsid w:val="000B31BB"/>
    <w:rsid w:val="000B32A4"/>
    <w:rsid w:val="000B32BE"/>
    <w:rsid w:val="000B3369"/>
    <w:rsid w:val="000B3475"/>
    <w:rsid w:val="000B3720"/>
    <w:rsid w:val="000B38EF"/>
    <w:rsid w:val="000B3A5B"/>
    <w:rsid w:val="000B3AF0"/>
    <w:rsid w:val="000B3CE0"/>
    <w:rsid w:val="000B3D3E"/>
    <w:rsid w:val="000B3D8E"/>
    <w:rsid w:val="000B3F3B"/>
    <w:rsid w:val="000B4113"/>
    <w:rsid w:val="000B4178"/>
    <w:rsid w:val="000B432E"/>
    <w:rsid w:val="000B43BE"/>
    <w:rsid w:val="000B43DA"/>
    <w:rsid w:val="000B46B4"/>
    <w:rsid w:val="000B4702"/>
    <w:rsid w:val="000B47A3"/>
    <w:rsid w:val="000B4D21"/>
    <w:rsid w:val="000B5020"/>
    <w:rsid w:val="000B5273"/>
    <w:rsid w:val="000B52FC"/>
    <w:rsid w:val="000B5457"/>
    <w:rsid w:val="000B559A"/>
    <w:rsid w:val="000B5856"/>
    <w:rsid w:val="000B587A"/>
    <w:rsid w:val="000B5B99"/>
    <w:rsid w:val="000B5BB9"/>
    <w:rsid w:val="000B5BD5"/>
    <w:rsid w:val="000B5EE2"/>
    <w:rsid w:val="000B5EFF"/>
    <w:rsid w:val="000B6088"/>
    <w:rsid w:val="000B61D6"/>
    <w:rsid w:val="000B627F"/>
    <w:rsid w:val="000B63D5"/>
    <w:rsid w:val="000B6431"/>
    <w:rsid w:val="000B64B3"/>
    <w:rsid w:val="000B6997"/>
    <w:rsid w:val="000B6A44"/>
    <w:rsid w:val="000B6AEE"/>
    <w:rsid w:val="000B6B12"/>
    <w:rsid w:val="000B6B2C"/>
    <w:rsid w:val="000B6F1D"/>
    <w:rsid w:val="000B6FC5"/>
    <w:rsid w:val="000B700F"/>
    <w:rsid w:val="000B71CF"/>
    <w:rsid w:val="000B76D6"/>
    <w:rsid w:val="000B77C6"/>
    <w:rsid w:val="000B77EF"/>
    <w:rsid w:val="000B7864"/>
    <w:rsid w:val="000B7BBA"/>
    <w:rsid w:val="000B7C50"/>
    <w:rsid w:val="000B7C81"/>
    <w:rsid w:val="000B7DDB"/>
    <w:rsid w:val="000B7EDF"/>
    <w:rsid w:val="000B7EE7"/>
    <w:rsid w:val="000C0083"/>
    <w:rsid w:val="000C0137"/>
    <w:rsid w:val="000C0159"/>
    <w:rsid w:val="000C0234"/>
    <w:rsid w:val="000C028B"/>
    <w:rsid w:val="000C03B4"/>
    <w:rsid w:val="000C0467"/>
    <w:rsid w:val="000C0491"/>
    <w:rsid w:val="000C0BCB"/>
    <w:rsid w:val="000C0C23"/>
    <w:rsid w:val="000C0C3B"/>
    <w:rsid w:val="000C0C69"/>
    <w:rsid w:val="000C0CDD"/>
    <w:rsid w:val="000C1138"/>
    <w:rsid w:val="000C11D8"/>
    <w:rsid w:val="000C120B"/>
    <w:rsid w:val="000C1261"/>
    <w:rsid w:val="000C14C5"/>
    <w:rsid w:val="000C1611"/>
    <w:rsid w:val="000C17A7"/>
    <w:rsid w:val="000C180E"/>
    <w:rsid w:val="000C1A66"/>
    <w:rsid w:val="000C1B69"/>
    <w:rsid w:val="000C1B80"/>
    <w:rsid w:val="000C1D8A"/>
    <w:rsid w:val="000C1DCA"/>
    <w:rsid w:val="000C1EDC"/>
    <w:rsid w:val="000C1EF6"/>
    <w:rsid w:val="000C1F85"/>
    <w:rsid w:val="000C2080"/>
    <w:rsid w:val="000C209C"/>
    <w:rsid w:val="000C20DD"/>
    <w:rsid w:val="000C2194"/>
    <w:rsid w:val="000C23B0"/>
    <w:rsid w:val="000C23BB"/>
    <w:rsid w:val="000C23DD"/>
    <w:rsid w:val="000C240F"/>
    <w:rsid w:val="000C246F"/>
    <w:rsid w:val="000C265D"/>
    <w:rsid w:val="000C26DE"/>
    <w:rsid w:val="000C276A"/>
    <w:rsid w:val="000C27E4"/>
    <w:rsid w:val="000C27F1"/>
    <w:rsid w:val="000C2805"/>
    <w:rsid w:val="000C2D76"/>
    <w:rsid w:val="000C2DBE"/>
    <w:rsid w:val="000C3033"/>
    <w:rsid w:val="000C321C"/>
    <w:rsid w:val="000C34CA"/>
    <w:rsid w:val="000C3586"/>
    <w:rsid w:val="000C362D"/>
    <w:rsid w:val="000C3799"/>
    <w:rsid w:val="000C396C"/>
    <w:rsid w:val="000C397E"/>
    <w:rsid w:val="000C3A2E"/>
    <w:rsid w:val="000C3AAF"/>
    <w:rsid w:val="000C3AE6"/>
    <w:rsid w:val="000C3B10"/>
    <w:rsid w:val="000C3C21"/>
    <w:rsid w:val="000C3CE6"/>
    <w:rsid w:val="000C3DA2"/>
    <w:rsid w:val="000C3DE9"/>
    <w:rsid w:val="000C3DF2"/>
    <w:rsid w:val="000C3E09"/>
    <w:rsid w:val="000C3E47"/>
    <w:rsid w:val="000C3F2D"/>
    <w:rsid w:val="000C4029"/>
    <w:rsid w:val="000C4097"/>
    <w:rsid w:val="000C4108"/>
    <w:rsid w:val="000C4214"/>
    <w:rsid w:val="000C468F"/>
    <w:rsid w:val="000C46FD"/>
    <w:rsid w:val="000C4721"/>
    <w:rsid w:val="000C477E"/>
    <w:rsid w:val="000C4797"/>
    <w:rsid w:val="000C4984"/>
    <w:rsid w:val="000C4B13"/>
    <w:rsid w:val="000C4B32"/>
    <w:rsid w:val="000C4C59"/>
    <w:rsid w:val="000C4CA2"/>
    <w:rsid w:val="000C4D64"/>
    <w:rsid w:val="000C50E9"/>
    <w:rsid w:val="000C5122"/>
    <w:rsid w:val="000C5428"/>
    <w:rsid w:val="000C5588"/>
    <w:rsid w:val="000C559E"/>
    <w:rsid w:val="000C55FC"/>
    <w:rsid w:val="000C5716"/>
    <w:rsid w:val="000C57C9"/>
    <w:rsid w:val="000C58BE"/>
    <w:rsid w:val="000C58F8"/>
    <w:rsid w:val="000C59C6"/>
    <w:rsid w:val="000C5A58"/>
    <w:rsid w:val="000C5B34"/>
    <w:rsid w:val="000C5D01"/>
    <w:rsid w:val="000C5DAC"/>
    <w:rsid w:val="000C5DDF"/>
    <w:rsid w:val="000C5EE4"/>
    <w:rsid w:val="000C5F45"/>
    <w:rsid w:val="000C6027"/>
    <w:rsid w:val="000C646B"/>
    <w:rsid w:val="000C659B"/>
    <w:rsid w:val="000C6E40"/>
    <w:rsid w:val="000C7028"/>
    <w:rsid w:val="000C7043"/>
    <w:rsid w:val="000C71A5"/>
    <w:rsid w:val="000C7388"/>
    <w:rsid w:val="000C7403"/>
    <w:rsid w:val="000C75AA"/>
    <w:rsid w:val="000C7611"/>
    <w:rsid w:val="000C77EF"/>
    <w:rsid w:val="000C78E7"/>
    <w:rsid w:val="000C7AC2"/>
    <w:rsid w:val="000C7B18"/>
    <w:rsid w:val="000C7C8F"/>
    <w:rsid w:val="000C7CFF"/>
    <w:rsid w:val="000C7D3E"/>
    <w:rsid w:val="000C7D91"/>
    <w:rsid w:val="000C7FB1"/>
    <w:rsid w:val="000C7FD6"/>
    <w:rsid w:val="000D007A"/>
    <w:rsid w:val="000D007E"/>
    <w:rsid w:val="000D037B"/>
    <w:rsid w:val="000D0738"/>
    <w:rsid w:val="000D0770"/>
    <w:rsid w:val="000D080B"/>
    <w:rsid w:val="000D0A9C"/>
    <w:rsid w:val="000D0AAF"/>
    <w:rsid w:val="000D0B4B"/>
    <w:rsid w:val="000D0C2F"/>
    <w:rsid w:val="000D0C44"/>
    <w:rsid w:val="000D0C66"/>
    <w:rsid w:val="000D0CA9"/>
    <w:rsid w:val="000D0E8F"/>
    <w:rsid w:val="000D109A"/>
    <w:rsid w:val="000D10C4"/>
    <w:rsid w:val="000D10C8"/>
    <w:rsid w:val="000D113A"/>
    <w:rsid w:val="000D120F"/>
    <w:rsid w:val="000D12BE"/>
    <w:rsid w:val="000D138B"/>
    <w:rsid w:val="000D13A0"/>
    <w:rsid w:val="000D1463"/>
    <w:rsid w:val="000D155A"/>
    <w:rsid w:val="000D1650"/>
    <w:rsid w:val="000D16D7"/>
    <w:rsid w:val="000D188E"/>
    <w:rsid w:val="000D1AAC"/>
    <w:rsid w:val="000D1CC6"/>
    <w:rsid w:val="000D1CD7"/>
    <w:rsid w:val="000D1D36"/>
    <w:rsid w:val="000D1E1D"/>
    <w:rsid w:val="000D1ED7"/>
    <w:rsid w:val="000D1EE6"/>
    <w:rsid w:val="000D2010"/>
    <w:rsid w:val="000D216A"/>
    <w:rsid w:val="000D21CA"/>
    <w:rsid w:val="000D2527"/>
    <w:rsid w:val="000D26A9"/>
    <w:rsid w:val="000D26B7"/>
    <w:rsid w:val="000D2771"/>
    <w:rsid w:val="000D28C3"/>
    <w:rsid w:val="000D2B4E"/>
    <w:rsid w:val="000D2C0B"/>
    <w:rsid w:val="000D2EE3"/>
    <w:rsid w:val="000D2F4D"/>
    <w:rsid w:val="000D2FD0"/>
    <w:rsid w:val="000D2FE5"/>
    <w:rsid w:val="000D2FEF"/>
    <w:rsid w:val="000D3067"/>
    <w:rsid w:val="000D3091"/>
    <w:rsid w:val="000D32B2"/>
    <w:rsid w:val="000D32E5"/>
    <w:rsid w:val="000D3589"/>
    <w:rsid w:val="000D35FB"/>
    <w:rsid w:val="000D3878"/>
    <w:rsid w:val="000D38C5"/>
    <w:rsid w:val="000D3C09"/>
    <w:rsid w:val="000D3CE6"/>
    <w:rsid w:val="000D3E03"/>
    <w:rsid w:val="000D3F88"/>
    <w:rsid w:val="000D4057"/>
    <w:rsid w:val="000D40CF"/>
    <w:rsid w:val="000D437F"/>
    <w:rsid w:val="000D455D"/>
    <w:rsid w:val="000D467D"/>
    <w:rsid w:val="000D46C6"/>
    <w:rsid w:val="000D4932"/>
    <w:rsid w:val="000D49F2"/>
    <w:rsid w:val="000D49FB"/>
    <w:rsid w:val="000D4A02"/>
    <w:rsid w:val="000D4AD6"/>
    <w:rsid w:val="000D4ADC"/>
    <w:rsid w:val="000D4BA0"/>
    <w:rsid w:val="000D4D94"/>
    <w:rsid w:val="000D4DA8"/>
    <w:rsid w:val="000D4DE9"/>
    <w:rsid w:val="000D4DEC"/>
    <w:rsid w:val="000D4DF1"/>
    <w:rsid w:val="000D4F52"/>
    <w:rsid w:val="000D5057"/>
    <w:rsid w:val="000D5147"/>
    <w:rsid w:val="000D5169"/>
    <w:rsid w:val="000D5189"/>
    <w:rsid w:val="000D518D"/>
    <w:rsid w:val="000D52CF"/>
    <w:rsid w:val="000D52FC"/>
    <w:rsid w:val="000D53C0"/>
    <w:rsid w:val="000D5404"/>
    <w:rsid w:val="000D541E"/>
    <w:rsid w:val="000D55C0"/>
    <w:rsid w:val="000D575C"/>
    <w:rsid w:val="000D5777"/>
    <w:rsid w:val="000D577E"/>
    <w:rsid w:val="000D581C"/>
    <w:rsid w:val="000D5820"/>
    <w:rsid w:val="000D5860"/>
    <w:rsid w:val="000D58BC"/>
    <w:rsid w:val="000D58C7"/>
    <w:rsid w:val="000D5930"/>
    <w:rsid w:val="000D5D53"/>
    <w:rsid w:val="000D5DDA"/>
    <w:rsid w:val="000D5E93"/>
    <w:rsid w:val="000D5EC2"/>
    <w:rsid w:val="000D600E"/>
    <w:rsid w:val="000D605C"/>
    <w:rsid w:val="000D60A8"/>
    <w:rsid w:val="000D6114"/>
    <w:rsid w:val="000D61D5"/>
    <w:rsid w:val="000D6201"/>
    <w:rsid w:val="000D6339"/>
    <w:rsid w:val="000D6522"/>
    <w:rsid w:val="000D665B"/>
    <w:rsid w:val="000D66BA"/>
    <w:rsid w:val="000D670C"/>
    <w:rsid w:val="000D6735"/>
    <w:rsid w:val="000D682E"/>
    <w:rsid w:val="000D6A5D"/>
    <w:rsid w:val="000D6AAC"/>
    <w:rsid w:val="000D6AF9"/>
    <w:rsid w:val="000D6C1F"/>
    <w:rsid w:val="000D6D1F"/>
    <w:rsid w:val="000D6F5E"/>
    <w:rsid w:val="000D71F2"/>
    <w:rsid w:val="000D7391"/>
    <w:rsid w:val="000D73DD"/>
    <w:rsid w:val="000D73EE"/>
    <w:rsid w:val="000D745A"/>
    <w:rsid w:val="000D754A"/>
    <w:rsid w:val="000D7755"/>
    <w:rsid w:val="000D77E2"/>
    <w:rsid w:val="000D7907"/>
    <w:rsid w:val="000D7947"/>
    <w:rsid w:val="000D7980"/>
    <w:rsid w:val="000D7AD5"/>
    <w:rsid w:val="000D7BE3"/>
    <w:rsid w:val="000D7DC6"/>
    <w:rsid w:val="000D7E47"/>
    <w:rsid w:val="000E011A"/>
    <w:rsid w:val="000E0380"/>
    <w:rsid w:val="000E04E3"/>
    <w:rsid w:val="000E0599"/>
    <w:rsid w:val="000E0648"/>
    <w:rsid w:val="000E075A"/>
    <w:rsid w:val="000E079F"/>
    <w:rsid w:val="000E085A"/>
    <w:rsid w:val="000E0B5F"/>
    <w:rsid w:val="000E0D84"/>
    <w:rsid w:val="000E1046"/>
    <w:rsid w:val="000E10BC"/>
    <w:rsid w:val="000E115C"/>
    <w:rsid w:val="000E1203"/>
    <w:rsid w:val="000E132B"/>
    <w:rsid w:val="000E1470"/>
    <w:rsid w:val="000E14DB"/>
    <w:rsid w:val="000E152A"/>
    <w:rsid w:val="000E1650"/>
    <w:rsid w:val="000E16D2"/>
    <w:rsid w:val="000E1713"/>
    <w:rsid w:val="000E1778"/>
    <w:rsid w:val="000E179C"/>
    <w:rsid w:val="000E188D"/>
    <w:rsid w:val="000E1917"/>
    <w:rsid w:val="000E1935"/>
    <w:rsid w:val="000E19D4"/>
    <w:rsid w:val="000E1A86"/>
    <w:rsid w:val="000E1C11"/>
    <w:rsid w:val="000E1C71"/>
    <w:rsid w:val="000E2045"/>
    <w:rsid w:val="000E2156"/>
    <w:rsid w:val="000E21A7"/>
    <w:rsid w:val="000E21C0"/>
    <w:rsid w:val="000E2492"/>
    <w:rsid w:val="000E25C2"/>
    <w:rsid w:val="000E262F"/>
    <w:rsid w:val="000E2671"/>
    <w:rsid w:val="000E26E1"/>
    <w:rsid w:val="000E26EC"/>
    <w:rsid w:val="000E2717"/>
    <w:rsid w:val="000E2811"/>
    <w:rsid w:val="000E28D5"/>
    <w:rsid w:val="000E28E0"/>
    <w:rsid w:val="000E2916"/>
    <w:rsid w:val="000E2987"/>
    <w:rsid w:val="000E2B7E"/>
    <w:rsid w:val="000E2EE5"/>
    <w:rsid w:val="000E2F4D"/>
    <w:rsid w:val="000E2FA6"/>
    <w:rsid w:val="000E3061"/>
    <w:rsid w:val="000E3109"/>
    <w:rsid w:val="000E3590"/>
    <w:rsid w:val="000E378D"/>
    <w:rsid w:val="000E383F"/>
    <w:rsid w:val="000E389D"/>
    <w:rsid w:val="000E3909"/>
    <w:rsid w:val="000E3931"/>
    <w:rsid w:val="000E3A52"/>
    <w:rsid w:val="000E3AC3"/>
    <w:rsid w:val="000E3B11"/>
    <w:rsid w:val="000E3BDB"/>
    <w:rsid w:val="000E3D8C"/>
    <w:rsid w:val="000E3E9D"/>
    <w:rsid w:val="000E4007"/>
    <w:rsid w:val="000E4065"/>
    <w:rsid w:val="000E40F3"/>
    <w:rsid w:val="000E4206"/>
    <w:rsid w:val="000E43EE"/>
    <w:rsid w:val="000E440B"/>
    <w:rsid w:val="000E452C"/>
    <w:rsid w:val="000E454D"/>
    <w:rsid w:val="000E4617"/>
    <w:rsid w:val="000E467A"/>
    <w:rsid w:val="000E492C"/>
    <w:rsid w:val="000E4A52"/>
    <w:rsid w:val="000E4AFE"/>
    <w:rsid w:val="000E4B2C"/>
    <w:rsid w:val="000E4CA8"/>
    <w:rsid w:val="000E4F70"/>
    <w:rsid w:val="000E4FCA"/>
    <w:rsid w:val="000E5024"/>
    <w:rsid w:val="000E507C"/>
    <w:rsid w:val="000E51CE"/>
    <w:rsid w:val="000E51DE"/>
    <w:rsid w:val="000E5207"/>
    <w:rsid w:val="000E5370"/>
    <w:rsid w:val="000E55D4"/>
    <w:rsid w:val="000E56D8"/>
    <w:rsid w:val="000E58F1"/>
    <w:rsid w:val="000E5A5A"/>
    <w:rsid w:val="000E5B90"/>
    <w:rsid w:val="000E5CEE"/>
    <w:rsid w:val="000E5D75"/>
    <w:rsid w:val="000E5DC5"/>
    <w:rsid w:val="000E5EBC"/>
    <w:rsid w:val="000E5EE6"/>
    <w:rsid w:val="000E5FB7"/>
    <w:rsid w:val="000E5FC3"/>
    <w:rsid w:val="000E6137"/>
    <w:rsid w:val="000E62C0"/>
    <w:rsid w:val="000E6335"/>
    <w:rsid w:val="000E63E9"/>
    <w:rsid w:val="000E6444"/>
    <w:rsid w:val="000E65A2"/>
    <w:rsid w:val="000E66B3"/>
    <w:rsid w:val="000E68E0"/>
    <w:rsid w:val="000E695F"/>
    <w:rsid w:val="000E69C2"/>
    <w:rsid w:val="000E69E5"/>
    <w:rsid w:val="000E6B22"/>
    <w:rsid w:val="000E6B47"/>
    <w:rsid w:val="000E6C23"/>
    <w:rsid w:val="000E6CD6"/>
    <w:rsid w:val="000E6D46"/>
    <w:rsid w:val="000E6E15"/>
    <w:rsid w:val="000E6E6E"/>
    <w:rsid w:val="000E6ED4"/>
    <w:rsid w:val="000E6F75"/>
    <w:rsid w:val="000E7034"/>
    <w:rsid w:val="000E71B3"/>
    <w:rsid w:val="000E71C4"/>
    <w:rsid w:val="000E7208"/>
    <w:rsid w:val="000E72BE"/>
    <w:rsid w:val="000E73AB"/>
    <w:rsid w:val="000E74A7"/>
    <w:rsid w:val="000E7641"/>
    <w:rsid w:val="000E76DB"/>
    <w:rsid w:val="000E78EC"/>
    <w:rsid w:val="000E7961"/>
    <w:rsid w:val="000E7D37"/>
    <w:rsid w:val="000E7D5A"/>
    <w:rsid w:val="000E7DC6"/>
    <w:rsid w:val="000E7E3C"/>
    <w:rsid w:val="000E7F8B"/>
    <w:rsid w:val="000E7FB7"/>
    <w:rsid w:val="000F0040"/>
    <w:rsid w:val="000F027D"/>
    <w:rsid w:val="000F0307"/>
    <w:rsid w:val="000F0552"/>
    <w:rsid w:val="000F0563"/>
    <w:rsid w:val="000F0573"/>
    <w:rsid w:val="000F0577"/>
    <w:rsid w:val="000F077E"/>
    <w:rsid w:val="000F081F"/>
    <w:rsid w:val="000F08B3"/>
    <w:rsid w:val="000F0961"/>
    <w:rsid w:val="000F0AE3"/>
    <w:rsid w:val="000F0EE3"/>
    <w:rsid w:val="000F0F40"/>
    <w:rsid w:val="000F0F8A"/>
    <w:rsid w:val="000F125D"/>
    <w:rsid w:val="000F12F5"/>
    <w:rsid w:val="000F1336"/>
    <w:rsid w:val="000F13F8"/>
    <w:rsid w:val="000F1584"/>
    <w:rsid w:val="000F15AD"/>
    <w:rsid w:val="000F15BC"/>
    <w:rsid w:val="000F15C2"/>
    <w:rsid w:val="000F1651"/>
    <w:rsid w:val="000F1677"/>
    <w:rsid w:val="000F1805"/>
    <w:rsid w:val="000F18E4"/>
    <w:rsid w:val="000F18ED"/>
    <w:rsid w:val="000F1B2B"/>
    <w:rsid w:val="000F1B56"/>
    <w:rsid w:val="000F1B8E"/>
    <w:rsid w:val="000F1DD5"/>
    <w:rsid w:val="000F1FA9"/>
    <w:rsid w:val="000F1FBA"/>
    <w:rsid w:val="000F1FE5"/>
    <w:rsid w:val="000F20BB"/>
    <w:rsid w:val="000F2144"/>
    <w:rsid w:val="000F2172"/>
    <w:rsid w:val="000F21FC"/>
    <w:rsid w:val="000F24C2"/>
    <w:rsid w:val="000F24E2"/>
    <w:rsid w:val="000F2515"/>
    <w:rsid w:val="000F251A"/>
    <w:rsid w:val="000F25ED"/>
    <w:rsid w:val="000F2713"/>
    <w:rsid w:val="000F284F"/>
    <w:rsid w:val="000F2884"/>
    <w:rsid w:val="000F2896"/>
    <w:rsid w:val="000F28D3"/>
    <w:rsid w:val="000F2965"/>
    <w:rsid w:val="000F296C"/>
    <w:rsid w:val="000F2AA3"/>
    <w:rsid w:val="000F2BC7"/>
    <w:rsid w:val="000F2D25"/>
    <w:rsid w:val="000F2ED0"/>
    <w:rsid w:val="000F2F00"/>
    <w:rsid w:val="000F306B"/>
    <w:rsid w:val="000F3172"/>
    <w:rsid w:val="000F319E"/>
    <w:rsid w:val="000F31B3"/>
    <w:rsid w:val="000F31C8"/>
    <w:rsid w:val="000F31D8"/>
    <w:rsid w:val="000F328D"/>
    <w:rsid w:val="000F32ED"/>
    <w:rsid w:val="000F3350"/>
    <w:rsid w:val="000F3656"/>
    <w:rsid w:val="000F373A"/>
    <w:rsid w:val="000F3798"/>
    <w:rsid w:val="000F37AB"/>
    <w:rsid w:val="000F388F"/>
    <w:rsid w:val="000F3896"/>
    <w:rsid w:val="000F3B19"/>
    <w:rsid w:val="000F3B4F"/>
    <w:rsid w:val="000F3BD1"/>
    <w:rsid w:val="000F3D6B"/>
    <w:rsid w:val="000F3EAE"/>
    <w:rsid w:val="000F3EBE"/>
    <w:rsid w:val="000F3FB9"/>
    <w:rsid w:val="000F3FC9"/>
    <w:rsid w:val="000F3FD6"/>
    <w:rsid w:val="000F408C"/>
    <w:rsid w:val="000F40DC"/>
    <w:rsid w:val="000F40F0"/>
    <w:rsid w:val="000F429B"/>
    <w:rsid w:val="000F42BF"/>
    <w:rsid w:val="000F4406"/>
    <w:rsid w:val="000F4449"/>
    <w:rsid w:val="000F4491"/>
    <w:rsid w:val="000F459A"/>
    <w:rsid w:val="000F45D2"/>
    <w:rsid w:val="000F48DD"/>
    <w:rsid w:val="000F4A62"/>
    <w:rsid w:val="000F4A8E"/>
    <w:rsid w:val="000F4B41"/>
    <w:rsid w:val="000F4C8E"/>
    <w:rsid w:val="000F4CC7"/>
    <w:rsid w:val="000F5155"/>
    <w:rsid w:val="000F537E"/>
    <w:rsid w:val="000F550A"/>
    <w:rsid w:val="000F558B"/>
    <w:rsid w:val="000F5674"/>
    <w:rsid w:val="000F56D0"/>
    <w:rsid w:val="000F5729"/>
    <w:rsid w:val="000F59BB"/>
    <w:rsid w:val="000F59F2"/>
    <w:rsid w:val="000F5D13"/>
    <w:rsid w:val="000F5D5B"/>
    <w:rsid w:val="000F5DA4"/>
    <w:rsid w:val="000F5E1C"/>
    <w:rsid w:val="000F5E75"/>
    <w:rsid w:val="000F5F5A"/>
    <w:rsid w:val="000F5FA7"/>
    <w:rsid w:val="000F6016"/>
    <w:rsid w:val="000F601D"/>
    <w:rsid w:val="000F61EF"/>
    <w:rsid w:val="000F6296"/>
    <w:rsid w:val="000F6482"/>
    <w:rsid w:val="000F6533"/>
    <w:rsid w:val="000F6606"/>
    <w:rsid w:val="000F66BF"/>
    <w:rsid w:val="000F68C2"/>
    <w:rsid w:val="000F69F4"/>
    <w:rsid w:val="000F6A6F"/>
    <w:rsid w:val="000F6AE5"/>
    <w:rsid w:val="000F6B27"/>
    <w:rsid w:val="000F6C00"/>
    <w:rsid w:val="000F6CFD"/>
    <w:rsid w:val="000F6D8F"/>
    <w:rsid w:val="000F6DD1"/>
    <w:rsid w:val="000F6E26"/>
    <w:rsid w:val="000F6E6C"/>
    <w:rsid w:val="000F7309"/>
    <w:rsid w:val="000F73D3"/>
    <w:rsid w:val="000F74C1"/>
    <w:rsid w:val="000F7684"/>
    <w:rsid w:val="000F78DF"/>
    <w:rsid w:val="000F7937"/>
    <w:rsid w:val="000F794D"/>
    <w:rsid w:val="000F7A87"/>
    <w:rsid w:val="000F7B00"/>
    <w:rsid w:val="000F7B53"/>
    <w:rsid w:val="000F7BA6"/>
    <w:rsid w:val="000F7C90"/>
    <w:rsid w:val="000F7DC1"/>
    <w:rsid w:val="000F7E12"/>
    <w:rsid w:val="000F7F7D"/>
    <w:rsid w:val="00100084"/>
    <w:rsid w:val="0010019E"/>
    <w:rsid w:val="0010024D"/>
    <w:rsid w:val="0010038F"/>
    <w:rsid w:val="001003DC"/>
    <w:rsid w:val="00100527"/>
    <w:rsid w:val="00100545"/>
    <w:rsid w:val="0010068C"/>
    <w:rsid w:val="001007BB"/>
    <w:rsid w:val="001008B3"/>
    <w:rsid w:val="00100943"/>
    <w:rsid w:val="00100968"/>
    <w:rsid w:val="00100B9E"/>
    <w:rsid w:val="00100BE8"/>
    <w:rsid w:val="00100CA0"/>
    <w:rsid w:val="00100CB9"/>
    <w:rsid w:val="00100CCE"/>
    <w:rsid w:val="00100CD4"/>
    <w:rsid w:val="00101058"/>
    <w:rsid w:val="00101296"/>
    <w:rsid w:val="00101413"/>
    <w:rsid w:val="001014F6"/>
    <w:rsid w:val="001015D4"/>
    <w:rsid w:val="0010178E"/>
    <w:rsid w:val="00101991"/>
    <w:rsid w:val="001019B9"/>
    <w:rsid w:val="001019F2"/>
    <w:rsid w:val="00101AED"/>
    <w:rsid w:val="00101BB6"/>
    <w:rsid w:val="00101C71"/>
    <w:rsid w:val="00101ED3"/>
    <w:rsid w:val="00101F58"/>
    <w:rsid w:val="00101FAE"/>
    <w:rsid w:val="00101FBD"/>
    <w:rsid w:val="00102131"/>
    <w:rsid w:val="0010227D"/>
    <w:rsid w:val="0010231D"/>
    <w:rsid w:val="00102328"/>
    <w:rsid w:val="00102361"/>
    <w:rsid w:val="0010249A"/>
    <w:rsid w:val="0010255D"/>
    <w:rsid w:val="001026C6"/>
    <w:rsid w:val="001028AE"/>
    <w:rsid w:val="00102918"/>
    <w:rsid w:val="0010292F"/>
    <w:rsid w:val="00102B32"/>
    <w:rsid w:val="00102C67"/>
    <w:rsid w:val="00102CDE"/>
    <w:rsid w:val="00102E5F"/>
    <w:rsid w:val="00102FB1"/>
    <w:rsid w:val="00102FEE"/>
    <w:rsid w:val="001031D1"/>
    <w:rsid w:val="001032B3"/>
    <w:rsid w:val="0010338C"/>
    <w:rsid w:val="001033C9"/>
    <w:rsid w:val="0010342A"/>
    <w:rsid w:val="00103591"/>
    <w:rsid w:val="001035FF"/>
    <w:rsid w:val="00103758"/>
    <w:rsid w:val="00103891"/>
    <w:rsid w:val="00103A2A"/>
    <w:rsid w:val="00103AC3"/>
    <w:rsid w:val="00103BAC"/>
    <w:rsid w:val="00103C62"/>
    <w:rsid w:val="00103D4F"/>
    <w:rsid w:val="00103D7E"/>
    <w:rsid w:val="00103DEA"/>
    <w:rsid w:val="00103F76"/>
    <w:rsid w:val="00103FA5"/>
    <w:rsid w:val="00103FB9"/>
    <w:rsid w:val="001040C8"/>
    <w:rsid w:val="00104121"/>
    <w:rsid w:val="0010428F"/>
    <w:rsid w:val="001044B2"/>
    <w:rsid w:val="001045A1"/>
    <w:rsid w:val="00104601"/>
    <w:rsid w:val="0010460B"/>
    <w:rsid w:val="001048ED"/>
    <w:rsid w:val="001049A3"/>
    <w:rsid w:val="00104A6C"/>
    <w:rsid w:val="00104AEE"/>
    <w:rsid w:val="00104BAE"/>
    <w:rsid w:val="00104D22"/>
    <w:rsid w:val="00104F7E"/>
    <w:rsid w:val="0010506C"/>
    <w:rsid w:val="001050F8"/>
    <w:rsid w:val="00105229"/>
    <w:rsid w:val="00105453"/>
    <w:rsid w:val="001054A6"/>
    <w:rsid w:val="00105724"/>
    <w:rsid w:val="00105813"/>
    <w:rsid w:val="0010585F"/>
    <w:rsid w:val="001059DA"/>
    <w:rsid w:val="00105ABB"/>
    <w:rsid w:val="00105BCB"/>
    <w:rsid w:val="00105C0D"/>
    <w:rsid w:val="00105C62"/>
    <w:rsid w:val="00105D9C"/>
    <w:rsid w:val="00105F5F"/>
    <w:rsid w:val="00105FDD"/>
    <w:rsid w:val="0010625D"/>
    <w:rsid w:val="0010628C"/>
    <w:rsid w:val="00106326"/>
    <w:rsid w:val="001064BB"/>
    <w:rsid w:val="0010658C"/>
    <w:rsid w:val="001065DE"/>
    <w:rsid w:val="001066FC"/>
    <w:rsid w:val="00106739"/>
    <w:rsid w:val="00106784"/>
    <w:rsid w:val="001068AF"/>
    <w:rsid w:val="001069E7"/>
    <w:rsid w:val="00106AA4"/>
    <w:rsid w:val="00106AC7"/>
    <w:rsid w:val="00106AE4"/>
    <w:rsid w:val="00106BE6"/>
    <w:rsid w:val="00106BF1"/>
    <w:rsid w:val="00106D75"/>
    <w:rsid w:val="00106E65"/>
    <w:rsid w:val="00106EB1"/>
    <w:rsid w:val="00106F7E"/>
    <w:rsid w:val="00106F9B"/>
    <w:rsid w:val="00107046"/>
    <w:rsid w:val="00107058"/>
    <w:rsid w:val="001070B4"/>
    <w:rsid w:val="0010710E"/>
    <w:rsid w:val="00107265"/>
    <w:rsid w:val="00107298"/>
    <w:rsid w:val="001074B4"/>
    <w:rsid w:val="00107525"/>
    <w:rsid w:val="001075B4"/>
    <w:rsid w:val="001076E2"/>
    <w:rsid w:val="0010770E"/>
    <w:rsid w:val="0010775D"/>
    <w:rsid w:val="001079A8"/>
    <w:rsid w:val="00107A94"/>
    <w:rsid w:val="00107CC3"/>
    <w:rsid w:val="00107DBD"/>
    <w:rsid w:val="00107DC7"/>
    <w:rsid w:val="00107ED3"/>
    <w:rsid w:val="001100C0"/>
    <w:rsid w:val="001100D7"/>
    <w:rsid w:val="0011023C"/>
    <w:rsid w:val="00110505"/>
    <w:rsid w:val="00110631"/>
    <w:rsid w:val="001106A0"/>
    <w:rsid w:val="00110719"/>
    <w:rsid w:val="001109F0"/>
    <w:rsid w:val="00110AAC"/>
    <w:rsid w:val="00110E79"/>
    <w:rsid w:val="00110EC9"/>
    <w:rsid w:val="00110F24"/>
    <w:rsid w:val="001112BC"/>
    <w:rsid w:val="00111355"/>
    <w:rsid w:val="001113C5"/>
    <w:rsid w:val="001113FD"/>
    <w:rsid w:val="001114E6"/>
    <w:rsid w:val="0011157E"/>
    <w:rsid w:val="001117F4"/>
    <w:rsid w:val="00111815"/>
    <w:rsid w:val="0011183A"/>
    <w:rsid w:val="001118C1"/>
    <w:rsid w:val="00111983"/>
    <w:rsid w:val="00111B5F"/>
    <w:rsid w:val="00111BE5"/>
    <w:rsid w:val="00111CC8"/>
    <w:rsid w:val="00111D22"/>
    <w:rsid w:val="00111D43"/>
    <w:rsid w:val="00111DAE"/>
    <w:rsid w:val="00111DE8"/>
    <w:rsid w:val="00111E8B"/>
    <w:rsid w:val="00111F87"/>
    <w:rsid w:val="00111FEF"/>
    <w:rsid w:val="0011234D"/>
    <w:rsid w:val="00112443"/>
    <w:rsid w:val="0011251E"/>
    <w:rsid w:val="0011257B"/>
    <w:rsid w:val="001125D3"/>
    <w:rsid w:val="00112660"/>
    <w:rsid w:val="0011269D"/>
    <w:rsid w:val="001126DB"/>
    <w:rsid w:val="001126FA"/>
    <w:rsid w:val="00112754"/>
    <w:rsid w:val="00112A92"/>
    <w:rsid w:val="00112AA4"/>
    <w:rsid w:val="00112B0E"/>
    <w:rsid w:val="00112B61"/>
    <w:rsid w:val="00112C4B"/>
    <w:rsid w:val="00112DFC"/>
    <w:rsid w:val="00113123"/>
    <w:rsid w:val="001131AC"/>
    <w:rsid w:val="00113524"/>
    <w:rsid w:val="0011352B"/>
    <w:rsid w:val="001135AF"/>
    <w:rsid w:val="00113616"/>
    <w:rsid w:val="0011363C"/>
    <w:rsid w:val="0011378E"/>
    <w:rsid w:val="0011379C"/>
    <w:rsid w:val="00113BBD"/>
    <w:rsid w:val="00113C0A"/>
    <w:rsid w:val="00113DBE"/>
    <w:rsid w:val="00113E4C"/>
    <w:rsid w:val="00113E5A"/>
    <w:rsid w:val="00113E60"/>
    <w:rsid w:val="00113EAA"/>
    <w:rsid w:val="00114084"/>
    <w:rsid w:val="00114155"/>
    <w:rsid w:val="001141A1"/>
    <w:rsid w:val="00114453"/>
    <w:rsid w:val="00114643"/>
    <w:rsid w:val="00114655"/>
    <w:rsid w:val="0011481E"/>
    <w:rsid w:val="0011482F"/>
    <w:rsid w:val="00114947"/>
    <w:rsid w:val="00114CCE"/>
    <w:rsid w:val="00114D0D"/>
    <w:rsid w:val="00114D21"/>
    <w:rsid w:val="00114D62"/>
    <w:rsid w:val="00114DC5"/>
    <w:rsid w:val="00114EC6"/>
    <w:rsid w:val="00114ED5"/>
    <w:rsid w:val="00114F83"/>
    <w:rsid w:val="001155BB"/>
    <w:rsid w:val="0011568A"/>
    <w:rsid w:val="001156E5"/>
    <w:rsid w:val="0011585A"/>
    <w:rsid w:val="00115927"/>
    <w:rsid w:val="0011593C"/>
    <w:rsid w:val="00115963"/>
    <w:rsid w:val="00115A7F"/>
    <w:rsid w:val="00115A89"/>
    <w:rsid w:val="00115B03"/>
    <w:rsid w:val="00115D28"/>
    <w:rsid w:val="00115D3A"/>
    <w:rsid w:val="0011611E"/>
    <w:rsid w:val="00116155"/>
    <w:rsid w:val="00116196"/>
    <w:rsid w:val="0011622A"/>
    <w:rsid w:val="001162EC"/>
    <w:rsid w:val="001164CE"/>
    <w:rsid w:val="0011651A"/>
    <w:rsid w:val="0011660C"/>
    <w:rsid w:val="0011668A"/>
    <w:rsid w:val="00116693"/>
    <w:rsid w:val="0011670A"/>
    <w:rsid w:val="0011695B"/>
    <w:rsid w:val="001169CE"/>
    <w:rsid w:val="00116A1A"/>
    <w:rsid w:val="00116AA8"/>
    <w:rsid w:val="00116B75"/>
    <w:rsid w:val="00116C54"/>
    <w:rsid w:val="00116F45"/>
    <w:rsid w:val="00116F58"/>
    <w:rsid w:val="00117034"/>
    <w:rsid w:val="001170B2"/>
    <w:rsid w:val="00117121"/>
    <w:rsid w:val="001171D0"/>
    <w:rsid w:val="001172D8"/>
    <w:rsid w:val="001175D7"/>
    <w:rsid w:val="00117780"/>
    <w:rsid w:val="00117996"/>
    <w:rsid w:val="001179E1"/>
    <w:rsid w:val="00117BD8"/>
    <w:rsid w:val="00117C03"/>
    <w:rsid w:val="00117CD4"/>
    <w:rsid w:val="00117E4F"/>
    <w:rsid w:val="00117E81"/>
    <w:rsid w:val="00120141"/>
    <w:rsid w:val="0012029D"/>
    <w:rsid w:val="001203BF"/>
    <w:rsid w:val="00120425"/>
    <w:rsid w:val="0012047C"/>
    <w:rsid w:val="001205B0"/>
    <w:rsid w:val="00120666"/>
    <w:rsid w:val="00120748"/>
    <w:rsid w:val="0012096C"/>
    <w:rsid w:val="00120A5C"/>
    <w:rsid w:val="00120C08"/>
    <w:rsid w:val="00120C4E"/>
    <w:rsid w:val="00120CED"/>
    <w:rsid w:val="00120D20"/>
    <w:rsid w:val="00120E51"/>
    <w:rsid w:val="00121117"/>
    <w:rsid w:val="001211F7"/>
    <w:rsid w:val="001211FD"/>
    <w:rsid w:val="0012131D"/>
    <w:rsid w:val="001213BA"/>
    <w:rsid w:val="001214CD"/>
    <w:rsid w:val="001215F5"/>
    <w:rsid w:val="001216CD"/>
    <w:rsid w:val="001217E2"/>
    <w:rsid w:val="00121957"/>
    <w:rsid w:val="001219F5"/>
    <w:rsid w:val="00121A02"/>
    <w:rsid w:val="00121D04"/>
    <w:rsid w:val="00122190"/>
    <w:rsid w:val="00122256"/>
    <w:rsid w:val="00122320"/>
    <w:rsid w:val="0012233C"/>
    <w:rsid w:val="0012239E"/>
    <w:rsid w:val="001223CA"/>
    <w:rsid w:val="00122454"/>
    <w:rsid w:val="0012252E"/>
    <w:rsid w:val="00122587"/>
    <w:rsid w:val="00122922"/>
    <w:rsid w:val="00122958"/>
    <w:rsid w:val="0012296F"/>
    <w:rsid w:val="00122A76"/>
    <w:rsid w:val="00122B57"/>
    <w:rsid w:val="00122B9F"/>
    <w:rsid w:val="00122BE4"/>
    <w:rsid w:val="00122C0C"/>
    <w:rsid w:val="00122CE9"/>
    <w:rsid w:val="00122EA0"/>
    <w:rsid w:val="00122F09"/>
    <w:rsid w:val="00122F9B"/>
    <w:rsid w:val="001231B9"/>
    <w:rsid w:val="0012322F"/>
    <w:rsid w:val="001232A7"/>
    <w:rsid w:val="00123347"/>
    <w:rsid w:val="001233AD"/>
    <w:rsid w:val="001233AE"/>
    <w:rsid w:val="00123403"/>
    <w:rsid w:val="001234E7"/>
    <w:rsid w:val="0012353C"/>
    <w:rsid w:val="001235F0"/>
    <w:rsid w:val="0012362F"/>
    <w:rsid w:val="00123657"/>
    <w:rsid w:val="00123664"/>
    <w:rsid w:val="001236D9"/>
    <w:rsid w:val="001238D1"/>
    <w:rsid w:val="00123975"/>
    <w:rsid w:val="00123A2B"/>
    <w:rsid w:val="00123A92"/>
    <w:rsid w:val="00123AAF"/>
    <w:rsid w:val="00123B44"/>
    <w:rsid w:val="00123B6C"/>
    <w:rsid w:val="00123B9B"/>
    <w:rsid w:val="00123C44"/>
    <w:rsid w:val="00123C52"/>
    <w:rsid w:val="00123D53"/>
    <w:rsid w:val="00123DA5"/>
    <w:rsid w:val="00123DE5"/>
    <w:rsid w:val="00123F16"/>
    <w:rsid w:val="00123FC4"/>
    <w:rsid w:val="00124100"/>
    <w:rsid w:val="00124134"/>
    <w:rsid w:val="00124179"/>
    <w:rsid w:val="001243E1"/>
    <w:rsid w:val="001243F1"/>
    <w:rsid w:val="0012472E"/>
    <w:rsid w:val="00124765"/>
    <w:rsid w:val="001248BC"/>
    <w:rsid w:val="0012498F"/>
    <w:rsid w:val="00124995"/>
    <w:rsid w:val="00124B7B"/>
    <w:rsid w:val="00124B9C"/>
    <w:rsid w:val="00124F01"/>
    <w:rsid w:val="00124F0F"/>
    <w:rsid w:val="00124FED"/>
    <w:rsid w:val="001253CE"/>
    <w:rsid w:val="001254EE"/>
    <w:rsid w:val="00125762"/>
    <w:rsid w:val="00125864"/>
    <w:rsid w:val="001259B3"/>
    <w:rsid w:val="00125B38"/>
    <w:rsid w:val="00125B74"/>
    <w:rsid w:val="00125C24"/>
    <w:rsid w:val="00125C89"/>
    <w:rsid w:val="00125F34"/>
    <w:rsid w:val="001260B5"/>
    <w:rsid w:val="00126363"/>
    <w:rsid w:val="0012637D"/>
    <w:rsid w:val="001263A5"/>
    <w:rsid w:val="001263C5"/>
    <w:rsid w:val="0012660D"/>
    <w:rsid w:val="001267EC"/>
    <w:rsid w:val="0012680C"/>
    <w:rsid w:val="00126A07"/>
    <w:rsid w:val="00126B2B"/>
    <w:rsid w:val="00126C65"/>
    <w:rsid w:val="00126CF9"/>
    <w:rsid w:val="00126EA1"/>
    <w:rsid w:val="00126F4C"/>
    <w:rsid w:val="00126FFF"/>
    <w:rsid w:val="00127068"/>
    <w:rsid w:val="001270B7"/>
    <w:rsid w:val="00127250"/>
    <w:rsid w:val="0012731D"/>
    <w:rsid w:val="001273B2"/>
    <w:rsid w:val="00127446"/>
    <w:rsid w:val="001274CE"/>
    <w:rsid w:val="00127501"/>
    <w:rsid w:val="00127511"/>
    <w:rsid w:val="00127797"/>
    <w:rsid w:val="001277FD"/>
    <w:rsid w:val="0012788F"/>
    <w:rsid w:val="00127957"/>
    <w:rsid w:val="00127BF1"/>
    <w:rsid w:val="00127C12"/>
    <w:rsid w:val="00127C61"/>
    <w:rsid w:val="00127D37"/>
    <w:rsid w:val="00127E3E"/>
    <w:rsid w:val="00127EF9"/>
    <w:rsid w:val="001300BA"/>
    <w:rsid w:val="00130114"/>
    <w:rsid w:val="00130207"/>
    <w:rsid w:val="00130270"/>
    <w:rsid w:val="0013039E"/>
    <w:rsid w:val="001305E9"/>
    <w:rsid w:val="001306D2"/>
    <w:rsid w:val="00130745"/>
    <w:rsid w:val="00130760"/>
    <w:rsid w:val="001307A1"/>
    <w:rsid w:val="001309DA"/>
    <w:rsid w:val="001309F0"/>
    <w:rsid w:val="00130AD2"/>
    <w:rsid w:val="00130B08"/>
    <w:rsid w:val="00130C1C"/>
    <w:rsid w:val="00130F20"/>
    <w:rsid w:val="00130F3F"/>
    <w:rsid w:val="0013118E"/>
    <w:rsid w:val="001312B3"/>
    <w:rsid w:val="001313E7"/>
    <w:rsid w:val="00131419"/>
    <w:rsid w:val="001316DB"/>
    <w:rsid w:val="001317C4"/>
    <w:rsid w:val="001317E9"/>
    <w:rsid w:val="001318FB"/>
    <w:rsid w:val="00131929"/>
    <w:rsid w:val="00131B52"/>
    <w:rsid w:val="00131BB7"/>
    <w:rsid w:val="00131C2C"/>
    <w:rsid w:val="00131DAB"/>
    <w:rsid w:val="00132095"/>
    <w:rsid w:val="001322C6"/>
    <w:rsid w:val="001322E8"/>
    <w:rsid w:val="0013250A"/>
    <w:rsid w:val="001325A0"/>
    <w:rsid w:val="001327D3"/>
    <w:rsid w:val="0013287D"/>
    <w:rsid w:val="001329E2"/>
    <w:rsid w:val="00132C64"/>
    <w:rsid w:val="00132CFA"/>
    <w:rsid w:val="00132D86"/>
    <w:rsid w:val="00132F16"/>
    <w:rsid w:val="00132F5A"/>
    <w:rsid w:val="001330C1"/>
    <w:rsid w:val="00133150"/>
    <w:rsid w:val="0013319D"/>
    <w:rsid w:val="001331C3"/>
    <w:rsid w:val="00133474"/>
    <w:rsid w:val="001336C5"/>
    <w:rsid w:val="001338EA"/>
    <w:rsid w:val="00133918"/>
    <w:rsid w:val="001339EF"/>
    <w:rsid w:val="00133ABB"/>
    <w:rsid w:val="00133AD3"/>
    <w:rsid w:val="00133ADE"/>
    <w:rsid w:val="00133B23"/>
    <w:rsid w:val="00133BD4"/>
    <w:rsid w:val="00133BF7"/>
    <w:rsid w:val="00133D16"/>
    <w:rsid w:val="00133D99"/>
    <w:rsid w:val="00133EA7"/>
    <w:rsid w:val="00133EB3"/>
    <w:rsid w:val="00134017"/>
    <w:rsid w:val="00134105"/>
    <w:rsid w:val="00134142"/>
    <w:rsid w:val="0013419D"/>
    <w:rsid w:val="00134318"/>
    <w:rsid w:val="0013435B"/>
    <w:rsid w:val="00134383"/>
    <w:rsid w:val="001344D4"/>
    <w:rsid w:val="001346F7"/>
    <w:rsid w:val="00134760"/>
    <w:rsid w:val="00134795"/>
    <w:rsid w:val="00134824"/>
    <w:rsid w:val="001348A5"/>
    <w:rsid w:val="001348DE"/>
    <w:rsid w:val="001349A0"/>
    <w:rsid w:val="00134A01"/>
    <w:rsid w:val="00134B58"/>
    <w:rsid w:val="00134B64"/>
    <w:rsid w:val="00134D22"/>
    <w:rsid w:val="001352D3"/>
    <w:rsid w:val="00135406"/>
    <w:rsid w:val="0013551D"/>
    <w:rsid w:val="0013553E"/>
    <w:rsid w:val="00135546"/>
    <w:rsid w:val="00135623"/>
    <w:rsid w:val="00135662"/>
    <w:rsid w:val="00135742"/>
    <w:rsid w:val="0013589E"/>
    <w:rsid w:val="00135BAD"/>
    <w:rsid w:val="00135D0E"/>
    <w:rsid w:val="00135D72"/>
    <w:rsid w:val="00135E25"/>
    <w:rsid w:val="00135EA9"/>
    <w:rsid w:val="00135EF8"/>
    <w:rsid w:val="00135F91"/>
    <w:rsid w:val="00136041"/>
    <w:rsid w:val="00136049"/>
    <w:rsid w:val="0013606A"/>
    <w:rsid w:val="001360A8"/>
    <w:rsid w:val="001363B6"/>
    <w:rsid w:val="00136606"/>
    <w:rsid w:val="001366D2"/>
    <w:rsid w:val="001367B9"/>
    <w:rsid w:val="0013685D"/>
    <w:rsid w:val="001368A9"/>
    <w:rsid w:val="001368F4"/>
    <w:rsid w:val="001369D5"/>
    <w:rsid w:val="00136B1D"/>
    <w:rsid w:val="00136E90"/>
    <w:rsid w:val="00136EAA"/>
    <w:rsid w:val="00137056"/>
    <w:rsid w:val="0013726B"/>
    <w:rsid w:val="00137356"/>
    <w:rsid w:val="001373CB"/>
    <w:rsid w:val="0013740D"/>
    <w:rsid w:val="00137540"/>
    <w:rsid w:val="001375C2"/>
    <w:rsid w:val="0013777E"/>
    <w:rsid w:val="00137781"/>
    <w:rsid w:val="001377C6"/>
    <w:rsid w:val="00137859"/>
    <w:rsid w:val="001378D3"/>
    <w:rsid w:val="001379D7"/>
    <w:rsid w:val="00137AEE"/>
    <w:rsid w:val="00137B0A"/>
    <w:rsid w:val="00137B80"/>
    <w:rsid w:val="00137D99"/>
    <w:rsid w:val="00137E8A"/>
    <w:rsid w:val="00137EA5"/>
    <w:rsid w:val="0014019C"/>
    <w:rsid w:val="001401AB"/>
    <w:rsid w:val="0014030A"/>
    <w:rsid w:val="00140413"/>
    <w:rsid w:val="0014043B"/>
    <w:rsid w:val="00140637"/>
    <w:rsid w:val="00140669"/>
    <w:rsid w:val="001406A0"/>
    <w:rsid w:val="00140722"/>
    <w:rsid w:val="0014078D"/>
    <w:rsid w:val="001407C0"/>
    <w:rsid w:val="00140831"/>
    <w:rsid w:val="0014096B"/>
    <w:rsid w:val="001409F5"/>
    <w:rsid w:val="00140B3D"/>
    <w:rsid w:val="00140CD7"/>
    <w:rsid w:val="00140D82"/>
    <w:rsid w:val="00140E22"/>
    <w:rsid w:val="00140E56"/>
    <w:rsid w:val="001411E6"/>
    <w:rsid w:val="00141248"/>
    <w:rsid w:val="001412CF"/>
    <w:rsid w:val="00141325"/>
    <w:rsid w:val="00141369"/>
    <w:rsid w:val="00141512"/>
    <w:rsid w:val="0014152A"/>
    <w:rsid w:val="00141974"/>
    <w:rsid w:val="001419FA"/>
    <w:rsid w:val="00141A8C"/>
    <w:rsid w:val="00141B12"/>
    <w:rsid w:val="00141B4B"/>
    <w:rsid w:val="00141C7D"/>
    <w:rsid w:val="00141FE1"/>
    <w:rsid w:val="00142049"/>
    <w:rsid w:val="0014206D"/>
    <w:rsid w:val="00142127"/>
    <w:rsid w:val="00142219"/>
    <w:rsid w:val="001422F5"/>
    <w:rsid w:val="001422FB"/>
    <w:rsid w:val="001423CC"/>
    <w:rsid w:val="00142499"/>
    <w:rsid w:val="0014253C"/>
    <w:rsid w:val="001427A0"/>
    <w:rsid w:val="001427B5"/>
    <w:rsid w:val="001427BA"/>
    <w:rsid w:val="001427CA"/>
    <w:rsid w:val="001428E7"/>
    <w:rsid w:val="0014292D"/>
    <w:rsid w:val="001429D8"/>
    <w:rsid w:val="00142BDE"/>
    <w:rsid w:val="00142C81"/>
    <w:rsid w:val="00142CF3"/>
    <w:rsid w:val="00142D22"/>
    <w:rsid w:val="00142D51"/>
    <w:rsid w:val="00142DD4"/>
    <w:rsid w:val="00142DEC"/>
    <w:rsid w:val="00142E30"/>
    <w:rsid w:val="00142E6C"/>
    <w:rsid w:val="00143168"/>
    <w:rsid w:val="001431C0"/>
    <w:rsid w:val="00143281"/>
    <w:rsid w:val="001433D1"/>
    <w:rsid w:val="001434D4"/>
    <w:rsid w:val="001434F4"/>
    <w:rsid w:val="00143566"/>
    <w:rsid w:val="0014358E"/>
    <w:rsid w:val="0014383D"/>
    <w:rsid w:val="0014389A"/>
    <w:rsid w:val="00143A19"/>
    <w:rsid w:val="00143B3F"/>
    <w:rsid w:val="00143BBD"/>
    <w:rsid w:val="00143C1A"/>
    <w:rsid w:val="00143D02"/>
    <w:rsid w:val="00143E58"/>
    <w:rsid w:val="00144258"/>
    <w:rsid w:val="0014429E"/>
    <w:rsid w:val="001442C3"/>
    <w:rsid w:val="0014438A"/>
    <w:rsid w:val="001443B6"/>
    <w:rsid w:val="00144548"/>
    <w:rsid w:val="001446F0"/>
    <w:rsid w:val="00144775"/>
    <w:rsid w:val="0014487F"/>
    <w:rsid w:val="0014489B"/>
    <w:rsid w:val="001448AE"/>
    <w:rsid w:val="001449C4"/>
    <w:rsid w:val="00144C22"/>
    <w:rsid w:val="00144DA7"/>
    <w:rsid w:val="00144E63"/>
    <w:rsid w:val="00144EB4"/>
    <w:rsid w:val="00144EB8"/>
    <w:rsid w:val="00144F1C"/>
    <w:rsid w:val="00144F80"/>
    <w:rsid w:val="00145249"/>
    <w:rsid w:val="0014533F"/>
    <w:rsid w:val="001453A5"/>
    <w:rsid w:val="00145618"/>
    <w:rsid w:val="00145740"/>
    <w:rsid w:val="0014579E"/>
    <w:rsid w:val="0014599A"/>
    <w:rsid w:val="00145A27"/>
    <w:rsid w:val="00145B21"/>
    <w:rsid w:val="00145C02"/>
    <w:rsid w:val="00145C32"/>
    <w:rsid w:val="00145D79"/>
    <w:rsid w:val="00145FAE"/>
    <w:rsid w:val="0014611F"/>
    <w:rsid w:val="001461BF"/>
    <w:rsid w:val="001461EA"/>
    <w:rsid w:val="00146426"/>
    <w:rsid w:val="0014648F"/>
    <w:rsid w:val="001465A4"/>
    <w:rsid w:val="001465C2"/>
    <w:rsid w:val="001466B4"/>
    <w:rsid w:val="001466B7"/>
    <w:rsid w:val="001466B9"/>
    <w:rsid w:val="001468E6"/>
    <w:rsid w:val="00146AF6"/>
    <w:rsid w:val="00146C60"/>
    <w:rsid w:val="00146C74"/>
    <w:rsid w:val="00146CCB"/>
    <w:rsid w:val="0014701C"/>
    <w:rsid w:val="00147089"/>
    <w:rsid w:val="00147186"/>
    <w:rsid w:val="00147198"/>
    <w:rsid w:val="001471AC"/>
    <w:rsid w:val="00147209"/>
    <w:rsid w:val="001473C3"/>
    <w:rsid w:val="001473D4"/>
    <w:rsid w:val="00147494"/>
    <w:rsid w:val="00147766"/>
    <w:rsid w:val="001477A6"/>
    <w:rsid w:val="0014794C"/>
    <w:rsid w:val="001479CA"/>
    <w:rsid w:val="00147B0A"/>
    <w:rsid w:val="00147B47"/>
    <w:rsid w:val="00147BC2"/>
    <w:rsid w:val="00147D4C"/>
    <w:rsid w:val="00147D62"/>
    <w:rsid w:val="00147DA4"/>
    <w:rsid w:val="00150014"/>
    <w:rsid w:val="0015001A"/>
    <w:rsid w:val="00150191"/>
    <w:rsid w:val="0015032E"/>
    <w:rsid w:val="0015034F"/>
    <w:rsid w:val="001503B4"/>
    <w:rsid w:val="0015049C"/>
    <w:rsid w:val="00150590"/>
    <w:rsid w:val="001506E1"/>
    <w:rsid w:val="00150A78"/>
    <w:rsid w:val="00150B5C"/>
    <w:rsid w:val="00150B81"/>
    <w:rsid w:val="00150C85"/>
    <w:rsid w:val="00150CA1"/>
    <w:rsid w:val="00150CA7"/>
    <w:rsid w:val="00150CCC"/>
    <w:rsid w:val="00150D1D"/>
    <w:rsid w:val="00150EDE"/>
    <w:rsid w:val="00150EEA"/>
    <w:rsid w:val="00150F14"/>
    <w:rsid w:val="00150FF0"/>
    <w:rsid w:val="00151065"/>
    <w:rsid w:val="001511A9"/>
    <w:rsid w:val="001511E9"/>
    <w:rsid w:val="0015137E"/>
    <w:rsid w:val="00151382"/>
    <w:rsid w:val="001513DE"/>
    <w:rsid w:val="0015145D"/>
    <w:rsid w:val="001514BB"/>
    <w:rsid w:val="0015152A"/>
    <w:rsid w:val="00151639"/>
    <w:rsid w:val="001516A0"/>
    <w:rsid w:val="001516C9"/>
    <w:rsid w:val="0015191C"/>
    <w:rsid w:val="0015197F"/>
    <w:rsid w:val="001519B6"/>
    <w:rsid w:val="00151A8A"/>
    <w:rsid w:val="00151CE0"/>
    <w:rsid w:val="00151D2A"/>
    <w:rsid w:val="001521C1"/>
    <w:rsid w:val="00152311"/>
    <w:rsid w:val="00152314"/>
    <w:rsid w:val="0015242F"/>
    <w:rsid w:val="00152478"/>
    <w:rsid w:val="00152538"/>
    <w:rsid w:val="00152635"/>
    <w:rsid w:val="0015269A"/>
    <w:rsid w:val="00152720"/>
    <w:rsid w:val="00152747"/>
    <w:rsid w:val="0015276B"/>
    <w:rsid w:val="001527F2"/>
    <w:rsid w:val="001527F8"/>
    <w:rsid w:val="001528E7"/>
    <w:rsid w:val="00152929"/>
    <w:rsid w:val="00152B48"/>
    <w:rsid w:val="00152BEC"/>
    <w:rsid w:val="00152C70"/>
    <w:rsid w:val="00152C85"/>
    <w:rsid w:val="00152CB3"/>
    <w:rsid w:val="00152CB5"/>
    <w:rsid w:val="00152CCF"/>
    <w:rsid w:val="00152D93"/>
    <w:rsid w:val="00152D97"/>
    <w:rsid w:val="00152E96"/>
    <w:rsid w:val="00152EA2"/>
    <w:rsid w:val="00152FC1"/>
    <w:rsid w:val="00153263"/>
    <w:rsid w:val="0015326C"/>
    <w:rsid w:val="0015339D"/>
    <w:rsid w:val="001534EE"/>
    <w:rsid w:val="00153556"/>
    <w:rsid w:val="00153791"/>
    <w:rsid w:val="00153844"/>
    <w:rsid w:val="001538B5"/>
    <w:rsid w:val="00153940"/>
    <w:rsid w:val="0015396E"/>
    <w:rsid w:val="00153976"/>
    <w:rsid w:val="00153A48"/>
    <w:rsid w:val="00153A55"/>
    <w:rsid w:val="00153A5E"/>
    <w:rsid w:val="00153AC8"/>
    <w:rsid w:val="00153CEA"/>
    <w:rsid w:val="00153D0F"/>
    <w:rsid w:val="00153D5C"/>
    <w:rsid w:val="00153D7E"/>
    <w:rsid w:val="00153FF8"/>
    <w:rsid w:val="0015409E"/>
    <w:rsid w:val="001540A2"/>
    <w:rsid w:val="00154195"/>
    <w:rsid w:val="001543C0"/>
    <w:rsid w:val="001543D3"/>
    <w:rsid w:val="0015456D"/>
    <w:rsid w:val="00154671"/>
    <w:rsid w:val="00154759"/>
    <w:rsid w:val="0015488A"/>
    <w:rsid w:val="00154D3E"/>
    <w:rsid w:val="00154E07"/>
    <w:rsid w:val="00154E94"/>
    <w:rsid w:val="00154F36"/>
    <w:rsid w:val="00154FA9"/>
    <w:rsid w:val="0015504E"/>
    <w:rsid w:val="001550A3"/>
    <w:rsid w:val="00155377"/>
    <w:rsid w:val="00155509"/>
    <w:rsid w:val="00155565"/>
    <w:rsid w:val="0015561C"/>
    <w:rsid w:val="00155750"/>
    <w:rsid w:val="001557BC"/>
    <w:rsid w:val="0015586F"/>
    <w:rsid w:val="00155A6D"/>
    <w:rsid w:val="00155E50"/>
    <w:rsid w:val="00155E54"/>
    <w:rsid w:val="00156034"/>
    <w:rsid w:val="001560A4"/>
    <w:rsid w:val="00156262"/>
    <w:rsid w:val="0015633D"/>
    <w:rsid w:val="001564CD"/>
    <w:rsid w:val="001565A7"/>
    <w:rsid w:val="00156764"/>
    <w:rsid w:val="00156841"/>
    <w:rsid w:val="00156889"/>
    <w:rsid w:val="00156DA9"/>
    <w:rsid w:val="0015707D"/>
    <w:rsid w:val="00157234"/>
    <w:rsid w:val="00157249"/>
    <w:rsid w:val="00157313"/>
    <w:rsid w:val="001575F4"/>
    <w:rsid w:val="00157619"/>
    <w:rsid w:val="0015765E"/>
    <w:rsid w:val="00157720"/>
    <w:rsid w:val="001577A3"/>
    <w:rsid w:val="001578A4"/>
    <w:rsid w:val="0015795C"/>
    <w:rsid w:val="00157AD4"/>
    <w:rsid w:val="00157B51"/>
    <w:rsid w:val="00157BF8"/>
    <w:rsid w:val="00157CD5"/>
    <w:rsid w:val="00157D06"/>
    <w:rsid w:val="00157EEC"/>
    <w:rsid w:val="0016003D"/>
    <w:rsid w:val="0016007E"/>
    <w:rsid w:val="001600F3"/>
    <w:rsid w:val="00160182"/>
    <w:rsid w:val="001601AA"/>
    <w:rsid w:val="001601EF"/>
    <w:rsid w:val="0016024A"/>
    <w:rsid w:val="0016026F"/>
    <w:rsid w:val="00160333"/>
    <w:rsid w:val="00160385"/>
    <w:rsid w:val="00160427"/>
    <w:rsid w:val="0016043C"/>
    <w:rsid w:val="001605C0"/>
    <w:rsid w:val="0016064F"/>
    <w:rsid w:val="0016070F"/>
    <w:rsid w:val="001607FE"/>
    <w:rsid w:val="001608EA"/>
    <w:rsid w:val="0016092C"/>
    <w:rsid w:val="00160AC9"/>
    <w:rsid w:val="00160C1D"/>
    <w:rsid w:val="00160CF2"/>
    <w:rsid w:val="00160D4A"/>
    <w:rsid w:val="00160EE0"/>
    <w:rsid w:val="00160F77"/>
    <w:rsid w:val="00160FA6"/>
    <w:rsid w:val="001610AB"/>
    <w:rsid w:val="0016111B"/>
    <w:rsid w:val="00161125"/>
    <w:rsid w:val="00161191"/>
    <w:rsid w:val="0016122A"/>
    <w:rsid w:val="0016122B"/>
    <w:rsid w:val="001615D3"/>
    <w:rsid w:val="001617A6"/>
    <w:rsid w:val="001618DB"/>
    <w:rsid w:val="001618EC"/>
    <w:rsid w:val="00161A08"/>
    <w:rsid w:val="00161AD8"/>
    <w:rsid w:val="00161B22"/>
    <w:rsid w:val="00161B64"/>
    <w:rsid w:val="00161B6A"/>
    <w:rsid w:val="00161B96"/>
    <w:rsid w:val="00161CBD"/>
    <w:rsid w:val="00162206"/>
    <w:rsid w:val="0016228E"/>
    <w:rsid w:val="00162296"/>
    <w:rsid w:val="0016230E"/>
    <w:rsid w:val="0016237F"/>
    <w:rsid w:val="001624DE"/>
    <w:rsid w:val="001624E0"/>
    <w:rsid w:val="00162571"/>
    <w:rsid w:val="0016265A"/>
    <w:rsid w:val="001626F2"/>
    <w:rsid w:val="00162717"/>
    <w:rsid w:val="00162830"/>
    <w:rsid w:val="00162838"/>
    <w:rsid w:val="00162A81"/>
    <w:rsid w:val="00162AD0"/>
    <w:rsid w:val="00162C8C"/>
    <w:rsid w:val="00162D89"/>
    <w:rsid w:val="00162E6B"/>
    <w:rsid w:val="00162E97"/>
    <w:rsid w:val="00162F58"/>
    <w:rsid w:val="00162F8B"/>
    <w:rsid w:val="00162FFD"/>
    <w:rsid w:val="001630EB"/>
    <w:rsid w:val="0016345D"/>
    <w:rsid w:val="00163553"/>
    <w:rsid w:val="0016358C"/>
    <w:rsid w:val="001635AC"/>
    <w:rsid w:val="00163616"/>
    <w:rsid w:val="00163731"/>
    <w:rsid w:val="00163861"/>
    <w:rsid w:val="00163CC4"/>
    <w:rsid w:val="00163CCA"/>
    <w:rsid w:val="00163CD6"/>
    <w:rsid w:val="00163CF7"/>
    <w:rsid w:val="00163D3F"/>
    <w:rsid w:val="00163DCC"/>
    <w:rsid w:val="00163EC5"/>
    <w:rsid w:val="00163F54"/>
    <w:rsid w:val="00164007"/>
    <w:rsid w:val="001640A5"/>
    <w:rsid w:val="00164222"/>
    <w:rsid w:val="001642A0"/>
    <w:rsid w:val="0016459D"/>
    <w:rsid w:val="0016460F"/>
    <w:rsid w:val="001646D5"/>
    <w:rsid w:val="00164965"/>
    <w:rsid w:val="00164CA9"/>
    <w:rsid w:val="00164CB6"/>
    <w:rsid w:val="00164DBF"/>
    <w:rsid w:val="00164DF5"/>
    <w:rsid w:val="00164EBB"/>
    <w:rsid w:val="0016518E"/>
    <w:rsid w:val="00165240"/>
    <w:rsid w:val="00165343"/>
    <w:rsid w:val="0016536D"/>
    <w:rsid w:val="001654CF"/>
    <w:rsid w:val="001655EC"/>
    <w:rsid w:val="00165629"/>
    <w:rsid w:val="001656E2"/>
    <w:rsid w:val="0016580E"/>
    <w:rsid w:val="00165919"/>
    <w:rsid w:val="00165966"/>
    <w:rsid w:val="00165978"/>
    <w:rsid w:val="00165BA0"/>
    <w:rsid w:val="00165DC0"/>
    <w:rsid w:val="00165E11"/>
    <w:rsid w:val="00166069"/>
    <w:rsid w:val="001660A8"/>
    <w:rsid w:val="00166145"/>
    <w:rsid w:val="00166227"/>
    <w:rsid w:val="001663C0"/>
    <w:rsid w:val="0016650C"/>
    <w:rsid w:val="0016652C"/>
    <w:rsid w:val="001665CA"/>
    <w:rsid w:val="0016680B"/>
    <w:rsid w:val="001668C4"/>
    <w:rsid w:val="0016699E"/>
    <w:rsid w:val="00166AE2"/>
    <w:rsid w:val="00166B1C"/>
    <w:rsid w:val="00167043"/>
    <w:rsid w:val="00167046"/>
    <w:rsid w:val="0016710C"/>
    <w:rsid w:val="00167152"/>
    <w:rsid w:val="00167280"/>
    <w:rsid w:val="001672BB"/>
    <w:rsid w:val="00167696"/>
    <w:rsid w:val="001677AC"/>
    <w:rsid w:val="00167A20"/>
    <w:rsid w:val="00167AA5"/>
    <w:rsid w:val="00167C32"/>
    <w:rsid w:val="00167C46"/>
    <w:rsid w:val="00167DFD"/>
    <w:rsid w:val="00167E8E"/>
    <w:rsid w:val="001701C7"/>
    <w:rsid w:val="0017022C"/>
    <w:rsid w:val="001703C7"/>
    <w:rsid w:val="00170408"/>
    <w:rsid w:val="0017049E"/>
    <w:rsid w:val="00170737"/>
    <w:rsid w:val="00170779"/>
    <w:rsid w:val="00170AA5"/>
    <w:rsid w:val="00170AEF"/>
    <w:rsid w:val="00170BB6"/>
    <w:rsid w:val="00170CC3"/>
    <w:rsid w:val="00170E81"/>
    <w:rsid w:val="00170EA5"/>
    <w:rsid w:val="00170EE1"/>
    <w:rsid w:val="00170F28"/>
    <w:rsid w:val="00170FDF"/>
    <w:rsid w:val="0017102D"/>
    <w:rsid w:val="0017118C"/>
    <w:rsid w:val="0017148F"/>
    <w:rsid w:val="001714D7"/>
    <w:rsid w:val="0017153D"/>
    <w:rsid w:val="00171632"/>
    <w:rsid w:val="0017179C"/>
    <w:rsid w:val="001717F0"/>
    <w:rsid w:val="001718C4"/>
    <w:rsid w:val="00171A48"/>
    <w:rsid w:val="00171C4C"/>
    <w:rsid w:val="00171D6D"/>
    <w:rsid w:val="00171F90"/>
    <w:rsid w:val="0017203E"/>
    <w:rsid w:val="00172046"/>
    <w:rsid w:val="001720C3"/>
    <w:rsid w:val="0017211E"/>
    <w:rsid w:val="0017216C"/>
    <w:rsid w:val="00172180"/>
    <w:rsid w:val="001723C2"/>
    <w:rsid w:val="001723C8"/>
    <w:rsid w:val="00172635"/>
    <w:rsid w:val="0017274F"/>
    <w:rsid w:val="001728FE"/>
    <w:rsid w:val="001729CF"/>
    <w:rsid w:val="00172A1C"/>
    <w:rsid w:val="00172A60"/>
    <w:rsid w:val="00172A70"/>
    <w:rsid w:val="00172A81"/>
    <w:rsid w:val="00172A8E"/>
    <w:rsid w:val="00172BB3"/>
    <w:rsid w:val="00172E21"/>
    <w:rsid w:val="00172E3D"/>
    <w:rsid w:val="00172EAA"/>
    <w:rsid w:val="00172ED6"/>
    <w:rsid w:val="00172F6F"/>
    <w:rsid w:val="00172FAA"/>
    <w:rsid w:val="00172FBA"/>
    <w:rsid w:val="00173258"/>
    <w:rsid w:val="00173308"/>
    <w:rsid w:val="0017341B"/>
    <w:rsid w:val="00173468"/>
    <w:rsid w:val="00173492"/>
    <w:rsid w:val="0017350A"/>
    <w:rsid w:val="001735A5"/>
    <w:rsid w:val="001735BE"/>
    <w:rsid w:val="001735C5"/>
    <w:rsid w:val="001735FC"/>
    <w:rsid w:val="0017363C"/>
    <w:rsid w:val="0017382A"/>
    <w:rsid w:val="00173897"/>
    <w:rsid w:val="00173978"/>
    <w:rsid w:val="00173B4C"/>
    <w:rsid w:val="00173CA6"/>
    <w:rsid w:val="00173DA6"/>
    <w:rsid w:val="001740C6"/>
    <w:rsid w:val="001740DF"/>
    <w:rsid w:val="001740EC"/>
    <w:rsid w:val="00174289"/>
    <w:rsid w:val="001744B9"/>
    <w:rsid w:val="001748E3"/>
    <w:rsid w:val="0017490A"/>
    <w:rsid w:val="00174A0E"/>
    <w:rsid w:val="00174A54"/>
    <w:rsid w:val="00174DA3"/>
    <w:rsid w:val="00174E71"/>
    <w:rsid w:val="00174E8E"/>
    <w:rsid w:val="001750C7"/>
    <w:rsid w:val="00175166"/>
    <w:rsid w:val="0017517E"/>
    <w:rsid w:val="00175235"/>
    <w:rsid w:val="00175242"/>
    <w:rsid w:val="0017570C"/>
    <w:rsid w:val="0017578D"/>
    <w:rsid w:val="00175833"/>
    <w:rsid w:val="00175909"/>
    <w:rsid w:val="00175BF0"/>
    <w:rsid w:val="00175C5F"/>
    <w:rsid w:val="00175F01"/>
    <w:rsid w:val="00175F90"/>
    <w:rsid w:val="00176112"/>
    <w:rsid w:val="00176472"/>
    <w:rsid w:val="0017647F"/>
    <w:rsid w:val="001764D6"/>
    <w:rsid w:val="001764F2"/>
    <w:rsid w:val="00176640"/>
    <w:rsid w:val="0017666C"/>
    <w:rsid w:val="0017669D"/>
    <w:rsid w:val="0017674E"/>
    <w:rsid w:val="0017679B"/>
    <w:rsid w:val="0017692F"/>
    <w:rsid w:val="0017693C"/>
    <w:rsid w:val="00176ABC"/>
    <w:rsid w:val="00176BC2"/>
    <w:rsid w:val="00176E17"/>
    <w:rsid w:val="00176E2A"/>
    <w:rsid w:val="00176EA8"/>
    <w:rsid w:val="00177208"/>
    <w:rsid w:val="001775C9"/>
    <w:rsid w:val="00177728"/>
    <w:rsid w:val="001777EB"/>
    <w:rsid w:val="00177800"/>
    <w:rsid w:val="00177B1F"/>
    <w:rsid w:val="00177D8E"/>
    <w:rsid w:val="00177E3B"/>
    <w:rsid w:val="00177F1A"/>
    <w:rsid w:val="00177F1D"/>
    <w:rsid w:val="00180108"/>
    <w:rsid w:val="001801E5"/>
    <w:rsid w:val="00180520"/>
    <w:rsid w:val="00180594"/>
    <w:rsid w:val="00180640"/>
    <w:rsid w:val="00180700"/>
    <w:rsid w:val="001807F8"/>
    <w:rsid w:val="001808AA"/>
    <w:rsid w:val="001809CA"/>
    <w:rsid w:val="00180B05"/>
    <w:rsid w:val="00180B2E"/>
    <w:rsid w:val="00180C1B"/>
    <w:rsid w:val="00180C36"/>
    <w:rsid w:val="00180DCD"/>
    <w:rsid w:val="00180E2B"/>
    <w:rsid w:val="00180E80"/>
    <w:rsid w:val="00180FBE"/>
    <w:rsid w:val="00181051"/>
    <w:rsid w:val="00181071"/>
    <w:rsid w:val="00181104"/>
    <w:rsid w:val="00181140"/>
    <w:rsid w:val="001812BC"/>
    <w:rsid w:val="001812D1"/>
    <w:rsid w:val="0018133C"/>
    <w:rsid w:val="001813B8"/>
    <w:rsid w:val="00181441"/>
    <w:rsid w:val="00181497"/>
    <w:rsid w:val="00181598"/>
    <w:rsid w:val="00181742"/>
    <w:rsid w:val="0018193E"/>
    <w:rsid w:val="0018199A"/>
    <w:rsid w:val="001819D7"/>
    <w:rsid w:val="00181A05"/>
    <w:rsid w:val="00181A16"/>
    <w:rsid w:val="00181B5C"/>
    <w:rsid w:val="00181B66"/>
    <w:rsid w:val="00181D1C"/>
    <w:rsid w:val="00181DAA"/>
    <w:rsid w:val="00181E31"/>
    <w:rsid w:val="00181E6B"/>
    <w:rsid w:val="00181F33"/>
    <w:rsid w:val="00182295"/>
    <w:rsid w:val="001823A6"/>
    <w:rsid w:val="001823BF"/>
    <w:rsid w:val="00182404"/>
    <w:rsid w:val="0018243E"/>
    <w:rsid w:val="00182465"/>
    <w:rsid w:val="00182496"/>
    <w:rsid w:val="001824CB"/>
    <w:rsid w:val="0018266C"/>
    <w:rsid w:val="001827CD"/>
    <w:rsid w:val="0018294B"/>
    <w:rsid w:val="00182A87"/>
    <w:rsid w:val="00182B10"/>
    <w:rsid w:val="00182BDA"/>
    <w:rsid w:val="00182CF1"/>
    <w:rsid w:val="00182DA8"/>
    <w:rsid w:val="00182E95"/>
    <w:rsid w:val="00182F6D"/>
    <w:rsid w:val="00183126"/>
    <w:rsid w:val="00183298"/>
    <w:rsid w:val="0018339B"/>
    <w:rsid w:val="00183408"/>
    <w:rsid w:val="0018349F"/>
    <w:rsid w:val="001838E3"/>
    <w:rsid w:val="00183AD4"/>
    <w:rsid w:val="00183D6E"/>
    <w:rsid w:val="00183EF3"/>
    <w:rsid w:val="00183F9A"/>
    <w:rsid w:val="00184021"/>
    <w:rsid w:val="00184127"/>
    <w:rsid w:val="0018415B"/>
    <w:rsid w:val="00184471"/>
    <w:rsid w:val="001846C4"/>
    <w:rsid w:val="00184771"/>
    <w:rsid w:val="0018483A"/>
    <w:rsid w:val="00184905"/>
    <w:rsid w:val="00184929"/>
    <w:rsid w:val="00184980"/>
    <w:rsid w:val="00184AB5"/>
    <w:rsid w:val="00184B1C"/>
    <w:rsid w:val="00184B5D"/>
    <w:rsid w:val="00184BED"/>
    <w:rsid w:val="00184CAA"/>
    <w:rsid w:val="00184CD3"/>
    <w:rsid w:val="00184D02"/>
    <w:rsid w:val="00184D7E"/>
    <w:rsid w:val="00184EEE"/>
    <w:rsid w:val="00184F5C"/>
    <w:rsid w:val="00184F93"/>
    <w:rsid w:val="0018507A"/>
    <w:rsid w:val="00185150"/>
    <w:rsid w:val="001851B9"/>
    <w:rsid w:val="001852AA"/>
    <w:rsid w:val="001852DF"/>
    <w:rsid w:val="00185370"/>
    <w:rsid w:val="001853E5"/>
    <w:rsid w:val="001854F1"/>
    <w:rsid w:val="001855B7"/>
    <w:rsid w:val="0018563C"/>
    <w:rsid w:val="00185831"/>
    <w:rsid w:val="00185A17"/>
    <w:rsid w:val="00185B68"/>
    <w:rsid w:val="00185D2D"/>
    <w:rsid w:val="00185DB4"/>
    <w:rsid w:val="00185E65"/>
    <w:rsid w:val="001861E4"/>
    <w:rsid w:val="00186280"/>
    <w:rsid w:val="00186322"/>
    <w:rsid w:val="0018655A"/>
    <w:rsid w:val="00186712"/>
    <w:rsid w:val="001868CF"/>
    <w:rsid w:val="0018693F"/>
    <w:rsid w:val="00186A40"/>
    <w:rsid w:val="00186AFB"/>
    <w:rsid w:val="00186B68"/>
    <w:rsid w:val="00186BD4"/>
    <w:rsid w:val="00186C49"/>
    <w:rsid w:val="00186CB8"/>
    <w:rsid w:val="00186E0A"/>
    <w:rsid w:val="00186F22"/>
    <w:rsid w:val="00186FB9"/>
    <w:rsid w:val="00187187"/>
    <w:rsid w:val="00187277"/>
    <w:rsid w:val="001873A3"/>
    <w:rsid w:val="00187519"/>
    <w:rsid w:val="001875AC"/>
    <w:rsid w:val="0018768B"/>
    <w:rsid w:val="00187903"/>
    <w:rsid w:val="0018790A"/>
    <w:rsid w:val="00187914"/>
    <w:rsid w:val="00187969"/>
    <w:rsid w:val="00187B28"/>
    <w:rsid w:val="00187B53"/>
    <w:rsid w:val="00187B6F"/>
    <w:rsid w:val="00187BF6"/>
    <w:rsid w:val="00187C63"/>
    <w:rsid w:val="00187C67"/>
    <w:rsid w:val="00187D87"/>
    <w:rsid w:val="00187FF0"/>
    <w:rsid w:val="00190019"/>
    <w:rsid w:val="001900E1"/>
    <w:rsid w:val="0019041B"/>
    <w:rsid w:val="001904F1"/>
    <w:rsid w:val="0019056A"/>
    <w:rsid w:val="001906AB"/>
    <w:rsid w:val="001906CA"/>
    <w:rsid w:val="00190711"/>
    <w:rsid w:val="0019076D"/>
    <w:rsid w:val="00190911"/>
    <w:rsid w:val="00190C19"/>
    <w:rsid w:val="00190C74"/>
    <w:rsid w:val="00190D50"/>
    <w:rsid w:val="00190D79"/>
    <w:rsid w:val="00190DE9"/>
    <w:rsid w:val="00190F6D"/>
    <w:rsid w:val="00191087"/>
    <w:rsid w:val="00191116"/>
    <w:rsid w:val="001911A4"/>
    <w:rsid w:val="00191452"/>
    <w:rsid w:val="00191462"/>
    <w:rsid w:val="001914D2"/>
    <w:rsid w:val="0019152B"/>
    <w:rsid w:val="00191531"/>
    <w:rsid w:val="00191571"/>
    <w:rsid w:val="001916E4"/>
    <w:rsid w:val="00191857"/>
    <w:rsid w:val="0019195A"/>
    <w:rsid w:val="00191994"/>
    <w:rsid w:val="00191A36"/>
    <w:rsid w:val="00191C63"/>
    <w:rsid w:val="00191D19"/>
    <w:rsid w:val="00191DB3"/>
    <w:rsid w:val="00191DE9"/>
    <w:rsid w:val="00191F3B"/>
    <w:rsid w:val="0019208D"/>
    <w:rsid w:val="001923C6"/>
    <w:rsid w:val="001923FB"/>
    <w:rsid w:val="001923FC"/>
    <w:rsid w:val="0019286E"/>
    <w:rsid w:val="00192932"/>
    <w:rsid w:val="001929BA"/>
    <w:rsid w:val="00192A76"/>
    <w:rsid w:val="00192B53"/>
    <w:rsid w:val="00192D74"/>
    <w:rsid w:val="00192D7F"/>
    <w:rsid w:val="001931FA"/>
    <w:rsid w:val="001933C5"/>
    <w:rsid w:val="0019357B"/>
    <w:rsid w:val="0019359F"/>
    <w:rsid w:val="0019362B"/>
    <w:rsid w:val="0019364D"/>
    <w:rsid w:val="00193814"/>
    <w:rsid w:val="001938F8"/>
    <w:rsid w:val="0019392C"/>
    <w:rsid w:val="00193B45"/>
    <w:rsid w:val="00193D72"/>
    <w:rsid w:val="00193E1A"/>
    <w:rsid w:val="00194051"/>
    <w:rsid w:val="0019410D"/>
    <w:rsid w:val="00194147"/>
    <w:rsid w:val="00194916"/>
    <w:rsid w:val="001949F3"/>
    <w:rsid w:val="00194A81"/>
    <w:rsid w:val="00194BF5"/>
    <w:rsid w:val="00194DA9"/>
    <w:rsid w:val="00194DD0"/>
    <w:rsid w:val="00194E96"/>
    <w:rsid w:val="00194ECF"/>
    <w:rsid w:val="001951C3"/>
    <w:rsid w:val="00195293"/>
    <w:rsid w:val="00195399"/>
    <w:rsid w:val="001953B3"/>
    <w:rsid w:val="0019544C"/>
    <w:rsid w:val="001954D6"/>
    <w:rsid w:val="00195586"/>
    <w:rsid w:val="001958A1"/>
    <w:rsid w:val="001958C6"/>
    <w:rsid w:val="001958E4"/>
    <w:rsid w:val="00195919"/>
    <w:rsid w:val="001959AF"/>
    <w:rsid w:val="00195A48"/>
    <w:rsid w:val="00195BCD"/>
    <w:rsid w:val="00195C12"/>
    <w:rsid w:val="00195D31"/>
    <w:rsid w:val="00195D3A"/>
    <w:rsid w:val="00195D4D"/>
    <w:rsid w:val="00195E52"/>
    <w:rsid w:val="00195E7D"/>
    <w:rsid w:val="00195F2B"/>
    <w:rsid w:val="0019613C"/>
    <w:rsid w:val="00196212"/>
    <w:rsid w:val="001962BF"/>
    <w:rsid w:val="00196305"/>
    <w:rsid w:val="0019655A"/>
    <w:rsid w:val="00196561"/>
    <w:rsid w:val="00196722"/>
    <w:rsid w:val="001967AD"/>
    <w:rsid w:val="00196A18"/>
    <w:rsid w:val="00196B45"/>
    <w:rsid w:val="00196BCB"/>
    <w:rsid w:val="00196BD4"/>
    <w:rsid w:val="00196E2F"/>
    <w:rsid w:val="00196E95"/>
    <w:rsid w:val="00196F06"/>
    <w:rsid w:val="00196F53"/>
    <w:rsid w:val="00196FF2"/>
    <w:rsid w:val="0019712C"/>
    <w:rsid w:val="00197132"/>
    <w:rsid w:val="00197152"/>
    <w:rsid w:val="00197172"/>
    <w:rsid w:val="001971B2"/>
    <w:rsid w:val="0019723B"/>
    <w:rsid w:val="00197573"/>
    <w:rsid w:val="0019758C"/>
    <w:rsid w:val="0019759B"/>
    <w:rsid w:val="001977A5"/>
    <w:rsid w:val="001977FF"/>
    <w:rsid w:val="0019788C"/>
    <w:rsid w:val="001978B2"/>
    <w:rsid w:val="00197B72"/>
    <w:rsid w:val="00197C3F"/>
    <w:rsid w:val="00197E23"/>
    <w:rsid w:val="00197F9D"/>
    <w:rsid w:val="001A00D5"/>
    <w:rsid w:val="001A03E1"/>
    <w:rsid w:val="001A041B"/>
    <w:rsid w:val="001A0465"/>
    <w:rsid w:val="001A0621"/>
    <w:rsid w:val="001A066F"/>
    <w:rsid w:val="001A0681"/>
    <w:rsid w:val="001A06CC"/>
    <w:rsid w:val="001A0A8F"/>
    <w:rsid w:val="001A0B9A"/>
    <w:rsid w:val="001A0BF0"/>
    <w:rsid w:val="001A0D31"/>
    <w:rsid w:val="001A0E2D"/>
    <w:rsid w:val="001A1013"/>
    <w:rsid w:val="001A1088"/>
    <w:rsid w:val="001A109C"/>
    <w:rsid w:val="001A1189"/>
    <w:rsid w:val="001A11AB"/>
    <w:rsid w:val="001A14C4"/>
    <w:rsid w:val="001A1668"/>
    <w:rsid w:val="001A17FE"/>
    <w:rsid w:val="001A18A4"/>
    <w:rsid w:val="001A19EC"/>
    <w:rsid w:val="001A19FB"/>
    <w:rsid w:val="001A1AE3"/>
    <w:rsid w:val="001A1BE6"/>
    <w:rsid w:val="001A1C4D"/>
    <w:rsid w:val="001A1D2F"/>
    <w:rsid w:val="001A1D30"/>
    <w:rsid w:val="001A1D84"/>
    <w:rsid w:val="001A1DB8"/>
    <w:rsid w:val="001A1E07"/>
    <w:rsid w:val="001A1ECA"/>
    <w:rsid w:val="001A1EF0"/>
    <w:rsid w:val="001A2019"/>
    <w:rsid w:val="001A20EF"/>
    <w:rsid w:val="001A22D0"/>
    <w:rsid w:val="001A238A"/>
    <w:rsid w:val="001A242C"/>
    <w:rsid w:val="001A24D0"/>
    <w:rsid w:val="001A263B"/>
    <w:rsid w:val="001A2663"/>
    <w:rsid w:val="001A27E0"/>
    <w:rsid w:val="001A286B"/>
    <w:rsid w:val="001A2973"/>
    <w:rsid w:val="001A2AB1"/>
    <w:rsid w:val="001A2B17"/>
    <w:rsid w:val="001A2B31"/>
    <w:rsid w:val="001A2C2F"/>
    <w:rsid w:val="001A2C58"/>
    <w:rsid w:val="001A309E"/>
    <w:rsid w:val="001A3285"/>
    <w:rsid w:val="001A32BE"/>
    <w:rsid w:val="001A32D5"/>
    <w:rsid w:val="001A35BF"/>
    <w:rsid w:val="001A36AA"/>
    <w:rsid w:val="001A3985"/>
    <w:rsid w:val="001A3A08"/>
    <w:rsid w:val="001A3A32"/>
    <w:rsid w:val="001A3B48"/>
    <w:rsid w:val="001A3BB7"/>
    <w:rsid w:val="001A3CB2"/>
    <w:rsid w:val="001A3CD1"/>
    <w:rsid w:val="001A3E98"/>
    <w:rsid w:val="001A4009"/>
    <w:rsid w:val="001A4059"/>
    <w:rsid w:val="001A40DB"/>
    <w:rsid w:val="001A4144"/>
    <w:rsid w:val="001A41A9"/>
    <w:rsid w:val="001A427C"/>
    <w:rsid w:val="001A4588"/>
    <w:rsid w:val="001A4700"/>
    <w:rsid w:val="001A4741"/>
    <w:rsid w:val="001A48E3"/>
    <w:rsid w:val="001A49C9"/>
    <w:rsid w:val="001A4AAD"/>
    <w:rsid w:val="001A4B75"/>
    <w:rsid w:val="001A4BFA"/>
    <w:rsid w:val="001A4C17"/>
    <w:rsid w:val="001A4E64"/>
    <w:rsid w:val="001A50E3"/>
    <w:rsid w:val="001A51E5"/>
    <w:rsid w:val="001A520D"/>
    <w:rsid w:val="001A5599"/>
    <w:rsid w:val="001A560A"/>
    <w:rsid w:val="001A5804"/>
    <w:rsid w:val="001A59BD"/>
    <w:rsid w:val="001A5AB6"/>
    <w:rsid w:val="001A5DBF"/>
    <w:rsid w:val="001A600F"/>
    <w:rsid w:val="001A6055"/>
    <w:rsid w:val="001A6074"/>
    <w:rsid w:val="001A60A9"/>
    <w:rsid w:val="001A60EE"/>
    <w:rsid w:val="001A60F5"/>
    <w:rsid w:val="001A6380"/>
    <w:rsid w:val="001A6536"/>
    <w:rsid w:val="001A653D"/>
    <w:rsid w:val="001A6596"/>
    <w:rsid w:val="001A65F1"/>
    <w:rsid w:val="001A67F7"/>
    <w:rsid w:val="001A6882"/>
    <w:rsid w:val="001A6955"/>
    <w:rsid w:val="001A6B8F"/>
    <w:rsid w:val="001A6BD5"/>
    <w:rsid w:val="001A6C39"/>
    <w:rsid w:val="001A6C79"/>
    <w:rsid w:val="001A700C"/>
    <w:rsid w:val="001A716A"/>
    <w:rsid w:val="001A7287"/>
    <w:rsid w:val="001A72AF"/>
    <w:rsid w:val="001A73A5"/>
    <w:rsid w:val="001A74CA"/>
    <w:rsid w:val="001A766B"/>
    <w:rsid w:val="001A7680"/>
    <w:rsid w:val="001A783B"/>
    <w:rsid w:val="001A7A79"/>
    <w:rsid w:val="001A7AF1"/>
    <w:rsid w:val="001A7BC7"/>
    <w:rsid w:val="001A7CD2"/>
    <w:rsid w:val="001A7D2C"/>
    <w:rsid w:val="001A7D37"/>
    <w:rsid w:val="001A7DF3"/>
    <w:rsid w:val="001A7F23"/>
    <w:rsid w:val="001B0029"/>
    <w:rsid w:val="001B009E"/>
    <w:rsid w:val="001B00EE"/>
    <w:rsid w:val="001B0222"/>
    <w:rsid w:val="001B023F"/>
    <w:rsid w:val="001B077F"/>
    <w:rsid w:val="001B0823"/>
    <w:rsid w:val="001B08D6"/>
    <w:rsid w:val="001B09CB"/>
    <w:rsid w:val="001B0A6A"/>
    <w:rsid w:val="001B0AA1"/>
    <w:rsid w:val="001B0AB6"/>
    <w:rsid w:val="001B0BA8"/>
    <w:rsid w:val="001B0BDF"/>
    <w:rsid w:val="001B0BFB"/>
    <w:rsid w:val="001B0CC2"/>
    <w:rsid w:val="001B0FD7"/>
    <w:rsid w:val="001B0FE5"/>
    <w:rsid w:val="001B10B0"/>
    <w:rsid w:val="001B1102"/>
    <w:rsid w:val="001B1172"/>
    <w:rsid w:val="001B11A9"/>
    <w:rsid w:val="001B12FF"/>
    <w:rsid w:val="001B1390"/>
    <w:rsid w:val="001B170A"/>
    <w:rsid w:val="001B171B"/>
    <w:rsid w:val="001B172B"/>
    <w:rsid w:val="001B178C"/>
    <w:rsid w:val="001B17A6"/>
    <w:rsid w:val="001B17B3"/>
    <w:rsid w:val="001B181A"/>
    <w:rsid w:val="001B1AA6"/>
    <w:rsid w:val="001B1CF4"/>
    <w:rsid w:val="001B1F0B"/>
    <w:rsid w:val="001B2001"/>
    <w:rsid w:val="001B2232"/>
    <w:rsid w:val="001B2439"/>
    <w:rsid w:val="001B24CA"/>
    <w:rsid w:val="001B2B28"/>
    <w:rsid w:val="001B2BEF"/>
    <w:rsid w:val="001B2FE7"/>
    <w:rsid w:val="001B301E"/>
    <w:rsid w:val="001B30B7"/>
    <w:rsid w:val="001B30F5"/>
    <w:rsid w:val="001B316A"/>
    <w:rsid w:val="001B31C3"/>
    <w:rsid w:val="001B31DC"/>
    <w:rsid w:val="001B3261"/>
    <w:rsid w:val="001B3276"/>
    <w:rsid w:val="001B3373"/>
    <w:rsid w:val="001B346B"/>
    <w:rsid w:val="001B34F1"/>
    <w:rsid w:val="001B3719"/>
    <w:rsid w:val="001B37DB"/>
    <w:rsid w:val="001B3AB0"/>
    <w:rsid w:val="001B3DBB"/>
    <w:rsid w:val="001B3F30"/>
    <w:rsid w:val="001B3FC1"/>
    <w:rsid w:val="001B4106"/>
    <w:rsid w:val="001B4166"/>
    <w:rsid w:val="001B4183"/>
    <w:rsid w:val="001B4231"/>
    <w:rsid w:val="001B4305"/>
    <w:rsid w:val="001B435C"/>
    <w:rsid w:val="001B4379"/>
    <w:rsid w:val="001B439B"/>
    <w:rsid w:val="001B45C9"/>
    <w:rsid w:val="001B4619"/>
    <w:rsid w:val="001B463D"/>
    <w:rsid w:val="001B469C"/>
    <w:rsid w:val="001B46C3"/>
    <w:rsid w:val="001B482D"/>
    <w:rsid w:val="001B4898"/>
    <w:rsid w:val="001B48E5"/>
    <w:rsid w:val="001B4942"/>
    <w:rsid w:val="001B4AA0"/>
    <w:rsid w:val="001B4ADE"/>
    <w:rsid w:val="001B4B21"/>
    <w:rsid w:val="001B4B38"/>
    <w:rsid w:val="001B4D1F"/>
    <w:rsid w:val="001B4E5B"/>
    <w:rsid w:val="001B4F75"/>
    <w:rsid w:val="001B4F99"/>
    <w:rsid w:val="001B5223"/>
    <w:rsid w:val="001B5313"/>
    <w:rsid w:val="001B5326"/>
    <w:rsid w:val="001B54B5"/>
    <w:rsid w:val="001B55D1"/>
    <w:rsid w:val="001B58BE"/>
    <w:rsid w:val="001B5941"/>
    <w:rsid w:val="001B59DE"/>
    <w:rsid w:val="001B5A89"/>
    <w:rsid w:val="001B5B1F"/>
    <w:rsid w:val="001B5BF3"/>
    <w:rsid w:val="001B5CAB"/>
    <w:rsid w:val="001B5DE2"/>
    <w:rsid w:val="001B5E2F"/>
    <w:rsid w:val="001B5F21"/>
    <w:rsid w:val="001B6013"/>
    <w:rsid w:val="001B6083"/>
    <w:rsid w:val="001B60F0"/>
    <w:rsid w:val="001B6136"/>
    <w:rsid w:val="001B6292"/>
    <w:rsid w:val="001B65E6"/>
    <w:rsid w:val="001B6640"/>
    <w:rsid w:val="001B66B3"/>
    <w:rsid w:val="001B66E5"/>
    <w:rsid w:val="001B66F1"/>
    <w:rsid w:val="001B6756"/>
    <w:rsid w:val="001B6757"/>
    <w:rsid w:val="001B67E4"/>
    <w:rsid w:val="001B6803"/>
    <w:rsid w:val="001B6813"/>
    <w:rsid w:val="001B6966"/>
    <w:rsid w:val="001B699A"/>
    <w:rsid w:val="001B69A6"/>
    <w:rsid w:val="001B69D1"/>
    <w:rsid w:val="001B6AC9"/>
    <w:rsid w:val="001B6BC7"/>
    <w:rsid w:val="001B6BE4"/>
    <w:rsid w:val="001B6D47"/>
    <w:rsid w:val="001B6F96"/>
    <w:rsid w:val="001B72B3"/>
    <w:rsid w:val="001B7301"/>
    <w:rsid w:val="001B733C"/>
    <w:rsid w:val="001B7392"/>
    <w:rsid w:val="001B73A0"/>
    <w:rsid w:val="001B73A5"/>
    <w:rsid w:val="001B743B"/>
    <w:rsid w:val="001B7473"/>
    <w:rsid w:val="001B759C"/>
    <w:rsid w:val="001B75B2"/>
    <w:rsid w:val="001B75ED"/>
    <w:rsid w:val="001B769B"/>
    <w:rsid w:val="001B76CD"/>
    <w:rsid w:val="001B76E4"/>
    <w:rsid w:val="001B779E"/>
    <w:rsid w:val="001B799C"/>
    <w:rsid w:val="001B7B1F"/>
    <w:rsid w:val="001B7BF4"/>
    <w:rsid w:val="001B7D15"/>
    <w:rsid w:val="001B7D36"/>
    <w:rsid w:val="001B7E6E"/>
    <w:rsid w:val="001B7F5B"/>
    <w:rsid w:val="001C034D"/>
    <w:rsid w:val="001C04AE"/>
    <w:rsid w:val="001C04EE"/>
    <w:rsid w:val="001C0692"/>
    <w:rsid w:val="001C0856"/>
    <w:rsid w:val="001C0979"/>
    <w:rsid w:val="001C099A"/>
    <w:rsid w:val="001C09F5"/>
    <w:rsid w:val="001C0AD1"/>
    <w:rsid w:val="001C0CB0"/>
    <w:rsid w:val="001C0D6C"/>
    <w:rsid w:val="001C0E05"/>
    <w:rsid w:val="001C0EB0"/>
    <w:rsid w:val="001C0FC0"/>
    <w:rsid w:val="001C11A6"/>
    <w:rsid w:val="001C1253"/>
    <w:rsid w:val="001C13DA"/>
    <w:rsid w:val="001C148C"/>
    <w:rsid w:val="001C1598"/>
    <w:rsid w:val="001C191E"/>
    <w:rsid w:val="001C1989"/>
    <w:rsid w:val="001C199B"/>
    <w:rsid w:val="001C199E"/>
    <w:rsid w:val="001C1AB9"/>
    <w:rsid w:val="001C1E1B"/>
    <w:rsid w:val="001C1F2F"/>
    <w:rsid w:val="001C1F7B"/>
    <w:rsid w:val="001C1FB6"/>
    <w:rsid w:val="001C2039"/>
    <w:rsid w:val="001C20B8"/>
    <w:rsid w:val="001C245C"/>
    <w:rsid w:val="001C2661"/>
    <w:rsid w:val="001C2781"/>
    <w:rsid w:val="001C2ADC"/>
    <w:rsid w:val="001C2B84"/>
    <w:rsid w:val="001C2BBE"/>
    <w:rsid w:val="001C2ECE"/>
    <w:rsid w:val="001C2FAD"/>
    <w:rsid w:val="001C2FB2"/>
    <w:rsid w:val="001C2FB5"/>
    <w:rsid w:val="001C319B"/>
    <w:rsid w:val="001C377D"/>
    <w:rsid w:val="001C379A"/>
    <w:rsid w:val="001C3AE0"/>
    <w:rsid w:val="001C3B67"/>
    <w:rsid w:val="001C3C1A"/>
    <w:rsid w:val="001C3DB2"/>
    <w:rsid w:val="001C3E34"/>
    <w:rsid w:val="001C3F58"/>
    <w:rsid w:val="001C3F8E"/>
    <w:rsid w:val="001C403B"/>
    <w:rsid w:val="001C404E"/>
    <w:rsid w:val="001C41BB"/>
    <w:rsid w:val="001C426C"/>
    <w:rsid w:val="001C42DB"/>
    <w:rsid w:val="001C4301"/>
    <w:rsid w:val="001C4581"/>
    <w:rsid w:val="001C48AC"/>
    <w:rsid w:val="001C49BE"/>
    <w:rsid w:val="001C4A07"/>
    <w:rsid w:val="001C4A41"/>
    <w:rsid w:val="001C4C35"/>
    <w:rsid w:val="001C4D69"/>
    <w:rsid w:val="001C4D80"/>
    <w:rsid w:val="001C4FB3"/>
    <w:rsid w:val="001C4FF6"/>
    <w:rsid w:val="001C5157"/>
    <w:rsid w:val="001C52C5"/>
    <w:rsid w:val="001C5420"/>
    <w:rsid w:val="001C5430"/>
    <w:rsid w:val="001C54E0"/>
    <w:rsid w:val="001C5740"/>
    <w:rsid w:val="001C57A4"/>
    <w:rsid w:val="001C5941"/>
    <w:rsid w:val="001C595E"/>
    <w:rsid w:val="001C5B0D"/>
    <w:rsid w:val="001C5C0B"/>
    <w:rsid w:val="001C5D45"/>
    <w:rsid w:val="001C5DD3"/>
    <w:rsid w:val="001C5DFB"/>
    <w:rsid w:val="001C5E24"/>
    <w:rsid w:val="001C5E30"/>
    <w:rsid w:val="001C5ED6"/>
    <w:rsid w:val="001C6127"/>
    <w:rsid w:val="001C622F"/>
    <w:rsid w:val="001C6400"/>
    <w:rsid w:val="001C64D5"/>
    <w:rsid w:val="001C6587"/>
    <w:rsid w:val="001C68B7"/>
    <w:rsid w:val="001C68E1"/>
    <w:rsid w:val="001C6AF2"/>
    <w:rsid w:val="001C6B79"/>
    <w:rsid w:val="001C6BE7"/>
    <w:rsid w:val="001C6C77"/>
    <w:rsid w:val="001C6CDE"/>
    <w:rsid w:val="001C6D1A"/>
    <w:rsid w:val="001C6D57"/>
    <w:rsid w:val="001C6D66"/>
    <w:rsid w:val="001C6E1D"/>
    <w:rsid w:val="001C6F28"/>
    <w:rsid w:val="001C715B"/>
    <w:rsid w:val="001C72C8"/>
    <w:rsid w:val="001C7371"/>
    <w:rsid w:val="001C74C4"/>
    <w:rsid w:val="001C751E"/>
    <w:rsid w:val="001C75E4"/>
    <w:rsid w:val="001C7692"/>
    <w:rsid w:val="001C7703"/>
    <w:rsid w:val="001C7819"/>
    <w:rsid w:val="001C788F"/>
    <w:rsid w:val="001C7E3A"/>
    <w:rsid w:val="001C7EB8"/>
    <w:rsid w:val="001C7EFF"/>
    <w:rsid w:val="001C7F5A"/>
    <w:rsid w:val="001C7FC6"/>
    <w:rsid w:val="001D00CC"/>
    <w:rsid w:val="001D011F"/>
    <w:rsid w:val="001D012F"/>
    <w:rsid w:val="001D013D"/>
    <w:rsid w:val="001D0156"/>
    <w:rsid w:val="001D01EB"/>
    <w:rsid w:val="001D05B1"/>
    <w:rsid w:val="001D06B5"/>
    <w:rsid w:val="001D0BDF"/>
    <w:rsid w:val="001D0C32"/>
    <w:rsid w:val="001D0C6D"/>
    <w:rsid w:val="001D0C88"/>
    <w:rsid w:val="001D0D3C"/>
    <w:rsid w:val="001D0DA0"/>
    <w:rsid w:val="001D0E87"/>
    <w:rsid w:val="001D1117"/>
    <w:rsid w:val="001D11BA"/>
    <w:rsid w:val="001D135D"/>
    <w:rsid w:val="001D1368"/>
    <w:rsid w:val="001D1462"/>
    <w:rsid w:val="001D15A9"/>
    <w:rsid w:val="001D1605"/>
    <w:rsid w:val="001D195E"/>
    <w:rsid w:val="001D198F"/>
    <w:rsid w:val="001D1A84"/>
    <w:rsid w:val="001D1AA2"/>
    <w:rsid w:val="001D1ACB"/>
    <w:rsid w:val="001D1ADF"/>
    <w:rsid w:val="001D1AFF"/>
    <w:rsid w:val="001D1CAD"/>
    <w:rsid w:val="001D1D78"/>
    <w:rsid w:val="001D1EF2"/>
    <w:rsid w:val="001D1F36"/>
    <w:rsid w:val="001D221E"/>
    <w:rsid w:val="001D2277"/>
    <w:rsid w:val="001D2315"/>
    <w:rsid w:val="001D2565"/>
    <w:rsid w:val="001D275E"/>
    <w:rsid w:val="001D27C9"/>
    <w:rsid w:val="001D2826"/>
    <w:rsid w:val="001D28FC"/>
    <w:rsid w:val="001D29A4"/>
    <w:rsid w:val="001D29CF"/>
    <w:rsid w:val="001D2B1E"/>
    <w:rsid w:val="001D2B64"/>
    <w:rsid w:val="001D2B8C"/>
    <w:rsid w:val="001D2BC4"/>
    <w:rsid w:val="001D30F4"/>
    <w:rsid w:val="001D319F"/>
    <w:rsid w:val="001D327D"/>
    <w:rsid w:val="001D3422"/>
    <w:rsid w:val="001D35D3"/>
    <w:rsid w:val="001D3607"/>
    <w:rsid w:val="001D3816"/>
    <w:rsid w:val="001D3B48"/>
    <w:rsid w:val="001D3BEE"/>
    <w:rsid w:val="001D3CA5"/>
    <w:rsid w:val="001D3D49"/>
    <w:rsid w:val="001D3DF5"/>
    <w:rsid w:val="001D410D"/>
    <w:rsid w:val="001D4191"/>
    <w:rsid w:val="001D4206"/>
    <w:rsid w:val="001D420D"/>
    <w:rsid w:val="001D42F9"/>
    <w:rsid w:val="001D4348"/>
    <w:rsid w:val="001D4349"/>
    <w:rsid w:val="001D4493"/>
    <w:rsid w:val="001D4565"/>
    <w:rsid w:val="001D474E"/>
    <w:rsid w:val="001D47F5"/>
    <w:rsid w:val="001D4943"/>
    <w:rsid w:val="001D4960"/>
    <w:rsid w:val="001D4999"/>
    <w:rsid w:val="001D4A89"/>
    <w:rsid w:val="001D4C84"/>
    <w:rsid w:val="001D4C9D"/>
    <w:rsid w:val="001D4E5F"/>
    <w:rsid w:val="001D4FE8"/>
    <w:rsid w:val="001D50A9"/>
    <w:rsid w:val="001D50FE"/>
    <w:rsid w:val="001D51C3"/>
    <w:rsid w:val="001D5294"/>
    <w:rsid w:val="001D5347"/>
    <w:rsid w:val="001D539B"/>
    <w:rsid w:val="001D539F"/>
    <w:rsid w:val="001D548A"/>
    <w:rsid w:val="001D5549"/>
    <w:rsid w:val="001D554C"/>
    <w:rsid w:val="001D5A92"/>
    <w:rsid w:val="001D5DDE"/>
    <w:rsid w:val="001D5EC0"/>
    <w:rsid w:val="001D625F"/>
    <w:rsid w:val="001D64EF"/>
    <w:rsid w:val="001D65A3"/>
    <w:rsid w:val="001D65DC"/>
    <w:rsid w:val="001D65EC"/>
    <w:rsid w:val="001D6703"/>
    <w:rsid w:val="001D674C"/>
    <w:rsid w:val="001D67AA"/>
    <w:rsid w:val="001D6A76"/>
    <w:rsid w:val="001D6B13"/>
    <w:rsid w:val="001D6B2A"/>
    <w:rsid w:val="001D6B5F"/>
    <w:rsid w:val="001D6C78"/>
    <w:rsid w:val="001D6E0B"/>
    <w:rsid w:val="001D6E13"/>
    <w:rsid w:val="001D6E23"/>
    <w:rsid w:val="001D6E59"/>
    <w:rsid w:val="001D6E64"/>
    <w:rsid w:val="001D6F66"/>
    <w:rsid w:val="001D6FBF"/>
    <w:rsid w:val="001D6FC9"/>
    <w:rsid w:val="001D700C"/>
    <w:rsid w:val="001D7060"/>
    <w:rsid w:val="001D706C"/>
    <w:rsid w:val="001D712F"/>
    <w:rsid w:val="001D7155"/>
    <w:rsid w:val="001D7181"/>
    <w:rsid w:val="001D719F"/>
    <w:rsid w:val="001D724A"/>
    <w:rsid w:val="001D7255"/>
    <w:rsid w:val="001D7288"/>
    <w:rsid w:val="001D75CF"/>
    <w:rsid w:val="001D79F1"/>
    <w:rsid w:val="001D7BB6"/>
    <w:rsid w:val="001D7C51"/>
    <w:rsid w:val="001D7C58"/>
    <w:rsid w:val="001D7CDE"/>
    <w:rsid w:val="001D7D6D"/>
    <w:rsid w:val="001D7D82"/>
    <w:rsid w:val="001D7F4C"/>
    <w:rsid w:val="001E00D7"/>
    <w:rsid w:val="001E025B"/>
    <w:rsid w:val="001E04D6"/>
    <w:rsid w:val="001E05C9"/>
    <w:rsid w:val="001E060D"/>
    <w:rsid w:val="001E0747"/>
    <w:rsid w:val="001E07AD"/>
    <w:rsid w:val="001E085B"/>
    <w:rsid w:val="001E08BF"/>
    <w:rsid w:val="001E09A7"/>
    <w:rsid w:val="001E0C24"/>
    <w:rsid w:val="001E1092"/>
    <w:rsid w:val="001E10A8"/>
    <w:rsid w:val="001E1149"/>
    <w:rsid w:val="001E11CE"/>
    <w:rsid w:val="001E166B"/>
    <w:rsid w:val="001E16FC"/>
    <w:rsid w:val="001E18E6"/>
    <w:rsid w:val="001E1EC0"/>
    <w:rsid w:val="001E1EDC"/>
    <w:rsid w:val="001E1F5E"/>
    <w:rsid w:val="001E20C5"/>
    <w:rsid w:val="001E20F0"/>
    <w:rsid w:val="001E21B6"/>
    <w:rsid w:val="001E245B"/>
    <w:rsid w:val="001E24A2"/>
    <w:rsid w:val="001E24CB"/>
    <w:rsid w:val="001E25C7"/>
    <w:rsid w:val="001E29A8"/>
    <w:rsid w:val="001E29F4"/>
    <w:rsid w:val="001E2A58"/>
    <w:rsid w:val="001E2A7E"/>
    <w:rsid w:val="001E2D1A"/>
    <w:rsid w:val="001E2F88"/>
    <w:rsid w:val="001E3054"/>
    <w:rsid w:val="001E3057"/>
    <w:rsid w:val="001E3180"/>
    <w:rsid w:val="001E3297"/>
    <w:rsid w:val="001E33F1"/>
    <w:rsid w:val="001E344B"/>
    <w:rsid w:val="001E34D0"/>
    <w:rsid w:val="001E35E2"/>
    <w:rsid w:val="001E366C"/>
    <w:rsid w:val="001E3719"/>
    <w:rsid w:val="001E3747"/>
    <w:rsid w:val="001E37D3"/>
    <w:rsid w:val="001E37E0"/>
    <w:rsid w:val="001E3880"/>
    <w:rsid w:val="001E3887"/>
    <w:rsid w:val="001E38C8"/>
    <w:rsid w:val="001E39A8"/>
    <w:rsid w:val="001E3A5E"/>
    <w:rsid w:val="001E3BF5"/>
    <w:rsid w:val="001E3D3F"/>
    <w:rsid w:val="001E3D8B"/>
    <w:rsid w:val="001E3E4B"/>
    <w:rsid w:val="001E40D4"/>
    <w:rsid w:val="001E4205"/>
    <w:rsid w:val="001E4357"/>
    <w:rsid w:val="001E440A"/>
    <w:rsid w:val="001E4656"/>
    <w:rsid w:val="001E4733"/>
    <w:rsid w:val="001E474B"/>
    <w:rsid w:val="001E47F5"/>
    <w:rsid w:val="001E4810"/>
    <w:rsid w:val="001E4860"/>
    <w:rsid w:val="001E4AA6"/>
    <w:rsid w:val="001E4B38"/>
    <w:rsid w:val="001E4B58"/>
    <w:rsid w:val="001E4C58"/>
    <w:rsid w:val="001E501B"/>
    <w:rsid w:val="001E5188"/>
    <w:rsid w:val="001E5209"/>
    <w:rsid w:val="001E5272"/>
    <w:rsid w:val="001E54CB"/>
    <w:rsid w:val="001E55A1"/>
    <w:rsid w:val="001E579D"/>
    <w:rsid w:val="001E58B0"/>
    <w:rsid w:val="001E58F6"/>
    <w:rsid w:val="001E59B2"/>
    <w:rsid w:val="001E5AE1"/>
    <w:rsid w:val="001E5CDD"/>
    <w:rsid w:val="001E5E91"/>
    <w:rsid w:val="001E60AA"/>
    <w:rsid w:val="001E62F5"/>
    <w:rsid w:val="001E637F"/>
    <w:rsid w:val="001E6399"/>
    <w:rsid w:val="001E63FD"/>
    <w:rsid w:val="001E64C2"/>
    <w:rsid w:val="001E660F"/>
    <w:rsid w:val="001E6624"/>
    <w:rsid w:val="001E663E"/>
    <w:rsid w:val="001E6694"/>
    <w:rsid w:val="001E66EB"/>
    <w:rsid w:val="001E67C2"/>
    <w:rsid w:val="001E683F"/>
    <w:rsid w:val="001E6B51"/>
    <w:rsid w:val="001E6C04"/>
    <w:rsid w:val="001E6D32"/>
    <w:rsid w:val="001E6E27"/>
    <w:rsid w:val="001E7046"/>
    <w:rsid w:val="001E71BC"/>
    <w:rsid w:val="001E732C"/>
    <w:rsid w:val="001E76E7"/>
    <w:rsid w:val="001E793C"/>
    <w:rsid w:val="001E7AE7"/>
    <w:rsid w:val="001E7B0E"/>
    <w:rsid w:val="001E7EAF"/>
    <w:rsid w:val="001E7F6A"/>
    <w:rsid w:val="001F003E"/>
    <w:rsid w:val="001F0328"/>
    <w:rsid w:val="001F0340"/>
    <w:rsid w:val="001F03B8"/>
    <w:rsid w:val="001F04ED"/>
    <w:rsid w:val="001F070B"/>
    <w:rsid w:val="001F090A"/>
    <w:rsid w:val="001F090D"/>
    <w:rsid w:val="001F0AC9"/>
    <w:rsid w:val="001F0BD5"/>
    <w:rsid w:val="001F0BF7"/>
    <w:rsid w:val="001F0F6F"/>
    <w:rsid w:val="001F0F82"/>
    <w:rsid w:val="001F0FAE"/>
    <w:rsid w:val="001F1179"/>
    <w:rsid w:val="001F11B9"/>
    <w:rsid w:val="001F11C1"/>
    <w:rsid w:val="001F128B"/>
    <w:rsid w:val="001F1314"/>
    <w:rsid w:val="001F1315"/>
    <w:rsid w:val="001F1546"/>
    <w:rsid w:val="001F1562"/>
    <w:rsid w:val="001F15F5"/>
    <w:rsid w:val="001F169B"/>
    <w:rsid w:val="001F1793"/>
    <w:rsid w:val="001F17C1"/>
    <w:rsid w:val="001F186C"/>
    <w:rsid w:val="001F18B9"/>
    <w:rsid w:val="001F1A02"/>
    <w:rsid w:val="001F1D07"/>
    <w:rsid w:val="001F1D74"/>
    <w:rsid w:val="001F1E1F"/>
    <w:rsid w:val="001F1EC8"/>
    <w:rsid w:val="001F211A"/>
    <w:rsid w:val="001F2194"/>
    <w:rsid w:val="001F21A2"/>
    <w:rsid w:val="001F2253"/>
    <w:rsid w:val="001F2283"/>
    <w:rsid w:val="001F2292"/>
    <w:rsid w:val="001F23F6"/>
    <w:rsid w:val="001F2632"/>
    <w:rsid w:val="001F26CD"/>
    <w:rsid w:val="001F2862"/>
    <w:rsid w:val="001F29BF"/>
    <w:rsid w:val="001F2ABA"/>
    <w:rsid w:val="001F2C74"/>
    <w:rsid w:val="001F2D29"/>
    <w:rsid w:val="001F2E4A"/>
    <w:rsid w:val="001F2E59"/>
    <w:rsid w:val="001F2EB3"/>
    <w:rsid w:val="001F2F1B"/>
    <w:rsid w:val="001F2FAF"/>
    <w:rsid w:val="001F30BB"/>
    <w:rsid w:val="001F30C1"/>
    <w:rsid w:val="001F3160"/>
    <w:rsid w:val="001F325F"/>
    <w:rsid w:val="001F330B"/>
    <w:rsid w:val="001F33B8"/>
    <w:rsid w:val="001F34D0"/>
    <w:rsid w:val="001F34D7"/>
    <w:rsid w:val="001F34DD"/>
    <w:rsid w:val="001F34ED"/>
    <w:rsid w:val="001F3558"/>
    <w:rsid w:val="001F35F6"/>
    <w:rsid w:val="001F36BD"/>
    <w:rsid w:val="001F3749"/>
    <w:rsid w:val="001F3BB3"/>
    <w:rsid w:val="001F3C13"/>
    <w:rsid w:val="001F3C34"/>
    <w:rsid w:val="001F3F21"/>
    <w:rsid w:val="001F403D"/>
    <w:rsid w:val="001F4068"/>
    <w:rsid w:val="001F4180"/>
    <w:rsid w:val="001F41C1"/>
    <w:rsid w:val="001F4261"/>
    <w:rsid w:val="001F4333"/>
    <w:rsid w:val="001F4517"/>
    <w:rsid w:val="001F471B"/>
    <w:rsid w:val="001F4885"/>
    <w:rsid w:val="001F48F3"/>
    <w:rsid w:val="001F4901"/>
    <w:rsid w:val="001F4941"/>
    <w:rsid w:val="001F4957"/>
    <w:rsid w:val="001F4B26"/>
    <w:rsid w:val="001F4B51"/>
    <w:rsid w:val="001F4B7A"/>
    <w:rsid w:val="001F4CA4"/>
    <w:rsid w:val="001F4DA1"/>
    <w:rsid w:val="001F4F63"/>
    <w:rsid w:val="001F5060"/>
    <w:rsid w:val="001F5237"/>
    <w:rsid w:val="001F5288"/>
    <w:rsid w:val="001F52D6"/>
    <w:rsid w:val="001F5390"/>
    <w:rsid w:val="001F53F2"/>
    <w:rsid w:val="001F53F3"/>
    <w:rsid w:val="001F5506"/>
    <w:rsid w:val="001F5527"/>
    <w:rsid w:val="001F5553"/>
    <w:rsid w:val="001F57A2"/>
    <w:rsid w:val="001F57B7"/>
    <w:rsid w:val="001F582F"/>
    <w:rsid w:val="001F5A55"/>
    <w:rsid w:val="001F5C7F"/>
    <w:rsid w:val="001F5CD2"/>
    <w:rsid w:val="001F5D30"/>
    <w:rsid w:val="001F5D7F"/>
    <w:rsid w:val="001F5FB5"/>
    <w:rsid w:val="001F601F"/>
    <w:rsid w:val="001F6047"/>
    <w:rsid w:val="001F611B"/>
    <w:rsid w:val="001F6369"/>
    <w:rsid w:val="001F6441"/>
    <w:rsid w:val="001F653C"/>
    <w:rsid w:val="001F6598"/>
    <w:rsid w:val="001F65EA"/>
    <w:rsid w:val="001F66EC"/>
    <w:rsid w:val="001F6A59"/>
    <w:rsid w:val="001F6CD0"/>
    <w:rsid w:val="001F6DAF"/>
    <w:rsid w:val="001F70A7"/>
    <w:rsid w:val="001F70E2"/>
    <w:rsid w:val="001F721C"/>
    <w:rsid w:val="001F746F"/>
    <w:rsid w:val="001F7508"/>
    <w:rsid w:val="001F78CF"/>
    <w:rsid w:val="001F78D1"/>
    <w:rsid w:val="001F7A20"/>
    <w:rsid w:val="001F7C05"/>
    <w:rsid w:val="001F7C40"/>
    <w:rsid w:val="001F7C6D"/>
    <w:rsid w:val="001F7F53"/>
    <w:rsid w:val="00200074"/>
    <w:rsid w:val="00200088"/>
    <w:rsid w:val="0020009E"/>
    <w:rsid w:val="002005A7"/>
    <w:rsid w:val="002005DE"/>
    <w:rsid w:val="002006EF"/>
    <w:rsid w:val="0020072D"/>
    <w:rsid w:val="00200A44"/>
    <w:rsid w:val="00200B30"/>
    <w:rsid w:val="00200C23"/>
    <w:rsid w:val="00200CD1"/>
    <w:rsid w:val="00200D3E"/>
    <w:rsid w:val="00200D6D"/>
    <w:rsid w:val="00200DFB"/>
    <w:rsid w:val="00200E84"/>
    <w:rsid w:val="00200FA2"/>
    <w:rsid w:val="0020103D"/>
    <w:rsid w:val="00201090"/>
    <w:rsid w:val="00201108"/>
    <w:rsid w:val="00201236"/>
    <w:rsid w:val="002013A6"/>
    <w:rsid w:val="002013B2"/>
    <w:rsid w:val="00201424"/>
    <w:rsid w:val="00201464"/>
    <w:rsid w:val="0020147C"/>
    <w:rsid w:val="002014DB"/>
    <w:rsid w:val="002014F4"/>
    <w:rsid w:val="0020158F"/>
    <w:rsid w:val="0020166F"/>
    <w:rsid w:val="00201B5D"/>
    <w:rsid w:val="00201BB0"/>
    <w:rsid w:val="00201C0E"/>
    <w:rsid w:val="00201CDC"/>
    <w:rsid w:val="00201E18"/>
    <w:rsid w:val="00202029"/>
    <w:rsid w:val="002020EB"/>
    <w:rsid w:val="00202181"/>
    <w:rsid w:val="002024BF"/>
    <w:rsid w:val="002025B9"/>
    <w:rsid w:val="00202604"/>
    <w:rsid w:val="00202712"/>
    <w:rsid w:val="00202751"/>
    <w:rsid w:val="002028D0"/>
    <w:rsid w:val="0020293D"/>
    <w:rsid w:val="00202A84"/>
    <w:rsid w:val="00202BC7"/>
    <w:rsid w:val="00202C41"/>
    <w:rsid w:val="00202CF1"/>
    <w:rsid w:val="00202DC6"/>
    <w:rsid w:val="00202E50"/>
    <w:rsid w:val="002031FC"/>
    <w:rsid w:val="002032D8"/>
    <w:rsid w:val="00203314"/>
    <w:rsid w:val="00203547"/>
    <w:rsid w:val="002035CC"/>
    <w:rsid w:val="0020365C"/>
    <w:rsid w:val="0020372F"/>
    <w:rsid w:val="002039B1"/>
    <w:rsid w:val="00203B27"/>
    <w:rsid w:val="00203B7D"/>
    <w:rsid w:val="00203DAE"/>
    <w:rsid w:val="00203EA9"/>
    <w:rsid w:val="00203EF6"/>
    <w:rsid w:val="00203F1F"/>
    <w:rsid w:val="00203F6B"/>
    <w:rsid w:val="002041DD"/>
    <w:rsid w:val="00204242"/>
    <w:rsid w:val="0020439F"/>
    <w:rsid w:val="002043A8"/>
    <w:rsid w:val="00204544"/>
    <w:rsid w:val="0020464F"/>
    <w:rsid w:val="0020490B"/>
    <w:rsid w:val="00204A8B"/>
    <w:rsid w:val="00204B64"/>
    <w:rsid w:val="00204D37"/>
    <w:rsid w:val="00204E38"/>
    <w:rsid w:val="00204F74"/>
    <w:rsid w:val="00205083"/>
    <w:rsid w:val="002051CE"/>
    <w:rsid w:val="002051FB"/>
    <w:rsid w:val="00205237"/>
    <w:rsid w:val="00205324"/>
    <w:rsid w:val="002053F7"/>
    <w:rsid w:val="00205488"/>
    <w:rsid w:val="002054E1"/>
    <w:rsid w:val="00205572"/>
    <w:rsid w:val="0020560E"/>
    <w:rsid w:val="0020569A"/>
    <w:rsid w:val="0020581F"/>
    <w:rsid w:val="002058E0"/>
    <w:rsid w:val="002059CA"/>
    <w:rsid w:val="002059DA"/>
    <w:rsid w:val="00205D08"/>
    <w:rsid w:val="00205D4A"/>
    <w:rsid w:val="00205D98"/>
    <w:rsid w:val="00206034"/>
    <w:rsid w:val="00206091"/>
    <w:rsid w:val="0020609C"/>
    <w:rsid w:val="00206194"/>
    <w:rsid w:val="00206215"/>
    <w:rsid w:val="00206250"/>
    <w:rsid w:val="00206264"/>
    <w:rsid w:val="00206315"/>
    <w:rsid w:val="00206489"/>
    <w:rsid w:val="002064DA"/>
    <w:rsid w:val="002065EA"/>
    <w:rsid w:val="002066B8"/>
    <w:rsid w:val="00206758"/>
    <w:rsid w:val="00206787"/>
    <w:rsid w:val="00206837"/>
    <w:rsid w:val="00206843"/>
    <w:rsid w:val="00206902"/>
    <w:rsid w:val="0020699A"/>
    <w:rsid w:val="00206A15"/>
    <w:rsid w:val="00206A99"/>
    <w:rsid w:val="00206CBE"/>
    <w:rsid w:val="00206CC5"/>
    <w:rsid w:val="00206D94"/>
    <w:rsid w:val="00206DBB"/>
    <w:rsid w:val="00206FE4"/>
    <w:rsid w:val="002072BB"/>
    <w:rsid w:val="00207A97"/>
    <w:rsid w:val="00207B1C"/>
    <w:rsid w:val="00207C33"/>
    <w:rsid w:val="00207C5F"/>
    <w:rsid w:val="00207E7F"/>
    <w:rsid w:val="00207F19"/>
    <w:rsid w:val="00207F36"/>
    <w:rsid w:val="00207F54"/>
    <w:rsid w:val="00207FC1"/>
    <w:rsid w:val="0021005A"/>
    <w:rsid w:val="0021022D"/>
    <w:rsid w:val="002102BD"/>
    <w:rsid w:val="00210347"/>
    <w:rsid w:val="00210382"/>
    <w:rsid w:val="002103D4"/>
    <w:rsid w:val="00210414"/>
    <w:rsid w:val="0021044F"/>
    <w:rsid w:val="00210528"/>
    <w:rsid w:val="00210583"/>
    <w:rsid w:val="0021064C"/>
    <w:rsid w:val="00210678"/>
    <w:rsid w:val="002106E2"/>
    <w:rsid w:val="00210722"/>
    <w:rsid w:val="002109DB"/>
    <w:rsid w:val="00210A80"/>
    <w:rsid w:val="00210AA8"/>
    <w:rsid w:val="00210B1D"/>
    <w:rsid w:val="00210B42"/>
    <w:rsid w:val="00210B67"/>
    <w:rsid w:val="00210B70"/>
    <w:rsid w:val="00210BB9"/>
    <w:rsid w:val="00210D17"/>
    <w:rsid w:val="00210D4F"/>
    <w:rsid w:val="00210D9E"/>
    <w:rsid w:val="00210ECB"/>
    <w:rsid w:val="00210EE7"/>
    <w:rsid w:val="0021106B"/>
    <w:rsid w:val="00211077"/>
    <w:rsid w:val="002110E4"/>
    <w:rsid w:val="00211215"/>
    <w:rsid w:val="00211348"/>
    <w:rsid w:val="0021137D"/>
    <w:rsid w:val="002113A0"/>
    <w:rsid w:val="002113B5"/>
    <w:rsid w:val="00211414"/>
    <w:rsid w:val="00211500"/>
    <w:rsid w:val="00211534"/>
    <w:rsid w:val="002115A3"/>
    <w:rsid w:val="002116B6"/>
    <w:rsid w:val="002116D3"/>
    <w:rsid w:val="002117C9"/>
    <w:rsid w:val="00211936"/>
    <w:rsid w:val="00211A10"/>
    <w:rsid w:val="00211A41"/>
    <w:rsid w:val="00211A83"/>
    <w:rsid w:val="00211AD6"/>
    <w:rsid w:val="00211C3A"/>
    <w:rsid w:val="00211F12"/>
    <w:rsid w:val="00212049"/>
    <w:rsid w:val="00212082"/>
    <w:rsid w:val="00212167"/>
    <w:rsid w:val="00212195"/>
    <w:rsid w:val="002122A8"/>
    <w:rsid w:val="002122CD"/>
    <w:rsid w:val="00212310"/>
    <w:rsid w:val="002123E3"/>
    <w:rsid w:val="0021264B"/>
    <w:rsid w:val="002126F0"/>
    <w:rsid w:val="00212821"/>
    <w:rsid w:val="002128BA"/>
    <w:rsid w:val="00212973"/>
    <w:rsid w:val="00212A94"/>
    <w:rsid w:val="00212AAD"/>
    <w:rsid w:val="00212DD3"/>
    <w:rsid w:val="00212DFB"/>
    <w:rsid w:val="00212E38"/>
    <w:rsid w:val="00212E66"/>
    <w:rsid w:val="00213054"/>
    <w:rsid w:val="002130A1"/>
    <w:rsid w:val="002130AC"/>
    <w:rsid w:val="00213300"/>
    <w:rsid w:val="002133BB"/>
    <w:rsid w:val="00213421"/>
    <w:rsid w:val="00213428"/>
    <w:rsid w:val="00213492"/>
    <w:rsid w:val="002139CE"/>
    <w:rsid w:val="00213A1E"/>
    <w:rsid w:val="00213AAE"/>
    <w:rsid w:val="00213AEC"/>
    <w:rsid w:val="00213AFB"/>
    <w:rsid w:val="00213B02"/>
    <w:rsid w:val="00213B7C"/>
    <w:rsid w:val="00213D0C"/>
    <w:rsid w:val="00213DC0"/>
    <w:rsid w:val="00213ED1"/>
    <w:rsid w:val="00213F2F"/>
    <w:rsid w:val="00213FF8"/>
    <w:rsid w:val="0021417F"/>
    <w:rsid w:val="002141C6"/>
    <w:rsid w:val="00214289"/>
    <w:rsid w:val="00214406"/>
    <w:rsid w:val="002145DA"/>
    <w:rsid w:val="0021478D"/>
    <w:rsid w:val="00214795"/>
    <w:rsid w:val="00214889"/>
    <w:rsid w:val="002148F0"/>
    <w:rsid w:val="00214AE2"/>
    <w:rsid w:val="00214B9B"/>
    <w:rsid w:val="00214D21"/>
    <w:rsid w:val="00214D5C"/>
    <w:rsid w:val="00214E7B"/>
    <w:rsid w:val="00214F49"/>
    <w:rsid w:val="00214FC8"/>
    <w:rsid w:val="00215069"/>
    <w:rsid w:val="002150BA"/>
    <w:rsid w:val="002155F7"/>
    <w:rsid w:val="0021564E"/>
    <w:rsid w:val="00215697"/>
    <w:rsid w:val="002156AF"/>
    <w:rsid w:val="002156B7"/>
    <w:rsid w:val="0021573A"/>
    <w:rsid w:val="002158F8"/>
    <w:rsid w:val="00215979"/>
    <w:rsid w:val="002159AB"/>
    <w:rsid w:val="00215C1E"/>
    <w:rsid w:val="00215C71"/>
    <w:rsid w:val="00215D12"/>
    <w:rsid w:val="00215D49"/>
    <w:rsid w:val="00215DC0"/>
    <w:rsid w:val="00215DC8"/>
    <w:rsid w:val="00216098"/>
    <w:rsid w:val="002160CB"/>
    <w:rsid w:val="002161D0"/>
    <w:rsid w:val="0021621D"/>
    <w:rsid w:val="002168C4"/>
    <w:rsid w:val="00216920"/>
    <w:rsid w:val="00216998"/>
    <w:rsid w:val="00216ABA"/>
    <w:rsid w:val="00216B8C"/>
    <w:rsid w:val="00216BB0"/>
    <w:rsid w:val="00216CA6"/>
    <w:rsid w:val="00216E55"/>
    <w:rsid w:val="00216EFF"/>
    <w:rsid w:val="00216F4E"/>
    <w:rsid w:val="00216F8D"/>
    <w:rsid w:val="002170C3"/>
    <w:rsid w:val="00217206"/>
    <w:rsid w:val="00217208"/>
    <w:rsid w:val="00217348"/>
    <w:rsid w:val="00217352"/>
    <w:rsid w:val="00217424"/>
    <w:rsid w:val="002174B3"/>
    <w:rsid w:val="00217553"/>
    <w:rsid w:val="002175E0"/>
    <w:rsid w:val="0021761B"/>
    <w:rsid w:val="00217746"/>
    <w:rsid w:val="002177A1"/>
    <w:rsid w:val="0021784C"/>
    <w:rsid w:val="0021786A"/>
    <w:rsid w:val="002178E0"/>
    <w:rsid w:val="00217B64"/>
    <w:rsid w:val="00217B99"/>
    <w:rsid w:val="00217C10"/>
    <w:rsid w:val="00217C1C"/>
    <w:rsid w:val="00217DD3"/>
    <w:rsid w:val="00217DE2"/>
    <w:rsid w:val="00217F61"/>
    <w:rsid w:val="00217F87"/>
    <w:rsid w:val="00217FCB"/>
    <w:rsid w:val="0022002D"/>
    <w:rsid w:val="0022014D"/>
    <w:rsid w:val="00220186"/>
    <w:rsid w:val="0022018E"/>
    <w:rsid w:val="0022021D"/>
    <w:rsid w:val="00220232"/>
    <w:rsid w:val="0022030E"/>
    <w:rsid w:val="002204A5"/>
    <w:rsid w:val="0022090D"/>
    <w:rsid w:val="002209B1"/>
    <w:rsid w:val="00220A4A"/>
    <w:rsid w:val="00220A9C"/>
    <w:rsid w:val="00220BED"/>
    <w:rsid w:val="00220C61"/>
    <w:rsid w:val="00220D72"/>
    <w:rsid w:val="00220D73"/>
    <w:rsid w:val="00220E08"/>
    <w:rsid w:val="00220E93"/>
    <w:rsid w:val="0022118A"/>
    <w:rsid w:val="0022122D"/>
    <w:rsid w:val="0022125E"/>
    <w:rsid w:val="00221371"/>
    <w:rsid w:val="0022142D"/>
    <w:rsid w:val="002214AB"/>
    <w:rsid w:val="00221517"/>
    <w:rsid w:val="002215A2"/>
    <w:rsid w:val="00221602"/>
    <w:rsid w:val="00221608"/>
    <w:rsid w:val="00221613"/>
    <w:rsid w:val="002216B3"/>
    <w:rsid w:val="00221728"/>
    <w:rsid w:val="002217A8"/>
    <w:rsid w:val="00221853"/>
    <w:rsid w:val="0022196C"/>
    <w:rsid w:val="002219C5"/>
    <w:rsid w:val="00221A38"/>
    <w:rsid w:val="00221A97"/>
    <w:rsid w:val="00221B99"/>
    <w:rsid w:val="00221DB2"/>
    <w:rsid w:val="00221EED"/>
    <w:rsid w:val="00221F28"/>
    <w:rsid w:val="00221FB3"/>
    <w:rsid w:val="00222119"/>
    <w:rsid w:val="00222389"/>
    <w:rsid w:val="00222565"/>
    <w:rsid w:val="00222761"/>
    <w:rsid w:val="002227F2"/>
    <w:rsid w:val="002229E7"/>
    <w:rsid w:val="00222AA8"/>
    <w:rsid w:val="00222B1A"/>
    <w:rsid w:val="00222C69"/>
    <w:rsid w:val="00222DCB"/>
    <w:rsid w:val="00222DD6"/>
    <w:rsid w:val="00223022"/>
    <w:rsid w:val="00223370"/>
    <w:rsid w:val="002233B0"/>
    <w:rsid w:val="002233B8"/>
    <w:rsid w:val="00223404"/>
    <w:rsid w:val="00223427"/>
    <w:rsid w:val="002234B1"/>
    <w:rsid w:val="002234D4"/>
    <w:rsid w:val="00223510"/>
    <w:rsid w:val="002237BD"/>
    <w:rsid w:val="002237C6"/>
    <w:rsid w:val="00223851"/>
    <w:rsid w:val="0022387A"/>
    <w:rsid w:val="00223892"/>
    <w:rsid w:val="00223939"/>
    <w:rsid w:val="00223BC2"/>
    <w:rsid w:val="00223C58"/>
    <w:rsid w:val="00223D47"/>
    <w:rsid w:val="00223D85"/>
    <w:rsid w:val="00223DC8"/>
    <w:rsid w:val="00224043"/>
    <w:rsid w:val="00224049"/>
    <w:rsid w:val="002240D8"/>
    <w:rsid w:val="0022420F"/>
    <w:rsid w:val="00224430"/>
    <w:rsid w:val="0022454D"/>
    <w:rsid w:val="00224581"/>
    <w:rsid w:val="0022459B"/>
    <w:rsid w:val="0022459F"/>
    <w:rsid w:val="002245DA"/>
    <w:rsid w:val="00224779"/>
    <w:rsid w:val="00224907"/>
    <w:rsid w:val="00224999"/>
    <w:rsid w:val="002249D7"/>
    <w:rsid w:val="00224A16"/>
    <w:rsid w:val="00224DCC"/>
    <w:rsid w:val="00224EBF"/>
    <w:rsid w:val="0022507A"/>
    <w:rsid w:val="00225136"/>
    <w:rsid w:val="0022519D"/>
    <w:rsid w:val="002251E4"/>
    <w:rsid w:val="002251EA"/>
    <w:rsid w:val="0022527B"/>
    <w:rsid w:val="002252EC"/>
    <w:rsid w:val="00225302"/>
    <w:rsid w:val="00225355"/>
    <w:rsid w:val="00225517"/>
    <w:rsid w:val="0022557C"/>
    <w:rsid w:val="00225711"/>
    <w:rsid w:val="0022583A"/>
    <w:rsid w:val="00225ACC"/>
    <w:rsid w:val="00225B70"/>
    <w:rsid w:val="00225CA0"/>
    <w:rsid w:val="00225E49"/>
    <w:rsid w:val="00225E5B"/>
    <w:rsid w:val="00225FD2"/>
    <w:rsid w:val="0022602A"/>
    <w:rsid w:val="00226262"/>
    <w:rsid w:val="002263A6"/>
    <w:rsid w:val="002263C4"/>
    <w:rsid w:val="0022650E"/>
    <w:rsid w:val="002266F0"/>
    <w:rsid w:val="002266F5"/>
    <w:rsid w:val="00226796"/>
    <w:rsid w:val="002267FB"/>
    <w:rsid w:val="00226934"/>
    <w:rsid w:val="00226976"/>
    <w:rsid w:val="00226AE6"/>
    <w:rsid w:val="00226C60"/>
    <w:rsid w:val="00226C75"/>
    <w:rsid w:val="00226CA1"/>
    <w:rsid w:val="00226D33"/>
    <w:rsid w:val="00226F0B"/>
    <w:rsid w:val="00227209"/>
    <w:rsid w:val="00227237"/>
    <w:rsid w:val="0022729C"/>
    <w:rsid w:val="00227375"/>
    <w:rsid w:val="002274CE"/>
    <w:rsid w:val="00227513"/>
    <w:rsid w:val="0022779E"/>
    <w:rsid w:val="002278FC"/>
    <w:rsid w:val="0022793F"/>
    <w:rsid w:val="002279E4"/>
    <w:rsid w:val="00227A1B"/>
    <w:rsid w:val="00227B70"/>
    <w:rsid w:val="00227BEE"/>
    <w:rsid w:val="00227C28"/>
    <w:rsid w:val="00227CA4"/>
    <w:rsid w:val="00227DE3"/>
    <w:rsid w:val="00227DEB"/>
    <w:rsid w:val="00227EB7"/>
    <w:rsid w:val="002300A2"/>
    <w:rsid w:val="00230273"/>
    <w:rsid w:val="00230274"/>
    <w:rsid w:val="0023029D"/>
    <w:rsid w:val="0023032D"/>
    <w:rsid w:val="0023035D"/>
    <w:rsid w:val="002303AC"/>
    <w:rsid w:val="002304D5"/>
    <w:rsid w:val="00230761"/>
    <w:rsid w:val="00230799"/>
    <w:rsid w:val="002307A9"/>
    <w:rsid w:val="002307C9"/>
    <w:rsid w:val="00230871"/>
    <w:rsid w:val="002308B5"/>
    <w:rsid w:val="002309A9"/>
    <w:rsid w:val="002309D7"/>
    <w:rsid w:val="00230AD2"/>
    <w:rsid w:val="00230BAC"/>
    <w:rsid w:val="00230C87"/>
    <w:rsid w:val="00230D6D"/>
    <w:rsid w:val="0023123F"/>
    <w:rsid w:val="002313A2"/>
    <w:rsid w:val="0023140B"/>
    <w:rsid w:val="002315B1"/>
    <w:rsid w:val="002316BB"/>
    <w:rsid w:val="002317BB"/>
    <w:rsid w:val="002318D6"/>
    <w:rsid w:val="002319F8"/>
    <w:rsid w:val="00231C33"/>
    <w:rsid w:val="00231EE5"/>
    <w:rsid w:val="0023201D"/>
    <w:rsid w:val="0023203D"/>
    <w:rsid w:val="002321AC"/>
    <w:rsid w:val="0023270A"/>
    <w:rsid w:val="00232746"/>
    <w:rsid w:val="00232D10"/>
    <w:rsid w:val="00232E1D"/>
    <w:rsid w:val="00232F1B"/>
    <w:rsid w:val="00232F88"/>
    <w:rsid w:val="002330C5"/>
    <w:rsid w:val="002331CA"/>
    <w:rsid w:val="00233237"/>
    <w:rsid w:val="0023326D"/>
    <w:rsid w:val="002332F3"/>
    <w:rsid w:val="002332F8"/>
    <w:rsid w:val="00233366"/>
    <w:rsid w:val="00233684"/>
    <w:rsid w:val="0023380C"/>
    <w:rsid w:val="002339D5"/>
    <w:rsid w:val="00233D13"/>
    <w:rsid w:val="0023406D"/>
    <w:rsid w:val="002340F9"/>
    <w:rsid w:val="002341E0"/>
    <w:rsid w:val="00234216"/>
    <w:rsid w:val="00234328"/>
    <w:rsid w:val="0023446C"/>
    <w:rsid w:val="0023448A"/>
    <w:rsid w:val="0023448C"/>
    <w:rsid w:val="002344F8"/>
    <w:rsid w:val="0023458C"/>
    <w:rsid w:val="00234847"/>
    <w:rsid w:val="00234A4E"/>
    <w:rsid w:val="00234A90"/>
    <w:rsid w:val="00234C66"/>
    <w:rsid w:val="00234DC1"/>
    <w:rsid w:val="00234F68"/>
    <w:rsid w:val="00235048"/>
    <w:rsid w:val="00235063"/>
    <w:rsid w:val="00235089"/>
    <w:rsid w:val="00235206"/>
    <w:rsid w:val="0023520B"/>
    <w:rsid w:val="00235221"/>
    <w:rsid w:val="0023524E"/>
    <w:rsid w:val="002352BB"/>
    <w:rsid w:val="002353EC"/>
    <w:rsid w:val="00235432"/>
    <w:rsid w:val="00235573"/>
    <w:rsid w:val="002355CE"/>
    <w:rsid w:val="00235622"/>
    <w:rsid w:val="002357B6"/>
    <w:rsid w:val="0023583D"/>
    <w:rsid w:val="0023586C"/>
    <w:rsid w:val="00235899"/>
    <w:rsid w:val="002359E4"/>
    <w:rsid w:val="00235A2B"/>
    <w:rsid w:val="00235AA1"/>
    <w:rsid w:val="00235B2F"/>
    <w:rsid w:val="00235CCF"/>
    <w:rsid w:val="00235D1E"/>
    <w:rsid w:val="00235D59"/>
    <w:rsid w:val="00235DAF"/>
    <w:rsid w:val="00235DED"/>
    <w:rsid w:val="00236074"/>
    <w:rsid w:val="00236273"/>
    <w:rsid w:val="00236460"/>
    <w:rsid w:val="002364FA"/>
    <w:rsid w:val="00236774"/>
    <w:rsid w:val="00236BB9"/>
    <w:rsid w:val="00236C0A"/>
    <w:rsid w:val="00236EFD"/>
    <w:rsid w:val="00236FA0"/>
    <w:rsid w:val="00236FAF"/>
    <w:rsid w:val="002370BB"/>
    <w:rsid w:val="002371EF"/>
    <w:rsid w:val="002372E8"/>
    <w:rsid w:val="0023730A"/>
    <w:rsid w:val="0023742E"/>
    <w:rsid w:val="00237442"/>
    <w:rsid w:val="00237478"/>
    <w:rsid w:val="00237552"/>
    <w:rsid w:val="0023765F"/>
    <w:rsid w:val="00237728"/>
    <w:rsid w:val="00237820"/>
    <w:rsid w:val="002378CB"/>
    <w:rsid w:val="00237B24"/>
    <w:rsid w:val="00237B3E"/>
    <w:rsid w:val="00237BD6"/>
    <w:rsid w:val="00237EA9"/>
    <w:rsid w:val="0024023D"/>
    <w:rsid w:val="0024031A"/>
    <w:rsid w:val="0024038E"/>
    <w:rsid w:val="00240417"/>
    <w:rsid w:val="002405A0"/>
    <w:rsid w:val="0024066C"/>
    <w:rsid w:val="002406B3"/>
    <w:rsid w:val="002406DA"/>
    <w:rsid w:val="002406F9"/>
    <w:rsid w:val="00240706"/>
    <w:rsid w:val="00240747"/>
    <w:rsid w:val="002407F2"/>
    <w:rsid w:val="00240A2E"/>
    <w:rsid w:val="00240A3E"/>
    <w:rsid w:val="00240A63"/>
    <w:rsid w:val="00240AA9"/>
    <w:rsid w:val="00240B8B"/>
    <w:rsid w:val="00240BBC"/>
    <w:rsid w:val="00240C10"/>
    <w:rsid w:val="00240CAC"/>
    <w:rsid w:val="00240CF7"/>
    <w:rsid w:val="00240F8F"/>
    <w:rsid w:val="00241046"/>
    <w:rsid w:val="002410E3"/>
    <w:rsid w:val="002411DD"/>
    <w:rsid w:val="002412B1"/>
    <w:rsid w:val="00241326"/>
    <w:rsid w:val="00241400"/>
    <w:rsid w:val="002415E8"/>
    <w:rsid w:val="0024161C"/>
    <w:rsid w:val="00241627"/>
    <w:rsid w:val="00241830"/>
    <w:rsid w:val="00241844"/>
    <w:rsid w:val="00241903"/>
    <w:rsid w:val="00241ADA"/>
    <w:rsid w:val="00241B65"/>
    <w:rsid w:val="00241C1E"/>
    <w:rsid w:val="00241D0E"/>
    <w:rsid w:val="00241D57"/>
    <w:rsid w:val="00242063"/>
    <w:rsid w:val="0024207C"/>
    <w:rsid w:val="002420AA"/>
    <w:rsid w:val="00242282"/>
    <w:rsid w:val="002422D5"/>
    <w:rsid w:val="002426C4"/>
    <w:rsid w:val="00242754"/>
    <w:rsid w:val="0024280B"/>
    <w:rsid w:val="0024295D"/>
    <w:rsid w:val="00242A22"/>
    <w:rsid w:val="00242E69"/>
    <w:rsid w:val="00242F3D"/>
    <w:rsid w:val="00242FD5"/>
    <w:rsid w:val="0024300C"/>
    <w:rsid w:val="0024303E"/>
    <w:rsid w:val="002432E3"/>
    <w:rsid w:val="00243385"/>
    <w:rsid w:val="00243576"/>
    <w:rsid w:val="00243658"/>
    <w:rsid w:val="002436FA"/>
    <w:rsid w:val="0024381F"/>
    <w:rsid w:val="002438F4"/>
    <w:rsid w:val="00243BDA"/>
    <w:rsid w:val="00243D31"/>
    <w:rsid w:val="00243E64"/>
    <w:rsid w:val="00243F41"/>
    <w:rsid w:val="00243F80"/>
    <w:rsid w:val="00243FFF"/>
    <w:rsid w:val="002441D0"/>
    <w:rsid w:val="00244211"/>
    <w:rsid w:val="002442CB"/>
    <w:rsid w:val="00244340"/>
    <w:rsid w:val="0024445C"/>
    <w:rsid w:val="0024469C"/>
    <w:rsid w:val="00244829"/>
    <w:rsid w:val="00244A4C"/>
    <w:rsid w:val="00244A5E"/>
    <w:rsid w:val="00244AFB"/>
    <w:rsid w:val="00244E14"/>
    <w:rsid w:val="00244EEA"/>
    <w:rsid w:val="00244F98"/>
    <w:rsid w:val="00244FB3"/>
    <w:rsid w:val="0024507B"/>
    <w:rsid w:val="00245171"/>
    <w:rsid w:val="002451CA"/>
    <w:rsid w:val="00245362"/>
    <w:rsid w:val="002454AF"/>
    <w:rsid w:val="00245553"/>
    <w:rsid w:val="002457C8"/>
    <w:rsid w:val="002457F9"/>
    <w:rsid w:val="00245AAC"/>
    <w:rsid w:val="00245AF5"/>
    <w:rsid w:val="00245B56"/>
    <w:rsid w:val="00245EF3"/>
    <w:rsid w:val="00245FBC"/>
    <w:rsid w:val="00245FEC"/>
    <w:rsid w:val="00246027"/>
    <w:rsid w:val="002462BB"/>
    <w:rsid w:val="0024637F"/>
    <w:rsid w:val="002465F8"/>
    <w:rsid w:val="0024666E"/>
    <w:rsid w:val="0024691A"/>
    <w:rsid w:val="00246A1D"/>
    <w:rsid w:val="00246DD7"/>
    <w:rsid w:val="00246E19"/>
    <w:rsid w:val="00246FE1"/>
    <w:rsid w:val="002470D9"/>
    <w:rsid w:val="00247269"/>
    <w:rsid w:val="00247298"/>
    <w:rsid w:val="00247462"/>
    <w:rsid w:val="002474BC"/>
    <w:rsid w:val="002476E1"/>
    <w:rsid w:val="00247722"/>
    <w:rsid w:val="00247821"/>
    <w:rsid w:val="002479FB"/>
    <w:rsid w:val="00247AAD"/>
    <w:rsid w:val="00247AF0"/>
    <w:rsid w:val="00247BAC"/>
    <w:rsid w:val="00247C25"/>
    <w:rsid w:val="00250204"/>
    <w:rsid w:val="00250258"/>
    <w:rsid w:val="00250268"/>
    <w:rsid w:val="002502FF"/>
    <w:rsid w:val="002504BF"/>
    <w:rsid w:val="00250532"/>
    <w:rsid w:val="0025073E"/>
    <w:rsid w:val="00250826"/>
    <w:rsid w:val="002508CA"/>
    <w:rsid w:val="002508E1"/>
    <w:rsid w:val="00250932"/>
    <w:rsid w:val="00250990"/>
    <w:rsid w:val="00250B02"/>
    <w:rsid w:val="00250B25"/>
    <w:rsid w:val="00250B5B"/>
    <w:rsid w:val="00250BE0"/>
    <w:rsid w:val="00250BF4"/>
    <w:rsid w:val="0025106E"/>
    <w:rsid w:val="0025108E"/>
    <w:rsid w:val="00251122"/>
    <w:rsid w:val="00251132"/>
    <w:rsid w:val="00251246"/>
    <w:rsid w:val="002513B5"/>
    <w:rsid w:val="0025140E"/>
    <w:rsid w:val="00251447"/>
    <w:rsid w:val="0025144D"/>
    <w:rsid w:val="00251452"/>
    <w:rsid w:val="0025145C"/>
    <w:rsid w:val="00251642"/>
    <w:rsid w:val="00251822"/>
    <w:rsid w:val="00251828"/>
    <w:rsid w:val="0025191E"/>
    <w:rsid w:val="00251963"/>
    <w:rsid w:val="00251A06"/>
    <w:rsid w:val="00251B7E"/>
    <w:rsid w:val="00251C2D"/>
    <w:rsid w:val="00251C85"/>
    <w:rsid w:val="00251CCE"/>
    <w:rsid w:val="00251DBA"/>
    <w:rsid w:val="00251DF7"/>
    <w:rsid w:val="00251E0F"/>
    <w:rsid w:val="00251E33"/>
    <w:rsid w:val="00251EAF"/>
    <w:rsid w:val="00252029"/>
    <w:rsid w:val="0025208F"/>
    <w:rsid w:val="002520A7"/>
    <w:rsid w:val="00252153"/>
    <w:rsid w:val="002521D0"/>
    <w:rsid w:val="0025228E"/>
    <w:rsid w:val="002522D1"/>
    <w:rsid w:val="002523B9"/>
    <w:rsid w:val="002524DF"/>
    <w:rsid w:val="00252A3C"/>
    <w:rsid w:val="00252A6A"/>
    <w:rsid w:val="00252B02"/>
    <w:rsid w:val="00252B12"/>
    <w:rsid w:val="00252B35"/>
    <w:rsid w:val="00252B89"/>
    <w:rsid w:val="00252D96"/>
    <w:rsid w:val="00252D9C"/>
    <w:rsid w:val="00252E2C"/>
    <w:rsid w:val="00252E3E"/>
    <w:rsid w:val="00252E8E"/>
    <w:rsid w:val="00252EAA"/>
    <w:rsid w:val="00252F67"/>
    <w:rsid w:val="00253079"/>
    <w:rsid w:val="00253095"/>
    <w:rsid w:val="002530B5"/>
    <w:rsid w:val="00253207"/>
    <w:rsid w:val="00253376"/>
    <w:rsid w:val="00253484"/>
    <w:rsid w:val="00253663"/>
    <w:rsid w:val="0025376C"/>
    <w:rsid w:val="00253799"/>
    <w:rsid w:val="002537E1"/>
    <w:rsid w:val="00253944"/>
    <w:rsid w:val="002539A9"/>
    <w:rsid w:val="00253AB6"/>
    <w:rsid w:val="00253AD5"/>
    <w:rsid w:val="00253B01"/>
    <w:rsid w:val="00253C43"/>
    <w:rsid w:val="00253C4F"/>
    <w:rsid w:val="00253C94"/>
    <w:rsid w:val="00253CBD"/>
    <w:rsid w:val="00253E6C"/>
    <w:rsid w:val="00253F77"/>
    <w:rsid w:val="00253F83"/>
    <w:rsid w:val="00253FA7"/>
    <w:rsid w:val="00254000"/>
    <w:rsid w:val="00254042"/>
    <w:rsid w:val="002540B0"/>
    <w:rsid w:val="00254105"/>
    <w:rsid w:val="0025411A"/>
    <w:rsid w:val="002541ED"/>
    <w:rsid w:val="002543D2"/>
    <w:rsid w:val="002546C0"/>
    <w:rsid w:val="0025474C"/>
    <w:rsid w:val="002547D4"/>
    <w:rsid w:val="002548D3"/>
    <w:rsid w:val="00254BA1"/>
    <w:rsid w:val="00254CD5"/>
    <w:rsid w:val="00254EA1"/>
    <w:rsid w:val="00254EDD"/>
    <w:rsid w:val="002552F2"/>
    <w:rsid w:val="002552F7"/>
    <w:rsid w:val="002553BF"/>
    <w:rsid w:val="002554CC"/>
    <w:rsid w:val="002555E6"/>
    <w:rsid w:val="00255624"/>
    <w:rsid w:val="002556EC"/>
    <w:rsid w:val="002557D4"/>
    <w:rsid w:val="00255884"/>
    <w:rsid w:val="00255941"/>
    <w:rsid w:val="00255993"/>
    <w:rsid w:val="00255A1F"/>
    <w:rsid w:val="00255A20"/>
    <w:rsid w:val="00255AFE"/>
    <w:rsid w:val="00255B82"/>
    <w:rsid w:val="00255CE5"/>
    <w:rsid w:val="0025605F"/>
    <w:rsid w:val="002560EC"/>
    <w:rsid w:val="00256199"/>
    <w:rsid w:val="0025638F"/>
    <w:rsid w:val="00256604"/>
    <w:rsid w:val="00256672"/>
    <w:rsid w:val="002566F3"/>
    <w:rsid w:val="0025682F"/>
    <w:rsid w:val="00256928"/>
    <w:rsid w:val="00256ACF"/>
    <w:rsid w:val="00256C73"/>
    <w:rsid w:val="00256CB1"/>
    <w:rsid w:val="00256CC4"/>
    <w:rsid w:val="00256DDF"/>
    <w:rsid w:val="00256F7E"/>
    <w:rsid w:val="00256FF3"/>
    <w:rsid w:val="002572D2"/>
    <w:rsid w:val="002573C6"/>
    <w:rsid w:val="002573C7"/>
    <w:rsid w:val="0025741D"/>
    <w:rsid w:val="00257692"/>
    <w:rsid w:val="002579B8"/>
    <w:rsid w:val="002579C7"/>
    <w:rsid w:val="00257A13"/>
    <w:rsid w:val="00257A3E"/>
    <w:rsid w:val="00257AA2"/>
    <w:rsid w:val="00257C06"/>
    <w:rsid w:val="00257E3D"/>
    <w:rsid w:val="00257E53"/>
    <w:rsid w:val="00257F84"/>
    <w:rsid w:val="00257F8A"/>
    <w:rsid w:val="00260031"/>
    <w:rsid w:val="002600B9"/>
    <w:rsid w:val="0026019A"/>
    <w:rsid w:val="002601C3"/>
    <w:rsid w:val="002604A5"/>
    <w:rsid w:val="002604F8"/>
    <w:rsid w:val="0026059B"/>
    <w:rsid w:val="00260642"/>
    <w:rsid w:val="00260803"/>
    <w:rsid w:val="002608D9"/>
    <w:rsid w:val="00260949"/>
    <w:rsid w:val="002609DF"/>
    <w:rsid w:val="00260AF9"/>
    <w:rsid w:val="00260D90"/>
    <w:rsid w:val="00260DCC"/>
    <w:rsid w:val="00260EAD"/>
    <w:rsid w:val="00261074"/>
    <w:rsid w:val="00261378"/>
    <w:rsid w:val="002614D1"/>
    <w:rsid w:val="0026154B"/>
    <w:rsid w:val="002615C1"/>
    <w:rsid w:val="002615F9"/>
    <w:rsid w:val="002615FB"/>
    <w:rsid w:val="00261944"/>
    <w:rsid w:val="00261A68"/>
    <w:rsid w:val="00261AF7"/>
    <w:rsid w:val="00261B9F"/>
    <w:rsid w:val="00261BB0"/>
    <w:rsid w:val="00261C0F"/>
    <w:rsid w:val="00261C56"/>
    <w:rsid w:val="00261D13"/>
    <w:rsid w:val="00261F82"/>
    <w:rsid w:val="002620F0"/>
    <w:rsid w:val="0026215F"/>
    <w:rsid w:val="0026225D"/>
    <w:rsid w:val="00262293"/>
    <w:rsid w:val="00262299"/>
    <w:rsid w:val="002622AB"/>
    <w:rsid w:val="002624C0"/>
    <w:rsid w:val="002624DE"/>
    <w:rsid w:val="002624EB"/>
    <w:rsid w:val="002624FC"/>
    <w:rsid w:val="0026251F"/>
    <w:rsid w:val="00262570"/>
    <w:rsid w:val="00262641"/>
    <w:rsid w:val="0026266C"/>
    <w:rsid w:val="00262678"/>
    <w:rsid w:val="00262691"/>
    <w:rsid w:val="0026275A"/>
    <w:rsid w:val="00262841"/>
    <w:rsid w:val="00262AA6"/>
    <w:rsid w:val="00262DC4"/>
    <w:rsid w:val="0026315B"/>
    <w:rsid w:val="0026330A"/>
    <w:rsid w:val="00263375"/>
    <w:rsid w:val="002634C7"/>
    <w:rsid w:val="002636D8"/>
    <w:rsid w:val="00263769"/>
    <w:rsid w:val="00263779"/>
    <w:rsid w:val="0026397E"/>
    <w:rsid w:val="00263993"/>
    <w:rsid w:val="00263AC9"/>
    <w:rsid w:val="00263B63"/>
    <w:rsid w:val="00263C59"/>
    <w:rsid w:val="00263DA5"/>
    <w:rsid w:val="00263EA3"/>
    <w:rsid w:val="00263F1D"/>
    <w:rsid w:val="0026404F"/>
    <w:rsid w:val="0026423C"/>
    <w:rsid w:val="00264445"/>
    <w:rsid w:val="00264493"/>
    <w:rsid w:val="00264519"/>
    <w:rsid w:val="0026451E"/>
    <w:rsid w:val="0026476A"/>
    <w:rsid w:val="0026479F"/>
    <w:rsid w:val="00264841"/>
    <w:rsid w:val="00264AF5"/>
    <w:rsid w:val="00264B0A"/>
    <w:rsid w:val="00264B0D"/>
    <w:rsid w:val="00264BA8"/>
    <w:rsid w:val="00264C4A"/>
    <w:rsid w:val="00264CDC"/>
    <w:rsid w:val="00264D3E"/>
    <w:rsid w:val="00264DCC"/>
    <w:rsid w:val="00264E79"/>
    <w:rsid w:val="00264F6C"/>
    <w:rsid w:val="00264FC5"/>
    <w:rsid w:val="00265080"/>
    <w:rsid w:val="002651A4"/>
    <w:rsid w:val="002651D5"/>
    <w:rsid w:val="002651E0"/>
    <w:rsid w:val="0026530E"/>
    <w:rsid w:val="0026544C"/>
    <w:rsid w:val="00265470"/>
    <w:rsid w:val="002654DA"/>
    <w:rsid w:val="00265608"/>
    <w:rsid w:val="002656EF"/>
    <w:rsid w:val="00265835"/>
    <w:rsid w:val="00265984"/>
    <w:rsid w:val="002659BC"/>
    <w:rsid w:val="002659DE"/>
    <w:rsid w:val="00265A10"/>
    <w:rsid w:val="00265A55"/>
    <w:rsid w:val="00265A7D"/>
    <w:rsid w:val="00265D83"/>
    <w:rsid w:val="00265DBD"/>
    <w:rsid w:val="002660F1"/>
    <w:rsid w:val="00266214"/>
    <w:rsid w:val="0026631B"/>
    <w:rsid w:val="00266365"/>
    <w:rsid w:val="002663AF"/>
    <w:rsid w:val="002663F8"/>
    <w:rsid w:val="00266488"/>
    <w:rsid w:val="002664A3"/>
    <w:rsid w:val="002664C9"/>
    <w:rsid w:val="002665AC"/>
    <w:rsid w:val="002665E0"/>
    <w:rsid w:val="0026664B"/>
    <w:rsid w:val="00266725"/>
    <w:rsid w:val="002669E2"/>
    <w:rsid w:val="00266B6B"/>
    <w:rsid w:val="00266C82"/>
    <w:rsid w:val="00266D82"/>
    <w:rsid w:val="00266DC5"/>
    <w:rsid w:val="00266E0E"/>
    <w:rsid w:val="00266E40"/>
    <w:rsid w:val="00266E8B"/>
    <w:rsid w:val="00266F18"/>
    <w:rsid w:val="00266FD4"/>
    <w:rsid w:val="00267270"/>
    <w:rsid w:val="00267328"/>
    <w:rsid w:val="002675B1"/>
    <w:rsid w:val="0026768C"/>
    <w:rsid w:val="0026787D"/>
    <w:rsid w:val="00267ED5"/>
    <w:rsid w:val="00270394"/>
    <w:rsid w:val="00270499"/>
    <w:rsid w:val="00270581"/>
    <w:rsid w:val="00270739"/>
    <w:rsid w:val="002707EB"/>
    <w:rsid w:val="002708CB"/>
    <w:rsid w:val="002708F9"/>
    <w:rsid w:val="00270A7E"/>
    <w:rsid w:val="00270C45"/>
    <w:rsid w:val="00270F1A"/>
    <w:rsid w:val="00271037"/>
    <w:rsid w:val="002710D7"/>
    <w:rsid w:val="00271126"/>
    <w:rsid w:val="002711D8"/>
    <w:rsid w:val="0027128C"/>
    <w:rsid w:val="00271372"/>
    <w:rsid w:val="00271375"/>
    <w:rsid w:val="002713B3"/>
    <w:rsid w:val="002715B5"/>
    <w:rsid w:val="002715BF"/>
    <w:rsid w:val="00271674"/>
    <w:rsid w:val="0027175E"/>
    <w:rsid w:val="00271A51"/>
    <w:rsid w:val="00271A5D"/>
    <w:rsid w:val="00271B90"/>
    <w:rsid w:val="00271C36"/>
    <w:rsid w:val="00271C55"/>
    <w:rsid w:val="00271DC9"/>
    <w:rsid w:val="002720B4"/>
    <w:rsid w:val="00272104"/>
    <w:rsid w:val="002722BF"/>
    <w:rsid w:val="00272348"/>
    <w:rsid w:val="002723AE"/>
    <w:rsid w:val="00272423"/>
    <w:rsid w:val="00272455"/>
    <w:rsid w:val="002724E0"/>
    <w:rsid w:val="00272749"/>
    <w:rsid w:val="00272856"/>
    <w:rsid w:val="00272A0D"/>
    <w:rsid w:val="00272C02"/>
    <w:rsid w:val="00272C99"/>
    <w:rsid w:val="00272CA8"/>
    <w:rsid w:val="00272CF5"/>
    <w:rsid w:val="00272DFB"/>
    <w:rsid w:val="00272E7C"/>
    <w:rsid w:val="00272FE2"/>
    <w:rsid w:val="002736E1"/>
    <w:rsid w:val="00273709"/>
    <w:rsid w:val="002737A3"/>
    <w:rsid w:val="00273A33"/>
    <w:rsid w:val="00273A42"/>
    <w:rsid w:val="00273A58"/>
    <w:rsid w:val="00273B08"/>
    <w:rsid w:val="00273BD8"/>
    <w:rsid w:val="00273C19"/>
    <w:rsid w:val="00273DD4"/>
    <w:rsid w:val="00273E1F"/>
    <w:rsid w:val="00273F4C"/>
    <w:rsid w:val="00274059"/>
    <w:rsid w:val="00274065"/>
    <w:rsid w:val="00274101"/>
    <w:rsid w:val="002741E9"/>
    <w:rsid w:val="00274307"/>
    <w:rsid w:val="002744CE"/>
    <w:rsid w:val="00274559"/>
    <w:rsid w:val="002746AE"/>
    <w:rsid w:val="00274828"/>
    <w:rsid w:val="0027495A"/>
    <w:rsid w:val="002749AA"/>
    <w:rsid w:val="002749E9"/>
    <w:rsid w:val="00274C3B"/>
    <w:rsid w:val="00274C49"/>
    <w:rsid w:val="00274E74"/>
    <w:rsid w:val="00274EF2"/>
    <w:rsid w:val="00274F96"/>
    <w:rsid w:val="00275013"/>
    <w:rsid w:val="00275037"/>
    <w:rsid w:val="0027506F"/>
    <w:rsid w:val="00275070"/>
    <w:rsid w:val="0027522A"/>
    <w:rsid w:val="0027526F"/>
    <w:rsid w:val="00275286"/>
    <w:rsid w:val="00275396"/>
    <w:rsid w:val="002753E9"/>
    <w:rsid w:val="0027543A"/>
    <w:rsid w:val="002756BF"/>
    <w:rsid w:val="00275877"/>
    <w:rsid w:val="002758DA"/>
    <w:rsid w:val="00275956"/>
    <w:rsid w:val="00275C09"/>
    <w:rsid w:val="00275C32"/>
    <w:rsid w:val="00275C41"/>
    <w:rsid w:val="00275D09"/>
    <w:rsid w:val="00275DA6"/>
    <w:rsid w:val="00275E95"/>
    <w:rsid w:val="00275F2E"/>
    <w:rsid w:val="00275F65"/>
    <w:rsid w:val="00275F86"/>
    <w:rsid w:val="00276038"/>
    <w:rsid w:val="00276183"/>
    <w:rsid w:val="002763AC"/>
    <w:rsid w:val="00276423"/>
    <w:rsid w:val="002765EF"/>
    <w:rsid w:val="002765FA"/>
    <w:rsid w:val="00276777"/>
    <w:rsid w:val="00276846"/>
    <w:rsid w:val="00276A27"/>
    <w:rsid w:val="00276AE7"/>
    <w:rsid w:val="00276B16"/>
    <w:rsid w:val="00276B5F"/>
    <w:rsid w:val="00276CF3"/>
    <w:rsid w:val="00276D1D"/>
    <w:rsid w:val="00276D90"/>
    <w:rsid w:val="002770DF"/>
    <w:rsid w:val="00277118"/>
    <w:rsid w:val="002771F1"/>
    <w:rsid w:val="002771F5"/>
    <w:rsid w:val="002772CC"/>
    <w:rsid w:val="002773FD"/>
    <w:rsid w:val="0027747B"/>
    <w:rsid w:val="002775F3"/>
    <w:rsid w:val="00277755"/>
    <w:rsid w:val="0027775F"/>
    <w:rsid w:val="002779F1"/>
    <w:rsid w:val="00277A52"/>
    <w:rsid w:val="00277AC0"/>
    <w:rsid w:val="00277BEA"/>
    <w:rsid w:val="00277C79"/>
    <w:rsid w:val="00277E37"/>
    <w:rsid w:val="00277E9A"/>
    <w:rsid w:val="00277EFA"/>
    <w:rsid w:val="00277F94"/>
    <w:rsid w:val="002800BF"/>
    <w:rsid w:val="00280189"/>
    <w:rsid w:val="00280327"/>
    <w:rsid w:val="002803D5"/>
    <w:rsid w:val="002803D8"/>
    <w:rsid w:val="0028042A"/>
    <w:rsid w:val="002804DF"/>
    <w:rsid w:val="00280564"/>
    <w:rsid w:val="00280575"/>
    <w:rsid w:val="00280586"/>
    <w:rsid w:val="00280676"/>
    <w:rsid w:val="00280781"/>
    <w:rsid w:val="002807EA"/>
    <w:rsid w:val="0028083D"/>
    <w:rsid w:val="002809E7"/>
    <w:rsid w:val="00280A23"/>
    <w:rsid w:val="00280D32"/>
    <w:rsid w:val="00280D3E"/>
    <w:rsid w:val="00280D79"/>
    <w:rsid w:val="00280D97"/>
    <w:rsid w:val="00280E1F"/>
    <w:rsid w:val="00280EFC"/>
    <w:rsid w:val="00281017"/>
    <w:rsid w:val="00281077"/>
    <w:rsid w:val="00281084"/>
    <w:rsid w:val="00281186"/>
    <w:rsid w:val="0028121F"/>
    <w:rsid w:val="002812B7"/>
    <w:rsid w:val="002814BC"/>
    <w:rsid w:val="00281921"/>
    <w:rsid w:val="00281A1F"/>
    <w:rsid w:val="00281A44"/>
    <w:rsid w:val="00281B48"/>
    <w:rsid w:val="00281BA8"/>
    <w:rsid w:val="00281CA2"/>
    <w:rsid w:val="00281CBE"/>
    <w:rsid w:val="00281CE6"/>
    <w:rsid w:val="00281D59"/>
    <w:rsid w:val="00281DE5"/>
    <w:rsid w:val="00281E7A"/>
    <w:rsid w:val="00281F11"/>
    <w:rsid w:val="002821EC"/>
    <w:rsid w:val="002821F7"/>
    <w:rsid w:val="0028245F"/>
    <w:rsid w:val="002825F3"/>
    <w:rsid w:val="0028275E"/>
    <w:rsid w:val="002827C9"/>
    <w:rsid w:val="002827F3"/>
    <w:rsid w:val="00282A63"/>
    <w:rsid w:val="00282F06"/>
    <w:rsid w:val="00282F22"/>
    <w:rsid w:val="00283238"/>
    <w:rsid w:val="00283285"/>
    <w:rsid w:val="00283294"/>
    <w:rsid w:val="00283381"/>
    <w:rsid w:val="002833B1"/>
    <w:rsid w:val="00283472"/>
    <w:rsid w:val="002834E5"/>
    <w:rsid w:val="00283502"/>
    <w:rsid w:val="002836C1"/>
    <w:rsid w:val="002836F8"/>
    <w:rsid w:val="0028377F"/>
    <w:rsid w:val="00283818"/>
    <w:rsid w:val="002838B4"/>
    <w:rsid w:val="002838C0"/>
    <w:rsid w:val="00283B53"/>
    <w:rsid w:val="00283C08"/>
    <w:rsid w:val="00283CEB"/>
    <w:rsid w:val="00283D8A"/>
    <w:rsid w:val="00283FB2"/>
    <w:rsid w:val="00283FF1"/>
    <w:rsid w:val="0028401A"/>
    <w:rsid w:val="0028401C"/>
    <w:rsid w:val="00284314"/>
    <w:rsid w:val="002843A2"/>
    <w:rsid w:val="002845F2"/>
    <w:rsid w:val="002846EF"/>
    <w:rsid w:val="00284795"/>
    <w:rsid w:val="00284983"/>
    <w:rsid w:val="00284AC6"/>
    <w:rsid w:val="00284B54"/>
    <w:rsid w:val="00284B8C"/>
    <w:rsid w:val="00284BED"/>
    <w:rsid w:val="00284D26"/>
    <w:rsid w:val="00284D3E"/>
    <w:rsid w:val="00284E15"/>
    <w:rsid w:val="00284E76"/>
    <w:rsid w:val="00284F3D"/>
    <w:rsid w:val="00284FD1"/>
    <w:rsid w:val="0028508E"/>
    <w:rsid w:val="00285337"/>
    <w:rsid w:val="00285342"/>
    <w:rsid w:val="0028540B"/>
    <w:rsid w:val="00285474"/>
    <w:rsid w:val="002856E8"/>
    <w:rsid w:val="002856F0"/>
    <w:rsid w:val="002858D9"/>
    <w:rsid w:val="0028593B"/>
    <w:rsid w:val="00285A92"/>
    <w:rsid w:val="00285B6C"/>
    <w:rsid w:val="00285C86"/>
    <w:rsid w:val="00285CAE"/>
    <w:rsid w:val="00285DC9"/>
    <w:rsid w:val="00285E94"/>
    <w:rsid w:val="00285E9D"/>
    <w:rsid w:val="00285F3E"/>
    <w:rsid w:val="00285F6F"/>
    <w:rsid w:val="00285FF2"/>
    <w:rsid w:val="0028606D"/>
    <w:rsid w:val="002860D6"/>
    <w:rsid w:val="00286133"/>
    <w:rsid w:val="00286154"/>
    <w:rsid w:val="00286189"/>
    <w:rsid w:val="002862ED"/>
    <w:rsid w:val="00286481"/>
    <w:rsid w:val="002865DF"/>
    <w:rsid w:val="0028663A"/>
    <w:rsid w:val="0028676B"/>
    <w:rsid w:val="0028694D"/>
    <w:rsid w:val="00286975"/>
    <w:rsid w:val="00286A92"/>
    <w:rsid w:val="00286ADB"/>
    <w:rsid w:val="00286E3F"/>
    <w:rsid w:val="00286FE5"/>
    <w:rsid w:val="00286FF5"/>
    <w:rsid w:val="00287032"/>
    <w:rsid w:val="00287052"/>
    <w:rsid w:val="00287194"/>
    <w:rsid w:val="002871B3"/>
    <w:rsid w:val="002874EA"/>
    <w:rsid w:val="002874F6"/>
    <w:rsid w:val="00287564"/>
    <w:rsid w:val="002875C6"/>
    <w:rsid w:val="00287733"/>
    <w:rsid w:val="00287751"/>
    <w:rsid w:val="00287832"/>
    <w:rsid w:val="00287839"/>
    <w:rsid w:val="0028784D"/>
    <w:rsid w:val="00287858"/>
    <w:rsid w:val="00287B33"/>
    <w:rsid w:val="00287B89"/>
    <w:rsid w:val="00287BC3"/>
    <w:rsid w:val="00287C3D"/>
    <w:rsid w:val="00287EB0"/>
    <w:rsid w:val="00287F1C"/>
    <w:rsid w:val="0029024E"/>
    <w:rsid w:val="00290512"/>
    <w:rsid w:val="00290571"/>
    <w:rsid w:val="002905C4"/>
    <w:rsid w:val="0029064E"/>
    <w:rsid w:val="00290692"/>
    <w:rsid w:val="0029075B"/>
    <w:rsid w:val="0029086D"/>
    <w:rsid w:val="00290AAD"/>
    <w:rsid w:val="00290C03"/>
    <w:rsid w:val="00290C95"/>
    <w:rsid w:val="00290CC7"/>
    <w:rsid w:val="00290CDA"/>
    <w:rsid w:val="00290D0C"/>
    <w:rsid w:val="00290D1D"/>
    <w:rsid w:val="00290D78"/>
    <w:rsid w:val="00290D98"/>
    <w:rsid w:val="00290E0E"/>
    <w:rsid w:val="00290EC2"/>
    <w:rsid w:val="002910AC"/>
    <w:rsid w:val="002910BE"/>
    <w:rsid w:val="0029110D"/>
    <w:rsid w:val="002913FB"/>
    <w:rsid w:val="0029140D"/>
    <w:rsid w:val="00291411"/>
    <w:rsid w:val="002915F7"/>
    <w:rsid w:val="00291638"/>
    <w:rsid w:val="00291669"/>
    <w:rsid w:val="0029177B"/>
    <w:rsid w:val="00291971"/>
    <w:rsid w:val="002919F2"/>
    <w:rsid w:val="00291B18"/>
    <w:rsid w:val="00291B2B"/>
    <w:rsid w:val="00291D1D"/>
    <w:rsid w:val="00291D89"/>
    <w:rsid w:val="00291D8A"/>
    <w:rsid w:val="00291D8C"/>
    <w:rsid w:val="00291E38"/>
    <w:rsid w:val="00291E95"/>
    <w:rsid w:val="00291F00"/>
    <w:rsid w:val="00291F65"/>
    <w:rsid w:val="00291FBA"/>
    <w:rsid w:val="00292007"/>
    <w:rsid w:val="002922AB"/>
    <w:rsid w:val="002923F4"/>
    <w:rsid w:val="00292458"/>
    <w:rsid w:val="002924C1"/>
    <w:rsid w:val="002924F5"/>
    <w:rsid w:val="0029261B"/>
    <w:rsid w:val="00292633"/>
    <w:rsid w:val="00292654"/>
    <w:rsid w:val="002929AC"/>
    <w:rsid w:val="00292A33"/>
    <w:rsid w:val="00292A8B"/>
    <w:rsid w:val="00292B82"/>
    <w:rsid w:val="00292BA9"/>
    <w:rsid w:val="00292CE2"/>
    <w:rsid w:val="00292DDA"/>
    <w:rsid w:val="00292E06"/>
    <w:rsid w:val="00292E8E"/>
    <w:rsid w:val="0029301F"/>
    <w:rsid w:val="00293092"/>
    <w:rsid w:val="00293136"/>
    <w:rsid w:val="002931C6"/>
    <w:rsid w:val="002931D1"/>
    <w:rsid w:val="002931D9"/>
    <w:rsid w:val="00293213"/>
    <w:rsid w:val="00293361"/>
    <w:rsid w:val="0029338B"/>
    <w:rsid w:val="002933B3"/>
    <w:rsid w:val="002933B7"/>
    <w:rsid w:val="002933BB"/>
    <w:rsid w:val="00293458"/>
    <w:rsid w:val="002934EB"/>
    <w:rsid w:val="002934F0"/>
    <w:rsid w:val="0029352B"/>
    <w:rsid w:val="0029353E"/>
    <w:rsid w:val="002937F8"/>
    <w:rsid w:val="0029395E"/>
    <w:rsid w:val="002939A9"/>
    <w:rsid w:val="00293A13"/>
    <w:rsid w:val="00293A63"/>
    <w:rsid w:val="00293BD3"/>
    <w:rsid w:val="00293BED"/>
    <w:rsid w:val="00293E11"/>
    <w:rsid w:val="00293FCE"/>
    <w:rsid w:val="00294091"/>
    <w:rsid w:val="00294139"/>
    <w:rsid w:val="00294164"/>
    <w:rsid w:val="002941AC"/>
    <w:rsid w:val="00294280"/>
    <w:rsid w:val="0029445A"/>
    <w:rsid w:val="0029452C"/>
    <w:rsid w:val="002946F0"/>
    <w:rsid w:val="002947A4"/>
    <w:rsid w:val="002947AE"/>
    <w:rsid w:val="00294937"/>
    <w:rsid w:val="00294984"/>
    <w:rsid w:val="00294A3C"/>
    <w:rsid w:val="00294AE6"/>
    <w:rsid w:val="00294C3F"/>
    <w:rsid w:val="00294C99"/>
    <w:rsid w:val="00294E4F"/>
    <w:rsid w:val="00294EB7"/>
    <w:rsid w:val="00295005"/>
    <w:rsid w:val="002950C8"/>
    <w:rsid w:val="00295240"/>
    <w:rsid w:val="002953CD"/>
    <w:rsid w:val="00295466"/>
    <w:rsid w:val="002954F4"/>
    <w:rsid w:val="00295637"/>
    <w:rsid w:val="002957DF"/>
    <w:rsid w:val="0029596E"/>
    <w:rsid w:val="00295978"/>
    <w:rsid w:val="00295A07"/>
    <w:rsid w:val="00295AE6"/>
    <w:rsid w:val="00295B07"/>
    <w:rsid w:val="00295B84"/>
    <w:rsid w:val="00295C39"/>
    <w:rsid w:val="00295CD3"/>
    <w:rsid w:val="00295D30"/>
    <w:rsid w:val="00295DE4"/>
    <w:rsid w:val="00295F07"/>
    <w:rsid w:val="0029613B"/>
    <w:rsid w:val="00296252"/>
    <w:rsid w:val="0029631D"/>
    <w:rsid w:val="002963B6"/>
    <w:rsid w:val="002964BD"/>
    <w:rsid w:val="002966F5"/>
    <w:rsid w:val="00296864"/>
    <w:rsid w:val="002969B3"/>
    <w:rsid w:val="002969F0"/>
    <w:rsid w:val="00296AD2"/>
    <w:rsid w:val="00296C4C"/>
    <w:rsid w:val="00296D93"/>
    <w:rsid w:val="002970B9"/>
    <w:rsid w:val="002970CA"/>
    <w:rsid w:val="002972C7"/>
    <w:rsid w:val="00297301"/>
    <w:rsid w:val="002973B9"/>
    <w:rsid w:val="00297606"/>
    <w:rsid w:val="0029768E"/>
    <w:rsid w:val="00297836"/>
    <w:rsid w:val="00297932"/>
    <w:rsid w:val="0029799C"/>
    <w:rsid w:val="00297A1E"/>
    <w:rsid w:val="00297D37"/>
    <w:rsid w:val="00297EBA"/>
    <w:rsid w:val="00297FDA"/>
    <w:rsid w:val="002A0150"/>
    <w:rsid w:val="002A0177"/>
    <w:rsid w:val="002A03D4"/>
    <w:rsid w:val="002A049C"/>
    <w:rsid w:val="002A06EA"/>
    <w:rsid w:val="002A071B"/>
    <w:rsid w:val="002A0794"/>
    <w:rsid w:val="002A08D0"/>
    <w:rsid w:val="002A08EF"/>
    <w:rsid w:val="002A0945"/>
    <w:rsid w:val="002A0AFC"/>
    <w:rsid w:val="002A0B64"/>
    <w:rsid w:val="002A0C2D"/>
    <w:rsid w:val="002A0CD0"/>
    <w:rsid w:val="002A0D10"/>
    <w:rsid w:val="002A0D83"/>
    <w:rsid w:val="002A0E44"/>
    <w:rsid w:val="002A0E97"/>
    <w:rsid w:val="002A0EC2"/>
    <w:rsid w:val="002A11CB"/>
    <w:rsid w:val="002A1340"/>
    <w:rsid w:val="002A13DC"/>
    <w:rsid w:val="002A154C"/>
    <w:rsid w:val="002A1690"/>
    <w:rsid w:val="002A189C"/>
    <w:rsid w:val="002A192B"/>
    <w:rsid w:val="002A1A96"/>
    <w:rsid w:val="002A1AD7"/>
    <w:rsid w:val="002A1BC0"/>
    <w:rsid w:val="002A1C76"/>
    <w:rsid w:val="002A1DFD"/>
    <w:rsid w:val="002A1ED2"/>
    <w:rsid w:val="002A208B"/>
    <w:rsid w:val="002A208D"/>
    <w:rsid w:val="002A2133"/>
    <w:rsid w:val="002A214B"/>
    <w:rsid w:val="002A23B2"/>
    <w:rsid w:val="002A26D7"/>
    <w:rsid w:val="002A26F3"/>
    <w:rsid w:val="002A28A8"/>
    <w:rsid w:val="002A28E7"/>
    <w:rsid w:val="002A2953"/>
    <w:rsid w:val="002A2973"/>
    <w:rsid w:val="002A2984"/>
    <w:rsid w:val="002A2AC6"/>
    <w:rsid w:val="002A2BF8"/>
    <w:rsid w:val="002A2C26"/>
    <w:rsid w:val="002A2CC1"/>
    <w:rsid w:val="002A2D48"/>
    <w:rsid w:val="002A2DA0"/>
    <w:rsid w:val="002A2F3A"/>
    <w:rsid w:val="002A2FF4"/>
    <w:rsid w:val="002A3013"/>
    <w:rsid w:val="002A3121"/>
    <w:rsid w:val="002A3483"/>
    <w:rsid w:val="002A3512"/>
    <w:rsid w:val="002A3536"/>
    <w:rsid w:val="002A366A"/>
    <w:rsid w:val="002A374E"/>
    <w:rsid w:val="002A3772"/>
    <w:rsid w:val="002A38F0"/>
    <w:rsid w:val="002A39B0"/>
    <w:rsid w:val="002A3A35"/>
    <w:rsid w:val="002A3A80"/>
    <w:rsid w:val="002A3FB8"/>
    <w:rsid w:val="002A40F3"/>
    <w:rsid w:val="002A413A"/>
    <w:rsid w:val="002A4222"/>
    <w:rsid w:val="002A4267"/>
    <w:rsid w:val="002A430B"/>
    <w:rsid w:val="002A43AA"/>
    <w:rsid w:val="002A4458"/>
    <w:rsid w:val="002A4491"/>
    <w:rsid w:val="002A4534"/>
    <w:rsid w:val="002A4559"/>
    <w:rsid w:val="002A47B5"/>
    <w:rsid w:val="002A4872"/>
    <w:rsid w:val="002A4875"/>
    <w:rsid w:val="002A490E"/>
    <w:rsid w:val="002A4B9F"/>
    <w:rsid w:val="002A4BCC"/>
    <w:rsid w:val="002A4BF5"/>
    <w:rsid w:val="002A4DAB"/>
    <w:rsid w:val="002A5087"/>
    <w:rsid w:val="002A50F9"/>
    <w:rsid w:val="002A51AF"/>
    <w:rsid w:val="002A524B"/>
    <w:rsid w:val="002A52E5"/>
    <w:rsid w:val="002A5334"/>
    <w:rsid w:val="002A535D"/>
    <w:rsid w:val="002A53E7"/>
    <w:rsid w:val="002A5472"/>
    <w:rsid w:val="002A5553"/>
    <w:rsid w:val="002A5597"/>
    <w:rsid w:val="002A55A2"/>
    <w:rsid w:val="002A5767"/>
    <w:rsid w:val="002A58E6"/>
    <w:rsid w:val="002A5A69"/>
    <w:rsid w:val="002A5ABE"/>
    <w:rsid w:val="002A5AC4"/>
    <w:rsid w:val="002A5ADE"/>
    <w:rsid w:val="002A5DEF"/>
    <w:rsid w:val="002A5EAF"/>
    <w:rsid w:val="002A5FB9"/>
    <w:rsid w:val="002A60C0"/>
    <w:rsid w:val="002A6116"/>
    <w:rsid w:val="002A6155"/>
    <w:rsid w:val="002A623C"/>
    <w:rsid w:val="002A6427"/>
    <w:rsid w:val="002A65F9"/>
    <w:rsid w:val="002A6731"/>
    <w:rsid w:val="002A6797"/>
    <w:rsid w:val="002A67E9"/>
    <w:rsid w:val="002A6A37"/>
    <w:rsid w:val="002A6AF1"/>
    <w:rsid w:val="002A6B30"/>
    <w:rsid w:val="002A6BC5"/>
    <w:rsid w:val="002A6CA3"/>
    <w:rsid w:val="002A6CAA"/>
    <w:rsid w:val="002A6D17"/>
    <w:rsid w:val="002A6D81"/>
    <w:rsid w:val="002A6F19"/>
    <w:rsid w:val="002A6FBC"/>
    <w:rsid w:val="002A7007"/>
    <w:rsid w:val="002A7015"/>
    <w:rsid w:val="002A70A9"/>
    <w:rsid w:val="002A72A3"/>
    <w:rsid w:val="002A72BB"/>
    <w:rsid w:val="002A7385"/>
    <w:rsid w:val="002A7444"/>
    <w:rsid w:val="002A750D"/>
    <w:rsid w:val="002A7510"/>
    <w:rsid w:val="002A7534"/>
    <w:rsid w:val="002A75BA"/>
    <w:rsid w:val="002A776C"/>
    <w:rsid w:val="002A7827"/>
    <w:rsid w:val="002A78A2"/>
    <w:rsid w:val="002A7989"/>
    <w:rsid w:val="002A79BE"/>
    <w:rsid w:val="002A79D4"/>
    <w:rsid w:val="002A79E7"/>
    <w:rsid w:val="002A7ACB"/>
    <w:rsid w:val="002A7B4C"/>
    <w:rsid w:val="002A7B71"/>
    <w:rsid w:val="002A7CC2"/>
    <w:rsid w:val="002A7D0B"/>
    <w:rsid w:val="002A7D40"/>
    <w:rsid w:val="002A7D78"/>
    <w:rsid w:val="002A7E4E"/>
    <w:rsid w:val="002A7E95"/>
    <w:rsid w:val="002A7F96"/>
    <w:rsid w:val="002B0002"/>
    <w:rsid w:val="002B00B0"/>
    <w:rsid w:val="002B0188"/>
    <w:rsid w:val="002B0235"/>
    <w:rsid w:val="002B0236"/>
    <w:rsid w:val="002B0320"/>
    <w:rsid w:val="002B0389"/>
    <w:rsid w:val="002B05CD"/>
    <w:rsid w:val="002B05F7"/>
    <w:rsid w:val="002B07C2"/>
    <w:rsid w:val="002B0851"/>
    <w:rsid w:val="002B087C"/>
    <w:rsid w:val="002B089C"/>
    <w:rsid w:val="002B0BAE"/>
    <w:rsid w:val="002B0BB7"/>
    <w:rsid w:val="002B0C19"/>
    <w:rsid w:val="002B0C5B"/>
    <w:rsid w:val="002B0C7F"/>
    <w:rsid w:val="002B0CCB"/>
    <w:rsid w:val="002B0EB6"/>
    <w:rsid w:val="002B0ECD"/>
    <w:rsid w:val="002B0F30"/>
    <w:rsid w:val="002B1026"/>
    <w:rsid w:val="002B119F"/>
    <w:rsid w:val="002B1212"/>
    <w:rsid w:val="002B1249"/>
    <w:rsid w:val="002B13B1"/>
    <w:rsid w:val="002B13DF"/>
    <w:rsid w:val="002B1546"/>
    <w:rsid w:val="002B15DF"/>
    <w:rsid w:val="002B1610"/>
    <w:rsid w:val="002B163A"/>
    <w:rsid w:val="002B17C0"/>
    <w:rsid w:val="002B184A"/>
    <w:rsid w:val="002B1892"/>
    <w:rsid w:val="002B19FC"/>
    <w:rsid w:val="002B1AB0"/>
    <w:rsid w:val="002B1C2B"/>
    <w:rsid w:val="002B1D24"/>
    <w:rsid w:val="002B2036"/>
    <w:rsid w:val="002B20AD"/>
    <w:rsid w:val="002B2254"/>
    <w:rsid w:val="002B2279"/>
    <w:rsid w:val="002B2298"/>
    <w:rsid w:val="002B232E"/>
    <w:rsid w:val="002B2358"/>
    <w:rsid w:val="002B23C3"/>
    <w:rsid w:val="002B244F"/>
    <w:rsid w:val="002B24DA"/>
    <w:rsid w:val="002B2550"/>
    <w:rsid w:val="002B26FA"/>
    <w:rsid w:val="002B273E"/>
    <w:rsid w:val="002B27DE"/>
    <w:rsid w:val="002B2801"/>
    <w:rsid w:val="002B2A31"/>
    <w:rsid w:val="002B2B00"/>
    <w:rsid w:val="002B2DF5"/>
    <w:rsid w:val="002B2E5B"/>
    <w:rsid w:val="002B2F6E"/>
    <w:rsid w:val="002B2FB4"/>
    <w:rsid w:val="002B3230"/>
    <w:rsid w:val="002B34D3"/>
    <w:rsid w:val="002B3527"/>
    <w:rsid w:val="002B369B"/>
    <w:rsid w:val="002B369C"/>
    <w:rsid w:val="002B379F"/>
    <w:rsid w:val="002B38E7"/>
    <w:rsid w:val="002B3BE2"/>
    <w:rsid w:val="002B3C88"/>
    <w:rsid w:val="002B3D03"/>
    <w:rsid w:val="002B3DB4"/>
    <w:rsid w:val="002B3EA0"/>
    <w:rsid w:val="002B3F9D"/>
    <w:rsid w:val="002B4002"/>
    <w:rsid w:val="002B401B"/>
    <w:rsid w:val="002B403D"/>
    <w:rsid w:val="002B4086"/>
    <w:rsid w:val="002B465C"/>
    <w:rsid w:val="002B4844"/>
    <w:rsid w:val="002B48CC"/>
    <w:rsid w:val="002B4965"/>
    <w:rsid w:val="002B4A3A"/>
    <w:rsid w:val="002B4CF7"/>
    <w:rsid w:val="002B4D74"/>
    <w:rsid w:val="002B4DC6"/>
    <w:rsid w:val="002B4F1E"/>
    <w:rsid w:val="002B4F9C"/>
    <w:rsid w:val="002B50CF"/>
    <w:rsid w:val="002B5101"/>
    <w:rsid w:val="002B52DF"/>
    <w:rsid w:val="002B549C"/>
    <w:rsid w:val="002B567B"/>
    <w:rsid w:val="002B579F"/>
    <w:rsid w:val="002B57F5"/>
    <w:rsid w:val="002B59E5"/>
    <w:rsid w:val="002B5A37"/>
    <w:rsid w:val="002B5A59"/>
    <w:rsid w:val="002B5BDB"/>
    <w:rsid w:val="002B5C21"/>
    <w:rsid w:val="002B5CAD"/>
    <w:rsid w:val="002B5D99"/>
    <w:rsid w:val="002B5EC9"/>
    <w:rsid w:val="002B5FB7"/>
    <w:rsid w:val="002B60FC"/>
    <w:rsid w:val="002B618A"/>
    <w:rsid w:val="002B6210"/>
    <w:rsid w:val="002B6392"/>
    <w:rsid w:val="002B6442"/>
    <w:rsid w:val="002B6480"/>
    <w:rsid w:val="002B65D4"/>
    <w:rsid w:val="002B6890"/>
    <w:rsid w:val="002B69BE"/>
    <w:rsid w:val="002B6A21"/>
    <w:rsid w:val="002B6AA6"/>
    <w:rsid w:val="002B6AD7"/>
    <w:rsid w:val="002B6F7B"/>
    <w:rsid w:val="002B7043"/>
    <w:rsid w:val="002B7055"/>
    <w:rsid w:val="002B7076"/>
    <w:rsid w:val="002B7086"/>
    <w:rsid w:val="002B71AD"/>
    <w:rsid w:val="002B71D1"/>
    <w:rsid w:val="002B7271"/>
    <w:rsid w:val="002B7383"/>
    <w:rsid w:val="002B744A"/>
    <w:rsid w:val="002B749B"/>
    <w:rsid w:val="002B7536"/>
    <w:rsid w:val="002B75B9"/>
    <w:rsid w:val="002B7677"/>
    <w:rsid w:val="002B7740"/>
    <w:rsid w:val="002B78BE"/>
    <w:rsid w:val="002B795E"/>
    <w:rsid w:val="002B7B08"/>
    <w:rsid w:val="002B7C0F"/>
    <w:rsid w:val="002B7C20"/>
    <w:rsid w:val="002B7C2A"/>
    <w:rsid w:val="002B7D85"/>
    <w:rsid w:val="002B7E57"/>
    <w:rsid w:val="002B7EEB"/>
    <w:rsid w:val="002B7F4A"/>
    <w:rsid w:val="002B7F99"/>
    <w:rsid w:val="002B7F9A"/>
    <w:rsid w:val="002C00D3"/>
    <w:rsid w:val="002C02C3"/>
    <w:rsid w:val="002C037E"/>
    <w:rsid w:val="002C0410"/>
    <w:rsid w:val="002C0432"/>
    <w:rsid w:val="002C04C3"/>
    <w:rsid w:val="002C0504"/>
    <w:rsid w:val="002C06FD"/>
    <w:rsid w:val="002C07D0"/>
    <w:rsid w:val="002C0947"/>
    <w:rsid w:val="002C09E5"/>
    <w:rsid w:val="002C0CEA"/>
    <w:rsid w:val="002C0E24"/>
    <w:rsid w:val="002C0E3C"/>
    <w:rsid w:val="002C110D"/>
    <w:rsid w:val="002C1257"/>
    <w:rsid w:val="002C1338"/>
    <w:rsid w:val="002C135B"/>
    <w:rsid w:val="002C136C"/>
    <w:rsid w:val="002C13FC"/>
    <w:rsid w:val="002C1525"/>
    <w:rsid w:val="002C15FD"/>
    <w:rsid w:val="002C16FD"/>
    <w:rsid w:val="002C18CB"/>
    <w:rsid w:val="002C1AAD"/>
    <w:rsid w:val="002C1C96"/>
    <w:rsid w:val="002C1DC2"/>
    <w:rsid w:val="002C1E9D"/>
    <w:rsid w:val="002C1F50"/>
    <w:rsid w:val="002C239F"/>
    <w:rsid w:val="002C246A"/>
    <w:rsid w:val="002C24AF"/>
    <w:rsid w:val="002C256C"/>
    <w:rsid w:val="002C25B3"/>
    <w:rsid w:val="002C27DF"/>
    <w:rsid w:val="002C2855"/>
    <w:rsid w:val="002C28F2"/>
    <w:rsid w:val="002C2981"/>
    <w:rsid w:val="002C2B52"/>
    <w:rsid w:val="002C2B53"/>
    <w:rsid w:val="002C2C49"/>
    <w:rsid w:val="002C2D2F"/>
    <w:rsid w:val="002C2DA4"/>
    <w:rsid w:val="002C2E8D"/>
    <w:rsid w:val="002C2F82"/>
    <w:rsid w:val="002C2FBD"/>
    <w:rsid w:val="002C3008"/>
    <w:rsid w:val="002C3582"/>
    <w:rsid w:val="002C35B3"/>
    <w:rsid w:val="002C35BE"/>
    <w:rsid w:val="002C3731"/>
    <w:rsid w:val="002C3916"/>
    <w:rsid w:val="002C39D9"/>
    <w:rsid w:val="002C3A3A"/>
    <w:rsid w:val="002C3A7A"/>
    <w:rsid w:val="002C3AC8"/>
    <w:rsid w:val="002C3ACE"/>
    <w:rsid w:val="002C3CC8"/>
    <w:rsid w:val="002C3DE4"/>
    <w:rsid w:val="002C3FF2"/>
    <w:rsid w:val="002C411A"/>
    <w:rsid w:val="002C419C"/>
    <w:rsid w:val="002C43B4"/>
    <w:rsid w:val="002C4436"/>
    <w:rsid w:val="002C47A3"/>
    <w:rsid w:val="002C49FF"/>
    <w:rsid w:val="002C4AA1"/>
    <w:rsid w:val="002C4AB8"/>
    <w:rsid w:val="002C4B6B"/>
    <w:rsid w:val="002C4BAA"/>
    <w:rsid w:val="002C4C2A"/>
    <w:rsid w:val="002C4CCC"/>
    <w:rsid w:val="002C4E2B"/>
    <w:rsid w:val="002C4E6C"/>
    <w:rsid w:val="002C4E6E"/>
    <w:rsid w:val="002C5058"/>
    <w:rsid w:val="002C5163"/>
    <w:rsid w:val="002C51D8"/>
    <w:rsid w:val="002C5239"/>
    <w:rsid w:val="002C5362"/>
    <w:rsid w:val="002C54DE"/>
    <w:rsid w:val="002C5576"/>
    <w:rsid w:val="002C560D"/>
    <w:rsid w:val="002C57C8"/>
    <w:rsid w:val="002C57E4"/>
    <w:rsid w:val="002C5937"/>
    <w:rsid w:val="002C5BD1"/>
    <w:rsid w:val="002C5C5E"/>
    <w:rsid w:val="002C5E4C"/>
    <w:rsid w:val="002C63A5"/>
    <w:rsid w:val="002C665D"/>
    <w:rsid w:val="002C66D3"/>
    <w:rsid w:val="002C6793"/>
    <w:rsid w:val="002C6A3C"/>
    <w:rsid w:val="002C6B0A"/>
    <w:rsid w:val="002C6DD6"/>
    <w:rsid w:val="002C72E3"/>
    <w:rsid w:val="002C73B9"/>
    <w:rsid w:val="002C75BA"/>
    <w:rsid w:val="002C7821"/>
    <w:rsid w:val="002C785C"/>
    <w:rsid w:val="002C791B"/>
    <w:rsid w:val="002C7939"/>
    <w:rsid w:val="002C79B9"/>
    <w:rsid w:val="002C7A8F"/>
    <w:rsid w:val="002C7B97"/>
    <w:rsid w:val="002C7BD6"/>
    <w:rsid w:val="002C7D8F"/>
    <w:rsid w:val="002C7DE4"/>
    <w:rsid w:val="002C7E3F"/>
    <w:rsid w:val="002C7F25"/>
    <w:rsid w:val="002D0048"/>
    <w:rsid w:val="002D00C0"/>
    <w:rsid w:val="002D0167"/>
    <w:rsid w:val="002D025B"/>
    <w:rsid w:val="002D027A"/>
    <w:rsid w:val="002D0419"/>
    <w:rsid w:val="002D0496"/>
    <w:rsid w:val="002D05D3"/>
    <w:rsid w:val="002D05F7"/>
    <w:rsid w:val="002D0645"/>
    <w:rsid w:val="002D0690"/>
    <w:rsid w:val="002D07F8"/>
    <w:rsid w:val="002D0950"/>
    <w:rsid w:val="002D0990"/>
    <w:rsid w:val="002D0B38"/>
    <w:rsid w:val="002D0BB1"/>
    <w:rsid w:val="002D0BE9"/>
    <w:rsid w:val="002D0C75"/>
    <w:rsid w:val="002D0DB5"/>
    <w:rsid w:val="002D0EC4"/>
    <w:rsid w:val="002D101C"/>
    <w:rsid w:val="002D1117"/>
    <w:rsid w:val="002D11C1"/>
    <w:rsid w:val="002D1221"/>
    <w:rsid w:val="002D1325"/>
    <w:rsid w:val="002D137A"/>
    <w:rsid w:val="002D148D"/>
    <w:rsid w:val="002D1511"/>
    <w:rsid w:val="002D158E"/>
    <w:rsid w:val="002D15D2"/>
    <w:rsid w:val="002D1637"/>
    <w:rsid w:val="002D1769"/>
    <w:rsid w:val="002D1C1A"/>
    <w:rsid w:val="002D1C30"/>
    <w:rsid w:val="002D1C6D"/>
    <w:rsid w:val="002D1C7A"/>
    <w:rsid w:val="002D1D6D"/>
    <w:rsid w:val="002D1DBA"/>
    <w:rsid w:val="002D1E30"/>
    <w:rsid w:val="002D1FA8"/>
    <w:rsid w:val="002D21AF"/>
    <w:rsid w:val="002D21D5"/>
    <w:rsid w:val="002D236C"/>
    <w:rsid w:val="002D23F3"/>
    <w:rsid w:val="002D25A7"/>
    <w:rsid w:val="002D25C0"/>
    <w:rsid w:val="002D2687"/>
    <w:rsid w:val="002D26E3"/>
    <w:rsid w:val="002D2756"/>
    <w:rsid w:val="002D27DB"/>
    <w:rsid w:val="002D28E8"/>
    <w:rsid w:val="002D2E83"/>
    <w:rsid w:val="002D2FBE"/>
    <w:rsid w:val="002D3065"/>
    <w:rsid w:val="002D30AD"/>
    <w:rsid w:val="002D30D7"/>
    <w:rsid w:val="002D3154"/>
    <w:rsid w:val="002D317E"/>
    <w:rsid w:val="002D3313"/>
    <w:rsid w:val="002D3362"/>
    <w:rsid w:val="002D337E"/>
    <w:rsid w:val="002D3445"/>
    <w:rsid w:val="002D3557"/>
    <w:rsid w:val="002D35EC"/>
    <w:rsid w:val="002D36C4"/>
    <w:rsid w:val="002D36EE"/>
    <w:rsid w:val="002D3748"/>
    <w:rsid w:val="002D375C"/>
    <w:rsid w:val="002D3765"/>
    <w:rsid w:val="002D38E1"/>
    <w:rsid w:val="002D3979"/>
    <w:rsid w:val="002D3A1B"/>
    <w:rsid w:val="002D3AC9"/>
    <w:rsid w:val="002D3C76"/>
    <w:rsid w:val="002D3D47"/>
    <w:rsid w:val="002D3D9E"/>
    <w:rsid w:val="002D3EA9"/>
    <w:rsid w:val="002D42DB"/>
    <w:rsid w:val="002D4391"/>
    <w:rsid w:val="002D43E6"/>
    <w:rsid w:val="002D4422"/>
    <w:rsid w:val="002D45FC"/>
    <w:rsid w:val="002D48F1"/>
    <w:rsid w:val="002D4BA5"/>
    <w:rsid w:val="002D4C04"/>
    <w:rsid w:val="002D4C37"/>
    <w:rsid w:val="002D4EDE"/>
    <w:rsid w:val="002D4EFF"/>
    <w:rsid w:val="002D4F38"/>
    <w:rsid w:val="002D4F46"/>
    <w:rsid w:val="002D5026"/>
    <w:rsid w:val="002D5121"/>
    <w:rsid w:val="002D5137"/>
    <w:rsid w:val="002D52F7"/>
    <w:rsid w:val="002D531C"/>
    <w:rsid w:val="002D5430"/>
    <w:rsid w:val="002D5470"/>
    <w:rsid w:val="002D574D"/>
    <w:rsid w:val="002D576D"/>
    <w:rsid w:val="002D57CD"/>
    <w:rsid w:val="002D5839"/>
    <w:rsid w:val="002D585A"/>
    <w:rsid w:val="002D5BB8"/>
    <w:rsid w:val="002D5CEC"/>
    <w:rsid w:val="002D6056"/>
    <w:rsid w:val="002D60B4"/>
    <w:rsid w:val="002D60ED"/>
    <w:rsid w:val="002D6285"/>
    <w:rsid w:val="002D6321"/>
    <w:rsid w:val="002D65F9"/>
    <w:rsid w:val="002D6625"/>
    <w:rsid w:val="002D66C3"/>
    <w:rsid w:val="002D66CE"/>
    <w:rsid w:val="002D66D3"/>
    <w:rsid w:val="002D66F3"/>
    <w:rsid w:val="002D6ADF"/>
    <w:rsid w:val="002D6B2D"/>
    <w:rsid w:val="002D6B2E"/>
    <w:rsid w:val="002D6C30"/>
    <w:rsid w:val="002D6D47"/>
    <w:rsid w:val="002D6D9E"/>
    <w:rsid w:val="002D711E"/>
    <w:rsid w:val="002D7247"/>
    <w:rsid w:val="002D7360"/>
    <w:rsid w:val="002D745D"/>
    <w:rsid w:val="002D745F"/>
    <w:rsid w:val="002D74DF"/>
    <w:rsid w:val="002D7765"/>
    <w:rsid w:val="002D7836"/>
    <w:rsid w:val="002D7DD2"/>
    <w:rsid w:val="002D7F2B"/>
    <w:rsid w:val="002D7F46"/>
    <w:rsid w:val="002E004B"/>
    <w:rsid w:val="002E007D"/>
    <w:rsid w:val="002E00C5"/>
    <w:rsid w:val="002E011C"/>
    <w:rsid w:val="002E018B"/>
    <w:rsid w:val="002E028B"/>
    <w:rsid w:val="002E031E"/>
    <w:rsid w:val="002E0342"/>
    <w:rsid w:val="002E0492"/>
    <w:rsid w:val="002E05C8"/>
    <w:rsid w:val="002E06B9"/>
    <w:rsid w:val="002E0941"/>
    <w:rsid w:val="002E0A60"/>
    <w:rsid w:val="002E0B10"/>
    <w:rsid w:val="002E0B53"/>
    <w:rsid w:val="002E0D05"/>
    <w:rsid w:val="002E0D92"/>
    <w:rsid w:val="002E0EAB"/>
    <w:rsid w:val="002E0F05"/>
    <w:rsid w:val="002E123F"/>
    <w:rsid w:val="002E13C3"/>
    <w:rsid w:val="002E1557"/>
    <w:rsid w:val="002E15A5"/>
    <w:rsid w:val="002E16B8"/>
    <w:rsid w:val="002E173F"/>
    <w:rsid w:val="002E18C4"/>
    <w:rsid w:val="002E1953"/>
    <w:rsid w:val="002E1A38"/>
    <w:rsid w:val="002E1C47"/>
    <w:rsid w:val="002E1C9D"/>
    <w:rsid w:val="002E1D6F"/>
    <w:rsid w:val="002E1E29"/>
    <w:rsid w:val="002E1EA4"/>
    <w:rsid w:val="002E1EAB"/>
    <w:rsid w:val="002E1F9B"/>
    <w:rsid w:val="002E2090"/>
    <w:rsid w:val="002E2181"/>
    <w:rsid w:val="002E2203"/>
    <w:rsid w:val="002E2238"/>
    <w:rsid w:val="002E22CD"/>
    <w:rsid w:val="002E2367"/>
    <w:rsid w:val="002E241B"/>
    <w:rsid w:val="002E247B"/>
    <w:rsid w:val="002E2486"/>
    <w:rsid w:val="002E24BC"/>
    <w:rsid w:val="002E2578"/>
    <w:rsid w:val="002E25E9"/>
    <w:rsid w:val="002E25F4"/>
    <w:rsid w:val="002E270C"/>
    <w:rsid w:val="002E2A19"/>
    <w:rsid w:val="002E2AC9"/>
    <w:rsid w:val="002E2D0D"/>
    <w:rsid w:val="002E2E69"/>
    <w:rsid w:val="002E2F3D"/>
    <w:rsid w:val="002E2F6B"/>
    <w:rsid w:val="002E3278"/>
    <w:rsid w:val="002E32BF"/>
    <w:rsid w:val="002E3395"/>
    <w:rsid w:val="002E340B"/>
    <w:rsid w:val="002E3540"/>
    <w:rsid w:val="002E355C"/>
    <w:rsid w:val="002E3613"/>
    <w:rsid w:val="002E36CD"/>
    <w:rsid w:val="002E372B"/>
    <w:rsid w:val="002E37CA"/>
    <w:rsid w:val="002E37CE"/>
    <w:rsid w:val="002E37E2"/>
    <w:rsid w:val="002E392E"/>
    <w:rsid w:val="002E3C28"/>
    <w:rsid w:val="002E3D0C"/>
    <w:rsid w:val="002E3DF8"/>
    <w:rsid w:val="002E4007"/>
    <w:rsid w:val="002E40A0"/>
    <w:rsid w:val="002E40DC"/>
    <w:rsid w:val="002E40F8"/>
    <w:rsid w:val="002E428C"/>
    <w:rsid w:val="002E4329"/>
    <w:rsid w:val="002E43BB"/>
    <w:rsid w:val="002E4441"/>
    <w:rsid w:val="002E4487"/>
    <w:rsid w:val="002E44D4"/>
    <w:rsid w:val="002E44FC"/>
    <w:rsid w:val="002E47D9"/>
    <w:rsid w:val="002E4982"/>
    <w:rsid w:val="002E49AF"/>
    <w:rsid w:val="002E4AB1"/>
    <w:rsid w:val="002E4AE9"/>
    <w:rsid w:val="002E4B80"/>
    <w:rsid w:val="002E4CAC"/>
    <w:rsid w:val="002E4D75"/>
    <w:rsid w:val="002E4E16"/>
    <w:rsid w:val="002E4FB5"/>
    <w:rsid w:val="002E4FC1"/>
    <w:rsid w:val="002E5060"/>
    <w:rsid w:val="002E51C4"/>
    <w:rsid w:val="002E5474"/>
    <w:rsid w:val="002E54F1"/>
    <w:rsid w:val="002E5514"/>
    <w:rsid w:val="002E5854"/>
    <w:rsid w:val="002E5911"/>
    <w:rsid w:val="002E5B8B"/>
    <w:rsid w:val="002E5D0A"/>
    <w:rsid w:val="002E5D1B"/>
    <w:rsid w:val="002E5E3C"/>
    <w:rsid w:val="002E5EBD"/>
    <w:rsid w:val="002E5F78"/>
    <w:rsid w:val="002E6015"/>
    <w:rsid w:val="002E60D0"/>
    <w:rsid w:val="002E621E"/>
    <w:rsid w:val="002E633C"/>
    <w:rsid w:val="002E6504"/>
    <w:rsid w:val="002E6622"/>
    <w:rsid w:val="002E6790"/>
    <w:rsid w:val="002E67F4"/>
    <w:rsid w:val="002E695D"/>
    <w:rsid w:val="002E6A65"/>
    <w:rsid w:val="002E6AD6"/>
    <w:rsid w:val="002E6B11"/>
    <w:rsid w:val="002E6BEA"/>
    <w:rsid w:val="002E6DBB"/>
    <w:rsid w:val="002E6E03"/>
    <w:rsid w:val="002E6EE5"/>
    <w:rsid w:val="002E6EE6"/>
    <w:rsid w:val="002E6F10"/>
    <w:rsid w:val="002E6F3F"/>
    <w:rsid w:val="002E6FF5"/>
    <w:rsid w:val="002E708C"/>
    <w:rsid w:val="002E71CA"/>
    <w:rsid w:val="002E7228"/>
    <w:rsid w:val="002E7320"/>
    <w:rsid w:val="002E73A9"/>
    <w:rsid w:val="002E74B7"/>
    <w:rsid w:val="002E7508"/>
    <w:rsid w:val="002E76A6"/>
    <w:rsid w:val="002E7738"/>
    <w:rsid w:val="002E77FA"/>
    <w:rsid w:val="002E7A14"/>
    <w:rsid w:val="002E7D81"/>
    <w:rsid w:val="002E7D89"/>
    <w:rsid w:val="002E7F54"/>
    <w:rsid w:val="002E7FE4"/>
    <w:rsid w:val="002F00D6"/>
    <w:rsid w:val="002F017A"/>
    <w:rsid w:val="002F0201"/>
    <w:rsid w:val="002F0266"/>
    <w:rsid w:val="002F02A7"/>
    <w:rsid w:val="002F0371"/>
    <w:rsid w:val="002F04CC"/>
    <w:rsid w:val="002F05CF"/>
    <w:rsid w:val="002F068D"/>
    <w:rsid w:val="002F092C"/>
    <w:rsid w:val="002F0AFA"/>
    <w:rsid w:val="002F0B3C"/>
    <w:rsid w:val="002F0BA5"/>
    <w:rsid w:val="002F0C17"/>
    <w:rsid w:val="002F0C9B"/>
    <w:rsid w:val="002F0D09"/>
    <w:rsid w:val="002F0D46"/>
    <w:rsid w:val="002F0D4D"/>
    <w:rsid w:val="002F0E8B"/>
    <w:rsid w:val="002F0EDA"/>
    <w:rsid w:val="002F0F5E"/>
    <w:rsid w:val="002F1089"/>
    <w:rsid w:val="002F10C8"/>
    <w:rsid w:val="002F10FE"/>
    <w:rsid w:val="002F12F2"/>
    <w:rsid w:val="002F12FB"/>
    <w:rsid w:val="002F13D1"/>
    <w:rsid w:val="002F13E1"/>
    <w:rsid w:val="002F14C6"/>
    <w:rsid w:val="002F14F4"/>
    <w:rsid w:val="002F14FE"/>
    <w:rsid w:val="002F15BF"/>
    <w:rsid w:val="002F17DF"/>
    <w:rsid w:val="002F1900"/>
    <w:rsid w:val="002F196B"/>
    <w:rsid w:val="002F1B29"/>
    <w:rsid w:val="002F1B73"/>
    <w:rsid w:val="002F1EA0"/>
    <w:rsid w:val="002F1EAC"/>
    <w:rsid w:val="002F1F50"/>
    <w:rsid w:val="002F20BA"/>
    <w:rsid w:val="002F20FC"/>
    <w:rsid w:val="002F2214"/>
    <w:rsid w:val="002F2225"/>
    <w:rsid w:val="002F2372"/>
    <w:rsid w:val="002F2406"/>
    <w:rsid w:val="002F24A7"/>
    <w:rsid w:val="002F263E"/>
    <w:rsid w:val="002F269C"/>
    <w:rsid w:val="002F26EA"/>
    <w:rsid w:val="002F271B"/>
    <w:rsid w:val="002F2784"/>
    <w:rsid w:val="002F27A4"/>
    <w:rsid w:val="002F27A6"/>
    <w:rsid w:val="002F27F2"/>
    <w:rsid w:val="002F28C4"/>
    <w:rsid w:val="002F28E6"/>
    <w:rsid w:val="002F29AA"/>
    <w:rsid w:val="002F2B0C"/>
    <w:rsid w:val="002F2CD6"/>
    <w:rsid w:val="002F2FA8"/>
    <w:rsid w:val="002F2FF9"/>
    <w:rsid w:val="002F312B"/>
    <w:rsid w:val="002F31FE"/>
    <w:rsid w:val="002F333F"/>
    <w:rsid w:val="002F34C2"/>
    <w:rsid w:val="002F34C3"/>
    <w:rsid w:val="002F35AC"/>
    <w:rsid w:val="002F3611"/>
    <w:rsid w:val="002F3690"/>
    <w:rsid w:val="002F369E"/>
    <w:rsid w:val="002F36D8"/>
    <w:rsid w:val="002F3888"/>
    <w:rsid w:val="002F3996"/>
    <w:rsid w:val="002F3B25"/>
    <w:rsid w:val="002F3DA5"/>
    <w:rsid w:val="002F3F02"/>
    <w:rsid w:val="002F3F21"/>
    <w:rsid w:val="002F4102"/>
    <w:rsid w:val="002F4165"/>
    <w:rsid w:val="002F42A3"/>
    <w:rsid w:val="002F42BD"/>
    <w:rsid w:val="002F432F"/>
    <w:rsid w:val="002F4410"/>
    <w:rsid w:val="002F4486"/>
    <w:rsid w:val="002F44A2"/>
    <w:rsid w:val="002F44F1"/>
    <w:rsid w:val="002F44F9"/>
    <w:rsid w:val="002F461A"/>
    <w:rsid w:val="002F47AA"/>
    <w:rsid w:val="002F47C0"/>
    <w:rsid w:val="002F48E1"/>
    <w:rsid w:val="002F49CD"/>
    <w:rsid w:val="002F4A57"/>
    <w:rsid w:val="002F4B96"/>
    <w:rsid w:val="002F4DEA"/>
    <w:rsid w:val="002F4F04"/>
    <w:rsid w:val="002F5149"/>
    <w:rsid w:val="002F53B6"/>
    <w:rsid w:val="002F54A4"/>
    <w:rsid w:val="002F54DC"/>
    <w:rsid w:val="002F560C"/>
    <w:rsid w:val="002F5631"/>
    <w:rsid w:val="002F568F"/>
    <w:rsid w:val="002F56DE"/>
    <w:rsid w:val="002F57B4"/>
    <w:rsid w:val="002F5899"/>
    <w:rsid w:val="002F58B7"/>
    <w:rsid w:val="002F5932"/>
    <w:rsid w:val="002F5E82"/>
    <w:rsid w:val="002F5EEE"/>
    <w:rsid w:val="002F5F4E"/>
    <w:rsid w:val="002F5F73"/>
    <w:rsid w:val="002F6092"/>
    <w:rsid w:val="002F61D4"/>
    <w:rsid w:val="002F6226"/>
    <w:rsid w:val="002F62FB"/>
    <w:rsid w:val="002F631C"/>
    <w:rsid w:val="002F6332"/>
    <w:rsid w:val="002F638C"/>
    <w:rsid w:val="002F6463"/>
    <w:rsid w:val="002F65F8"/>
    <w:rsid w:val="002F671B"/>
    <w:rsid w:val="002F6943"/>
    <w:rsid w:val="002F6A9B"/>
    <w:rsid w:val="002F6AA1"/>
    <w:rsid w:val="002F6C89"/>
    <w:rsid w:val="002F6C93"/>
    <w:rsid w:val="002F6E3E"/>
    <w:rsid w:val="002F6EA4"/>
    <w:rsid w:val="002F6F19"/>
    <w:rsid w:val="002F71DF"/>
    <w:rsid w:val="002F7290"/>
    <w:rsid w:val="002F72C2"/>
    <w:rsid w:val="002F7313"/>
    <w:rsid w:val="002F73B6"/>
    <w:rsid w:val="002F7527"/>
    <w:rsid w:val="002F77D8"/>
    <w:rsid w:val="002F7864"/>
    <w:rsid w:val="002F794B"/>
    <w:rsid w:val="002F7A32"/>
    <w:rsid w:val="002F7AAE"/>
    <w:rsid w:val="002F7B13"/>
    <w:rsid w:val="002F7BAA"/>
    <w:rsid w:val="002F7D13"/>
    <w:rsid w:val="002F7E4C"/>
    <w:rsid w:val="002F7E4F"/>
    <w:rsid w:val="002F7F47"/>
    <w:rsid w:val="002F7FEB"/>
    <w:rsid w:val="00300093"/>
    <w:rsid w:val="00300175"/>
    <w:rsid w:val="003001A3"/>
    <w:rsid w:val="003002DA"/>
    <w:rsid w:val="00300316"/>
    <w:rsid w:val="00300324"/>
    <w:rsid w:val="0030050E"/>
    <w:rsid w:val="003005C6"/>
    <w:rsid w:val="00300608"/>
    <w:rsid w:val="00300916"/>
    <w:rsid w:val="00300989"/>
    <w:rsid w:val="00300ACA"/>
    <w:rsid w:val="00300D4F"/>
    <w:rsid w:val="00300D62"/>
    <w:rsid w:val="00300F00"/>
    <w:rsid w:val="00301069"/>
    <w:rsid w:val="00301167"/>
    <w:rsid w:val="0030117F"/>
    <w:rsid w:val="003013F5"/>
    <w:rsid w:val="00301442"/>
    <w:rsid w:val="003014CB"/>
    <w:rsid w:val="003014FE"/>
    <w:rsid w:val="003015F7"/>
    <w:rsid w:val="00301658"/>
    <w:rsid w:val="003018EE"/>
    <w:rsid w:val="003018FE"/>
    <w:rsid w:val="003019A1"/>
    <w:rsid w:val="003019A4"/>
    <w:rsid w:val="00301AD6"/>
    <w:rsid w:val="00301BF1"/>
    <w:rsid w:val="00301C82"/>
    <w:rsid w:val="00301CB5"/>
    <w:rsid w:val="00301E50"/>
    <w:rsid w:val="00301E58"/>
    <w:rsid w:val="00302115"/>
    <w:rsid w:val="0030217E"/>
    <w:rsid w:val="00302241"/>
    <w:rsid w:val="0030237D"/>
    <w:rsid w:val="003023BC"/>
    <w:rsid w:val="0030252A"/>
    <w:rsid w:val="00302730"/>
    <w:rsid w:val="0030274F"/>
    <w:rsid w:val="00302770"/>
    <w:rsid w:val="00302777"/>
    <w:rsid w:val="003028EB"/>
    <w:rsid w:val="003029D6"/>
    <w:rsid w:val="00302AB4"/>
    <w:rsid w:val="00302D2A"/>
    <w:rsid w:val="00302ED4"/>
    <w:rsid w:val="00302F29"/>
    <w:rsid w:val="0030300E"/>
    <w:rsid w:val="00303071"/>
    <w:rsid w:val="00303141"/>
    <w:rsid w:val="00303242"/>
    <w:rsid w:val="0030324F"/>
    <w:rsid w:val="003032D3"/>
    <w:rsid w:val="003033F4"/>
    <w:rsid w:val="003034BE"/>
    <w:rsid w:val="0030355E"/>
    <w:rsid w:val="00303586"/>
    <w:rsid w:val="00303817"/>
    <w:rsid w:val="00303980"/>
    <w:rsid w:val="003039CB"/>
    <w:rsid w:val="00303CCA"/>
    <w:rsid w:val="00303D03"/>
    <w:rsid w:val="00303D17"/>
    <w:rsid w:val="00303D4B"/>
    <w:rsid w:val="00303E98"/>
    <w:rsid w:val="00303FB4"/>
    <w:rsid w:val="00303FBD"/>
    <w:rsid w:val="0030403C"/>
    <w:rsid w:val="0030416D"/>
    <w:rsid w:val="00304384"/>
    <w:rsid w:val="0030438F"/>
    <w:rsid w:val="0030444E"/>
    <w:rsid w:val="00304569"/>
    <w:rsid w:val="0030482C"/>
    <w:rsid w:val="00304A36"/>
    <w:rsid w:val="00304A6E"/>
    <w:rsid w:val="00304A82"/>
    <w:rsid w:val="00304BBB"/>
    <w:rsid w:val="00304BD5"/>
    <w:rsid w:val="00304CD0"/>
    <w:rsid w:val="00304D6C"/>
    <w:rsid w:val="00304E9B"/>
    <w:rsid w:val="00304F16"/>
    <w:rsid w:val="00304F4F"/>
    <w:rsid w:val="00304FEA"/>
    <w:rsid w:val="00305080"/>
    <w:rsid w:val="00305297"/>
    <w:rsid w:val="0030543E"/>
    <w:rsid w:val="00305587"/>
    <w:rsid w:val="00305690"/>
    <w:rsid w:val="00305718"/>
    <w:rsid w:val="0030591A"/>
    <w:rsid w:val="00305BBB"/>
    <w:rsid w:val="00305C02"/>
    <w:rsid w:val="00305C2E"/>
    <w:rsid w:val="00305CA3"/>
    <w:rsid w:val="00305D43"/>
    <w:rsid w:val="00306161"/>
    <w:rsid w:val="00306205"/>
    <w:rsid w:val="0030622B"/>
    <w:rsid w:val="003062BE"/>
    <w:rsid w:val="003063D5"/>
    <w:rsid w:val="00306486"/>
    <w:rsid w:val="00306534"/>
    <w:rsid w:val="003065BD"/>
    <w:rsid w:val="003065DC"/>
    <w:rsid w:val="00306725"/>
    <w:rsid w:val="00306846"/>
    <w:rsid w:val="003068FE"/>
    <w:rsid w:val="0030696F"/>
    <w:rsid w:val="00306B38"/>
    <w:rsid w:val="00306CDD"/>
    <w:rsid w:val="00306D30"/>
    <w:rsid w:val="00306D86"/>
    <w:rsid w:val="00306F07"/>
    <w:rsid w:val="00306F5E"/>
    <w:rsid w:val="00306FE1"/>
    <w:rsid w:val="00307003"/>
    <w:rsid w:val="0030725D"/>
    <w:rsid w:val="003072DE"/>
    <w:rsid w:val="0030738B"/>
    <w:rsid w:val="003074CF"/>
    <w:rsid w:val="00307F57"/>
    <w:rsid w:val="00307F9C"/>
    <w:rsid w:val="003100BE"/>
    <w:rsid w:val="003100F7"/>
    <w:rsid w:val="00310184"/>
    <w:rsid w:val="0031034E"/>
    <w:rsid w:val="0031046A"/>
    <w:rsid w:val="003104F1"/>
    <w:rsid w:val="00310548"/>
    <w:rsid w:val="003105B0"/>
    <w:rsid w:val="003105D8"/>
    <w:rsid w:val="003105FF"/>
    <w:rsid w:val="00310781"/>
    <w:rsid w:val="003108A0"/>
    <w:rsid w:val="0031093B"/>
    <w:rsid w:val="003109F3"/>
    <w:rsid w:val="00310AA0"/>
    <w:rsid w:val="00310AEA"/>
    <w:rsid w:val="00310D1A"/>
    <w:rsid w:val="00310DAD"/>
    <w:rsid w:val="00310DB0"/>
    <w:rsid w:val="00310EE1"/>
    <w:rsid w:val="00310EF4"/>
    <w:rsid w:val="00310FC5"/>
    <w:rsid w:val="0031119A"/>
    <w:rsid w:val="0031140D"/>
    <w:rsid w:val="003114E8"/>
    <w:rsid w:val="0031161F"/>
    <w:rsid w:val="003116C7"/>
    <w:rsid w:val="0031176F"/>
    <w:rsid w:val="003117BA"/>
    <w:rsid w:val="00311894"/>
    <w:rsid w:val="0031191F"/>
    <w:rsid w:val="00311D4E"/>
    <w:rsid w:val="00311D92"/>
    <w:rsid w:val="00311DF5"/>
    <w:rsid w:val="00311F97"/>
    <w:rsid w:val="00311FE5"/>
    <w:rsid w:val="00312009"/>
    <w:rsid w:val="003120B7"/>
    <w:rsid w:val="00312148"/>
    <w:rsid w:val="00312171"/>
    <w:rsid w:val="0031227B"/>
    <w:rsid w:val="003123E3"/>
    <w:rsid w:val="0031276C"/>
    <w:rsid w:val="003129C7"/>
    <w:rsid w:val="00312A6B"/>
    <w:rsid w:val="00312B56"/>
    <w:rsid w:val="00312C1C"/>
    <w:rsid w:val="00312DE3"/>
    <w:rsid w:val="00312E03"/>
    <w:rsid w:val="00312EB4"/>
    <w:rsid w:val="00312F12"/>
    <w:rsid w:val="00312F3E"/>
    <w:rsid w:val="0031319F"/>
    <w:rsid w:val="003133A3"/>
    <w:rsid w:val="0031346D"/>
    <w:rsid w:val="00313505"/>
    <w:rsid w:val="00313574"/>
    <w:rsid w:val="003135E0"/>
    <w:rsid w:val="00313693"/>
    <w:rsid w:val="0031372E"/>
    <w:rsid w:val="0031392A"/>
    <w:rsid w:val="00313B78"/>
    <w:rsid w:val="00313C72"/>
    <w:rsid w:val="00313D00"/>
    <w:rsid w:val="00313E40"/>
    <w:rsid w:val="00313E6A"/>
    <w:rsid w:val="00313F1F"/>
    <w:rsid w:val="00314367"/>
    <w:rsid w:val="003143C6"/>
    <w:rsid w:val="003143E5"/>
    <w:rsid w:val="00314680"/>
    <w:rsid w:val="003146A3"/>
    <w:rsid w:val="003146EE"/>
    <w:rsid w:val="003147F7"/>
    <w:rsid w:val="00314D68"/>
    <w:rsid w:val="00314DA4"/>
    <w:rsid w:val="00314E03"/>
    <w:rsid w:val="00315012"/>
    <w:rsid w:val="003153D4"/>
    <w:rsid w:val="003153E8"/>
    <w:rsid w:val="0031545B"/>
    <w:rsid w:val="00315469"/>
    <w:rsid w:val="0031556A"/>
    <w:rsid w:val="00315803"/>
    <w:rsid w:val="00315AC7"/>
    <w:rsid w:val="00315BCD"/>
    <w:rsid w:val="00315BDC"/>
    <w:rsid w:val="00315D02"/>
    <w:rsid w:val="00316043"/>
    <w:rsid w:val="00316049"/>
    <w:rsid w:val="00316055"/>
    <w:rsid w:val="003165DE"/>
    <w:rsid w:val="003165E7"/>
    <w:rsid w:val="0031664C"/>
    <w:rsid w:val="0031679C"/>
    <w:rsid w:val="0031698E"/>
    <w:rsid w:val="00316A3F"/>
    <w:rsid w:val="00316B4F"/>
    <w:rsid w:val="00316BD0"/>
    <w:rsid w:val="00316BD9"/>
    <w:rsid w:val="00316C84"/>
    <w:rsid w:val="00316D39"/>
    <w:rsid w:val="00316E44"/>
    <w:rsid w:val="00316EFC"/>
    <w:rsid w:val="00316F92"/>
    <w:rsid w:val="00317182"/>
    <w:rsid w:val="00317553"/>
    <w:rsid w:val="00317572"/>
    <w:rsid w:val="00317612"/>
    <w:rsid w:val="0031769D"/>
    <w:rsid w:val="003176AA"/>
    <w:rsid w:val="00317935"/>
    <w:rsid w:val="00317C2D"/>
    <w:rsid w:val="00317C3F"/>
    <w:rsid w:val="00317DD4"/>
    <w:rsid w:val="00317DE1"/>
    <w:rsid w:val="00317EAE"/>
    <w:rsid w:val="00317F28"/>
    <w:rsid w:val="00320079"/>
    <w:rsid w:val="00320379"/>
    <w:rsid w:val="00320427"/>
    <w:rsid w:val="00320433"/>
    <w:rsid w:val="00320444"/>
    <w:rsid w:val="003204CC"/>
    <w:rsid w:val="003205DF"/>
    <w:rsid w:val="003205E1"/>
    <w:rsid w:val="0032065D"/>
    <w:rsid w:val="00320686"/>
    <w:rsid w:val="00320788"/>
    <w:rsid w:val="003208B1"/>
    <w:rsid w:val="003209D7"/>
    <w:rsid w:val="00320A01"/>
    <w:rsid w:val="00320A86"/>
    <w:rsid w:val="00320ADD"/>
    <w:rsid w:val="00320B8E"/>
    <w:rsid w:val="00320BDE"/>
    <w:rsid w:val="00320C28"/>
    <w:rsid w:val="00320CEA"/>
    <w:rsid w:val="00320D1C"/>
    <w:rsid w:val="00320DCB"/>
    <w:rsid w:val="00320F4E"/>
    <w:rsid w:val="00321085"/>
    <w:rsid w:val="003211EB"/>
    <w:rsid w:val="00321487"/>
    <w:rsid w:val="00321613"/>
    <w:rsid w:val="003218A5"/>
    <w:rsid w:val="003218BF"/>
    <w:rsid w:val="003218F7"/>
    <w:rsid w:val="00321BE2"/>
    <w:rsid w:val="00321C29"/>
    <w:rsid w:val="00321C65"/>
    <w:rsid w:val="00321CF5"/>
    <w:rsid w:val="00321D5E"/>
    <w:rsid w:val="00321E5A"/>
    <w:rsid w:val="00322011"/>
    <w:rsid w:val="003220A8"/>
    <w:rsid w:val="00322180"/>
    <w:rsid w:val="003222F0"/>
    <w:rsid w:val="003222F3"/>
    <w:rsid w:val="00322494"/>
    <w:rsid w:val="003224FD"/>
    <w:rsid w:val="0032250C"/>
    <w:rsid w:val="003225EE"/>
    <w:rsid w:val="00322676"/>
    <w:rsid w:val="00322949"/>
    <w:rsid w:val="00322A77"/>
    <w:rsid w:val="00322A7A"/>
    <w:rsid w:val="00322A9D"/>
    <w:rsid w:val="00322AD2"/>
    <w:rsid w:val="00322B42"/>
    <w:rsid w:val="00322B71"/>
    <w:rsid w:val="00322C14"/>
    <w:rsid w:val="00322CA1"/>
    <w:rsid w:val="00322CF7"/>
    <w:rsid w:val="00322DAF"/>
    <w:rsid w:val="00322FF5"/>
    <w:rsid w:val="003230D8"/>
    <w:rsid w:val="003232A4"/>
    <w:rsid w:val="0032346E"/>
    <w:rsid w:val="00323482"/>
    <w:rsid w:val="003236AC"/>
    <w:rsid w:val="003239BC"/>
    <w:rsid w:val="003239C7"/>
    <w:rsid w:val="00323BD1"/>
    <w:rsid w:val="00323CC0"/>
    <w:rsid w:val="00323CEF"/>
    <w:rsid w:val="00323D30"/>
    <w:rsid w:val="00323D44"/>
    <w:rsid w:val="00323E9A"/>
    <w:rsid w:val="00323F66"/>
    <w:rsid w:val="00324027"/>
    <w:rsid w:val="00324063"/>
    <w:rsid w:val="003240B6"/>
    <w:rsid w:val="0032418B"/>
    <w:rsid w:val="00324477"/>
    <w:rsid w:val="00324496"/>
    <w:rsid w:val="00324637"/>
    <w:rsid w:val="00324652"/>
    <w:rsid w:val="00324754"/>
    <w:rsid w:val="00324845"/>
    <w:rsid w:val="0032493C"/>
    <w:rsid w:val="003249BB"/>
    <w:rsid w:val="00324A7D"/>
    <w:rsid w:val="00324B57"/>
    <w:rsid w:val="00324E2E"/>
    <w:rsid w:val="0032521C"/>
    <w:rsid w:val="00325238"/>
    <w:rsid w:val="00325272"/>
    <w:rsid w:val="003252C1"/>
    <w:rsid w:val="003252D7"/>
    <w:rsid w:val="0032542B"/>
    <w:rsid w:val="00325632"/>
    <w:rsid w:val="00325714"/>
    <w:rsid w:val="00325736"/>
    <w:rsid w:val="00325752"/>
    <w:rsid w:val="00325794"/>
    <w:rsid w:val="003257DF"/>
    <w:rsid w:val="00325829"/>
    <w:rsid w:val="00325B4B"/>
    <w:rsid w:val="00325B8D"/>
    <w:rsid w:val="00325C26"/>
    <w:rsid w:val="00325CF3"/>
    <w:rsid w:val="00325D43"/>
    <w:rsid w:val="00325EE8"/>
    <w:rsid w:val="00325EFC"/>
    <w:rsid w:val="0032609C"/>
    <w:rsid w:val="00326133"/>
    <w:rsid w:val="003262BA"/>
    <w:rsid w:val="00326354"/>
    <w:rsid w:val="003263A8"/>
    <w:rsid w:val="0032646A"/>
    <w:rsid w:val="00326562"/>
    <w:rsid w:val="00326597"/>
    <w:rsid w:val="003265B2"/>
    <w:rsid w:val="003265BC"/>
    <w:rsid w:val="0032664A"/>
    <w:rsid w:val="003267C3"/>
    <w:rsid w:val="00326824"/>
    <w:rsid w:val="003269A7"/>
    <w:rsid w:val="00326AF3"/>
    <w:rsid w:val="00326BF8"/>
    <w:rsid w:val="00326C3F"/>
    <w:rsid w:val="00326DD5"/>
    <w:rsid w:val="00326EE3"/>
    <w:rsid w:val="00326F08"/>
    <w:rsid w:val="0032709C"/>
    <w:rsid w:val="003270A5"/>
    <w:rsid w:val="0032717F"/>
    <w:rsid w:val="003272A2"/>
    <w:rsid w:val="003272F0"/>
    <w:rsid w:val="003273FA"/>
    <w:rsid w:val="00327435"/>
    <w:rsid w:val="00327454"/>
    <w:rsid w:val="00327478"/>
    <w:rsid w:val="003277E4"/>
    <w:rsid w:val="003278D7"/>
    <w:rsid w:val="003278F6"/>
    <w:rsid w:val="0032792D"/>
    <w:rsid w:val="00327A31"/>
    <w:rsid w:val="00327A55"/>
    <w:rsid w:val="00327AB1"/>
    <w:rsid w:val="00327B57"/>
    <w:rsid w:val="00327BE7"/>
    <w:rsid w:val="00327CFE"/>
    <w:rsid w:val="00327D64"/>
    <w:rsid w:val="00327DB1"/>
    <w:rsid w:val="00327EE7"/>
    <w:rsid w:val="00327F28"/>
    <w:rsid w:val="00330156"/>
    <w:rsid w:val="003304B5"/>
    <w:rsid w:val="0033059E"/>
    <w:rsid w:val="00330675"/>
    <w:rsid w:val="00330699"/>
    <w:rsid w:val="003306A3"/>
    <w:rsid w:val="00330850"/>
    <w:rsid w:val="0033086E"/>
    <w:rsid w:val="003308A8"/>
    <w:rsid w:val="00330948"/>
    <w:rsid w:val="00330A98"/>
    <w:rsid w:val="00330B6B"/>
    <w:rsid w:val="00330B7F"/>
    <w:rsid w:val="00330CA5"/>
    <w:rsid w:val="00330DD6"/>
    <w:rsid w:val="00330E1B"/>
    <w:rsid w:val="00330E48"/>
    <w:rsid w:val="00330E9C"/>
    <w:rsid w:val="00330EBC"/>
    <w:rsid w:val="00330F3B"/>
    <w:rsid w:val="00330FBA"/>
    <w:rsid w:val="00331055"/>
    <w:rsid w:val="003310C6"/>
    <w:rsid w:val="003311DD"/>
    <w:rsid w:val="00331255"/>
    <w:rsid w:val="003313BA"/>
    <w:rsid w:val="003314CB"/>
    <w:rsid w:val="003315C6"/>
    <w:rsid w:val="0033179A"/>
    <w:rsid w:val="00331A3F"/>
    <w:rsid w:val="00331B10"/>
    <w:rsid w:val="00331B2F"/>
    <w:rsid w:val="00331CC4"/>
    <w:rsid w:val="00331CCF"/>
    <w:rsid w:val="00331D37"/>
    <w:rsid w:val="00331E67"/>
    <w:rsid w:val="00331E88"/>
    <w:rsid w:val="00331F0E"/>
    <w:rsid w:val="00331F76"/>
    <w:rsid w:val="00331F83"/>
    <w:rsid w:val="00331FA2"/>
    <w:rsid w:val="00331FE4"/>
    <w:rsid w:val="0033205B"/>
    <w:rsid w:val="00332081"/>
    <w:rsid w:val="003320FB"/>
    <w:rsid w:val="00332273"/>
    <w:rsid w:val="00332316"/>
    <w:rsid w:val="00332454"/>
    <w:rsid w:val="0033250A"/>
    <w:rsid w:val="0033251F"/>
    <w:rsid w:val="00332578"/>
    <w:rsid w:val="003325E2"/>
    <w:rsid w:val="003325EE"/>
    <w:rsid w:val="003327A8"/>
    <w:rsid w:val="0033281C"/>
    <w:rsid w:val="0033294D"/>
    <w:rsid w:val="003329A8"/>
    <w:rsid w:val="00332A0F"/>
    <w:rsid w:val="00332AC1"/>
    <w:rsid w:val="00332B77"/>
    <w:rsid w:val="00332B7C"/>
    <w:rsid w:val="00332C71"/>
    <w:rsid w:val="00332D14"/>
    <w:rsid w:val="00332F56"/>
    <w:rsid w:val="003330BD"/>
    <w:rsid w:val="00333241"/>
    <w:rsid w:val="00333254"/>
    <w:rsid w:val="003332AE"/>
    <w:rsid w:val="0033336F"/>
    <w:rsid w:val="0033361E"/>
    <w:rsid w:val="00333698"/>
    <w:rsid w:val="0033375E"/>
    <w:rsid w:val="00333AE2"/>
    <w:rsid w:val="00333AEC"/>
    <w:rsid w:val="00333AFF"/>
    <w:rsid w:val="00333B63"/>
    <w:rsid w:val="00333B69"/>
    <w:rsid w:val="00333CF3"/>
    <w:rsid w:val="00333D31"/>
    <w:rsid w:val="00333D3E"/>
    <w:rsid w:val="00333F65"/>
    <w:rsid w:val="00333FE5"/>
    <w:rsid w:val="003340F6"/>
    <w:rsid w:val="003341D0"/>
    <w:rsid w:val="00334445"/>
    <w:rsid w:val="0033456D"/>
    <w:rsid w:val="00334639"/>
    <w:rsid w:val="003347AC"/>
    <w:rsid w:val="00334824"/>
    <w:rsid w:val="003348D5"/>
    <w:rsid w:val="00334A17"/>
    <w:rsid w:val="00334DD2"/>
    <w:rsid w:val="00334DF3"/>
    <w:rsid w:val="00334EA5"/>
    <w:rsid w:val="00335123"/>
    <w:rsid w:val="003352CB"/>
    <w:rsid w:val="003353A0"/>
    <w:rsid w:val="00335557"/>
    <w:rsid w:val="003355FE"/>
    <w:rsid w:val="0033563E"/>
    <w:rsid w:val="00335643"/>
    <w:rsid w:val="00335679"/>
    <w:rsid w:val="0033591B"/>
    <w:rsid w:val="00335A08"/>
    <w:rsid w:val="00335A98"/>
    <w:rsid w:val="00335B50"/>
    <w:rsid w:val="00335BAD"/>
    <w:rsid w:val="00335E03"/>
    <w:rsid w:val="00335E55"/>
    <w:rsid w:val="003360D7"/>
    <w:rsid w:val="00336108"/>
    <w:rsid w:val="00336127"/>
    <w:rsid w:val="00336236"/>
    <w:rsid w:val="00336374"/>
    <w:rsid w:val="0033640A"/>
    <w:rsid w:val="0033660E"/>
    <w:rsid w:val="00336737"/>
    <w:rsid w:val="003367B6"/>
    <w:rsid w:val="00336A79"/>
    <w:rsid w:val="00336BF5"/>
    <w:rsid w:val="00336C25"/>
    <w:rsid w:val="00336C4E"/>
    <w:rsid w:val="00336E08"/>
    <w:rsid w:val="00336F92"/>
    <w:rsid w:val="003370D7"/>
    <w:rsid w:val="003370E5"/>
    <w:rsid w:val="00337484"/>
    <w:rsid w:val="003374ED"/>
    <w:rsid w:val="003375D8"/>
    <w:rsid w:val="00337647"/>
    <w:rsid w:val="00337908"/>
    <w:rsid w:val="00337B63"/>
    <w:rsid w:val="00337BE6"/>
    <w:rsid w:val="00337D7C"/>
    <w:rsid w:val="00340020"/>
    <w:rsid w:val="0034007E"/>
    <w:rsid w:val="00340154"/>
    <w:rsid w:val="00340183"/>
    <w:rsid w:val="003401F9"/>
    <w:rsid w:val="0034028E"/>
    <w:rsid w:val="0034057B"/>
    <w:rsid w:val="003406F6"/>
    <w:rsid w:val="003407D9"/>
    <w:rsid w:val="003408A8"/>
    <w:rsid w:val="00340C73"/>
    <w:rsid w:val="00341101"/>
    <w:rsid w:val="0034114A"/>
    <w:rsid w:val="0034150C"/>
    <w:rsid w:val="00341561"/>
    <w:rsid w:val="00341565"/>
    <w:rsid w:val="003415F4"/>
    <w:rsid w:val="0034170F"/>
    <w:rsid w:val="003418C2"/>
    <w:rsid w:val="00341AAE"/>
    <w:rsid w:val="00341B67"/>
    <w:rsid w:val="00341D29"/>
    <w:rsid w:val="00341DA6"/>
    <w:rsid w:val="00341EA2"/>
    <w:rsid w:val="00341EED"/>
    <w:rsid w:val="00341F37"/>
    <w:rsid w:val="0034200C"/>
    <w:rsid w:val="00342265"/>
    <w:rsid w:val="003422F5"/>
    <w:rsid w:val="0034231E"/>
    <w:rsid w:val="00342326"/>
    <w:rsid w:val="003423B7"/>
    <w:rsid w:val="0034245A"/>
    <w:rsid w:val="003424FA"/>
    <w:rsid w:val="0034254C"/>
    <w:rsid w:val="0034258E"/>
    <w:rsid w:val="00342662"/>
    <w:rsid w:val="00342776"/>
    <w:rsid w:val="003428AF"/>
    <w:rsid w:val="0034291E"/>
    <w:rsid w:val="0034292F"/>
    <w:rsid w:val="003429F0"/>
    <w:rsid w:val="003429F8"/>
    <w:rsid w:val="00342ABC"/>
    <w:rsid w:val="00342B4C"/>
    <w:rsid w:val="00342BBC"/>
    <w:rsid w:val="00342C06"/>
    <w:rsid w:val="00342CD6"/>
    <w:rsid w:val="00342D75"/>
    <w:rsid w:val="00342DBA"/>
    <w:rsid w:val="0034311A"/>
    <w:rsid w:val="003431CC"/>
    <w:rsid w:val="00343214"/>
    <w:rsid w:val="00343276"/>
    <w:rsid w:val="00343332"/>
    <w:rsid w:val="003433F6"/>
    <w:rsid w:val="00343476"/>
    <w:rsid w:val="00343582"/>
    <w:rsid w:val="00343757"/>
    <w:rsid w:val="0034381C"/>
    <w:rsid w:val="003439A7"/>
    <w:rsid w:val="003439EE"/>
    <w:rsid w:val="00343B42"/>
    <w:rsid w:val="00343C29"/>
    <w:rsid w:val="00343CC6"/>
    <w:rsid w:val="00343E87"/>
    <w:rsid w:val="00343EF0"/>
    <w:rsid w:val="00343F51"/>
    <w:rsid w:val="00343FC7"/>
    <w:rsid w:val="003441F2"/>
    <w:rsid w:val="00344385"/>
    <w:rsid w:val="003443E6"/>
    <w:rsid w:val="003444BA"/>
    <w:rsid w:val="0034463B"/>
    <w:rsid w:val="003446B2"/>
    <w:rsid w:val="003446F5"/>
    <w:rsid w:val="00344794"/>
    <w:rsid w:val="003447A7"/>
    <w:rsid w:val="00344811"/>
    <w:rsid w:val="003449C8"/>
    <w:rsid w:val="003449FB"/>
    <w:rsid w:val="00344A0A"/>
    <w:rsid w:val="00344AD2"/>
    <w:rsid w:val="00344B50"/>
    <w:rsid w:val="00344BD4"/>
    <w:rsid w:val="00344F20"/>
    <w:rsid w:val="00344F34"/>
    <w:rsid w:val="00344FF0"/>
    <w:rsid w:val="00345097"/>
    <w:rsid w:val="003450CB"/>
    <w:rsid w:val="00345182"/>
    <w:rsid w:val="00345305"/>
    <w:rsid w:val="00345334"/>
    <w:rsid w:val="00345421"/>
    <w:rsid w:val="00345595"/>
    <w:rsid w:val="0034596C"/>
    <w:rsid w:val="003459D0"/>
    <w:rsid w:val="00345A4E"/>
    <w:rsid w:val="00345A52"/>
    <w:rsid w:val="00345F78"/>
    <w:rsid w:val="00345F8C"/>
    <w:rsid w:val="0034605F"/>
    <w:rsid w:val="003460A1"/>
    <w:rsid w:val="00346380"/>
    <w:rsid w:val="003463C6"/>
    <w:rsid w:val="003464E8"/>
    <w:rsid w:val="00346550"/>
    <w:rsid w:val="00346558"/>
    <w:rsid w:val="00346569"/>
    <w:rsid w:val="00346593"/>
    <w:rsid w:val="003469B5"/>
    <w:rsid w:val="00346A46"/>
    <w:rsid w:val="00346A81"/>
    <w:rsid w:val="00346C7A"/>
    <w:rsid w:val="00346DDF"/>
    <w:rsid w:val="00346FCF"/>
    <w:rsid w:val="00346FE0"/>
    <w:rsid w:val="00347276"/>
    <w:rsid w:val="00347357"/>
    <w:rsid w:val="003474A6"/>
    <w:rsid w:val="0034761F"/>
    <w:rsid w:val="003476CB"/>
    <w:rsid w:val="003477DD"/>
    <w:rsid w:val="003478D8"/>
    <w:rsid w:val="00347A6B"/>
    <w:rsid w:val="00347BF0"/>
    <w:rsid w:val="00347D5F"/>
    <w:rsid w:val="00347E9F"/>
    <w:rsid w:val="0035012E"/>
    <w:rsid w:val="003501DA"/>
    <w:rsid w:val="003502FB"/>
    <w:rsid w:val="00350782"/>
    <w:rsid w:val="00350832"/>
    <w:rsid w:val="00350B8E"/>
    <w:rsid w:val="00350BD8"/>
    <w:rsid w:val="00350C8B"/>
    <w:rsid w:val="00350C9E"/>
    <w:rsid w:val="00350D34"/>
    <w:rsid w:val="00350DA6"/>
    <w:rsid w:val="00350E8F"/>
    <w:rsid w:val="00350EE9"/>
    <w:rsid w:val="00350F1F"/>
    <w:rsid w:val="003511C4"/>
    <w:rsid w:val="0035124D"/>
    <w:rsid w:val="003514EB"/>
    <w:rsid w:val="0035163E"/>
    <w:rsid w:val="003516E4"/>
    <w:rsid w:val="003519D6"/>
    <w:rsid w:val="00351A1F"/>
    <w:rsid w:val="00351B3E"/>
    <w:rsid w:val="00351F36"/>
    <w:rsid w:val="0035212D"/>
    <w:rsid w:val="0035216B"/>
    <w:rsid w:val="003522E2"/>
    <w:rsid w:val="003524C7"/>
    <w:rsid w:val="00352649"/>
    <w:rsid w:val="003528E6"/>
    <w:rsid w:val="00352A25"/>
    <w:rsid w:val="00352B0E"/>
    <w:rsid w:val="00352C3A"/>
    <w:rsid w:val="00352C5B"/>
    <w:rsid w:val="0035319B"/>
    <w:rsid w:val="0035357B"/>
    <w:rsid w:val="003535A2"/>
    <w:rsid w:val="003536B6"/>
    <w:rsid w:val="00353781"/>
    <w:rsid w:val="00353902"/>
    <w:rsid w:val="003539E5"/>
    <w:rsid w:val="00353B51"/>
    <w:rsid w:val="00353B63"/>
    <w:rsid w:val="00353D7D"/>
    <w:rsid w:val="00353DF6"/>
    <w:rsid w:val="00353F24"/>
    <w:rsid w:val="00353FA4"/>
    <w:rsid w:val="00354064"/>
    <w:rsid w:val="00354162"/>
    <w:rsid w:val="00354167"/>
    <w:rsid w:val="00354189"/>
    <w:rsid w:val="00354289"/>
    <w:rsid w:val="003544DE"/>
    <w:rsid w:val="00354503"/>
    <w:rsid w:val="003547A2"/>
    <w:rsid w:val="0035489F"/>
    <w:rsid w:val="00354A27"/>
    <w:rsid w:val="00354AD5"/>
    <w:rsid w:val="00354BBC"/>
    <w:rsid w:val="00354CB6"/>
    <w:rsid w:val="00354F37"/>
    <w:rsid w:val="00354FE3"/>
    <w:rsid w:val="0035500A"/>
    <w:rsid w:val="0035517E"/>
    <w:rsid w:val="00355180"/>
    <w:rsid w:val="00355188"/>
    <w:rsid w:val="0035534D"/>
    <w:rsid w:val="003553C5"/>
    <w:rsid w:val="003554E1"/>
    <w:rsid w:val="00355525"/>
    <w:rsid w:val="00355642"/>
    <w:rsid w:val="003557F5"/>
    <w:rsid w:val="00355A18"/>
    <w:rsid w:val="00355A40"/>
    <w:rsid w:val="00355B7C"/>
    <w:rsid w:val="00355C20"/>
    <w:rsid w:val="00355C72"/>
    <w:rsid w:val="00355D40"/>
    <w:rsid w:val="00355E4F"/>
    <w:rsid w:val="00355EEE"/>
    <w:rsid w:val="00355F97"/>
    <w:rsid w:val="00356504"/>
    <w:rsid w:val="0035653E"/>
    <w:rsid w:val="0035686F"/>
    <w:rsid w:val="003568D5"/>
    <w:rsid w:val="00356C59"/>
    <w:rsid w:val="00356CBB"/>
    <w:rsid w:val="00356D98"/>
    <w:rsid w:val="00356E4C"/>
    <w:rsid w:val="00356E79"/>
    <w:rsid w:val="00356FCB"/>
    <w:rsid w:val="0035735E"/>
    <w:rsid w:val="0035738B"/>
    <w:rsid w:val="00357460"/>
    <w:rsid w:val="003575CE"/>
    <w:rsid w:val="003576A1"/>
    <w:rsid w:val="003577BF"/>
    <w:rsid w:val="003578A8"/>
    <w:rsid w:val="003579E9"/>
    <w:rsid w:val="00357B99"/>
    <w:rsid w:val="00357BC4"/>
    <w:rsid w:val="00357BDB"/>
    <w:rsid w:val="00357C93"/>
    <w:rsid w:val="00357CAE"/>
    <w:rsid w:val="00357CE8"/>
    <w:rsid w:val="00357E0A"/>
    <w:rsid w:val="00357E40"/>
    <w:rsid w:val="00357FBB"/>
    <w:rsid w:val="00357FF6"/>
    <w:rsid w:val="0036003C"/>
    <w:rsid w:val="00360118"/>
    <w:rsid w:val="003603BA"/>
    <w:rsid w:val="00360489"/>
    <w:rsid w:val="003604B3"/>
    <w:rsid w:val="003605ED"/>
    <w:rsid w:val="00360718"/>
    <w:rsid w:val="003608BB"/>
    <w:rsid w:val="003609D8"/>
    <w:rsid w:val="00360A30"/>
    <w:rsid w:val="00360ECB"/>
    <w:rsid w:val="00360F7E"/>
    <w:rsid w:val="0036128E"/>
    <w:rsid w:val="0036168C"/>
    <w:rsid w:val="003617E7"/>
    <w:rsid w:val="00361A73"/>
    <w:rsid w:val="00361D0D"/>
    <w:rsid w:val="00361DC3"/>
    <w:rsid w:val="00361E24"/>
    <w:rsid w:val="00361F37"/>
    <w:rsid w:val="00361F41"/>
    <w:rsid w:val="00361F5F"/>
    <w:rsid w:val="00361FD4"/>
    <w:rsid w:val="00362231"/>
    <w:rsid w:val="0036223B"/>
    <w:rsid w:val="0036224F"/>
    <w:rsid w:val="003622A8"/>
    <w:rsid w:val="003622DE"/>
    <w:rsid w:val="003623E7"/>
    <w:rsid w:val="00362431"/>
    <w:rsid w:val="00362661"/>
    <w:rsid w:val="00362780"/>
    <w:rsid w:val="003627E4"/>
    <w:rsid w:val="0036291E"/>
    <w:rsid w:val="00362966"/>
    <w:rsid w:val="003629E6"/>
    <w:rsid w:val="00362A24"/>
    <w:rsid w:val="00362A31"/>
    <w:rsid w:val="00362A53"/>
    <w:rsid w:val="00362A63"/>
    <w:rsid w:val="00362B4E"/>
    <w:rsid w:val="00362BFA"/>
    <w:rsid w:val="00362CB8"/>
    <w:rsid w:val="00362CD1"/>
    <w:rsid w:val="00362DC0"/>
    <w:rsid w:val="00362E0F"/>
    <w:rsid w:val="00362E8E"/>
    <w:rsid w:val="00362E91"/>
    <w:rsid w:val="00362F6F"/>
    <w:rsid w:val="00362FAD"/>
    <w:rsid w:val="00362FFD"/>
    <w:rsid w:val="003630D1"/>
    <w:rsid w:val="00363106"/>
    <w:rsid w:val="00363123"/>
    <w:rsid w:val="00363161"/>
    <w:rsid w:val="00363285"/>
    <w:rsid w:val="0036343D"/>
    <w:rsid w:val="00363499"/>
    <w:rsid w:val="003634C1"/>
    <w:rsid w:val="00363566"/>
    <w:rsid w:val="0036356B"/>
    <w:rsid w:val="003635B3"/>
    <w:rsid w:val="0036364F"/>
    <w:rsid w:val="003637AF"/>
    <w:rsid w:val="003637B0"/>
    <w:rsid w:val="00363A08"/>
    <w:rsid w:val="00363D3B"/>
    <w:rsid w:val="00363D6C"/>
    <w:rsid w:val="00363F6B"/>
    <w:rsid w:val="0036426F"/>
    <w:rsid w:val="003642ED"/>
    <w:rsid w:val="003643A3"/>
    <w:rsid w:val="003643E6"/>
    <w:rsid w:val="0036442C"/>
    <w:rsid w:val="0036463E"/>
    <w:rsid w:val="0036466B"/>
    <w:rsid w:val="00364689"/>
    <w:rsid w:val="0036494F"/>
    <w:rsid w:val="003649C7"/>
    <w:rsid w:val="00364A25"/>
    <w:rsid w:val="00364AC1"/>
    <w:rsid w:val="00364AE7"/>
    <w:rsid w:val="00364B22"/>
    <w:rsid w:val="00364BD4"/>
    <w:rsid w:val="00364C3A"/>
    <w:rsid w:val="00364D27"/>
    <w:rsid w:val="00364D39"/>
    <w:rsid w:val="00364D5F"/>
    <w:rsid w:val="00364ED6"/>
    <w:rsid w:val="00364F4E"/>
    <w:rsid w:val="00364F85"/>
    <w:rsid w:val="00364FC7"/>
    <w:rsid w:val="0036516A"/>
    <w:rsid w:val="0036516F"/>
    <w:rsid w:val="003652CB"/>
    <w:rsid w:val="0036548F"/>
    <w:rsid w:val="003655A3"/>
    <w:rsid w:val="003658D7"/>
    <w:rsid w:val="003659C6"/>
    <w:rsid w:val="00365A21"/>
    <w:rsid w:val="00365AC3"/>
    <w:rsid w:val="00365ADE"/>
    <w:rsid w:val="00365B6D"/>
    <w:rsid w:val="00365C3D"/>
    <w:rsid w:val="00365CC0"/>
    <w:rsid w:val="00365DC4"/>
    <w:rsid w:val="00365E9F"/>
    <w:rsid w:val="00365FA2"/>
    <w:rsid w:val="00365FF6"/>
    <w:rsid w:val="00366399"/>
    <w:rsid w:val="00366437"/>
    <w:rsid w:val="003664B1"/>
    <w:rsid w:val="00366561"/>
    <w:rsid w:val="0036669D"/>
    <w:rsid w:val="003666B9"/>
    <w:rsid w:val="003667D3"/>
    <w:rsid w:val="00366A70"/>
    <w:rsid w:val="00366C83"/>
    <w:rsid w:val="00366CD2"/>
    <w:rsid w:val="00366D8D"/>
    <w:rsid w:val="00366DF1"/>
    <w:rsid w:val="00366E0B"/>
    <w:rsid w:val="00366EFE"/>
    <w:rsid w:val="00367448"/>
    <w:rsid w:val="00367536"/>
    <w:rsid w:val="003676E9"/>
    <w:rsid w:val="0036774F"/>
    <w:rsid w:val="003677D0"/>
    <w:rsid w:val="00367950"/>
    <w:rsid w:val="00367D89"/>
    <w:rsid w:val="00367FE9"/>
    <w:rsid w:val="003701F8"/>
    <w:rsid w:val="00370218"/>
    <w:rsid w:val="003708F0"/>
    <w:rsid w:val="00370A52"/>
    <w:rsid w:val="00370BBF"/>
    <w:rsid w:val="00370C86"/>
    <w:rsid w:val="00370CFB"/>
    <w:rsid w:val="00370E62"/>
    <w:rsid w:val="00370EA5"/>
    <w:rsid w:val="00370F82"/>
    <w:rsid w:val="00370FA7"/>
    <w:rsid w:val="00371012"/>
    <w:rsid w:val="0037124D"/>
    <w:rsid w:val="0037136F"/>
    <w:rsid w:val="00371394"/>
    <w:rsid w:val="003713A1"/>
    <w:rsid w:val="0037153A"/>
    <w:rsid w:val="003717B9"/>
    <w:rsid w:val="0037183C"/>
    <w:rsid w:val="003718DB"/>
    <w:rsid w:val="00371AB2"/>
    <w:rsid w:val="00371AF1"/>
    <w:rsid w:val="00371DDF"/>
    <w:rsid w:val="00371DE5"/>
    <w:rsid w:val="00371E27"/>
    <w:rsid w:val="00371F4D"/>
    <w:rsid w:val="00372063"/>
    <w:rsid w:val="0037207B"/>
    <w:rsid w:val="00372090"/>
    <w:rsid w:val="003721A6"/>
    <w:rsid w:val="003721AC"/>
    <w:rsid w:val="00372231"/>
    <w:rsid w:val="00372762"/>
    <w:rsid w:val="003727D1"/>
    <w:rsid w:val="00372861"/>
    <w:rsid w:val="00372A11"/>
    <w:rsid w:val="00372A7B"/>
    <w:rsid w:val="00372C49"/>
    <w:rsid w:val="00372DDF"/>
    <w:rsid w:val="00372E0A"/>
    <w:rsid w:val="00372FD5"/>
    <w:rsid w:val="003730A1"/>
    <w:rsid w:val="003731FD"/>
    <w:rsid w:val="00373205"/>
    <w:rsid w:val="00373486"/>
    <w:rsid w:val="003735C6"/>
    <w:rsid w:val="00373685"/>
    <w:rsid w:val="003736EC"/>
    <w:rsid w:val="003738BF"/>
    <w:rsid w:val="00373901"/>
    <w:rsid w:val="00373920"/>
    <w:rsid w:val="00373B82"/>
    <w:rsid w:val="00373F5D"/>
    <w:rsid w:val="00374036"/>
    <w:rsid w:val="00374101"/>
    <w:rsid w:val="00374127"/>
    <w:rsid w:val="003741FD"/>
    <w:rsid w:val="00374213"/>
    <w:rsid w:val="0037431A"/>
    <w:rsid w:val="003743C5"/>
    <w:rsid w:val="00374415"/>
    <w:rsid w:val="00374536"/>
    <w:rsid w:val="003745AB"/>
    <w:rsid w:val="00374608"/>
    <w:rsid w:val="003746A7"/>
    <w:rsid w:val="0037474C"/>
    <w:rsid w:val="003749E6"/>
    <w:rsid w:val="003749ED"/>
    <w:rsid w:val="00374A5B"/>
    <w:rsid w:val="00374CC2"/>
    <w:rsid w:val="003751DD"/>
    <w:rsid w:val="003752DA"/>
    <w:rsid w:val="00375573"/>
    <w:rsid w:val="00375632"/>
    <w:rsid w:val="003758ED"/>
    <w:rsid w:val="00375A8F"/>
    <w:rsid w:val="00375BD8"/>
    <w:rsid w:val="00375D8E"/>
    <w:rsid w:val="00375E04"/>
    <w:rsid w:val="00375FB7"/>
    <w:rsid w:val="00376314"/>
    <w:rsid w:val="003764D1"/>
    <w:rsid w:val="0037650F"/>
    <w:rsid w:val="00376579"/>
    <w:rsid w:val="003766E5"/>
    <w:rsid w:val="00376745"/>
    <w:rsid w:val="0037683B"/>
    <w:rsid w:val="00376BB1"/>
    <w:rsid w:val="00376BE3"/>
    <w:rsid w:val="00376BFB"/>
    <w:rsid w:val="00376C3D"/>
    <w:rsid w:val="00376DA3"/>
    <w:rsid w:val="00376E9D"/>
    <w:rsid w:val="00376F1E"/>
    <w:rsid w:val="00376FEE"/>
    <w:rsid w:val="00376FFA"/>
    <w:rsid w:val="00377130"/>
    <w:rsid w:val="00377180"/>
    <w:rsid w:val="0037721C"/>
    <w:rsid w:val="00377238"/>
    <w:rsid w:val="0037727E"/>
    <w:rsid w:val="0037749E"/>
    <w:rsid w:val="0037755C"/>
    <w:rsid w:val="00377566"/>
    <w:rsid w:val="003776E9"/>
    <w:rsid w:val="003776F1"/>
    <w:rsid w:val="00377719"/>
    <w:rsid w:val="003777F4"/>
    <w:rsid w:val="003778CF"/>
    <w:rsid w:val="0037790E"/>
    <w:rsid w:val="0037792E"/>
    <w:rsid w:val="00377A15"/>
    <w:rsid w:val="00377BA3"/>
    <w:rsid w:val="00377F1E"/>
    <w:rsid w:val="00380046"/>
    <w:rsid w:val="0038006B"/>
    <w:rsid w:val="00380264"/>
    <w:rsid w:val="00380348"/>
    <w:rsid w:val="003804E6"/>
    <w:rsid w:val="003805B7"/>
    <w:rsid w:val="003805F9"/>
    <w:rsid w:val="0038075C"/>
    <w:rsid w:val="00380CF5"/>
    <w:rsid w:val="00380E9E"/>
    <w:rsid w:val="00380F26"/>
    <w:rsid w:val="00380F59"/>
    <w:rsid w:val="00380F71"/>
    <w:rsid w:val="00381078"/>
    <w:rsid w:val="003810F7"/>
    <w:rsid w:val="00381363"/>
    <w:rsid w:val="00381503"/>
    <w:rsid w:val="0038158A"/>
    <w:rsid w:val="0038173B"/>
    <w:rsid w:val="003817DF"/>
    <w:rsid w:val="00381841"/>
    <w:rsid w:val="003818C4"/>
    <w:rsid w:val="00381985"/>
    <w:rsid w:val="00381EF6"/>
    <w:rsid w:val="00382117"/>
    <w:rsid w:val="00382175"/>
    <w:rsid w:val="003821C4"/>
    <w:rsid w:val="003821D6"/>
    <w:rsid w:val="00382300"/>
    <w:rsid w:val="0038242E"/>
    <w:rsid w:val="00382648"/>
    <w:rsid w:val="003826FF"/>
    <w:rsid w:val="0038291A"/>
    <w:rsid w:val="003829CD"/>
    <w:rsid w:val="003829FA"/>
    <w:rsid w:val="00382B4B"/>
    <w:rsid w:val="00382B76"/>
    <w:rsid w:val="00382CA1"/>
    <w:rsid w:val="00382CE2"/>
    <w:rsid w:val="00382D7B"/>
    <w:rsid w:val="00382EA0"/>
    <w:rsid w:val="00382EDF"/>
    <w:rsid w:val="00382F73"/>
    <w:rsid w:val="00382F75"/>
    <w:rsid w:val="00382FF6"/>
    <w:rsid w:val="00383166"/>
    <w:rsid w:val="0038334F"/>
    <w:rsid w:val="00383376"/>
    <w:rsid w:val="003833DA"/>
    <w:rsid w:val="0038359C"/>
    <w:rsid w:val="0038359E"/>
    <w:rsid w:val="003835AD"/>
    <w:rsid w:val="003836E1"/>
    <w:rsid w:val="00383752"/>
    <w:rsid w:val="0038377C"/>
    <w:rsid w:val="00383807"/>
    <w:rsid w:val="00383A84"/>
    <w:rsid w:val="00383AE5"/>
    <w:rsid w:val="00383BE6"/>
    <w:rsid w:val="00383C09"/>
    <w:rsid w:val="00383CED"/>
    <w:rsid w:val="00383D14"/>
    <w:rsid w:val="00383FB3"/>
    <w:rsid w:val="003840D3"/>
    <w:rsid w:val="003840F9"/>
    <w:rsid w:val="00384111"/>
    <w:rsid w:val="00384155"/>
    <w:rsid w:val="003841E4"/>
    <w:rsid w:val="0038427F"/>
    <w:rsid w:val="0038430A"/>
    <w:rsid w:val="00384992"/>
    <w:rsid w:val="00384A0E"/>
    <w:rsid w:val="00384D00"/>
    <w:rsid w:val="00384D81"/>
    <w:rsid w:val="00384E7E"/>
    <w:rsid w:val="00384EA3"/>
    <w:rsid w:val="00384EC5"/>
    <w:rsid w:val="00384F00"/>
    <w:rsid w:val="00385028"/>
    <w:rsid w:val="00385182"/>
    <w:rsid w:val="003851E9"/>
    <w:rsid w:val="00385210"/>
    <w:rsid w:val="00385319"/>
    <w:rsid w:val="00385472"/>
    <w:rsid w:val="0038552F"/>
    <w:rsid w:val="00385579"/>
    <w:rsid w:val="00385611"/>
    <w:rsid w:val="0038574D"/>
    <w:rsid w:val="00385866"/>
    <w:rsid w:val="003858FB"/>
    <w:rsid w:val="003859E4"/>
    <w:rsid w:val="00385A76"/>
    <w:rsid w:val="00385AB6"/>
    <w:rsid w:val="00385B5C"/>
    <w:rsid w:val="00385D50"/>
    <w:rsid w:val="00385DB5"/>
    <w:rsid w:val="00386127"/>
    <w:rsid w:val="003862E0"/>
    <w:rsid w:val="003863A1"/>
    <w:rsid w:val="00386623"/>
    <w:rsid w:val="003866B9"/>
    <w:rsid w:val="00386767"/>
    <w:rsid w:val="003867A2"/>
    <w:rsid w:val="003867E5"/>
    <w:rsid w:val="00386882"/>
    <w:rsid w:val="00386A35"/>
    <w:rsid w:val="00386C0E"/>
    <w:rsid w:val="00386C4E"/>
    <w:rsid w:val="00386CBC"/>
    <w:rsid w:val="00386EDD"/>
    <w:rsid w:val="00386EE5"/>
    <w:rsid w:val="00386F43"/>
    <w:rsid w:val="00387007"/>
    <w:rsid w:val="0038708C"/>
    <w:rsid w:val="00387358"/>
    <w:rsid w:val="00387512"/>
    <w:rsid w:val="0038755C"/>
    <w:rsid w:val="0038763A"/>
    <w:rsid w:val="003876EA"/>
    <w:rsid w:val="003877B0"/>
    <w:rsid w:val="00387870"/>
    <w:rsid w:val="00387A1B"/>
    <w:rsid w:val="00387A64"/>
    <w:rsid w:val="00387C09"/>
    <w:rsid w:val="00387C17"/>
    <w:rsid w:val="00387C5F"/>
    <w:rsid w:val="00387E68"/>
    <w:rsid w:val="00387EB5"/>
    <w:rsid w:val="0039005C"/>
    <w:rsid w:val="0039009E"/>
    <w:rsid w:val="0039019B"/>
    <w:rsid w:val="003901CD"/>
    <w:rsid w:val="0039027D"/>
    <w:rsid w:val="003903FA"/>
    <w:rsid w:val="0039045F"/>
    <w:rsid w:val="003906D6"/>
    <w:rsid w:val="003906DF"/>
    <w:rsid w:val="003909CC"/>
    <w:rsid w:val="00390AD9"/>
    <w:rsid w:val="00390C14"/>
    <w:rsid w:val="00390C67"/>
    <w:rsid w:val="00390D92"/>
    <w:rsid w:val="00391036"/>
    <w:rsid w:val="00391078"/>
    <w:rsid w:val="0039107D"/>
    <w:rsid w:val="003910F2"/>
    <w:rsid w:val="0039118C"/>
    <w:rsid w:val="003911CA"/>
    <w:rsid w:val="00391208"/>
    <w:rsid w:val="00391213"/>
    <w:rsid w:val="0039123A"/>
    <w:rsid w:val="003913BE"/>
    <w:rsid w:val="00391554"/>
    <w:rsid w:val="00391707"/>
    <w:rsid w:val="00391803"/>
    <w:rsid w:val="00391807"/>
    <w:rsid w:val="0039182E"/>
    <w:rsid w:val="00391922"/>
    <w:rsid w:val="00391924"/>
    <w:rsid w:val="00391A77"/>
    <w:rsid w:val="00391B05"/>
    <w:rsid w:val="00391DD6"/>
    <w:rsid w:val="00391E27"/>
    <w:rsid w:val="00391E8B"/>
    <w:rsid w:val="00391EAB"/>
    <w:rsid w:val="00391FA6"/>
    <w:rsid w:val="00391FFC"/>
    <w:rsid w:val="00392017"/>
    <w:rsid w:val="0039216E"/>
    <w:rsid w:val="00392536"/>
    <w:rsid w:val="0039292F"/>
    <w:rsid w:val="003929A0"/>
    <w:rsid w:val="00392ABD"/>
    <w:rsid w:val="00392B56"/>
    <w:rsid w:val="00392BD7"/>
    <w:rsid w:val="00392C32"/>
    <w:rsid w:val="00392C63"/>
    <w:rsid w:val="00392CC4"/>
    <w:rsid w:val="00392D6E"/>
    <w:rsid w:val="00392F0A"/>
    <w:rsid w:val="00392F3A"/>
    <w:rsid w:val="00392F94"/>
    <w:rsid w:val="0039304C"/>
    <w:rsid w:val="00393152"/>
    <w:rsid w:val="00393218"/>
    <w:rsid w:val="00393311"/>
    <w:rsid w:val="003933C4"/>
    <w:rsid w:val="003934BA"/>
    <w:rsid w:val="003934D9"/>
    <w:rsid w:val="00393729"/>
    <w:rsid w:val="0039389C"/>
    <w:rsid w:val="003938D9"/>
    <w:rsid w:val="0039390A"/>
    <w:rsid w:val="0039394E"/>
    <w:rsid w:val="00393A33"/>
    <w:rsid w:val="00393A56"/>
    <w:rsid w:val="00393D06"/>
    <w:rsid w:val="00393D2F"/>
    <w:rsid w:val="00393D85"/>
    <w:rsid w:val="00393DD0"/>
    <w:rsid w:val="00393E4A"/>
    <w:rsid w:val="00393F84"/>
    <w:rsid w:val="00393FA3"/>
    <w:rsid w:val="00393FE9"/>
    <w:rsid w:val="00394055"/>
    <w:rsid w:val="0039422E"/>
    <w:rsid w:val="0039431F"/>
    <w:rsid w:val="00394387"/>
    <w:rsid w:val="003943D4"/>
    <w:rsid w:val="00394577"/>
    <w:rsid w:val="003948F6"/>
    <w:rsid w:val="00394A4A"/>
    <w:rsid w:val="00394B7E"/>
    <w:rsid w:val="00394BB7"/>
    <w:rsid w:val="00394CAA"/>
    <w:rsid w:val="00394D69"/>
    <w:rsid w:val="00394E18"/>
    <w:rsid w:val="00394EA1"/>
    <w:rsid w:val="00394F04"/>
    <w:rsid w:val="00394FD2"/>
    <w:rsid w:val="00394FD8"/>
    <w:rsid w:val="00395033"/>
    <w:rsid w:val="0039518B"/>
    <w:rsid w:val="003951F2"/>
    <w:rsid w:val="003953DC"/>
    <w:rsid w:val="00395459"/>
    <w:rsid w:val="00395492"/>
    <w:rsid w:val="003955CE"/>
    <w:rsid w:val="00395648"/>
    <w:rsid w:val="003956F2"/>
    <w:rsid w:val="00395875"/>
    <w:rsid w:val="00395888"/>
    <w:rsid w:val="003959EA"/>
    <w:rsid w:val="00395BDD"/>
    <w:rsid w:val="00395C84"/>
    <w:rsid w:val="00395DBC"/>
    <w:rsid w:val="00395F8F"/>
    <w:rsid w:val="003961BB"/>
    <w:rsid w:val="00396260"/>
    <w:rsid w:val="003963DF"/>
    <w:rsid w:val="003963ED"/>
    <w:rsid w:val="00396497"/>
    <w:rsid w:val="00396523"/>
    <w:rsid w:val="0039653F"/>
    <w:rsid w:val="0039675D"/>
    <w:rsid w:val="003967C2"/>
    <w:rsid w:val="003967E9"/>
    <w:rsid w:val="0039691D"/>
    <w:rsid w:val="00396DFB"/>
    <w:rsid w:val="00396E15"/>
    <w:rsid w:val="00396F24"/>
    <w:rsid w:val="00396F81"/>
    <w:rsid w:val="00396FF3"/>
    <w:rsid w:val="0039713E"/>
    <w:rsid w:val="003972C8"/>
    <w:rsid w:val="0039761B"/>
    <w:rsid w:val="00397726"/>
    <w:rsid w:val="00397910"/>
    <w:rsid w:val="00397A54"/>
    <w:rsid w:val="00397B0A"/>
    <w:rsid w:val="00397B12"/>
    <w:rsid w:val="00397BC3"/>
    <w:rsid w:val="00397FAD"/>
    <w:rsid w:val="003A00B9"/>
    <w:rsid w:val="003A00F4"/>
    <w:rsid w:val="003A0408"/>
    <w:rsid w:val="003A05A8"/>
    <w:rsid w:val="003A0671"/>
    <w:rsid w:val="003A06C3"/>
    <w:rsid w:val="003A06E3"/>
    <w:rsid w:val="003A0711"/>
    <w:rsid w:val="003A072F"/>
    <w:rsid w:val="003A0985"/>
    <w:rsid w:val="003A0AB0"/>
    <w:rsid w:val="003A102D"/>
    <w:rsid w:val="003A107A"/>
    <w:rsid w:val="003A1124"/>
    <w:rsid w:val="003A12C9"/>
    <w:rsid w:val="003A130F"/>
    <w:rsid w:val="003A1385"/>
    <w:rsid w:val="003A13DB"/>
    <w:rsid w:val="003A166C"/>
    <w:rsid w:val="003A171E"/>
    <w:rsid w:val="003A1872"/>
    <w:rsid w:val="003A18CF"/>
    <w:rsid w:val="003A190E"/>
    <w:rsid w:val="003A1A90"/>
    <w:rsid w:val="003A1B8A"/>
    <w:rsid w:val="003A1BDC"/>
    <w:rsid w:val="003A1DB2"/>
    <w:rsid w:val="003A1E45"/>
    <w:rsid w:val="003A1E7D"/>
    <w:rsid w:val="003A1ED0"/>
    <w:rsid w:val="003A1F2B"/>
    <w:rsid w:val="003A2062"/>
    <w:rsid w:val="003A2070"/>
    <w:rsid w:val="003A2106"/>
    <w:rsid w:val="003A2163"/>
    <w:rsid w:val="003A22A1"/>
    <w:rsid w:val="003A23C2"/>
    <w:rsid w:val="003A243E"/>
    <w:rsid w:val="003A2673"/>
    <w:rsid w:val="003A26F0"/>
    <w:rsid w:val="003A27EE"/>
    <w:rsid w:val="003A282B"/>
    <w:rsid w:val="003A2831"/>
    <w:rsid w:val="003A29D5"/>
    <w:rsid w:val="003A2A49"/>
    <w:rsid w:val="003A2A97"/>
    <w:rsid w:val="003A2AB1"/>
    <w:rsid w:val="003A2ADF"/>
    <w:rsid w:val="003A2B0F"/>
    <w:rsid w:val="003A2BCF"/>
    <w:rsid w:val="003A2C77"/>
    <w:rsid w:val="003A2CE1"/>
    <w:rsid w:val="003A2CEB"/>
    <w:rsid w:val="003A2D10"/>
    <w:rsid w:val="003A2D46"/>
    <w:rsid w:val="003A2D6D"/>
    <w:rsid w:val="003A2DAB"/>
    <w:rsid w:val="003A2DD6"/>
    <w:rsid w:val="003A2E2B"/>
    <w:rsid w:val="003A306C"/>
    <w:rsid w:val="003A308F"/>
    <w:rsid w:val="003A3146"/>
    <w:rsid w:val="003A31E0"/>
    <w:rsid w:val="003A321F"/>
    <w:rsid w:val="003A3322"/>
    <w:rsid w:val="003A3341"/>
    <w:rsid w:val="003A346E"/>
    <w:rsid w:val="003A3540"/>
    <w:rsid w:val="003A375F"/>
    <w:rsid w:val="003A37E3"/>
    <w:rsid w:val="003A386F"/>
    <w:rsid w:val="003A3885"/>
    <w:rsid w:val="003A39CC"/>
    <w:rsid w:val="003A3A3B"/>
    <w:rsid w:val="003A3ABC"/>
    <w:rsid w:val="003A3C19"/>
    <w:rsid w:val="003A3C7D"/>
    <w:rsid w:val="003A3CBC"/>
    <w:rsid w:val="003A3CD0"/>
    <w:rsid w:val="003A3CF7"/>
    <w:rsid w:val="003A3D19"/>
    <w:rsid w:val="003A3DDD"/>
    <w:rsid w:val="003A3E32"/>
    <w:rsid w:val="003A3F6D"/>
    <w:rsid w:val="003A3FD0"/>
    <w:rsid w:val="003A4042"/>
    <w:rsid w:val="003A40CA"/>
    <w:rsid w:val="003A41AD"/>
    <w:rsid w:val="003A41B3"/>
    <w:rsid w:val="003A4272"/>
    <w:rsid w:val="003A4395"/>
    <w:rsid w:val="003A4415"/>
    <w:rsid w:val="003A44A6"/>
    <w:rsid w:val="003A44F9"/>
    <w:rsid w:val="003A453A"/>
    <w:rsid w:val="003A46AA"/>
    <w:rsid w:val="003A485F"/>
    <w:rsid w:val="003A49E7"/>
    <w:rsid w:val="003A4B32"/>
    <w:rsid w:val="003A4C74"/>
    <w:rsid w:val="003A4D99"/>
    <w:rsid w:val="003A4DD1"/>
    <w:rsid w:val="003A4E35"/>
    <w:rsid w:val="003A4F41"/>
    <w:rsid w:val="003A506A"/>
    <w:rsid w:val="003A5076"/>
    <w:rsid w:val="003A50BB"/>
    <w:rsid w:val="003A53C2"/>
    <w:rsid w:val="003A53DD"/>
    <w:rsid w:val="003A557C"/>
    <w:rsid w:val="003A569F"/>
    <w:rsid w:val="003A5834"/>
    <w:rsid w:val="003A5861"/>
    <w:rsid w:val="003A59BA"/>
    <w:rsid w:val="003A5C20"/>
    <w:rsid w:val="003A5D41"/>
    <w:rsid w:val="003A5E40"/>
    <w:rsid w:val="003A5E94"/>
    <w:rsid w:val="003A5E95"/>
    <w:rsid w:val="003A6045"/>
    <w:rsid w:val="003A60AF"/>
    <w:rsid w:val="003A6134"/>
    <w:rsid w:val="003A613A"/>
    <w:rsid w:val="003A6431"/>
    <w:rsid w:val="003A64CF"/>
    <w:rsid w:val="003A659B"/>
    <w:rsid w:val="003A65F2"/>
    <w:rsid w:val="003A66BB"/>
    <w:rsid w:val="003A66F4"/>
    <w:rsid w:val="003A6D4F"/>
    <w:rsid w:val="003A6DC2"/>
    <w:rsid w:val="003A715A"/>
    <w:rsid w:val="003A760E"/>
    <w:rsid w:val="003A7943"/>
    <w:rsid w:val="003A7C03"/>
    <w:rsid w:val="003A7C19"/>
    <w:rsid w:val="003A7C7B"/>
    <w:rsid w:val="003A7CA9"/>
    <w:rsid w:val="003A7CB9"/>
    <w:rsid w:val="003A7EDC"/>
    <w:rsid w:val="003B0138"/>
    <w:rsid w:val="003B06B0"/>
    <w:rsid w:val="003B0720"/>
    <w:rsid w:val="003B08DD"/>
    <w:rsid w:val="003B0953"/>
    <w:rsid w:val="003B0A07"/>
    <w:rsid w:val="003B0AF4"/>
    <w:rsid w:val="003B0BD9"/>
    <w:rsid w:val="003B0BF6"/>
    <w:rsid w:val="003B0E65"/>
    <w:rsid w:val="003B0F29"/>
    <w:rsid w:val="003B1022"/>
    <w:rsid w:val="003B110D"/>
    <w:rsid w:val="003B1133"/>
    <w:rsid w:val="003B11DE"/>
    <w:rsid w:val="003B11E6"/>
    <w:rsid w:val="003B1283"/>
    <w:rsid w:val="003B1340"/>
    <w:rsid w:val="003B1686"/>
    <w:rsid w:val="003B169C"/>
    <w:rsid w:val="003B17A4"/>
    <w:rsid w:val="003B1D70"/>
    <w:rsid w:val="003B1F07"/>
    <w:rsid w:val="003B209A"/>
    <w:rsid w:val="003B21C5"/>
    <w:rsid w:val="003B2324"/>
    <w:rsid w:val="003B23CD"/>
    <w:rsid w:val="003B247E"/>
    <w:rsid w:val="003B25A5"/>
    <w:rsid w:val="003B25D9"/>
    <w:rsid w:val="003B25EC"/>
    <w:rsid w:val="003B26BB"/>
    <w:rsid w:val="003B277D"/>
    <w:rsid w:val="003B29EE"/>
    <w:rsid w:val="003B2AA3"/>
    <w:rsid w:val="003B2B6D"/>
    <w:rsid w:val="003B2BDF"/>
    <w:rsid w:val="003B2E0A"/>
    <w:rsid w:val="003B2EFF"/>
    <w:rsid w:val="003B2F1D"/>
    <w:rsid w:val="003B32EE"/>
    <w:rsid w:val="003B32F2"/>
    <w:rsid w:val="003B348E"/>
    <w:rsid w:val="003B35D2"/>
    <w:rsid w:val="003B3715"/>
    <w:rsid w:val="003B390A"/>
    <w:rsid w:val="003B3947"/>
    <w:rsid w:val="003B3B61"/>
    <w:rsid w:val="003B3BA5"/>
    <w:rsid w:val="003B3BC4"/>
    <w:rsid w:val="003B3E4A"/>
    <w:rsid w:val="003B4050"/>
    <w:rsid w:val="003B406C"/>
    <w:rsid w:val="003B414F"/>
    <w:rsid w:val="003B4315"/>
    <w:rsid w:val="003B436D"/>
    <w:rsid w:val="003B442B"/>
    <w:rsid w:val="003B44D6"/>
    <w:rsid w:val="003B45CB"/>
    <w:rsid w:val="003B45D1"/>
    <w:rsid w:val="003B45DD"/>
    <w:rsid w:val="003B4893"/>
    <w:rsid w:val="003B48FD"/>
    <w:rsid w:val="003B4914"/>
    <w:rsid w:val="003B49A1"/>
    <w:rsid w:val="003B49E3"/>
    <w:rsid w:val="003B4A13"/>
    <w:rsid w:val="003B4A48"/>
    <w:rsid w:val="003B4B3D"/>
    <w:rsid w:val="003B4B65"/>
    <w:rsid w:val="003B4C44"/>
    <w:rsid w:val="003B4CAB"/>
    <w:rsid w:val="003B4ED8"/>
    <w:rsid w:val="003B4F09"/>
    <w:rsid w:val="003B513E"/>
    <w:rsid w:val="003B5256"/>
    <w:rsid w:val="003B5282"/>
    <w:rsid w:val="003B52EA"/>
    <w:rsid w:val="003B5321"/>
    <w:rsid w:val="003B53E6"/>
    <w:rsid w:val="003B53F5"/>
    <w:rsid w:val="003B5568"/>
    <w:rsid w:val="003B5612"/>
    <w:rsid w:val="003B563C"/>
    <w:rsid w:val="003B579D"/>
    <w:rsid w:val="003B57C1"/>
    <w:rsid w:val="003B597C"/>
    <w:rsid w:val="003B5982"/>
    <w:rsid w:val="003B59A5"/>
    <w:rsid w:val="003B5BDF"/>
    <w:rsid w:val="003B5D0B"/>
    <w:rsid w:val="003B5E2A"/>
    <w:rsid w:val="003B60BC"/>
    <w:rsid w:val="003B6309"/>
    <w:rsid w:val="003B63B1"/>
    <w:rsid w:val="003B682C"/>
    <w:rsid w:val="003B6A95"/>
    <w:rsid w:val="003B6AE2"/>
    <w:rsid w:val="003B6AE6"/>
    <w:rsid w:val="003B6B33"/>
    <w:rsid w:val="003B6B3D"/>
    <w:rsid w:val="003B6B74"/>
    <w:rsid w:val="003B6BF4"/>
    <w:rsid w:val="003B6D7E"/>
    <w:rsid w:val="003B6F91"/>
    <w:rsid w:val="003B702D"/>
    <w:rsid w:val="003B70D2"/>
    <w:rsid w:val="003B7306"/>
    <w:rsid w:val="003B7331"/>
    <w:rsid w:val="003B754F"/>
    <w:rsid w:val="003B77A1"/>
    <w:rsid w:val="003B7975"/>
    <w:rsid w:val="003B79F9"/>
    <w:rsid w:val="003B7A19"/>
    <w:rsid w:val="003B7B85"/>
    <w:rsid w:val="003B7CA9"/>
    <w:rsid w:val="003B7D39"/>
    <w:rsid w:val="003B7F8C"/>
    <w:rsid w:val="003C0017"/>
    <w:rsid w:val="003C0221"/>
    <w:rsid w:val="003C02AF"/>
    <w:rsid w:val="003C03D8"/>
    <w:rsid w:val="003C04C2"/>
    <w:rsid w:val="003C0633"/>
    <w:rsid w:val="003C068B"/>
    <w:rsid w:val="003C0913"/>
    <w:rsid w:val="003C09C9"/>
    <w:rsid w:val="003C0BBD"/>
    <w:rsid w:val="003C0CE8"/>
    <w:rsid w:val="003C0E8E"/>
    <w:rsid w:val="003C0EA4"/>
    <w:rsid w:val="003C1044"/>
    <w:rsid w:val="003C10ED"/>
    <w:rsid w:val="003C1249"/>
    <w:rsid w:val="003C12C4"/>
    <w:rsid w:val="003C1322"/>
    <w:rsid w:val="003C1455"/>
    <w:rsid w:val="003C157B"/>
    <w:rsid w:val="003C15B9"/>
    <w:rsid w:val="003C168C"/>
    <w:rsid w:val="003C178F"/>
    <w:rsid w:val="003C179B"/>
    <w:rsid w:val="003C190F"/>
    <w:rsid w:val="003C1951"/>
    <w:rsid w:val="003C1A08"/>
    <w:rsid w:val="003C1B32"/>
    <w:rsid w:val="003C1DF1"/>
    <w:rsid w:val="003C1F44"/>
    <w:rsid w:val="003C1FD4"/>
    <w:rsid w:val="003C204C"/>
    <w:rsid w:val="003C218C"/>
    <w:rsid w:val="003C228A"/>
    <w:rsid w:val="003C23ED"/>
    <w:rsid w:val="003C24C0"/>
    <w:rsid w:val="003C27C5"/>
    <w:rsid w:val="003C2880"/>
    <w:rsid w:val="003C28D7"/>
    <w:rsid w:val="003C2AEB"/>
    <w:rsid w:val="003C2C1C"/>
    <w:rsid w:val="003C2C87"/>
    <w:rsid w:val="003C2D85"/>
    <w:rsid w:val="003C2DD9"/>
    <w:rsid w:val="003C2E3C"/>
    <w:rsid w:val="003C2E52"/>
    <w:rsid w:val="003C3186"/>
    <w:rsid w:val="003C33A1"/>
    <w:rsid w:val="003C3418"/>
    <w:rsid w:val="003C3578"/>
    <w:rsid w:val="003C383F"/>
    <w:rsid w:val="003C39E8"/>
    <w:rsid w:val="003C39EF"/>
    <w:rsid w:val="003C3B6F"/>
    <w:rsid w:val="003C3BF5"/>
    <w:rsid w:val="003C3C0F"/>
    <w:rsid w:val="003C3C1C"/>
    <w:rsid w:val="003C3C7C"/>
    <w:rsid w:val="003C3C82"/>
    <w:rsid w:val="003C3D0A"/>
    <w:rsid w:val="003C3EB6"/>
    <w:rsid w:val="003C3EF2"/>
    <w:rsid w:val="003C3F07"/>
    <w:rsid w:val="003C408F"/>
    <w:rsid w:val="003C40D1"/>
    <w:rsid w:val="003C418C"/>
    <w:rsid w:val="003C41E7"/>
    <w:rsid w:val="003C429E"/>
    <w:rsid w:val="003C42A3"/>
    <w:rsid w:val="003C432C"/>
    <w:rsid w:val="003C433C"/>
    <w:rsid w:val="003C457C"/>
    <w:rsid w:val="003C4618"/>
    <w:rsid w:val="003C462B"/>
    <w:rsid w:val="003C4715"/>
    <w:rsid w:val="003C48FB"/>
    <w:rsid w:val="003C493C"/>
    <w:rsid w:val="003C49EF"/>
    <w:rsid w:val="003C4A71"/>
    <w:rsid w:val="003C4B4F"/>
    <w:rsid w:val="003C4BC1"/>
    <w:rsid w:val="003C4BEC"/>
    <w:rsid w:val="003C4C67"/>
    <w:rsid w:val="003C4D42"/>
    <w:rsid w:val="003C4EB4"/>
    <w:rsid w:val="003C4F31"/>
    <w:rsid w:val="003C4FC4"/>
    <w:rsid w:val="003C50E4"/>
    <w:rsid w:val="003C52BB"/>
    <w:rsid w:val="003C5365"/>
    <w:rsid w:val="003C538F"/>
    <w:rsid w:val="003C548C"/>
    <w:rsid w:val="003C5580"/>
    <w:rsid w:val="003C55BD"/>
    <w:rsid w:val="003C562C"/>
    <w:rsid w:val="003C56DB"/>
    <w:rsid w:val="003C5794"/>
    <w:rsid w:val="003C57DC"/>
    <w:rsid w:val="003C57DE"/>
    <w:rsid w:val="003C57ED"/>
    <w:rsid w:val="003C5849"/>
    <w:rsid w:val="003C5866"/>
    <w:rsid w:val="003C58DC"/>
    <w:rsid w:val="003C5956"/>
    <w:rsid w:val="003C5B45"/>
    <w:rsid w:val="003C5E24"/>
    <w:rsid w:val="003C5E8D"/>
    <w:rsid w:val="003C5F0F"/>
    <w:rsid w:val="003C60BF"/>
    <w:rsid w:val="003C636F"/>
    <w:rsid w:val="003C638E"/>
    <w:rsid w:val="003C66B4"/>
    <w:rsid w:val="003C68A2"/>
    <w:rsid w:val="003C6B17"/>
    <w:rsid w:val="003C6B85"/>
    <w:rsid w:val="003C6BBD"/>
    <w:rsid w:val="003C6C00"/>
    <w:rsid w:val="003C6C20"/>
    <w:rsid w:val="003C6D88"/>
    <w:rsid w:val="003C6E1C"/>
    <w:rsid w:val="003C6E55"/>
    <w:rsid w:val="003C6E69"/>
    <w:rsid w:val="003C6FF8"/>
    <w:rsid w:val="003C70ED"/>
    <w:rsid w:val="003C711E"/>
    <w:rsid w:val="003C71A2"/>
    <w:rsid w:val="003C71FC"/>
    <w:rsid w:val="003C72CE"/>
    <w:rsid w:val="003C73D1"/>
    <w:rsid w:val="003C74F5"/>
    <w:rsid w:val="003C75BC"/>
    <w:rsid w:val="003C7929"/>
    <w:rsid w:val="003C7990"/>
    <w:rsid w:val="003C79CE"/>
    <w:rsid w:val="003C79DE"/>
    <w:rsid w:val="003C7A17"/>
    <w:rsid w:val="003C7A69"/>
    <w:rsid w:val="003C7A92"/>
    <w:rsid w:val="003C7A9C"/>
    <w:rsid w:val="003C7B2F"/>
    <w:rsid w:val="003C7B6B"/>
    <w:rsid w:val="003C7BA9"/>
    <w:rsid w:val="003C7C20"/>
    <w:rsid w:val="003C7E56"/>
    <w:rsid w:val="003C7FBD"/>
    <w:rsid w:val="003D0315"/>
    <w:rsid w:val="003D03A7"/>
    <w:rsid w:val="003D03E5"/>
    <w:rsid w:val="003D0585"/>
    <w:rsid w:val="003D0629"/>
    <w:rsid w:val="003D068D"/>
    <w:rsid w:val="003D08D3"/>
    <w:rsid w:val="003D0AAC"/>
    <w:rsid w:val="003D0AE9"/>
    <w:rsid w:val="003D0B0D"/>
    <w:rsid w:val="003D0B4D"/>
    <w:rsid w:val="003D0BEE"/>
    <w:rsid w:val="003D0D8E"/>
    <w:rsid w:val="003D0DB4"/>
    <w:rsid w:val="003D0E03"/>
    <w:rsid w:val="003D0E77"/>
    <w:rsid w:val="003D0F71"/>
    <w:rsid w:val="003D1032"/>
    <w:rsid w:val="003D12A3"/>
    <w:rsid w:val="003D12B2"/>
    <w:rsid w:val="003D12DF"/>
    <w:rsid w:val="003D1482"/>
    <w:rsid w:val="003D1574"/>
    <w:rsid w:val="003D1681"/>
    <w:rsid w:val="003D177F"/>
    <w:rsid w:val="003D1B0F"/>
    <w:rsid w:val="003D1CC8"/>
    <w:rsid w:val="003D1D46"/>
    <w:rsid w:val="003D1D53"/>
    <w:rsid w:val="003D1DA1"/>
    <w:rsid w:val="003D1F53"/>
    <w:rsid w:val="003D2091"/>
    <w:rsid w:val="003D216A"/>
    <w:rsid w:val="003D2173"/>
    <w:rsid w:val="003D22B4"/>
    <w:rsid w:val="003D22CB"/>
    <w:rsid w:val="003D2355"/>
    <w:rsid w:val="003D2426"/>
    <w:rsid w:val="003D2486"/>
    <w:rsid w:val="003D257F"/>
    <w:rsid w:val="003D25CC"/>
    <w:rsid w:val="003D25F7"/>
    <w:rsid w:val="003D269F"/>
    <w:rsid w:val="003D27A3"/>
    <w:rsid w:val="003D294A"/>
    <w:rsid w:val="003D29C1"/>
    <w:rsid w:val="003D2ACE"/>
    <w:rsid w:val="003D2DAB"/>
    <w:rsid w:val="003D2DD1"/>
    <w:rsid w:val="003D2E5A"/>
    <w:rsid w:val="003D2E81"/>
    <w:rsid w:val="003D2EC5"/>
    <w:rsid w:val="003D2F35"/>
    <w:rsid w:val="003D2F9B"/>
    <w:rsid w:val="003D2FBD"/>
    <w:rsid w:val="003D311A"/>
    <w:rsid w:val="003D353F"/>
    <w:rsid w:val="003D3549"/>
    <w:rsid w:val="003D3587"/>
    <w:rsid w:val="003D36DC"/>
    <w:rsid w:val="003D38EC"/>
    <w:rsid w:val="003D38F4"/>
    <w:rsid w:val="003D3A44"/>
    <w:rsid w:val="003D3A6C"/>
    <w:rsid w:val="003D3C35"/>
    <w:rsid w:val="003D3C41"/>
    <w:rsid w:val="003D3CD7"/>
    <w:rsid w:val="003D3D14"/>
    <w:rsid w:val="003D3D67"/>
    <w:rsid w:val="003D3E22"/>
    <w:rsid w:val="003D3E89"/>
    <w:rsid w:val="003D3F0D"/>
    <w:rsid w:val="003D4335"/>
    <w:rsid w:val="003D43FB"/>
    <w:rsid w:val="003D444B"/>
    <w:rsid w:val="003D455C"/>
    <w:rsid w:val="003D458E"/>
    <w:rsid w:val="003D45B1"/>
    <w:rsid w:val="003D4659"/>
    <w:rsid w:val="003D4718"/>
    <w:rsid w:val="003D490B"/>
    <w:rsid w:val="003D49DF"/>
    <w:rsid w:val="003D49FE"/>
    <w:rsid w:val="003D4A2A"/>
    <w:rsid w:val="003D4E0B"/>
    <w:rsid w:val="003D4F9D"/>
    <w:rsid w:val="003D4FB7"/>
    <w:rsid w:val="003D4FE3"/>
    <w:rsid w:val="003D5050"/>
    <w:rsid w:val="003D505C"/>
    <w:rsid w:val="003D539E"/>
    <w:rsid w:val="003D53A1"/>
    <w:rsid w:val="003D545E"/>
    <w:rsid w:val="003D550B"/>
    <w:rsid w:val="003D5719"/>
    <w:rsid w:val="003D5965"/>
    <w:rsid w:val="003D5A00"/>
    <w:rsid w:val="003D5AD0"/>
    <w:rsid w:val="003D5EFA"/>
    <w:rsid w:val="003D5F1F"/>
    <w:rsid w:val="003D5F4F"/>
    <w:rsid w:val="003D5F8B"/>
    <w:rsid w:val="003D6001"/>
    <w:rsid w:val="003D6182"/>
    <w:rsid w:val="003D6193"/>
    <w:rsid w:val="003D6348"/>
    <w:rsid w:val="003D6361"/>
    <w:rsid w:val="003D63B6"/>
    <w:rsid w:val="003D657E"/>
    <w:rsid w:val="003D67EE"/>
    <w:rsid w:val="003D686E"/>
    <w:rsid w:val="003D68B2"/>
    <w:rsid w:val="003D6923"/>
    <w:rsid w:val="003D6BDF"/>
    <w:rsid w:val="003D6F2B"/>
    <w:rsid w:val="003D6F4B"/>
    <w:rsid w:val="003D7057"/>
    <w:rsid w:val="003D705E"/>
    <w:rsid w:val="003D71E1"/>
    <w:rsid w:val="003D7318"/>
    <w:rsid w:val="003D735C"/>
    <w:rsid w:val="003D7670"/>
    <w:rsid w:val="003D768A"/>
    <w:rsid w:val="003D76DD"/>
    <w:rsid w:val="003D76E8"/>
    <w:rsid w:val="003D77B4"/>
    <w:rsid w:val="003D7839"/>
    <w:rsid w:val="003D7857"/>
    <w:rsid w:val="003D7912"/>
    <w:rsid w:val="003D7990"/>
    <w:rsid w:val="003D7AFA"/>
    <w:rsid w:val="003D7D42"/>
    <w:rsid w:val="003D7EC4"/>
    <w:rsid w:val="003D7FB5"/>
    <w:rsid w:val="003D7FB8"/>
    <w:rsid w:val="003E002D"/>
    <w:rsid w:val="003E00A4"/>
    <w:rsid w:val="003E02EA"/>
    <w:rsid w:val="003E038B"/>
    <w:rsid w:val="003E043F"/>
    <w:rsid w:val="003E05D9"/>
    <w:rsid w:val="003E07E2"/>
    <w:rsid w:val="003E086A"/>
    <w:rsid w:val="003E0A6B"/>
    <w:rsid w:val="003E0B19"/>
    <w:rsid w:val="003E0B5D"/>
    <w:rsid w:val="003E0B63"/>
    <w:rsid w:val="003E0CFD"/>
    <w:rsid w:val="003E0D25"/>
    <w:rsid w:val="003E0D5D"/>
    <w:rsid w:val="003E0D9C"/>
    <w:rsid w:val="003E0EDB"/>
    <w:rsid w:val="003E0FD8"/>
    <w:rsid w:val="003E0FE2"/>
    <w:rsid w:val="003E11F8"/>
    <w:rsid w:val="003E14DE"/>
    <w:rsid w:val="003E1539"/>
    <w:rsid w:val="003E1594"/>
    <w:rsid w:val="003E159F"/>
    <w:rsid w:val="003E15C5"/>
    <w:rsid w:val="003E16E6"/>
    <w:rsid w:val="003E1736"/>
    <w:rsid w:val="003E176D"/>
    <w:rsid w:val="003E17BF"/>
    <w:rsid w:val="003E1911"/>
    <w:rsid w:val="003E199D"/>
    <w:rsid w:val="003E1A2E"/>
    <w:rsid w:val="003E1C5E"/>
    <w:rsid w:val="003E1E0B"/>
    <w:rsid w:val="003E1E81"/>
    <w:rsid w:val="003E1FD9"/>
    <w:rsid w:val="003E2089"/>
    <w:rsid w:val="003E20BF"/>
    <w:rsid w:val="003E22EE"/>
    <w:rsid w:val="003E23B0"/>
    <w:rsid w:val="003E24C3"/>
    <w:rsid w:val="003E2665"/>
    <w:rsid w:val="003E2766"/>
    <w:rsid w:val="003E2922"/>
    <w:rsid w:val="003E2965"/>
    <w:rsid w:val="003E29AA"/>
    <w:rsid w:val="003E29FE"/>
    <w:rsid w:val="003E2AA0"/>
    <w:rsid w:val="003E2BF3"/>
    <w:rsid w:val="003E2C85"/>
    <w:rsid w:val="003E2E76"/>
    <w:rsid w:val="003E30AE"/>
    <w:rsid w:val="003E31D8"/>
    <w:rsid w:val="003E33A8"/>
    <w:rsid w:val="003E33FA"/>
    <w:rsid w:val="003E345E"/>
    <w:rsid w:val="003E3495"/>
    <w:rsid w:val="003E3639"/>
    <w:rsid w:val="003E366F"/>
    <w:rsid w:val="003E3704"/>
    <w:rsid w:val="003E38C1"/>
    <w:rsid w:val="003E3D27"/>
    <w:rsid w:val="003E3DC8"/>
    <w:rsid w:val="003E3E5B"/>
    <w:rsid w:val="003E3E82"/>
    <w:rsid w:val="003E4070"/>
    <w:rsid w:val="003E439A"/>
    <w:rsid w:val="003E4506"/>
    <w:rsid w:val="003E45E4"/>
    <w:rsid w:val="003E46AB"/>
    <w:rsid w:val="003E46C4"/>
    <w:rsid w:val="003E4857"/>
    <w:rsid w:val="003E4898"/>
    <w:rsid w:val="003E492E"/>
    <w:rsid w:val="003E4AEA"/>
    <w:rsid w:val="003E4B9F"/>
    <w:rsid w:val="003E4C8D"/>
    <w:rsid w:val="003E4CD2"/>
    <w:rsid w:val="003E4EA2"/>
    <w:rsid w:val="003E4ECA"/>
    <w:rsid w:val="003E4F78"/>
    <w:rsid w:val="003E512B"/>
    <w:rsid w:val="003E527E"/>
    <w:rsid w:val="003E5295"/>
    <w:rsid w:val="003E5439"/>
    <w:rsid w:val="003E547F"/>
    <w:rsid w:val="003E560C"/>
    <w:rsid w:val="003E5724"/>
    <w:rsid w:val="003E5760"/>
    <w:rsid w:val="003E583B"/>
    <w:rsid w:val="003E58EC"/>
    <w:rsid w:val="003E5980"/>
    <w:rsid w:val="003E59AA"/>
    <w:rsid w:val="003E5B18"/>
    <w:rsid w:val="003E5B5A"/>
    <w:rsid w:val="003E5FD7"/>
    <w:rsid w:val="003E6104"/>
    <w:rsid w:val="003E62AF"/>
    <w:rsid w:val="003E631F"/>
    <w:rsid w:val="003E6327"/>
    <w:rsid w:val="003E647E"/>
    <w:rsid w:val="003E6897"/>
    <w:rsid w:val="003E68AD"/>
    <w:rsid w:val="003E699F"/>
    <w:rsid w:val="003E6B40"/>
    <w:rsid w:val="003E6B76"/>
    <w:rsid w:val="003E6DC6"/>
    <w:rsid w:val="003E6DF2"/>
    <w:rsid w:val="003E6EA9"/>
    <w:rsid w:val="003E6F6B"/>
    <w:rsid w:val="003E7178"/>
    <w:rsid w:val="003E718F"/>
    <w:rsid w:val="003E7249"/>
    <w:rsid w:val="003E7313"/>
    <w:rsid w:val="003E735A"/>
    <w:rsid w:val="003E73FE"/>
    <w:rsid w:val="003E74DA"/>
    <w:rsid w:val="003E74DB"/>
    <w:rsid w:val="003E7582"/>
    <w:rsid w:val="003E75D7"/>
    <w:rsid w:val="003E75ED"/>
    <w:rsid w:val="003E7614"/>
    <w:rsid w:val="003E7687"/>
    <w:rsid w:val="003E76A8"/>
    <w:rsid w:val="003E7840"/>
    <w:rsid w:val="003E7874"/>
    <w:rsid w:val="003E78DC"/>
    <w:rsid w:val="003E7959"/>
    <w:rsid w:val="003E7A04"/>
    <w:rsid w:val="003E7DD2"/>
    <w:rsid w:val="003E7E35"/>
    <w:rsid w:val="003E7EA4"/>
    <w:rsid w:val="003F0117"/>
    <w:rsid w:val="003F0262"/>
    <w:rsid w:val="003F03D3"/>
    <w:rsid w:val="003F0637"/>
    <w:rsid w:val="003F083A"/>
    <w:rsid w:val="003F089F"/>
    <w:rsid w:val="003F0A1D"/>
    <w:rsid w:val="003F0BA0"/>
    <w:rsid w:val="003F0D56"/>
    <w:rsid w:val="003F0F69"/>
    <w:rsid w:val="003F10EE"/>
    <w:rsid w:val="003F11E4"/>
    <w:rsid w:val="003F13C6"/>
    <w:rsid w:val="003F1405"/>
    <w:rsid w:val="003F1476"/>
    <w:rsid w:val="003F15BD"/>
    <w:rsid w:val="003F17FB"/>
    <w:rsid w:val="003F1833"/>
    <w:rsid w:val="003F1929"/>
    <w:rsid w:val="003F1940"/>
    <w:rsid w:val="003F1B93"/>
    <w:rsid w:val="003F1CF2"/>
    <w:rsid w:val="003F1E92"/>
    <w:rsid w:val="003F2061"/>
    <w:rsid w:val="003F22F0"/>
    <w:rsid w:val="003F2531"/>
    <w:rsid w:val="003F2618"/>
    <w:rsid w:val="003F27DF"/>
    <w:rsid w:val="003F287B"/>
    <w:rsid w:val="003F28DD"/>
    <w:rsid w:val="003F28E8"/>
    <w:rsid w:val="003F29C9"/>
    <w:rsid w:val="003F2AD6"/>
    <w:rsid w:val="003F2C09"/>
    <w:rsid w:val="003F2D60"/>
    <w:rsid w:val="003F2E9B"/>
    <w:rsid w:val="003F2F06"/>
    <w:rsid w:val="003F2FDB"/>
    <w:rsid w:val="003F31B2"/>
    <w:rsid w:val="003F31BA"/>
    <w:rsid w:val="003F3344"/>
    <w:rsid w:val="003F334C"/>
    <w:rsid w:val="003F3390"/>
    <w:rsid w:val="003F3414"/>
    <w:rsid w:val="003F3581"/>
    <w:rsid w:val="003F3674"/>
    <w:rsid w:val="003F37AF"/>
    <w:rsid w:val="003F3A37"/>
    <w:rsid w:val="003F3CC5"/>
    <w:rsid w:val="003F3F44"/>
    <w:rsid w:val="003F3FF4"/>
    <w:rsid w:val="003F40B9"/>
    <w:rsid w:val="003F4216"/>
    <w:rsid w:val="003F4265"/>
    <w:rsid w:val="003F42DE"/>
    <w:rsid w:val="003F4306"/>
    <w:rsid w:val="003F4691"/>
    <w:rsid w:val="003F4A3C"/>
    <w:rsid w:val="003F4B26"/>
    <w:rsid w:val="003F4C5D"/>
    <w:rsid w:val="003F4DBE"/>
    <w:rsid w:val="003F4F78"/>
    <w:rsid w:val="003F4F7B"/>
    <w:rsid w:val="003F5014"/>
    <w:rsid w:val="003F509D"/>
    <w:rsid w:val="003F52EA"/>
    <w:rsid w:val="003F5327"/>
    <w:rsid w:val="003F53A4"/>
    <w:rsid w:val="003F54E0"/>
    <w:rsid w:val="003F54FE"/>
    <w:rsid w:val="003F5623"/>
    <w:rsid w:val="003F5630"/>
    <w:rsid w:val="003F5788"/>
    <w:rsid w:val="003F5809"/>
    <w:rsid w:val="003F58B0"/>
    <w:rsid w:val="003F5A98"/>
    <w:rsid w:val="003F5C50"/>
    <w:rsid w:val="003F5EE0"/>
    <w:rsid w:val="003F5F36"/>
    <w:rsid w:val="003F6063"/>
    <w:rsid w:val="003F60CF"/>
    <w:rsid w:val="003F6189"/>
    <w:rsid w:val="003F61A7"/>
    <w:rsid w:val="003F620C"/>
    <w:rsid w:val="003F622E"/>
    <w:rsid w:val="003F6316"/>
    <w:rsid w:val="003F67A3"/>
    <w:rsid w:val="003F67AE"/>
    <w:rsid w:val="003F6985"/>
    <w:rsid w:val="003F6AB7"/>
    <w:rsid w:val="003F6ACD"/>
    <w:rsid w:val="003F6CEA"/>
    <w:rsid w:val="003F6DCF"/>
    <w:rsid w:val="003F6DD9"/>
    <w:rsid w:val="003F6F09"/>
    <w:rsid w:val="003F6F9A"/>
    <w:rsid w:val="003F6FF5"/>
    <w:rsid w:val="003F7389"/>
    <w:rsid w:val="003F7414"/>
    <w:rsid w:val="003F74DF"/>
    <w:rsid w:val="003F766F"/>
    <w:rsid w:val="003F7855"/>
    <w:rsid w:val="003F7B93"/>
    <w:rsid w:val="003F7B9A"/>
    <w:rsid w:val="003F7BBA"/>
    <w:rsid w:val="003F7C7F"/>
    <w:rsid w:val="003F7DC3"/>
    <w:rsid w:val="003F7DEA"/>
    <w:rsid w:val="00400057"/>
    <w:rsid w:val="004000AA"/>
    <w:rsid w:val="004001D2"/>
    <w:rsid w:val="0040030D"/>
    <w:rsid w:val="004003C0"/>
    <w:rsid w:val="004004F3"/>
    <w:rsid w:val="00400759"/>
    <w:rsid w:val="004007BD"/>
    <w:rsid w:val="00400881"/>
    <w:rsid w:val="004008CA"/>
    <w:rsid w:val="0040096C"/>
    <w:rsid w:val="00400B3E"/>
    <w:rsid w:val="00400B7B"/>
    <w:rsid w:val="00400BA8"/>
    <w:rsid w:val="00400C69"/>
    <w:rsid w:val="00400D5B"/>
    <w:rsid w:val="00400E01"/>
    <w:rsid w:val="00400F59"/>
    <w:rsid w:val="00400FE0"/>
    <w:rsid w:val="00401060"/>
    <w:rsid w:val="0040129F"/>
    <w:rsid w:val="004012C2"/>
    <w:rsid w:val="0040143B"/>
    <w:rsid w:val="004014A4"/>
    <w:rsid w:val="00401551"/>
    <w:rsid w:val="00401590"/>
    <w:rsid w:val="00401606"/>
    <w:rsid w:val="00401739"/>
    <w:rsid w:val="00401805"/>
    <w:rsid w:val="00401AAE"/>
    <w:rsid w:val="00401D05"/>
    <w:rsid w:val="00401E22"/>
    <w:rsid w:val="00401EB1"/>
    <w:rsid w:val="00401F04"/>
    <w:rsid w:val="0040229F"/>
    <w:rsid w:val="0040282E"/>
    <w:rsid w:val="00402831"/>
    <w:rsid w:val="00402885"/>
    <w:rsid w:val="00402A45"/>
    <w:rsid w:val="00402FFC"/>
    <w:rsid w:val="00403058"/>
    <w:rsid w:val="0040314A"/>
    <w:rsid w:val="0040325A"/>
    <w:rsid w:val="0040330B"/>
    <w:rsid w:val="004033F5"/>
    <w:rsid w:val="00403562"/>
    <w:rsid w:val="004036C4"/>
    <w:rsid w:val="0040372F"/>
    <w:rsid w:val="0040384C"/>
    <w:rsid w:val="0040387C"/>
    <w:rsid w:val="004039D0"/>
    <w:rsid w:val="00403A05"/>
    <w:rsid w:val="00403A4B"/>
    <w:rsid w:val="00403B4B"/>
    <w:rsid w:val="00403D3F"/>
    <w:rsid w:val="00403F05"/>
    <w:rsid w:val="00403F59"/>
    <w:rsid w:val="00404090"/>
    <w:rsid w:val="004040CA"/>
    <w:rsid w:val="004040E7"/>
    <w:rsid w:val="00404169"/>
    <w:rsid w:val="004041CD"/>
    <w:rsid w:val="0040427B"/>
    <w:rsid w:val="004047E7"/>
    <w:rsid w:val="004048E0"/>
    <w:rsid w:val="00404A5D"/>
    <w:rsid w:val="00404B64"/>
    <w:rsid w:val="00404B8C"/>
    <w:rsid w:val="00404CC5"/>
    <w:rsid w:val="00404E42"/>
    <w:rsid w:val="00404E48"/>
    <w:rsid w:val="00404E9B"/>
    <w:rsid w:val="00405133"/>
    <w:rsid w:val="004051C3"/>
    <w:rsid w:val="0040520A"/>
    <w:rsid w:val="0040534C"/>
    <w:rsid w:val="00405543"/>
    <w:rsid w:val="00405672"/>
    <w:rsid w:val="00405732"/>
    <w:rsid w:val="00405816"/>
    <w:rsid w:val="00405937"/>
    <w:rsid w:val="004059E9"/>
    <w:rsid w:val="00405ACE"/>
    <w:rsid w:val="00405ADB"/>
    <w:rsid w:val="00405BAC"/>
    <w:rsid w:val="00405CB6"/>
    <w:rsid w:val="00405CCA"/>
    <w:rsid w:val="0040611B"/>
    <w:rsid w:val="0040621C"/>
    <w:rsid w:val="0040649A"/>
    <w:rsid w:val="004064C2"/>
    <w:rsid w:val="00406718"/>
    <w:rsid w:val="004067DC"/>
    <w:rsid w:val="0040681C"/>
    <w:rsid w:val="00406CA0"/>
    <w:rsid w:val="00406DBB"/>
    <w:rsid w:val="00406E8A"/>
    <w:rsid w:val="00406F48"/>
    <w:rsid w:val="00406FE6"/>
    <w:rsid w:val="0040700C"/>
    <w:rsid w:val="0040728B"/>
    <w:rsid w:val="004072BF"/>
    <w:rsid w:val="004072FC"/>
    <w:rsid w:val="004074F0"/>
    <w:rsid w:val="004075F6"/>
    <w:rsid w:val="004075FC"/>
    <w:rsid w:val="00407765"/>
    <w:rsid w:val="004078AE"/>
    <w:rsid w:val="004078DD"/>
    <w:rsid w:val="004078E8"/>
    <w:rsid w:val="0040794D"/>
    <w:rsid w:val="00407A19"/>
    <w:rsid w:val="00407A23"/>
    <w:rsid w:val="00407B2B"/>
    <w:rsid w:val="00407B45"/>
    <w:rsid w:val="00407B8F"/>
    <w:rsid w:val="00407CA3"/>
    <w:rsid w:val="00407D4C"/>
    <w:rsid w:val="00407DB3"/>
    <w:rsid w:val="0041024A"/>
    <w:rsid w:val="0041044E"/>
    <w:rsid w:val="00410488"/>
    <w:rsid w:val="004105B8"/>
    <w:rsid w:val="004107AE"/>
    <w:rsid w:val="004108C9"/>
    <w:rsid w:val="00410AAD"/>
    <w:rsid w:val="00410B93"/>
    <w:rsid w:val="00410BA3"/>
    <w:rsid w:val="00410CF1"/>
    <w:rsid w:val="004112A5"/>
    <w:rsid w:val="004112B9"/>
    <w:rsid w:val="0041137F"/>
    <w:rsid w:val="004113B8"/>
    <w:rsid w:val="004113F2"/>
    <w:rsid w:val="004115B1"/>
    <w:rsid w:val="004119F4"/>
    <w:rsid w:val="00411AAA"/>
    <w:rsid w:val="00411C0B"/>
    <w:rsid w:val="00411C1D"/>
    <w:rsid w:val="00411CBA"/>
    <w:rsid w:val="00411D88"/>
    <w:rsid w:val="00411DE6"/>
    <w:rsid w:val="00411E4B"/>
    <w:rsid w:val="00412125"/>
    <w:rsid w:val="0041212D"/>
    <w:rsid w:val="00412142"/>
    <w:rsid w:val="004122B7"/>
    <w:rsid w:val="004122FA"/>
    <w:rsid w:val="00412349"/>
    <w:rsid w:val="00412396"/>
    <w:rsid w:val="004123C0"/>
    <w:rsid w:val="004123DB"/>
    <w:rsid w:val="004123F2"/>
    <w:rsid w:val="00412480"/>
    <w:rsid w:val="004125C4"/>
    <w:rsid w:val="00412645"/>
    <w:rsid w:val="00412748"/>
    <w:rsid w:val="004127C2"/>
    <w:rsid w:val="004127DC"/>
    <w:rsid w:val="00412885"/>
    <w:rsid w:val="00412A3B"/>
    <w:rsid w:val="00412A83"/>
    <w:rsid w:val="00412C2D"/>
    <w:rsid w:val="00412CB4"/>
    <w:rsid w:val="00412D00"/>
    <w:rsid w:val="00412D9E"/>
    <w:rsid w:val="00412EAF"/>
    <w:rsid w:val="00412FA2"/>
    <w:rsid w:val="00413002"/>
    <w:rsid w:val="0041301C"/>
    <w:rsid w:val="0041303A"/>
    <w:rsid w:val="0041315B"/>
    <w:rsid w:val="00413175"/>
    <w:rsid w:val="004131FE"/>
    <w:rsid w:val="00413682"/>
    <w:rsid w:val="0041399B"/>
    <w:rsid w:val="004139DE"/>
    <w:rsid w:val="00413A0E"/>
    <w:rsid w:val="00413B5E"/>
    <w:rsid w:val="00413DD0"/>
    <w:rsid w:val="00413EF1"/>
    <w:rsid w:val="00413FDF"/>
    <w:rsid w:val="00414020"/>
    <w:rsid w:val="0041422A"/>
    <w:rsid w:val="004142C8"/>
    <w:rsid w:val="004142FB"/>
    <w:rsid w:val="00414446"/>
    <w:rsid w:val="0041448C"/>
    <w:rsid w:val="0041450F"/>
    <w:rsid w:val="004145DC"/>
    <w:rsid w:val="0041465C"/>
    <w:rsid w:val="004146E2"/>
    <w:rsid w:val="004146FA"/>
    <w:rsid w:val="004147ED"/>
    <w:rsid w:val="004148A8"/>
    <w:rsid w:val="00414920"/>
    <w:rsid w:val="00414992"/>
    <w:rsid w:val="00414ABA"/>
    <w:rsid w:val="00414ADE"/>
    <w:rsid w:val="00414BA2"/>
    <w:rsid w:val="00414C1F"/>
    <w:rsid w:val="0041502C"/>
    <w:rsid w:val="0041503E"/>
    <w:rsid w:val="0041506E"/>
    <w:rsid w:val="004150BF"/>
    <w:rsid w:val="00415162"/>
    <w:rsid w:val="004152EB"/>
    <w:rsid w:val="00415390"/>
    <w:rsid w:val="00415396"/>
    <w:rsid w:val="004153A2"/>
    <w:rsid w:val="004153A5"/>
    <w:rsid w:val="00415485"/>
    <w:rsid w:val="004154F2"/>
    <w:rsid w:val="00415721"/>
    <w:rsid w:val="00415795"/>
    <w:rsid w:val="0041581C"/>
    <w:rsid w:val="00415A23"/>
    <w:rsid w:val="00415AB0"/>
    <w:rsid w:val="00415B0C"/>
    <w:rsid w:val="00415B5D"/>
    <w:rsid w:val="00415BD1"/>
    <w:rsid w:val="00415C31"/>
    <w:rsid w:val="004162E4"/>
    <w:rsid w:val="004163B0"/>
    <w:rsid w:val="004165BB"/>
    <w:rsid w:val="00416662"/>
    <w:rsid w:val="00416690"/>
    <w:rsid w:val="004166E7"/>
    <w:rsid w:val="004167EF"/>
    <w:rsid w:val="0041680D"/>
    <w:rsid w:val="00416824"/>
    <w:rsid w:val="00416AC2"/>
    <w:rsid w:val="00416C0D"/>
    <w:rsid w:val="00416C2C"/>
    <w:rsid w:val="00416D86"/>
    <w:rsid w:val="00416EF1"/>
    <w:rsid w:val="00416F75"/>
    <w:rsid w:val="004170B7"/>
    <w:rsid w:val="00417282"/>
    <w:rsid w:val="0041731A"/>
    <w:rsid w:val="00417383"/>
    <w:rsid w:val="00417544"/>
    <w:rsid w:val="004177B0"/>
    <w:rsid w:val="00417803"/>
    <w:rsid w:val="0041780A"/>
    <w:rsid w:val="004178C4"/>
    <w:rsid w:val="00417988"/>
    <w:rsid w:val="00417A7D"/>
    <w:rsid w:val="00417A87"/>
    <w:rsid w:val="00417ABD"/>
    <w:rsid w:val="00417B10"/>
    <w:rsid w:val="00417BC2"/>
    <w:rsid w:val="00417FC9"/>
    <w:rsid w:val="00417FD8"/>
    <w:rsid w:val="004200D4"/>
    <w:rsid w:val="00420190"/>
    <w:rsid w:val="004202DF"/>
    <w:rsid w:val="00420321"/>
    <w:rsid w:val="00420432"/>
    <w:rsid w:val="0042044F"/>
    <w:rsid w:val="00420887"/>
    <w:rsid w:val="00420905"/>
    <w:rsid w:val="00420AFE"/>
    <w:rsid w:val="00420B70"/>
    <w:rsid w:val="00420C88"/>
    <w:rsid w:val="00420D5F"/>
    <w:rsid w:val="00420DCE"/>
    <w:rsid w:val="00420E38"/>
    <w:rsid w:val="00420F09"/>
    <w:rsid w:val="00421045"/>
    <w:rsid w:val="004210BE"/>
    <w:rsid w:val="004210D4"/>
    <w:rsid w:val="0042140F"/>
    <w:rsid w:val="00421469"/>
    <w:rsid w:val="004215C4"/>
    <w:rsid w:val="0042178E"/>
    <w:rsid w:val="004218BE"/>
    <w:rsid w:val="004219B3"/>
    <w:rsid w:val="004219BB"/>
    <w:rsid w:val="00421F45"/>
    <w:rsid w:val="004221DB"/>
    <w:rsid w:val="0042252B"/>
    <w:rsid w:val="0042264A"/>
    <w:rsid w:val="0042268E"/>
    <w:rsid w:val="00422814"/>
    <w:rsid w:val="0042293D"/>
    <w:rsid w:val="0042299F"/>
    <w:rsid w:val="004229C9"/>
    <w:rsid w:val="00422B0D"/>
    <w:rsid w:val="00422CED"/>
    <w:rsid w:val="00422D53"/>
    <w:rsid w:val="00422E67"/>
    <w:rsid w:val="00422E8C"/>
    <w:rsid w:val="00422FF9"/>
    <w:rsid w:val="004230E0"/>
    <w:rsid w:val="00423123"/>
    <w:rsid w:val="0042328B"/>
    <w:rsid w:val="00423334"/>
    <w:rsid w:val="00423428"/>
    <w:rsid w:val="00423439"/>
    <w:rsid w:val="00423A56"/>
    <w:rsid w:val="00423A88"/>
    <w:rsid w:val="00423B6A"/>
    <w:rsid w:val="00423CD0"/>
    <w:rsid w:val="00423E72"/>
    <w:rsid w:val="00423EB5"/>
    <w:rsid w:val="00423EFD"/>
    <w:rsid w:val="00424183"/>
    <w:rsid w:val="004241B6"/>
    <w:rsid w:val="004242B7"/>
    <w:rsid w:val="00424669"/>
    <w:rsid w:val="004246F5"/>
    <w:rsid w:val="0042480F"/>
    <w:rsid w:val="0042491C"/>
    <w:rsid w:val="00424A9F"/>
    <w:rsid w:val="00424B00"/>
    <w:rsid w:val="00424B86"/>
    <w:rsid w:val="00424C37"/>
    <w:rsid w:val="00424C84"/>
    <w:rsid w:val="00424CDA"/>
    <w:rsid w:val="00424CE7"/>
    <w:rsid w:val="00424E8F"/>
    <w:rsid w:val="00424E92"/>
    <w:rsid w:val="00424F66"/>
    <w:rsid w:val="00425025"/>
    <w:rsid w:val="0042509A"/>
    <w:rsid w:val="004250BB"/>
    <w:rsid w:val="004251DE"/>
    <w:rsid w:val="004252E3"/>
    <w:rsid w:val="00425363"/>
    <w:rsid w:val="0042548A"/>
    <w:rsid w:val="004254FF"/>
    <w:rsid w:val="004255C8"/>
    <w:rsid w:val="004258C5"/>
    <w:rsid w:val="004259DE"/>
    <w:rsid w:val="00425DA7"/>
    <w:rsid w:val="00425DB2"/>
    <w:rsid w:val="00425E28"/>
    <w:rsid w:val="00425EB0"/>
    <w:rsid w:val="00425EFC"/>
    <w:rsid w:val="00425F65"/>
    <w:rsid w:val="00425F87"/>
    <w:rsid w:val="00426146"/>
    <w:rsid w:val="00426254"/>
    <w:rsid w:val="00426399"/>
    <w:rsid w:val="0042650E"/>
    <w:rsid w:val="0042655F"/>
    <w:rsid w:val="0042677A"/>
    <w:rsid w:val="004268ED"/>
    <w:rsid w:val="00426908"/>
    <w:rsid w:val="00426A46"/>
    <w:rsid w:val="00426CCF"/>
    <w:rsid w:val="00426E88"/>
    <w:rsid w:val="00426FF8"/>
    <w:rsid w:val="0042702B"/>
    <w:rsid w:val="004271B2"/>
    <w:rsid w:val="004272D1"/>
    <w:rsid w:val="004273DC"/>
    <w:rsid w:val="0042745A"/>
    <w:rsid w:val="004274D1"/>
    <w:rsid w:val="004275D8"/>
    <w:rsid w:val="00427741"/>
    <w:rsid w:val="00427860"/>
    <w:rsid w:val="004278B8"/>
    <w:rsid w:val="0042791D"/>
    <w:rsid w:val="004279FE"/>
    <w:rsid w:val="00427B5D"/>
    <w:rsid w:val="00427B6E"/>
    <w:rsid w:val="00427BB9"/>
    <w:rsid w:val="00427BBE"/>
    <w:rsid w:val="00427C93"/>
    <w:rsid w:val="00427C95"/>
    <w:rsid w:val="00427DCC"/>
    <w:rsid w:val="00427EB1"/>
    <w:rsid w:val="00427EBB"/>
    <w:rsid w:val="00427FB9"/>
    <w:rsid w:val="00430154"/>
    <w:rsid w:val="00430271"/>
    <w:rsid w:val="004302D3"/>
    <w:rsid w:val="004302D9"/>
    <w:rsid w:val="0043033B"/>
    <w:rsid w:val="00430467"/>
    <w:rsid w:val="0043047A"/>
    <w:rsid w:val="00430522"/>
    <w:rsid w:val="00430540"/>
    <w:rsid w:val="0043056D"/>
    <w:rsid w:val="00430582"/>
    <w:rsid w:val="0043072C"/>
    <w:rsid w:val="00430778"/>
    <w:rsid w:val="00430839"/>
    <w:rsid w:val="0043086E"/>
    <w:rsid w:val="004309C4"/>
    <w:rsid w:val="00430A5C"/>
    <w:rsid w:val="00430AC2"/>
    <w:rsid w:val="00431072"/>
    <w:rsid w:val="004310CB"/>
    <w:rsid w:val="004312AC"/>
    <w:rsid w:val="004313F6"/>
    <w:rsid w:val="0043155D"/>
    <w:rsid w:val="00431566"/>
    <w:rsid w:val="00431608"/>
    <w:rsid w:val="00431643"/>
    <w:rsid w:val="0043164E"/>
    <w:rsid w:val="004316DA"/>
    <w:rsid w:val="00431813"/>
    <w:rsid w:val="0043184B"/>
    <w:rsid w:val="00431955"/>
    <w:rsid w:val="0043198C"/>
    <w:rsid w:val="00431BA9"/>
    <w:rsid w:val="00431BE1"/>
    <w:rsid w:val="00431F0F"/>
    <w:rsid w:val="00431FD3"/>
    <w:rsid w:val="00431FDF"/>
    <w:rsid w:val="00431FEA"/>
    <w:rsid w:val="00432067"/>
    <w:rsid w:val="00432075"/>
    <w:rsid w:val="00432098"/>
    <w:rsid w:val="00432194"/>
    <w:rsid w:val="00432234"/>
    <w:rsid w:val="00432346"/>
    <w:rsid w:val="00432348"/>
    <w:rsid w:val="0043236F"/>
    <w:rsid w:val="004323A4"/>
    <w:rsid w:val="00432617"/>
    <w:rsid w:val="00432649"/>
    <w:rsid w:val="004326A7"/>
    <w:rsid w:val="004326B8"/>
    <w:rsid w:val="0043272A"/>
    <w:rsid w:val="0043294C"/>
    <w:rsid w:val="00432A43"/>
    <w:rsid w:val="00432B02"/>
    <w:rsid w:val="00432CD4"/>
    <w:rsid w:val="00432D1A"/>
    <w:rsid w:val="00432EF0"/>
    <w:rsid w:val="00433001"/>
    <w:rsid w:val="0043300F"/>
    <w:rsid w:val="0043314F"/>
    <w:rsid w:val="0043316A"/>
    <w:rsid w:val="0043325E"/>
    <w:rsid w:val="00433368"/>
    <w:rsid w:val="004333DF"/>
    <w:rsid w:val="004334FC"/>
    <w:rsid w:val="00433692"/>
    <w:rsid w:val="004336CC"/>
    <w:rsid w:val="0043376C"/>
    <w:rsid w:val="004338BA"/>
    <w:rsid w:val="004338EF"/>
    <w:rsid w:val="00433AE1"/>
    <w:rsid w:val="00433B0A"/>
    <w:rsid w:val="00433BE7"/>
    <w:rsid w:val="00433C2D"/>
    <w:rsid w:val="00433E17"/>
    <w:rsid w:val="00433FEF"/>
    <w:rsid w:val="0043411B"/>
    <w:rsid w:val="00434151"/>
    <w:rsid w:val="004346D0"/>
    <w:rsid w:val="004347A4"/>
    <w:rsid w:val="00434D66"/>
    <w:rsid w:val="00434E76"/>
    <w:rsid w:val="0043509D"/>
    <w:rsid w:val="004351A0"/>
    <w:rsid w:val="00435316"/>
    <w:rsid w:val="00435433"/>
    <w:rsid w:val="004355D3"/>
    <w:rsid w:val="004355D7"/>
    <w:rsid w:val="004357BC"/>
    <w:rsid w:val="004358A8"/>
    <w:rsid w:val="004358C1"/>
    <w:rsid w:val="004358D9"/>
    <w:rsid w:val="004358F4"/>
    <w:rsid w:val="00435914"/>
    <w:rsid w:val="00435C2E"/>
    <w:rsid w:val="00435DD2"/>
    <w:rsid w:val="00435DFB"/>
    <w:rsid w:val="00435E1B"/>
    <w:rsid w:val="00436109"/>
    <w:rsid w:val="004362BE"/>
    <w:rsid w:val="004364EB"/>
    <w:rsid w:val="004364FD"/>
    <w:rsid w:val="00436876"/>
    <w:rsid w:val="004368B9"/>
    <w:rsid w:val="004368BA"/>
    <w:rsid w:val="00436A48"/>
    <w:rsid w:val="00436A50"/>
    <w:rsid w:val="00436A98"/>
    <w:rsid w:val="00436B58"/>
    <w:rsid w:val="00436CBB"/>
    <w:rsid w:val="00436D3F"/>
    <w:rsid w:val="00436D47"/>
    <w:rsid w:val="00436D60"/>
    <w:rsid w:val="00436F98"/>
    <w:rsid w:val="004370C1"/>
    <w:rsid w:val="00437130"/>
    <w:rsid w:val="00437295"/>
    <w:rsid w:val="004372CC"/>
    <w:rsid w:val="00437312"/>
    <w:rsid w:val="00437343"/>
    <w:rsid w:val="004374E1"/>
    <w:rsid w:val="004377D3"/>
    <w:rsid w:val="00437816"/>
    <w:rsid w:val="00437967"/>
    <w:rsid w:val="00437993"/>
    <w:rsid w:val="004379FF"/>
    <w:rsid w:val="00437A20"/>
    <w:rsid w:val="00437B8C"/>
    <w:rsid w:val="00437C4E"/>
    <w:rsid w:val="00437CB6"/>
    <w:rsid w:val="00437D01"/>
    <w:rsid w:val="00437D86"/>
    <w:rsid w:val="00437DB3"/>
    <w:rsid w:val="00437FA4"/>
    <w:rsid w:val="0044017A"/>
    <w:rsid w:val="0044025E"/>
    <w:rsid w:val="004403C0"/>
    <w:rsid w:val="004403DC"/>
    <w:rsid w:val="00440421"/>
    <w:rsid w:val="00440445"/>
    <w:rsid w:val="00440505"/>
    <w:rsid w:val="0044067E"/>
    <w:rsid w:val="00440737"/>
    <w:rsid w:val="00440790"/>
    <w:rsid w:val="004407F6"/>
    <w:rsid w:val="00440908"/>
    <w:rsid w:val="00440ABA"/>
    <w:rsid w:val="00440B3C"/>
    <w:rsid w:val="00440DCF"/>
    <w:rsid w:val="00440DFF"/>
    <w:rsid w:val="00440E30"/>
    <w:rsid w:val="00440E68"/>
    <w:rsid w:val="004410E1"/>
    <w:rsid w:val="0044126A"/>
    <w:rsid w:val="0044129D"/>
    <w:rsid w:val="004413A7"/>
    <w:rsid w:val="00441422"/>
    <w:rsid w:val="004415E1"/>
    <w:rsid w:val="00441651"/>
    <w:rsid w:val="00441759"/>
    <w:rsid w:val="00441930"/>
    <w:rsid w:val="0044196F"/>
    <w:rsid w:val="00441B75"/>
    <w:rsid w:val="00441BBF"/>
    <w:rsid w:val="00441C31"/>
    <w:rsid w:val="00441EB3"/>
    <w:rsid w:val="00441FE1"/>
    <w:rsid w:val="004422BF"/>
    <w:rsid w:val="004423FA"/>
    <w:rsid w:val="0044257F"/>
    <w:rsid w:val="004427A7"/>
    <w:rsid w:val="004427F9"/>
    <w:rsid w:val="00442893"/>
    <w:rsid w:val="004428FC"/>
    <w:rsid w:val="00442935"/>
    <w:rsid w:val="00442A3F"/>
    <w:rsid w:val="00442AD7"/>
    <w:rsid w:val="00442B6B"/>
    <w:rsid w:val="00442CAB"/>
    <w:rsid w:val="00442CC6"/>
    <w:rsid w:val="00442DC7"/>
    <w:rsid w:val="00442DD6"/>
    <w:rsid w:val="00442DEF"/>
    <w:rsid w:val="00442F0A"/>
    <w:rsid w:val="00442F14"/>
    <w:rsid w:val="004430CE"/>
    <w:rsid w:val="004430D0"/>
    <w:rsid w:val="00443262"/>
    <w:rsid w:val="00443298"/>
    <w:rsid w:val="00443360"/>
    <w:rsid w:val="00443428"/>
    <w:rsid w:val="004434E3"/>
    <w:rsid w:val="00443538"/>
    <w:rsid w:val="004435FF"/>
    <w:rsid w:val="0044373C"/>
    <w:rsid w:val="00443740"/>
    <w:rsid w:val="00443AF4"/>
    <w:rsid w:val="00443BA2"/>
    <w:rsid w:val="00443DBA"/>
    <w:rsid w:val="00443EBF"/>
    <w:rsid w:val="00443F9C"/>
    <w:rsid w:val="00443FA6"/>
    <w:rsid w:val="00443FB0"/>
    <w:rsid w:val="00444032"/>
    <w:rsid w:val="004440C4"/>
    <w:rsid w:val="0044410A"/>
    <w:rsid w:val="00444275"/>
    <w:rsid w:val="004443C8"/>
    <w:rsid w:val="004444B9"/>
    <w:rsid w:val="004444DD"/>
    <w:rsid w:val="00444664"/>
    <w:rsid w:val="00444740"/>
    <w:rsid w:val="0044475C"/>
    <w:rsid w:val="004447DB"/>
    <w:rsid w:val="0044489F"/>
    <w:rsid w:val="0044494A"/>
    <w:rsid w:val="00444A29"/>
    <w:rsid w:val="00444C7B"/>
    <w:rsid w:val="00444C84"/>
    <w:rsid w:val="00444D20"/>
    <w:rsid w:val="00444DF8"/>
    <w:rsid w:val="00444EE7"/>
    <w:rsid w:val="00445073"/>
    <w:rsid w:val="00445256"/>
    <w:rsid w:val="00445266"/>
    <w:rsid w:val="0044534F"/>
    <w:rsid w:val="00445417"/>
    <w:rsid w:val="0044558A"/>
    <w:rsid w:val="00445612"/>
    <w:rsid w:val="00445656"/>
    <w:rsid w:val="004457EC"/>
    <w:rsid w:val="00445815"/>
    <w:rsid w:val="00445850"/>
    <w:rsid w:val="004458F9"/>
    <w:rsid w:val="00445965"/>
    <w:rsid w:val="004459EE"/>
    <w:rsid w:val="004459F4"/>
    <w:rsid w:val="00445DC2"/>
    <w:rsid w:val="00445F10"/>
    <w:rsid w:val="004460DA"/>
    <w:rsid w:val="004461B2"/>
    <w:rsid w:val="00446204"/>
    <w:rsid w:val="0044622B"/>
    <w:rsid w:val="004462AC"/>
    <w:rsid w:val="00446386"/>
    <w:rsid w:val="004464EE"/>
    <w:rsid w:val="00446585"/>
    <w:rsid w:val="00446685"/>
    <w:rsid w:val="00446790"/>
    <w:rsid w:val="004467C1"/>
    <w:rsid w:val="00446908"/>
    <w:rsid w:val="0044690E"/>
    <w:rsid w:val="00446947"/>
    <w:rsid w:val="004469F1"/>
    <w:rsid w:val="00446A40"/>
    <w:rsid w:val="00446B06"/>
    <w:rsid w:val="00446BA0"/>
    <w:rsid w:val="00446E01"/>
    <w:rsid w:val="00446E4A"/>
    <w:rsid w:val="00446FC1"/>
    <w:rsid w:val="004470B7"/>
    <w:rsid w:val="0044710C"/>
    <w:rsid w:val="004472FA"/>
    <w:rsid w:val="00447309"/>
    <w:rsid w:val="00447317"/>
    <w:rsid w:val="00447340"/>
    <w:rsid w:val="00447352"/>
    <w:rsid w:val="004474AD"/>
    <w:rsid w:val="00447525"/>
    <w:rsid w:val="004476CD"/>
    <w:rsid w:val="004476F0"/>
    <w:rsid w:val="004478AC"/>
    <w:rsid w:val="00447914"/>
    <w:rsid w:val="00447D41"/>
    <w:rsid w:val="00447E97"/>
    <w:rsid w:val="00447FE0"/>
    <w:rsid w:val="004500CF"/>
    <w:rsid w:val="004501D7"/>
    <w:rsid w:val="004501F1"/>
    <w:rsid w:val="00450394"/>
    <w:rsid w:val="0045044A"/>
    <w:rsid w:val="00450575"/>
    <w:rsid w:val="004506A1"/>
    <w:rsid w:val="0045070E"/>
    <w:rsid w:val="00450715"/>
    <w:rsid w:val="0045079B"/>
    <w:rsid w:val="004508A2"/>
    <w:rsid w:val="00450A83"/>
    <w:rsid w:val="00450A89"/>
    <w:rsid w:val="00450AF3"/>
    <w:rsid w:val="00450C40"/>
    <w:rsid w:val="00450D6C"/>
    <w:rsid w:val="00450DAD"/>
    <w:rsid w:val="00450DE5"/>
    <w:rsid w:val="00450E3D"/>
    <w:rsid w:val="00450F23"/>
    <w:rsid w:val="00450F26"/>
    <w:rsid w:val="00450F65"/>
    <w:rsid w:val="0045110B"/>
    <w:rsid w:val="00451162"/>
    <w:rsid w:val="00451230"/>
    <w:rsid w:val="00451344"/>
    <w:rsid w:val="004513B1"/>
    <w:rsid w:val="004513FD"/>
    <w:rsid w:val="00451504"/>
    <w:rsid w:val="0045180F"/>
    <w:rsid w:val="004518CB"/>
    <w:rsid w:val="00451AED"/>
    <w:rsid w:val="00451C42"/>
    <w:rsid w:val="00451CCC"/>
    <w:rsid w:val="00451E46"/>
    <w:rsid w:val="00451E86"/>
    <w:rsid w:val="00451EEF"/>
    <w:rsid w:val="00451F13"/>
    <w:rsid w:val="0045205A"/>
    <w:rsid w:val="004520BB"/>
    <w:rsid w:val="00452233"/>
    <w:rsid w:val="00452284"/>
    <w:rsid w:val="00452455"/>
    <w:rsid w:val="00452459"/>
    <w:rsid w:val="004525A3"/>
    <w:rsid w:val="00452639"/>
    <w:rsid w:val="0045294B"/>
    <w:rsid w:val="00452986"/>
    <w:rsid w:val="00452C11"/>
    <w:rsid w:val="00452CA8"/>
    <w:rsid w:val="00452DF7"/>
    <w:rsid w:val="00452EFD"/>
    <w:rsid w:val="00452F33"/>
    <w:rsid w:val="00452FE9"/>
    <w:rsid w:val="00453106"/>
    <w:rsid w:val="004533E4"/>
    <w:rsid w:val="0045344D"/>
    <w:rsid w:val="00453520"/>
    <w:rsid w:val="00453653"/>
    <w:rsid w:val="004536C4"/>
    <w:rsid w:val="004536D4"/>
    <w:rsid w:val="004536DD"/>
    <w:rsid w:val="0045381A"/>
    <w:rsid w:val="00453844"/>
    <w:rsid w:val="004538C5"/>
    <w:rsid w:val="00453D7E"/>
    <w:rsid w:val="00453EFA"/>
    <w:rsid w:val="004540D4"/>
    <w:rsid w:val="004541D4"/>
    <w:rsid w:val="004545C0"/>
    <w:rsid w:val="004546DB"/>
    <w:rsid w:val="00454787"/>
    <w:rsid w:val="00454A5F"/>
    <w:rsid w:val="00454BB7"/>
    <w:rsid w:val="00454C15"/>
    <w:rsid w:val="00454C54"/>
    <w:rsid w:val="00454FF1"/>
    <w:rsid w:val="00454FFC"/>
    <w:rsid w:val="00455021"/>
    <w:rsid w:val="00455083"/>
    <w:rsid w:val="0045534C"/>
    <w:rsid w:val="00455410"/>
    <w:rsid w:val="004554A7"/>
    <w:rsid w:val="004557D8"/>
    <w:rsid w:val="00455805"/>
    <w:rsid w:val="00455811"/>
    <w:rsid w:val="00455959"/>
    <w:rsid w:val="00455CCB"/>
    <w:rsid w:val="00455D92"/>
    <w:rsid w:val="00455EC0"/>
    <w:rsid w:val="00455FD1"/>
    <w:rsid w:val="00455FEA"/>
    <w:rsid w:val="0045603D"/>
    <w:rsid w:val="004560FB"/>
    <w:rsid w:val="004564F5"/>
    <w:rsid w:val="00456576"/>
    <w:rsid w:val="0045660E"/>
    <w:rsid w:val="00456818"/>
    <w:rsid w:val="004569F1"/>
    <w:rsid w:val="00456A1B"/>
    <w:rsid w:val="00456AF1"/>
    <w:rsid w:val="00456B04"/>
    <w:rsid w:val="00456B0B"/>
    <w:rsid w:val="00456BAB"/>
    <w:rsid w:val="00456CFB"/>
    <w:rsid w:val="00456DE4"/>
    <w:rsid w:val="00456EC8"/>
    <w:rsid w:val="00456ECB"/>
    <w:rsid w:val="00456F57"/>
    <w:rsid w:val="00456FC5"/>
    <w:rsid w:val="00457059"/>
    <w:rsid w:val="00457255"/>
    <w:rsid w:val="004572D0"/>
    <w:rsid w:val="00457387"/>
    <w:rsid w:val="004574E1"/>
    <w:rsid w:val="0045755F"/>
    <w:rsid w:val="00457560"/>
    <w:rsid w:val="004576BC"/>
    <w:rsid w:val="00457707"/>
    <w:rsid w:val="00457936"/>
    <w:rsid w:val="00457A23"/>
    <w:rsid w:val="00457AF9"/>
    <w:rsid w:val="00457BAB"/>
    <w:rsid w:val="00457E7C"/>
    <w:rsid w:val="0046004E"/>
    <w:rsid w:val="00460061"/>
    <w:rsid w:val="004600A9"/>
    <w:rsid w:val="0046018A"/>
    <w:rsid w:val="00460423"/>
    <w:rsid w:val="00460531"/>
    <w:rsid w:val="004605BB"/>
    <w:rsid w:val="0046075B"/>
    <w:rsid w:val="0046079C"/>
    <w:rsid w:val="00460B8D"/>
    <w:rsid w:val="00460D75"/>
    <w:rsid w:val="00460F03"/>
    <w:rsid w:val="00460F46"/>
    <w:rsid w:val="004610D4"/>
    <w:rsid w:val="0046110C"/>
    <w:rsid w:val="0046136A"/>
    <w:rsid w:val="00461384"/>
    <w:rsid w:val="004613A3"/>
    <w:rsid w:val="004613D4"/>
    <w:rsid w:val="0046149C"/>
    <w:rsid w:val="0046159F"/>
    <w:rsid w:val="004615A2"/>
    <w:rsid w:val="004615C9"/>
    <w:rsid w:val="00461619"/>
    <w:rsid w:val="004616BF"/>
    <w:rsid w:val="004618AB"/>
    <w:rsid w:val="0046192F"/>
    <w:rsid w:val="0046197F"/>
    <w:rsid w:val="004619C7"/>
    <w:rsid w:val="00461B04"/>
    <w:rsid w:val="00461D29"/>
    <w:rsid w:val="00461D5D"/>
    <w:rsid w:val="00461DB8"/>
    <w:rsid w:val="00461DC1"/>
    <w:rsid w:val="00462038"/>
    <w:rsid w:val="004620B5"/>
    <w:rsid w:val="0046222D"/>
    <w:rsid w:val="00462314"/>
    <w:rsid w:val="00462357"/>
    <w:rsid w:val="0046240F"/>
    <w:rsid w:val="00462613"/>
    <w:rsid w:val="00462739"/>
    <w:rsid w:val="0046283A"/>
    <w:rsid w:val="0046295D"/>
    <w:rsid w:val="00462ADF"/>
    <w:rsid w:val="00462B36"/>
    <w:rsid w:val="00462C86"/>
    <w:rsid w:val="00462E7A"/>
    <w:rsid w:val="00463259"/>
    <w:rsid w:val="00463278"/>
    <w:rsid w:val="004632B6"/>
    <w:rsid w:val="00463357"/>
    <w:rsid w:val="0046343A"/>
    <w:rsid w:val="00463484"/>
    <w:rsid w:val="004634B0"/>
    <w:rsid w:val="004635F7"/>
    <w:rsid w:val="0046361F"/>
    <w:rsid w:val="00463660"/>
    <w:rsid w:val="0046383D"/>
    <w:rsid w:val="0046387C"/>
    <w:rsid w:val="0046388F"/>
    <w:rsid w:val="00463999"/>
    <w:rsid w:val="0046399B"/>
    <w:rsid w:val="00463B00"/>
    <w:rsid w:val="00463B42"/>
    <w:rsid w:val="00463B7E"/>
    <w:rsid w:val="00463BFA"/>
    <w:rsid w:val="00463DAB"/>
    <w:rsid w:val="00463E55"/>
    <w:rsid w:val="00463EB6"/>
    <w:rsid w:val="0046401D"/>
    <w:rsid w:val="00464274"/>
    <w:rsid w:val="00464275"/>
    <w:rsid w:val="00464280"/>
    <w:rsid w:val="00464434"/>
    <w:rsid w:val="00464559"/>
    <w:rsid w:val="0046459C"/>
    <w:rsid w:val="0046465A"/>
    <w:rsid w:val="004646CB"/>
    <w:rsid w:val="004646EA"/>
    <w:rsid w:val="00464727"/>
    <w:rsid w:val="0046479A"/>
    <w:rsid w:val="004647B0"/>
    <w:rsid w:val="004648A6"/>
    <w:rsid w:val="00464954"/>
    <w:rsid w:val="00464980"/>
    <w:rsid w:val="00464AB2"/>
    <w:rsid w:val="00464ADA"/>
    <w:rsid w:val="00464BB1"/>
    <w:rsid w:val="00464DB9"/>
    <w:rsid w:val="00464F8D"/>
    <w:rsid w:val="004650AE"/>
    <w:rsid w:val="0046510C"/>
    <w:rsid w:val="004651B0"/>
    <w:rsid w:val="00465248"/>
    <w:rsid w:val="00465253"/>
    <w:rsid w:val="004653C1"/>
    <w:rsid w:val="00465538"/>
    <w:rsid w:val="0046574E"/>
    <w:rsid w:val="004657C2"/>
    <w:rsid w:val="0046584F"/>
    <w:rsid w:val="00465BAA"/>
    <w:rsid w:val="00465CFD"/>
    <w:rsid w:val="00465D64"/>
    <w:rsid w:val="00465F05"/>
    <w:rsid w:val="00465F1C"/>
    <w:rsid w:val="00465F86"/>
    <w:rsid w:val="00466090"/>
    <w:rsid w:val="004661E7"/>
    <w:rsid w:val="00466247"/>
    <w:rsid w:val="0046627A"/>
    <w:rsid w:val="004663BB"/>
    <w:rsid w:val="00466445"/>
    <w:rsid w:val="00466568"/>
    <w:rsid w:val="00466872"/>
    <w:rsid w:val="00466977"/>
    <w:rsid w:val="0046698D"/>
    <w:rsid w:val="00466B09"/>
    <w:rsid w:val="00466EEB"/>
    <w:rsid w:val="00466FB6"/>
    <w:rsid w:val="00467050"/>
    <w:rsid w:val="004671E8"/>
    <w:rsid w:val="0046720B"/>
    <w:rsid w:val="0046749B"/>
    <w:rsid w:val="004675D7"/>
    <w:rsid w:val="00467710"/>
    <w:rsid w:val="00467A9F"/>
    <w:rsid w:val="00467ADC"/>
    <w:rsid w:val="00467BA3"/>
    <w:rsid w:val="00467BA9"/>
    <w:rsid w:val="00467C1D"/>
    <w:rsid w:val="00467DB8"/>
    <w:rsid w:val="00467DC7"/>
    <w:rsid w:val="00467F2D"/>
    <w:rsid w:val="00467FA3"/>
    <w:rsid w:val="00470175"/>
    <w:rsid w:val="004702BA"/>
    <w:rsid w:val="00470336"/>
    <w:rsid w:val="004703AA"/>
    <w:rsid w:val="0047047E"/>
    <w:rsid w:val="004704B2"/>
    <w:rsid w:val="004704F1"/>
    <w:rsid w:val="0047058D"/>
    <w:rsid w:val="00470AED"/>
    <w:rsid w:val="00470D55"/>
    <w:rsid w:val="00470F77"/>
    <w:rsid w:val="00471016"/>
    <w:rsid w:val="00471023"/>
    <w:rsid w:val="0047108D"/>
    <w:rsid w:val="004710A9"/>
    <w:rsid w:val="0047119B"/>
    <w:rsid w:val="004711FF"/>
    <w:rsid w:val="0047126B"/>
    <w:rsid w:val="00471402"/>
    <w:rsid w:val="0047148D"/>
    <w:rsid w:val="0047167A"/>
    <w:rsid w:val="004716FE"/>
    <w:rsid w:val="004717B9"/>
    <w:rsid w:val="004719AF"/>
    <w:rsid w:val="00471B19"/>
    <w:rsid w:val="00471D17"/>
    <w:rsid w:val="00471DFD"/>
    <w:rsid w:val="00471E53"/>
    <w:rsid w:val="00471EAA"/>
    <w:rsid w:val="00471EAD"/>
    <w:rsid w:val="00472240"/>
    <w:rsid w:val="004722B7"/>
    <w:rsid w:val="00472300"/>
    <w:rsid w:val="00472353"/>
    <w:rsid w:val="0047236F"/>
    <w:rsid w:val="00472463"/>
    <w:rsid w:val="004724F9"/>
    <w:rsid w:val="004725D6"/>
    <w:rsid w:val="004725DA"/>
    <w:rsid w:val="00472802"/>
    <w:rsid w:val="0047285E"/>
    <w:rsid w:val="00472934"/>
    <w:rsid w:val="00472F41"/>
    <w:rsid w:val="00472F8F"/>
    <w:rsid w:val="00472FB7"/>
    <w:rsid w:val="004731FB"/>
    <w:rsid w:val="00473245"/>
    <w:rsid w:val="0047356E"/>
    <w:rsid w:val="0047369D"/>
    <w:rsid w:val="004736CA"/>
    <w:rsid w:val="004736CD"/>
    <w:rsid w:val="00473818"/>
    <w:rsid w:val="00473953"/>
    <w:rsid w:val="00473A03"/>
    <w:rsid w:val="00473A36"/>
    <w:rsid w:val="00473F0F"/>
    <w:rsid w:val="0047405A"/>
    <w:rsid w:val="00474138"/>
    <w:rsid w:val="004741B3"/>
    <w:rsid w:val="00474383"/>
    <w:rsid w:val="00474498"/>
    <w:rsid w:val="0047451B"/>
    <w:rsid w:val="00474676"/>
    <w:rsid w:val="00474838"/>
    <w:rsid w:val="00474918"/>
    <w:rsid w:val="00474980"/>
    <w:rsid w:val="00474A50"/>
    <w:rsid w:val="00474AA8"/>
    <w:rsid w:val="00474CEA"/>
    <w:rsid w:val="00474DD4"/>
    <w:rsid w:val="0047506F"/>
    <w:rsid w:val="004750B2"/>
    <w:rsid w:val="00475349"/>
    <w:rsid w:val="004753B0"/>
    <w:rsid w:val="00475465"/>
    <w:rsid w:val="004754CC"/>
    <w:rsid w:val="0047571E"/>
    <w:rsid w:val="004758B5"/>
    <w:rsid w:val="004758EB"/>
    <w:rsid w:val="004758FD"/>
    <w:rsid w:val="00475923"/>
    <w:rsid w:val="0047595F"/>
    <w:rsid w:val="00475AC4"/>
    <w:rsid w:val="00475AED"/>
    <w:rsid w:val="00475BD8"/>
    <w:rsid w:val="00475D80"/>
    <w:rsid w:val="00475E1C"/>
    <w:rsid w:val="00475EB5"/>
    <w:rsid w:val="00476048"/>
    <w:rsid w:val="004760AE"/>
    <w:rsid w:val="00476238"/>
    <w:rsid w:val="00476240"/>
    <w:rsid w:val="004762FD"/>
    <w:rsid w:val="00476309"/>
    <w:rsid w:val="00476449"/>
    <w:rsid w:val="00476491"/>
    <w:rsid w:val="004764A8"/>
    <w:rsid w:val="00476512"/>
    <w:rsid w:val="00476530"/>
    <w:rsid w:val="00476ACA"/>
    <w:rsid w:val="00476BB0"/>
    <w:rsid w:val="00476EB9"/>
    <w:rsid w:val="004772DE"/>
    <w:rsid w:val="00477404"/>
    <w:rsid w:val="00477428"/>
    <w:rsid w:val="004774F7"/>
    <w:rsid w:val="00477B40"/>
    <w:rsid w:val="00477BED"/>
    <w:rsid w:val="00477C3A"/>
    <w:rsid w:val="00477CCD"/>
    <w:rsid w:val="00477D64"/>
    <w:rsid w:val="00477EAA"/>
    <w:rsid w:val="00477FD1"/>
    <w:rsid w:val="00480020"/>
    <w:rsid w:val="00480089"/>
    <w:rsid w:val="004800E8"/>
    <w:rsid w:val="00480181"/>
    <w:rsid w:val="00480206"/>
    <w:rsid w:val="0048023E"/>
    <w:rsid w:val="004802D9"/>
    <w:rsid w:val="00480321"/>
    <w:rsid w:val="0048043C"/>
    <w:rsid w:val="00480666"/>
    <w:rsid w:val="004806A9"/>
    <w:rsid w:val="004809BA"/>
    <w:rsid w:val="00480C4E"/>
    <w:rsid w:val="00480C5C"/>
    <w:rsid w:val="00480FE5"/>
    <w:rsid w:val="00481248"/>
    <w:rsid w:val="0048128B"/>
    <w:rsid w:val="00481378"/>
    <w:rsid w:val="004814A7"/>
    <w:rsid w:val="00481701"/>
    <w:rsid w:val="00481753"/>
    <w:rsid w:val="00481916"/>
    <w:rsid w:val="004819F6"/>
    <w:rsid w:val="00481D8F"/>
    <w:rsid w:val="00481E26"/>
    <w:rsid w:val="004820DD"/>
    <w:rsid w:val="004822BF"/>
    <w:rsid w:val="00482621"/>
    <w:rsid w:val="004826FC"/>
    <w:rsid w:val="00482704"/>
    <w:rsid w:val="00482816"/>
    <w:rsid w:val="0048285B"/>
    <w:rsid w:val="004828D1"/>
    <w:rsid w:val="0048292F"/>
    <w:rsid w:val="00482B77"/>
    <w:rsid w:val="00482D02"/>
    <w:rsid w:val="00482D7B"/>
    <w:rsid w:val="00482DC4"/>
    <w:rsid w:val="00482DC8"/>
    <w:rsid w:val="00482DE1"/>
    <w:rsid w:val="00482F67"/>
    <w:rsid w:val="004830DC"/>
    <w:rsid w:val="004830F5"/>
    <w:rsid w:val="00483150"/>
    <w:rsid w:val="00483478"/>
    <w:rsid w:val="00483496"/>
    <w:rsid w:val="004834EF"/>
    <w:rsid w:val="0048354D"/>
    <w:rsid w:val="0048359E"/>
    <w:rsid w:val="004836A1"/>
    <w:rsid w:val="004836F6"/>
    <w:rsid w:val="004836FD"/>
    <w:rsid w:val="0048377A"/>
    <w:rsid w:val="004837DD"/>
    <w:rsid w:val="004838AE"/>
    <w:rsid w:val="004839DF"/>
    <w:rsid w:val="00483C0D"/>
    <w:rsid w:val="00483E29"/>
    <w:rsid w:val="00483E4F"/>
    <w:rsid w:val="00483EA6"/>
    <w:rsid w:val="00483F50"/>
    <w:rsid w:val="00483F69"/>
    <w:rsid w:val="004843F1"/>
    <w:rsid w:val="004843FA"/>
    <w:rsid w:val="00484410"/>
    <w:rsid w:val="004845A7"/>
    <w:rsid w:val="004846FD"/>
    <w:rsid w:val="004847AB"/>
    <w:rsid w:val="00484A04"/>
    <w:rsid w:val="00484C58"/>
    <w:rsid w:val="00484CAB"/>
    <w:rsid w:val="00484D63"/>
    <w:rsid w:val="0048501B"/>
    <w:rsid w:val="004850DA"/>
    <w:rsid w:val="00485149"/>
    <w:rsid w:val="004854DA"/>
    <w:rsid w:val="00485536"/>
    <w:rsid w:val="004855DA"/>
    <w:rsid w:val="004857B0"/>
    <w:rsid w:val="004859A8"/>
    <w:rsid w:val="00485B25"/>
    <w:rsid w:val="00485B58"/>
    <w:rsid w:val="00485C7E"/>
    <w:rsid w:val="00485D4C"/>
    <w:rsid w:val="00485DF5"/>
    <w:rsid w:val="004861EC"/>
    <w:rsid w:val="00486225"/>
    <w:rsid w:val="0048625F"/>
    <w:rsid w:val="0048646D"/>
    <w:rsid w:val="004864A2"/>
    <w:rsid w:val="00486610"/>
    <w:rsid w:val="0048666D"/>
    <w:rsid w:val="004867AA"/>
    <w:rsid w:val="004868B0"/>
    <w:rsid w:val="00486AE0"/>
    <w:rsid w:val="00486B65"/>
    <w:rsid w:val="00486B68"/>
    <w:rsid w:val="00486DFE"/>
    <w:rsid w:val="00486E12"/>
    <w:rsid w:val="00486E2D"/>
    <w:rsid w:val="00486EA2"/>
    <w:rsid w:val="00486F4D"/>
    <w:rsid w:val="00486FCF"/>
    <w:rsid w:val="00487010"/>
    <w:rsid w:val="00487077"/>
    <w:rsid w:val="004873DA"/>
    <w:rsid w:val="00487458"/>
    <w:rsid w:val="004877FC"/>
    <w:rsid w:val="004878F1"/>
    <w:rsid w:val="004878F6"/>
    <w:rsid w:val="00487D0E"/>
    <w:rsid w:val="00487F44"/>
    <w:rsid w:val="00490649"/>
    <w:rsid w:val="00490670"/>
    <w:rsid w:val="00490827"/>
    <w:rsid w:val="004908ED"/>
    <w:rsid w:val="00490976"/>
    <w:rsid w:val="00490A1D"/>
    <w:rsid w:val="00490A66"/>
    <w:rsid w:val="0049115C"/>
    <w:rsid w:val="004911A3"/>
    <w:rsid w:val="004911E8"/>
    <w:rsid w:val="00491289"/>
    <w:rsid w:val="0049134C"/>
    <w:rsid w:val="0049143E"/>
    <w:rsid w:val="00491561"/>
    <w:rsid w:val="0049156D"/>
    <w:rsid w:val="004915FF"/>
    <w:rsid w:val="00491686"/>
    <w:rsid w:val="004916D3"/>
    <w:rsid w:val="0049174C"/>
    <w:rsid w:val="004918C9"/>
    <w:rsid w:val="004919F8"/>
    <w:rsid w:val="00491A2D"/>
    <w:rsid w:val="00491B13"/>
    <w:rsid w:val="00491BF9"/>
    <w:rsid w:val="00491C07"/>
    <w:rsid w:val="00491C3B"/>
    <w:rsid w:val="00491C42"/>
    <w:rsid w:val="00491C62"/>
    <w:rsid w:val="00491E71"/>
    <w:rsid w:val="00491F2E"/>
    <w:rsid w:val="00491F53"/>
    <w:rsid w:val="00491F6D"/>
    <w:rsid w:val="00492049"/>
    <w:rsid w:val="0049204E"/>
    <w:rsid w:val="004920B3"/>
    <w:rsid w:val="004921FB"/>
    <w:rsid w:val="00492242"/>
    <w:rsid w:val="004922AF"/>
    <w:rsid w:val="00492370"/>
    <w:rsid w:val="004923F4"/>
    <w:rsid w:val="004924DE"/>
    <w:rsid w:val="004924FF"/>
    <w:rsid w:val="0049258C"/>
    <w:rsid w:val="004925E5"/>
    <w:rsid w:val="00492637"/>
    <w:rsid w:val="004926E6"/>
    <w:rsid w:val="004927CB"/>
    <w:rsid w:val="00492874"/>
    <w:rsid w:val="00492C7D"/>
    <w:rsid w:val="00492DFC"/>
    <w:rsid w:val="00492E9C"/>
    <w:rsid w:val="00492F09"/>
    <w:rsid w:val="00492F23"/>
    <w:rsid w:val="0049307F"/>
    <w:rsid w:val="00493345"/>
    <w:rsid w:val="0049342B"/>
    <w:rsid w:val="0049343D"/>
    <w:rsid w:val="004936CA"/>
    <w:rsid w:val="00493835"/>
    <w:rsid w:val="00493876"/>
    <w:rsid w:val="00493AC0"/>
    <w:rsid w:val="00493B28"/>
    <w:rsid w:val="00493BDE"/>
    <w:rsid w:val="00493C1D"/>
    <w:rsid w:val="00493E7D"/>
    <w:rsid w:val="00493EE5"/>
    <w:rsid w:val="00493F13"/>
    <w:rsid w:val="00493FC0"/>
    <w:rsid w:val="00494062"/>
    <w:rsid w:val="004941B9"/>
    <w:rsid w:val="004941DF"/>
    <w:rsid w:val="00494294"/>
    <w:rsid w:val="004942A5"/>
    <w:rsid w:val="004945E4"/>
    <w:rsid w:val="0049464F"/>
    <w:rsid w:val="00494672"/>
    <w:rsid w:val="004946C3"/>
    <w:rsid w:val="004946E2"/>
    <w:rsid w:val="00494833"/>
    <w:rsid w:val="004948BE"/>
    <w:rsid w:val="004948F8"/>
    <w:rsid w:val="0049494E"/>
    <w:rsid w:val="00494AEA"/>
    <w:rsid w:val="00494C9F"/>
    <w:rsid w:val="00494D7D"/>
    <w:rsid w:val="00494E05"/>
    <w:rsid w:val="00494EB0"/>
    <w:rsid w:val="00495006"/>
    <w:rsid w:val="00495029"/>
    <w:rsid w:val="0049512D"/>
    <w:rsid w:val="00495171"/>
    <w:rsid w:val="0049559D"/>
    <w:rsid w:val="004955E6"/>
    <w:rsid w:val="00495724"/>
    <w:rsid w:val="004958CD"/>
    <w:rsid w:val="00495934"/>
    <w:rsid w:val="00495A96"/>
    <w:rsid w:val="00495BD9"/>
    <w:rsid w:val="00495C61"/>
    <w:rsid w:val="00495D44"/>
    <w:rsid w:val="00495ECE"/>
    <w:rsid w:val="00495F29"/>
    <w:rsid w:val="00496032"/>
    <w:rsid w:val="0049606B"/>
    <w:rsid w:val="004961A7"/>
    <w:rsid w:val="0049661D"/>
    <w:rsid w:val="0049668C"/>
    <w:rsid w:val="004966E7"/>
    <w:rsid w:val="0049680F"/>
    <w:rsid w:val="0049686A"/>
    <w:rsid w:val="004968D1"/>
    <w:rsid w:val="004968E4"/>
    <w:rsid w:val="00496930"/>
    <w:rsid w:val="00496939"/>
    <w:rsid w:val="00496B59"/>
    <w:rsid w:val="00496BDD"/>
    <w:rsid w:val="00496D03"/>
    <w:rsid w:val="00496D22"/>
    <w:rsid w:val="00496DA8"/>
    <w:rsid w:val="00496E6E"/>
    <w:rsid w:val="00496E7F"/>
    <w:rsid w:val="00496E96"/>
    <w:rsid w:val="00496F71"/>
    <w:rsid w:val="00496FE4"/>
    <w:rsid w:val="00496FE6"/>
    <w:rsid w:val="00497004"/>
    <w:rsid w:val="00497107"/>
    <w:rsid w:val="00497172"/>
    <w:rsid w:val="00497400"/>
    <w:rsid w:val="00497443"/>
    <w:rsid w:val="004974BA"/>
    <w:rsid w:val="00497507"/>
    <w:rsid w:val="00497598"/>
    <w:rsid w:val="00497600"/>
    <w:rsid w:val="004977F7"/>
    <w:rsid w:val="00497880"/>
    <w:rsid w:val="00497927"/>
    <w:rsid w:val="00497C5B"/>
    <w:rsid w:val="00497D20"/>
    <w:rsid w:val="00497D71"/>
    <w:rsid w:val="00497E64"/>
    <w:rsid w:val="00497F89"/>
    <w:rsid w:val="004A00D4"/>
    <w:rsid w:val="004A00D8"/>
    <w:rsid w:val="004A0160"/>
    <w:rsid w:val="004A0237"/>
    <w:rsid w:val="004A0486"/>
    <w:rsid w:val="004A05EE"/>
    <w:rsid w:val="004A07AD"/>
    <w:rsid w:val="004A07E0"/>
    <w:rsid w:val="004A0809"/>
    <w:rsid w:val="004A0BC3"/>
    <w:rsid w:val="004A0C44"/>
    <w:rsid w:val="004A0C97"/>
    <w:rsid w:val="004A0DDF"/>
    <w:rsid w:val="004A0FC4"/>
    <w:rsid w:val="004A0FD4"/>
    <w:rsid w:val="004A10D3"/>
    <w:rsid w:val="004A1160"/>
    <w:rsid w:val="004A1171"/>
    <w:rsid w:val="004A1333"/>
    <w:rsid w:val="004A13F5"/>
    <w:rsid w:val="004A13FB"/>
    <w:rsid w:val="004A15CB"/>
    <w:rsid w:val="004A187D"/>
    <w:rsid w:val="004A191E"/>
    <w:rsid w:val="004A193A"/>
    <w:rsid w:val="004A198E"/>
    <w:rsid w:val="004A1C51"/>
    <w:rsid w:val="004A1C61"/>
    <w:rsid w:val="004A1E18"/>
    <w:rsid w:val="004A1E41"/>
    <w:rsid w:val="004A1ED4"/>
    <w:rsid w:val="004A203A"/>
    <w:rsid w:val="004A2362"/>
    <w:rsid w:val="004A23B9"/>
    <w:rsid w:val="004A2632"/>
    <w:rsid w:val="004A2634"/>
    <w:rsid w:val="004A277C"/>
    <w:rsid w:val="004A286B"/>
    <w:rsid w:val="004A2A5F"/>
    <w:rsid w:val="004A2A65"/>
    <w:rsid w:val="004A2C99"/>
    <w:rsid w:val="004A2DA2"/>
    <w:rsid w:val="004A2E7F"/>
    <w:rsid w:val="004A2EBF"/>
    <w:rsid w:val="004A2F92"/>
    <w:rsid w:val="004A2F97"/>
    <w:rsid w:val="004A3014"/>
    <w:rsid w:val="004A30E9"/>
    <w:rsid w:val="004A3166"/>
    <w:rsid w:val="004A3241"/>
    <w:rsid w:val="004A3292"/>
    <w:rsid w:val="004A3304"/>
    <w:rsid w:val="004A337E"/>
    <w:rsid w:val="004A34E1"/>
    <w:rsid w:val="004A34F4"/>
    <w:rsid w:val="004A37C0"/>
    <w:rsid w:val="004A3830"/>
    <w:rsid w:val="004A38F4"/>
    <w:rsid w:val="004A3A61"/>
    <w:rsid w:val="004A3B0C"/>
    <w:rsid w:val="004A3D85"/>
    <w:rsid w:val="004A3F12"/>
    <w:rsid w:val="004A3F3F"/>
    <w:rsid w:val="004A3FEE"/>
    <w:rsid w:val="004A40F7"/>
    <w:rsid w:val="004A41A7"/>
    <w:rsid w:val="004A421B"/>
    <w:rsid w:val="004A438B"/>
    <w:rsid w:val="004A43B2"/>
    <w:rsid w:val="004A43FE"/>
    <w:rsid w:val="004A4791"/>
    <w:rsid w:val="004A4990"/>
    <w:rsid w:val="004A49A0"/>
    <w:rsid w:val="004A49B1"/>
    <w:rsid w:val="004A4A6D"/>
    <w:rsid w:val="004A4B8A"/>
    <w:rsid w:val="004A4C04"/>
    <w:rsid w:val="004A4CB0"/>
    <w:rsid w:val="004A4D07"/>
    <w:rsid w:val="004A4F58"/>
    <w:rsid w:val="004A4F75"/>
    <w:rsid w:val="004A51BD"/>
    <w:rsid w:val="004A5279"/>
    <w:rsid w:val="004A527C"/>
    <w:rsid w:val="004A5380"/>
    <w:rsid w:val="004A560B"/>
    <w:rsid w:val="004A57FE"/>
    <w:rsid w:val="004A58BC"/>
    <w:rsid w:val="004A5A59"/>
    <w:rsid w:val="004A5A68"/>
    <w:rsid w:val="004A5AD5"/>
    <w:rsid w:val="004A5B18"/>
    <w:rsid w:val="004A5B42"/>
    <w:rsid w:val="004A5C22"/>
    <w:rsid w:val="004A5CA5"/>
    <w:rsid w:val="004A5D0C"/>
    <w:rsid w:val="004A5D29"/>
    <w:rsid w:val="004A5DE1"/>
    <w:rsid w:val="004A5FA7"/>
    <w:rsid w:val="004A6012"/>
    <w:rsid w:val="004A61E4"/>
    <w:rsid w:val="004A6253"/>
    <w:rsid w:val="004A6287"/>
    <w:rsid w:val="004A658E"/>
    <w:rsid w:val="004A6594"/>
    <w:rsid w:val="004A6837"/>
    <w:rsid w:val="004A68A4"/>
    <w:rsid w:val="004A68CF"/>
    <w:rsid w:val="004A69B4"/>
    <w:rsid w:val="004A6A6D"/>
    <w:rsid w:val="004A6B23"/>
    <w:rsid w:val="004A6C77"/>
    <w:rsid w:val="004A6D06"/>
    <w:rsid w:val="004A6E57"/>
    <w:rsid w:val="004A7034"/>
    <w:rsid w:val="004A7036"/>
    <w:rsid w:val="004A70D1"/>
    <w:rsid w:val="004A70F0"/>
    <w:rsid w:val="004A7151"/>
    <w:rsid w:val="004A7219"/>
    <w:rsid w:val="004A7248"/>
    <w:rsid w:val="004A730D"/>
    <w:rsid w:val="004A7407"/>
    <w:rsid w:val="004A7422"/>
    <w:rsid w:val="004A744C"/>
    <w:rsid w:val="004A7475"/>
    <w:rsid w:val="004A74D0"/>
    <w:rsid w:val="004A7685"/>
    <w:rsid w:val="004A76CC"/>
    <w:rsid w:val="004A770B"/>
    <w:rsid w:val="004A782A"/>
    <w:rsid w:val="004A7938"/>
    <w:rsid w:val="004A7B03"/>
    <w:rsid w:val="004A7E0F"/>
    <w:rsid w:val="004A7F34"/>
    <w:rsid w:val="004A7FC8"/>
    <w:rsid w:val="004A7FE2"/>
    <w:rsid w:val="004B01AC"/>
    <w:rsid w:val="004B02F6"/>
    <w:rsid w:val="004B039D"/>
    <w:rsid w:val="004B0402"/>
    <w:rsid w:val="004B041F"/>
    <w:rsid w:val="004B0479"/>
    <w:rsid w:val="004B04E8"/>
    <w:rsid w:val="004B05E0"/>
    <w:rsid w:val="004B0653"/>
    <w:rsid w:val="004B079D"/>
    <w:rsid w:val="004B0852"/>
    <w:rsid w:val="004B0A13"/>
    <w:rsid w:val="004B0AEB"/>
    <w:rsid w:val="004B0B29"/>
    <w:rsid w:val="004B0B54"/>
    <w:rsid w:val="004B0C51"/>
    <w:rsid w:val="004B0C98"/>
    <w:rsid w:val="004B0DEA"/>
    <w:rsid w:val="004B0E26"/>
    <w:rsid w:val="004B0E5C"/>
    <w:rsid w:val="004B0EB3"/>
    <w:rsid w:val="004B0EBC"/>
    <w:rsid w:val="004B0F74"/>
    <w:rsid w:val="004B0F7E"/>
    <w:rsid w:val="004B1225"/>
    <w:rsid w:val="004B125C"/>
    <w:rsid w:val="004B1315"/>
    <w:rsid w:val="004B136D"/>
    <w:rsid w:val="004B13D3"/>
    <w:rsid w:val="004B1412"/>
    <w:rsid w:val="004B150E"/>
    <w:rsid w:val="004B151F"/>
    <w:rsid w:val="004B1783"/>
    <w:rsid w:val="004B1957"/>
    <w:rsid w:val="004B1B1E"/>
    <w:rsid w:val="004B1CA4"/>
    <w:rsid w:val="004B1E04"/>
    <w:rsid w:val="004B1FBF"/>
    <w:rsid w:val="004B23DF"/>
    <w:rsid w:val="004B23E5"/>
    <w:rsid w:val="004B248C"/>
    <w:rsid w:val="004B24AB"/>
    <w:rsid w:val="004B24E8"/>
    <w:rsid w:val="004B2518"/>
    <w:rsid w:val="004B2610"/>
    <w:rsid w:val="004B2670"/>
    <w:rsid w:val="004B2794"/>
    <w:rsid w:val="004B28ED"/>
    <w:rsid w:val="004B295C"/>
    <w:rsid w:val="004B2984"/>
    <w:rsid w:val="004B29E5"/>
    <w:rsid w:val="004B2A89"/>
    <w:rsid w:val="004B2B0A"/>
    <w:rsid w:val="004B2B23"/>
    <w:rsid w:val="004B2C4D"/>
    <w:rsid w:val="004B2FE9"/>
    <w:rsid w:val="004B3409"/>
    <w:rsid w:val="004B3459"/>
    <w:rsid w:val="004B3600"/>
    <w:rsid w:val="004B369E"/>
    <w:rsid w:val="004B3799"/>
    <w:rsid w:val="004B37BD"/>
    <w:rsid w:val="004B3884"/>
    <w:rsid w:val="004B3A73"/>
    <w:rsid w:val="004B3AC4"/>
    <w:rsid w:val="004B3C7F"/>
    <w:rsid w:val="004B3CB0"/>
    <w:rsid w:val="004B3D29"/>
    <w:rsid w:val="004B3D37"/>
    <w:rsid w:val="004B3E76"/>
    <w:rsid w:val="004B3EC6"/>
    <w:rsid w:val="004B3F02"/>
    <w:rsid w:val="004B3F56"/>
    <w:rsid w:val="004B3FAC"/>
    <w:rsid w:val="004B3FCB"/>
    <w:rsid w:val="004B4093"/>
    <w:rsid w:val="004B4114"/>
    <w:rsid w:val="004B41F1"/>
    <w:rsid w:val="004B4486"/>
    <w:rsid w:val="004B455B"/>
    <w:rsid w:val="004B45D7"/>
    <w:rsid w:val="004B479A"/>
    <w:rsid w:val="004B487E"/>
    <w:rsid w:val="004B48E3"/>
    <w:rsid w:val="004B4951"/>
    <w:rsid w:val="004B4A67"/>
    <w:rsid w:val="004B4B0B"/>
    <w:rsid w:val="004B4B38"/>
    <w:rsid w:val="004B4B6A"/>
    <w:rsid w:val="004B4C2E"/>
    <w:rsid w:val="004B4E94"/>
    <w:rsid w:val="004B4F05"/>
    <w:rsid w:val="004B4F5D"/>
    <w:rsid w:val="004B51BE"/>
    <w:rsid w:val="004B5373"/>
    <w:rsid w:val="004B5607"/>
    <w:rsid w:val="004B56A8"/>
    <w:rsid w:val="004B56FC"/>
    <w:rsid w:val="004B57CC"/>
    <w:rsid w:val="004B584B"/>
    <w:rsid w:val="004B5946"/>
    <w:rsid w:val="004B59F1"/>
    <w:rsid w:val="004B5B30"/>
    <w:rsid w:val="004B5B34"/>
    <w:rsid w:val="004B5B62"/>
    <w:rsid w:val="004B5D1E"/>
    <w:rsid w:val="004B5E7F"/>
    <w:rsid w:val="004B5E82"/>
    <w:rsid w:val="004B5E9C"/>
    <w:rsid w:val="004B5EFE"/>
    <w:rsid w:val="004B5F26"/>
    <w:rsid w:val="004B5F95"/>
    <w:rsid w:val="004B5FF9"/>
    <w:rsid w:val="004B600A"/>
    <w:rsid w:val="004B601A"/>
    <w:rsid w:val="004B61B1"/>
    <w:rsid w:val="004B6279"/>
    <w:rsid w:val="004B63B2"/>
    <w:rsid w:val="004B6426"/>
    <w:rsid w:val="004B64B7"/>
    <w:rsid w:val="004B64E4"/>
    <w:rsid w:val="004B6602"/>
    <w:rsid w:val="004B674D"/>
    <w:rsid w:val="004B67E1"/>
    <w:rsid w:val="004B6ABB"/>
    <w:rsid w:val="004B6BD7"/>
    <w:rsid w:val="004B6C06"/>
    <w:rsid w:val="004B6D28"/>
    <w:rsid w:val="004B6F07"/>
    <w:rsid w:val="004B70CF"/>
    <w:rsid w:val="004B7182"/>
    <w:rsid w:val="004B7377"/>
    <w:rsid w:val="004B73E3"/>
    <w:rsid w:val="004B7538"/>
    <w:rsid w:val="004B75BF"/>
    <w:rsid w:val="004B764D"/>
    <w:rsid w:val="004B7687"/>
    <w:rsid w:val="004B778A"/>
    <w:rsid w:val="004B77B2"/>
    <w:rsid w:val="004B77F8"/>
    <w:rsid w:val="004B7860"/>
    <w:rsid w:val="004B7C35"/>
    <w:rsid w:val="004B7CBC"/>
    <w:rsid w:val="004B7D69"/>
    <w:rsid w:val="004B7F2F"/>
    <w:rsid w:val="004B7FBF"/>
    <w:rsid w:val="004C009C"/>
    <w:rsid w:val="004C0214"/>
    <w:rsid w:val="004C046B"/>
    <w:rsid w:val="004C05C6"/>
    <w:rsid w:val="004C0601"/>
    <w:rsid w:val="004C073F"/>
    <w:rsid w:val="004C0AB0"/>
    <w:rsid w:val="004C0B29"/>
    <w:rsid w:val="004C0CC3"/>
    <w:rsid w:val="004C0EFB"/>
    <w:rsid w:val="004C13C4"/>
    <w:rsid w:val="004C14E0"/>
    <w:rsid w:val="004C1715"/>
    <w:rsid w:val="004C17C9"/>
    <w:rsid w:val="004C1828"/>
    <w:rsid w:val="004C190E"/>
    <w:rsid w:val="004C1930"/>
    <w:rsid w:val="004C197B"/>
    <w:rsid w:val="004C1B86"/>
    <w:rsid w:val="004C1D68"/>
    <w:rsid w:val="004C1DE6"/>
    <w:rsid w:val="004C1FB2"/>
    <w:rsid w:val="004C1FEF"/>
    <w:rsid w:val="004C2000"/>
    <w:rsid w:val="004C211E"/>
    <w:rsid w:val="004C213F"/>
    <w:rsid w:val="004C2182"/>
    <w:rsid w:val="004C2230"/>
    <w:rsid w:val="004C2253"/>
    <w:rsid w:val="004C22B3"/>
    <w:rsid w:val="004C236A"/>
    <w:rsid w:val="004C2394"/>
    <w:rsid w:val="004C24BE"/>
    <w:rsid w:val="004C24C8"/>
    <w:rsid w:val="004C26ED"/>
    <w:rsid w:val="004C2710"/>
    <w:rsid w:val="004C27C0"/>
    <w:rsid w:val="004C2BD4"/>
    <w:rsid w:val="004C2C9D"/>
    <w:rsid w:val="004C2D43"/>
    <w:rsid w:val="004C2D54"/>
    <w:rsid w:val="004C2E34"/>
    <w:rsid w:val="004C2E60"/>
    <w:rsid w:val="004C2E71"/>
    <w:rsid w:val="004C2E97"/>
    <w:rsid w:val="004C2EA5"/>
    <w:rsid w:val="004C2F92"/>
    <w:rsid w:val="004C2FAA"/>
    <w:rsid w:val="004C3074"/>
    <w:rsid w:val="004C3076"/>
    <w:rsid w:val="004C327F"/>
    <w:rsid w:val="004C3401"/>
    <w:rsid w:val="004C342E"/>
    <w:rsid w:val="004C3482"/>
    <w:rsid w:val="004C3521"/>
    <w:rsid w:val="004C375E"/>
    <w:rsid w:val="004C386A"/>
    <w:rsid w:val="004C38CF"/>
    <w:rsid w:val="004C3961"/>
    <w:rsid w:val="004C39AD"/>
    <w:rsid w:val="004C3B85"/>
    <w:rsid w:val="004C3BA7"/>
    <w:rsid w:val="004C3BD9"/>
    <w:rsid w:val="004C3C48"/>
    <w:rsid w:val="004C3C99"/>
    <w:rsid w:val="004C3CE9"/>
    <w:rsid w:val="004C3D1E"/>
    <w:rsid w:val="004C4026"/>
    <w:rsid w:val="004C403F"/>
    <w:rsid w:val="004C40A9"/>
    <w:rsid w:val="004C41A2"/>
    <w:rsid w:val="004C4282"/>
    <w:rsid w:val="004C42C7"/>
    <w:rsid w:val="004C42E0"/>
    <w:rsid w:val="004C4336"/>
    <w:rsid w:val="004C447E"/>
    <w:rsid w:val="004C469D"/>
    <w:rsid w:val="004C473B"/>
    <w:rsid w:val="004C4762"/>
    <w:rsid w:val="004C48B5"/>
    <w:rsid w:val="004C4A51"/>
    <w:rsid w:val="004C4A54"/>
    <w:rsid w:val="004C4B80"/>
    <w:rsid w:val="004C4BEF"/>
    <w:rsid w:val="004C4CAF"/>
    <w:rsid w:val="004C4D02"/>
    <w:rsid w:val="004C4DB8"/>
    <w:rsid w:val="004C4E36"/>
    <w:rsid w:val="004C4E5D"/>
    <w:rsid w:val="004C4ECA"/>
    <w:rsid w:val="004C4F8D"/>
    <w:rsid w:val="004C5035"/>
    <w:rsid w:val="004C507C"/>
    <w:rsid w:val="004C51E7"/>
    <w:rsid w:val="004C5255"/>
    <w:rsid w:val="004C5395"/>
    <w:rsid w:val="004C53F7"/>
    <w:rsid w:val="004C54EC"/>
    <w:rsid w:val="004C560F"/>
    <w:rsid w:val="004C5634"/>
    <w:rsid w:val="004C5710"/>
    <w:rsid w:val="004C5751"/>
    <w:rsid w:val="004C5835"/>
    <w:rsid w:val="004C587C"/>
    <w:rsid w:val="004C58BE"/>
    <w:rsid w:val="004C5B76"/>
    <w:rsid w:val="004C5C97"/>
    <w:rsid w:val="004C5D73"/>
    <w:rsid w:val="004C5D87"/>
    <w:rsid w:val="004C5DCE"/>
    <w:rsid w:val="004C5E03"/>
    <w:rsid w:val="004C6067"/>
    <w:rsid w:val="004C6379"/>
    <w:rsid w:val="004C6551"/>
    <w:rsid w:val="004C65B1"/>
    <w:rsid w:val="004C6610"/>
    <w:rsid w:val="004C6683"/>
    <w:rsid w:val="004C67B3"/>
    <w:rsid w:val="004C6B89"/>
    <w:rsid w:val="004C6BEB"/>
    <w:rsid w:val="004C6CCF"/>
    <w:rsid w:val="004C6E38"/>
    <w:rsid w:val="004C6EBC"/>
    <w:rsid w:val="004C6EFB"/>
    <w:rsid w:val="004C74F7"/>
    <w:rsid w:val="004C762E"/>
    <w:rsid w:val="004C765F"/>
    <w:rsid w:val="004C7817"/>
    <w:rsid w:val="004C78A7"/>
    <w:rsid w:val="004C7946"/>
    <w:rsid w:val="004C79EB"/>
    <w:rsid w:val="004C7C69"/>
    <w:rsid w:val="004C7E73"/>
    <w:rsid w:val="004C7F02"/>
    <w:rsid w:val="004D008B"/>
    <w:rsid w:val="004D0301"/>
    <w:rsid w:val="004D054E"/>
    <w:rsid w:val="004D05B2"/>
    <w:rsid w:val="004D0604"/>
    <w:rsid w:val="004D0610"/>
    <w:rsid w:val="004D079D"/>
    <w:rsid w:val="004D07D3"/>
    <w:rsid w:val="004D07FD"/>
    <w:rsid w:val="004D086F"/>
    <w:rsid w:val="004D087D"/>
    <w:rsid w:val="004D0CA4"/>
    <w:rsid w:val="004D0DC4"/>
    <w:rsid w:val="004D0E44"/>
    <w:rsid w:val="004D0F67"/>
    <w:rsid w:val="004D0F68"/>
    <w:rsid w:val="004D0FE5"/>
    <w:rsid w:val="004D1183"/>
    <w:rsid w:val="004D11CA"/>
    <w:rsid w:val="004D1246"/>
    <w:rsid w:val="004D1367"/>
    <w:rsid w:val="004D13E6"/>
    <w:rsid w:val="004D144D"/>
    <w:rsid w:val="004D148B"/>
    <w:rsid w:val="004D1584"/>
    <w:rsid w:val="004D15A4"/>
    <w:rsid w:val="004D164F"/>
    <w:rsid w:val="004D1923"/>
    <w:rsid w:val="004D19B2"/>
    <w:rsid w:val="004D1B01"/>
    <w:rsid w:val="004D1C1D"/>
    <w:rsid w:val="004D1CB2"/>
    <w:rsid w:val="004D1D15"/>
    <w:rsid w:val="004D2048"/>
    <w:rsid w:val="004D225F"/>
    <w:rsid w:val="004D253E"/>
    <w:rsid w:val="004D2798"/>
    <w:rsid w:val="004D2AF1"/>
    <w:rsid w:val="004D2B53"/>
    <w:rsid w:val="004D2CA8"/>
    <w:rsid w:val="004D2D56"/>
    <w:rsid w:val="004D2E89"/>
    <w:rsid w:val="004D2EB9"/>
    <w:rsid w:val="004D2FDD"/>
    <w:rsid w:val="004D309B"/>
    <w:rsid w:val="004D319B"/>
    <w:rsid w:val="004D323B"/>
    <w:rsid w:val="004D3284"/>
    <w:rsid w:val="004D3665"/>
    <w:rsid w:val="004D369F"/>
    <w:rsid w:val="004D36C2"/>
    <w:rsid w:val="004D3A6C"/>
    <w:rsid w:val="004D3A95"/>
    <w:rsid w:val="004D3B69"/>
    <w:rsid w:val="004D3BEC"/>
    <w:rsid w:val="004D3C5B"/>
    <w:rsid w:val="004D3C9C"/>
    <w:rsid w:val="004D3E8D"/>
    <w:rsid w:val="004D3EB0"/>
    <w:rsid w:val="004D40C0"/>
    <w:rsid w:val="004D416A"/>
    <w:rsid w:val="004D41BE"/>
    <w:rsid w:val="004D42B6"/>
    <w:rsid w:val="004D43D7"/>
    <w:rsid w:val="004D4484"/>
    <w:rsid w:val="004D4637"/>
    <w:rsid w:val="004D4874"/>
    <w:rsid w:val="004D497C"/>
    <w:rsid w:val="004D4B2E"/>
    <w:rsid w:val="004D4C74"/>
    <w:rsid w:val="004D4CA4"/>
    <w:rsid w:val="004D4D28"/>
    <w:rsid w:val="004D4DC2"/>
    <w:rsid w:val="004D4DEA"/>
    <w:rsid w:val="004D4E91"/>
    <w:rsid w:val="004D4F65"/>
    <w:rsid w:val="004D4FD9"/>
    <w:rsid w:val="004D4FFE"/>
    <w:rsid w:val="004D5182"/>
    <w:rsid w:val="004D51A0"/>
    <w:rsid w:val="004D5498"/>
    <w:rsid w:val="004D5657"/>
    <w:rsid w:val="004D57A8"/>
    <w:rsid w:val="004D57C3"/>
    <w:rsid w:val="004D5D14"/>
    <w:rsid w:val="004D5DDD"/>
    <w:rsid w:val="004D5DEC"/>
    <w:rsid w:val="004D5E49"/>
    <w:rsid w:val="004D5E62"/>
    <w:rsid w:val="004D5F4D"/>
    <w:rsid w:val="004D5FC7"/>
    <w:rsid w:val="004D5FD1"/>
    <w:rsid w:val="004D6027"/>
    <w:rsid w:val="004D62C8"/>
    <w:rsid w:val="004D62D3"/>
    <w:rsid w:val="004D633F"/>
    <w:rsid w:val="004D6391"/>
    <w:rsid w:val="004D6426"/>
    <w:rsid w:val="004D64F9"/>
    <w:rsid w:val="004D655D"/>
    <w:rsid w:val="004D66B1"/>
    <w:rsid w:val="004D6760"/>
    <w:rsid w:val="004D69F0"/>
    <w:rsid w:val="004D6D4C"/>
    <w:rsid w:val="004D6D6C"/>
    <w:rsid w:val="004D6D7D"/>
    <w:rsid w:val="004D6ED1"/>
    <w:rsid w:val="004D6EE9"/>
    <w:rsid w:val="004D6FB7"/>
    <w:rsid w:val="004D6FF0"/>
    <w:rsid w:val="004D7035"/>
    <w:rsid w:val="004D70B7"/>
    <w:rsid w:val="004D70DA"/>
    <w:rsid w:val="004D71F5"/>
    <w:rsid w:val="004D76DA"/>
    <w:rsid w:val="004D7706"/>
    <w:rsid w:val="004D772B"/>
    <w:rsid w:val="004D78F2"/>
    <w:rsid w:val="004D7909"/>
    <w:rsid w:val="004D7B9D"/>
    <w:rsid w:val="004D7C0E"/>
    <w:rsid w:val="004D7C2C"/>
    <w:rsid w:val="004D7C9A"/>
    <w:rsid w:val="004D7E21"/>
    <w:rsid w:val="004D7EBD"/>
    <w:rsid w:val="004D7F02"/>
    <w:rsid w:val="004D7FA9"/>
    <w:rsid w:val="004D7FB0"/>
    <w:rsid w:val="004E0347"/>
    <w:rsid w:val="004E0385"/>
    <w:rsid w:val="004E0416"/>
    <w:rsid w:val="004E04A8"/>
    <w:rsid w:val="004E065A"/>
    <w:rsid w:val="004E06D2"/>
    <w:rsid w:val="004E06E7"/>
    <w:rsid w:val="004E0887"/>
    <w:rsid w:val="004E097F"/>
    <w:rsid w:val="004E0A5A"/>
    <w:rsid w:val="004E0BFA"/>
    <w:rsid w:val="004E0C96"/>
    <w:rsid w:val="004E0D62"/>
    <w:rsid w:val="004E0DE8"/>
    <w:rsid w:val="004E0E6B"/>
    <w:rsid w:val="004E110A"/>
    <w:rsid w:val="004E119E"/>
    <w:rsid w:val="004E11CD"/>
    <w:rsid w:val="004E132A"/>
    <w:rsid w:val="004E1398"/>
    <w:rsid w:val="004E1844"/>
    <w:rsid w:val="004E1902"/>
    <w:rsid w:val="004E19BE"/>
    <w:rsid w:val="004E19CA"/>
    <w:rsid w:val="004E1AAF"/>
    <w:rsid w:val="004E1B0E"/>
    <w:rsid w:val="004E1B50"/>
    <w:rsid w:val="004E1BB7"/>
    <w:rsid w:val="004E1CC9"/>
    <w:rsid w:val="004E1DC0"/>
    <w:rsid w:val="004E1DD8"/>
    <w:rsid w:val="004E1E22"/>
    <w:rsid w:val="004E1E4C"/>
    <w:rsid w:val="004E1F08"/>
    <w:rsid w:val="004E1F2E"/>
    <w:rsid w:val="004E1FFA"/>
    <w:rsid w:val="004E2011"/>
    <w:rsid w:val="004E2012"/>
    <w:rsid w:val="004E2084"/>
    <w:rsid w:val="004E21E7"/>
    <w:rsid w:val="004E23B1"/>
    <w:rsid w:val="004E23B4"/>
    <w:rsid w:val="004E25D6"/>
    <w:rsid w:val="004E270B"/>
    <w:rsid w:val="004E2749"/>
    <w:rsid w:val="004E290C"/>
    <w:rsid w:val="004E2B03"/>
    <w:rsid w:val="004E2C85"/>
    <w:rsid w:val="004E2C8A"/>
    <w:rsid w:val="004E2D41"/>
    <w:rsid w:val="004E2E40"/>
    <w:rsid w:val="004E2EDA"/>
    <w:rsid w:val="004E2FB9"/>
    <w:rsid w:val="004E2FC6"/>
    <w:rsid w:val="004E333C"/>
    <w:rsid w:val="004E33E5"/>
    <w:rsid w:val="004E34B1"/>
    <w:rsid w:val="004E3539"/>
    <w:rsid w:val="004E3708"/>
    <w:rsid w:val="004E3842"/>
    <w:rsid w:val="004E3844"/>
    <w:rsid w:val="004E392C"/>
    <w:rsid w:val="004E39AA"/>
    <w:rsid w:val="004E3E02"/>
    <w:rsid w:val="004E3E1A"/>
    <w:rsid w:val="004E3E65"/>
    <w:rsid w:val="004E3E94"/>
    <w:rsid w:val="004E3F90"/>
    <w:rsid w:val="004E3FB9"/>
    <w:rsid w:val="004E40BA"/>
    <w:rsid w:val="004E436C"/>
    <w:rsid w:val="004E448D"/>
    <w:rsid w:val="004E4491"/>
    <w:rsid w:val="004E45A1"/>
    <w:rsid w:val="004E45CD"/>
    <w:rsid w:val="004E46D2"/>
    <w:rsid w:val="004E4781"/>
    <w:rsid w:val="004E47CE"/>
    <w:rsid w:val="004E487D"/>
    <w:rsid w:val="004E4883"/>
    <w:rsid w:val="004E48D9"/>
    <w:rsid w:val="004E4AA4"/>
    <w:rsid w:val="004E4B0C"/>
    <w:rsid w:val="004E4BD5"/>
    <w:rsid w:val="004E4BF0"/>
    <w:rsid w:val="004E4C04"/>
    <w:rsid w:val="004E4C57"/>
    <w:rsid w:val="004E4D06"/>
    <w:rsid w:val="004E4DF7"/>
    <w:rsid w:val="004E4EEF"/>
    <w:rsid w:val="004E4F0A"/>
    <w:rsid w:val="004E513B"/>
    <w:rsid w:val="004E5243"/>
    <w:rsid w:val="004E52D9"/>
    <w:rsid w:val="004E52F2"/>
    <w:rsid w:val="004E5364"/>
    <w:rsid w:val="004E5432"/>
    <w:rsid w:val="004E5443"/>
    <w:rsid w:val="004E545D"/>
    <w:rsid w:val="004E5584"/>
    <w:rsid w:val="004E559C"/>
    <w:rsid w:val="004E5624"/>
    <w:rsid w:val="004E56E5"/>
    <w:rsid w:val="004E57B2"/>
    <w:rsid w:val="004E59B3"/>
    <w:rsid w:val="004E5A43"/>
    <w:rsid w:val="004E5A66"/>
    <w:rsid w:val="004E5AAA"/>
    <w:rsid w:val="004E5AE0"/>
    <w:rsid w:val="004E5B75"/>
    <w:rsid w:val="004E5BD0"/>
    <w:rsid w:val="004E5BD3"/>
    <w:rsid w:val="004E5C7E"/>
    <w:rsid w:val="004E5D51"/>
    <w:rsid w:val="004E5E29"/>
    <w:rsid w:val="004E5E6B"/>
    <w:rsid w:val="004E5E96"/>
    <w:rsid w:val="004E5EB3"/>
    <w:rsid w:val="004E609B"/>
    <w:rsid w:val="004E60CA"/>
    <w:rsid w:val="004E6336"/>
    <w:rsid w:val="004E638F"/>
    <w:rsid w:val="004E63AE"/>
    <w:rsid w:val="004E6439"/>
    <w:rsid w:val="004E644C"/>
    <w:rsid w:val="004E6471"/>
    <w:rsid w:val="004E661A"/>
    <w:rsid w:val="004E6626"/>
    <w:rsid w:val="004E6678"/>
    <w:rsid w:val="004E66FC"/>
    <w:rsid w:val="004E6702"/>
    <w:rsid w:val="004E67CE"/>
    <w:rsid w:val="004E67F7"/>
    <w:rsid w:val="004E689F"/>
    <w:rsid w:val="004E68DC"/>
    <w:rsid w:val="004E69C7"/>
    <w:rsid w:val="004E69D5"/>
    <w:rsid w:val="004E69F8"/>
    <w:rsid w:val="004E6A1A"/>
    <w:rsid w:val="004E6B65"/>
    <w:rsid w:val="004E6C67"/>
    <w:rsid w:val="004E6CAC"/>
    <w:rsid w:val="004E6CE6"/>
    <w:rsid w:val="004E6EF7"/>
    <w:rsid w:val="004E717D"/>
    <w:rsid w:val="004E72BF"/>
    <w:rsid w:val="004E7364"/>
    <w:rsid w:val="004E73B9"/>
    <w:rsid w:val="004E760A"/>
    <w:rsid w:val="004E7660"/>
    <w:rsid w:val="004E7933"/>
    <w:rsid w:val="004E797E"/>
    <w:rsid w:val="004E79D2"/>
    <w:rsid w:val="004E7AD8"/>
    <w:rsid w:val="004E7CB1"/>
    <w:rsid w:val="004E7DD6"/>
    <w:rsid w:val="004F0084"/>
    <w:rsid w:val="004F010C"/>
    <w:rsid w:val="004F0140"/>
    <w:rsid w:val="004F016F"/>
    <w:rsid w:val="004F0198"/>
    <w:rsid w:val="004F02CB"/>
    <w:rsid w:val="004F02DB"/>
    <w:rsid w:val="004F0378"/>
    <w:rsid w:val="004F0473"/>
    <w:rsid w:val="004F0504"/>
    <w:rsid w:val="004F05A1"/>
    <w:rsid w:val="004F061A"/>
    <w:rsid w:val="004F0633"/>
    <w:rsid w:val="004F086C"/>
    <w:rsid w:val="004F087A"/>
    <w:rsid w:val="004F08C4"/>
    <w:rsid w:val="004F0921"/>
    <w:rsid w:val="004F0A1D"/>
    <w:rsid w:val="004F0B92"/>
    <w:rsid w:val="004F0C60"/>
    <w:rsid w:val="004F0D25"/>
    <w:rsid w:val="004F0ED5"/>
    <w:rsid w:val="004F0F22"/>
    <w:rsid w:val="004F0F40"/>
    <w:rsid w:val="004F1021"/>
    <w:rsid w:val="004F11E3"/>
    <w:rsid w:val="004F1362"/>
    <w:rsid w:val="004F13C5"/>
    <w:rsid w:val="004F14E5"/>
    <w:rsid w:val="004F16F8"/>
    <w:rsid w:val="004F1879"/>
    <w:rsid w:val="004F1A25"/>
    <w:rsid w:val="004F1A65"/>
    <w:rsid w:val="004F1B2D"/>
    <w:rsid w:val="004F1B30"/>
    <w:rsid w:val="004F1BD2"/>
    <w:rsid w:val="004F1BF0"/>
    <w:rsid w:val="004F1F64"/>
    <w:rsid w:val="004F1FD9"/>
    <w:rsid w:val="004F20FF"/>
    <w:rsid w:val="004F211C"/>
    <w:rsid w:val="004F21E0"/>
    <w:rsid w:val="004F2324"/>
    <w:rsid w:val="004F238E"/>
    <w:rsid w:val="004F23F0"/>
    <w:rsid w:val="004F24F1"/>
    <w:rsid w:val="004F252C"/>
    <w:rsid w:val="004F253D"/>
    <w:rsid w:val="004F2540"/>
    <w:rsid w:val="004F2733"/>
    <w:rsid w:val="004F275E"/>
    <w:rsid w:val="004F27A4"/>
    <w:rsid w:val="004F2830"/>
    <w:rsid w:val="004F2894"/>
    <w:rsid w:val="004F29FD"/>
    <w:rsid w:val="004F2A60"/>
    <w:rsid w:val="004F2C6A"/>
    <w:rsid w:val="004F2D1F"/>
    <w:rsid w:val="004F3079"/>
    <w:rsid w:val="004F3198"/>
    <w:rsid w:val="004F351C"/>
    <w:rsid w:val="004F3664"/>
    <w:rsid w:val="004F3668"/>
    <w:rsid w:val="004F36D7"/>
    <w:rsid w:val="004F3753"/>
    <w:rsid w:val="004F37E0"/>
    <w:rsid w:val="004F3974"/>
    <w:rsid w:val="004F3985"/>
    <w:rsid w:val="004F3B1A"/>
    <w:rsid w:val="004F3D2C"/>
    <w:rsid w:val="004F3F19"/>
    <w:rsid w:val="004F3F5A"/>
    <w:rsid w:val="004F419B"/>
    <w:rsid w:val="004F4427"/>
    <w:rsid w:val="004F45BB"/>
    <w:rsid w:val="004F4860"/>
    <w:rsid w:val="004F4A72"/>
    <w:rsid w:val="004F4BB2"/>
    <w:rsid w:val="004F4C81"/>
    <w:rsid w:val="004F4C9E"/>
    <w:rsid w:val="004F4CA2"/>
    <w:rsid w:val="004F4DCC"/>
    <w:rsid w:val="004F4F13"/>
    <w:rsid w:val="004F502D"/>
    <w:rsid w:val="004F50BA"/>
    <w:rsid w:val="004F50CF"/>
    <w:rsid w:val="004F51BE"/>
    <w:rsid w:val="004F5252"/>
    <w:rsid w:val="004F531F"/>
    <w:rsid w:val="004F566D"/>
    <w:rsid w:val="004F56C1"/>
    <w:rsid w:val="004F56ED"/>
    <w:rsid w:val="004F56F0"/>
    <w:rsid w:val="004F58AA"/>
    <w:rsid w:val="004F5A8B"/>
    <w:rsid w:val="004F5ABC"/>
    <w:rsid w:val="004F5B67"/>
    <w:rsid w:val="004F5C54"/>
    <w:rsid w:val="004F5D3D"/>
    <w:rsid w:val="004F5D66"/>
    <w:rsid w:val="004F5DC5"/>
    <w:rsid w:val="004F5FE2"/>
    <w:rsid w:val="004F6025"/>
    <w:rsid w:val="004F61B0"/>
    <w:rsid w:val="004F62E2"/>
    <w:rsid w:val="004F644D"/>
    <w:rsid w:val="004F65FA"/>
    <w:rsid w:val="004F6627"/>
    <w:rsid w:val="004F666B"/>
    <w:rsid w:val="004F6686"/>
    <w:rsid w:val="004F695D"/>
    <w:rsid w:val="004F69E5"/>
    <w:rsid w:val="004F6A6E"/>
    <w:rsid w:val="004F6A99"/>
    <w:rsid w:val="004F6AF2"/>
    <w:rsid w:val="004F6B1E"/>
    <w:rsid w:val="004F6CD4"/>
    <w:rsid w:val="004F6DCF"/>
    <w:rsid w:val="004F6DDA"/>
    <w:rsid w:val="004F6E48"/>
    <w:rsid w:val="004F6F65"/>
    <w:rsid w:val="004F6F99"/>
    <w:rsid w:val="004F73CE"/>
    <w:rsid w:val="004F73DC"/>
    <w:rsid w:val="004F760A"/>
    <w:rsid w:val="004F775E"/>
    <w:rsid w:val="004F78F2"/>
    <w:rsid w:val="004F7998"/>
    <w:rsid w:val="004F79CC"/>
    <w:rsid w:val="004F7A2B"/>
    <w:rsid w:val="004F7AF2"/>
    <w:rsid w:val="004F7B08"/>
    <w:rsid w:val="004F7B18"/>
    <w:rsid w:val="004F7B84"/>
    <w:rsid w:val="004F7D38"/>
    <w:rsid w:val="004F7D4D"/>
    <w:rsid w:val="004F7FAF"/>
    <w:rsid w:val="00500483"/>
    <w:rsid w:val="00500546"/>
    <w:rsid w:val="005006C0"/>
    <w:rsid w:val="00500867"/>
    <w:rsid w:val="0050099E"/>
    <w:rsid w:val="00500B60"/>
    <w:rsid w:val="00500B9C"/>
    <w:rsid w:val="00500C69"/>
    <w:rsid w:val="00500DA4"/>
    <w:rsid w:val="00500E5C"/>
    <w:rsid w:val="00500F91"/>
    <w:rsid w:val="00500FB4"/>
    <w:rsid w:val="00501082"/>
    <w:rsid w:val="00501084"/>
    <w:rsid w:val="005010B7"/>
    <w:rsid w:val="0050118F"/>
    <w:rsid w:val="005013BA"/>
    <w:rsid w:val="005014AB"/>
    <w:rsid w:val="005016E5"/>
    <w:rsid w:val="00501881"/>
    <w:rsid w:val="005018BF"/>
    <w:rsid w:val="005018E3"/>
    <w:rsid w:val="00501948"/>
    <w:rsid w:val="00501A1A"/>
    <w:rsid w:val="00501C00"/>
    <w:rsid w:val="00501C1E"/>
    <w:rsid w:val="00501DC6"/>
    <w:rsid w:val="00501E1C"/>
    <w:rsid w:val="00501E48"/>
    <w:rsid w:val="00501F3F"/>
    <w:rsid w:val="005020B2"/>
    <w:rsid w:val="005021A0"/>
    <w:rsid w:val="005021B7"/>
    <w:rsid w:val="00502284"/>
    <w:rsid w:val="0050238D"/>
    <w:rsid w:val="00502464"/>
    <w:rsid w:val="005025CD"/>
    <w:rsid w:val="00502616"/>
    <w:rsid w:val="00502772"/>
    <w:rsid w:val="005027F0"/>
    <w:rsid w:val="005028B6"/>
    <w:rsid w:val="00502944"/>
    <w:rsid w:val="00502B13"/>
    <w:rsid w:val="00502D21"/>
    <w:rsid w:val="00502D69"/>
    <w:rsid w:val="00502E22"/>
    <w:rsid w:val="00502EBD"/>
    <w:rsid w:val="00503077"/>
    <w:rsid w:val="005030BA"/>
    <w:rsid w:val="005030D5"/>
    <w:rsid w:val="00503336"/>
    <w:rsid w:val="00503384"/>
    <w:rsid w:val="005033CB"/>
    <w:rsid w:val="005033D9"/>
    <w:rsid w:val="0050344E"/>
    <w:rsid w:val="00503531"/>
    <w:rsid w:val="00503608"/>
    <w:rsid w:val="00503679"/>
    <w:rsid w:val="0050392E"/>
    <w:rsid w:val="00503AA5"/>
    <w:rsid w:val="00503BB7"/>
    <w:rsid w:val="00503C3B"/>
    <w:rsid w:val="00503CE5"/>
    <w:rsid w:val="00503EB4"/>
    <w:rsid w:val="00503EE3"/>
    <w:rsid w:val="00503EE4"/>
    <w:rsid w:val="00504013"/>
    <w:rsid w:val="0050402F"/>
    <w:rsid w:val="0050441D"/>
    <w:rsid w:val="00504546"/>
    <w:rsid w:val="0050462E"/>
    <w:rsid w:val="005049EB"/>
    <w:rsid w:val="00504A6C"/>
    <w:rsid w:val="00504A74"/>
    <w:rsid w:val="00504B2D"/>
    <w:rsid w:val="00504C61"/>
    <w:rsid w:val="00505049"/>
    <w:rsid w:val="00505157"/>
    <w:rsid w:val="00505160"/>
    <w:rsid w:val="005051C7"/>
    <w:rsid w:val="005052F5"/>
    <w:rsid w:val="00505535"/>
    <w:rsid w:val="0050563E"/>
    <w:rsid w:val="00505C00"/>
    <w:rsid w:val="00505C4C"/>
    <w:rsid w:val="00505E39"/>
    <w:rsid w:val="0050603D"/>
    <w:rsid w:val="00506089"/>
    <w:rsid w:val="0050625C"/>
    <w:rsid w:val="00506449"/>
    <w:rsid w:val="00506737"/>
    <w:rsid w:val="005069B8"/>
    <w:rsid w:val="00506A0D"/>
    <w:rsid w:val="00506B2E"/>
    <w:rsid w:val="00506BD3"/>
    <w:rsid w:val="00506BE8"/>
    <w:rsid w:val="00506C05"/>
    <w:rsid w:val="00506C21"/>
    <w:rsid w:val="00506C3C"/>
    <w:rsid w:val="00506DE1"/>
    <w:rsid w:val="00506EE7"/>
    <w:rsid w:val="00506EF8"/>
    <w:rsid w:val="00506F4E"/>
    <w:rsid w:val="0050717A"/>
    <w:rsid w:val="00507255"/>
    <w:rsid w:val="005075F0"/>
    <w:rsid w:val="0050768A"/>
    <w:rsid w:val="00507845"/>
    <w:rsid w:val="005078E9"/>
    <w:rsid w:val="005079DA"/>
    <w:rsid w:val="00507A8A"/>
    <w:rsid w:val="00507B92"/>
    <w:rsid w:val="00507C54"/>
    <w:rsid w:val="00507CB5"/>
    <w:rsid w:val="00507DB5"/>
    <w:rsid w:val="00507FAA"/>
    <w:rsid w:val="00507FDF"/>
    <w:rsid w:val="0051009D"/>
    <w:rsid w:val="005100CC"/>
    <w:rsid w:val="00510147"/>
    <w:rsid w:val="005101E3"/>
    <w:rsid w:val="00510361"/>
    <w:rsid w:val="005103C7"/>
    <w:rsid w:val="005103CF"/>
    <w:rsid w:val="00510406"/>
    <w:rsid w:val="005104B1"/>
    <w:rsid w:val="00510536"/>
    <w:rsid w:val="00510741"/>
    <w:rsid w:val="005107C0"/>
    <w:rsid w:val="005108DB"/>
    <w:rsid w:val="00510AE7"/>
    <w:rsid w:val="00510B8A"/>
    <w:rsid w:val="00510B96"/>
    <w:rsid w:val="00510C60"/>
    <w:rsid w:val="00510E73"/>
    <w:rsid w:val="00510F2C"/>
    <w:rsid w:val="00510F5E"/>
    <w:rsid w:val="00511036"/>
    <w:rsid w:val="00511219"/>
    <w:rsid w:val="00511358"/>
    <w:rsid w:val="0051148C"/>
    <w:rsid w:val="005114AC"/>
    <w:rsid w:val="0051152F"/>
    <w:rsid w:val="005115B5"/>
    <w:rsid w:val="005115BE"/>
    <w:rsid w:val="00511659"/>
    <w:rsid w:val="00511831"/>
    <w:rsid w:val="00511846"/>
    <w:rsid w:val="0051191E"/>
    <w:rsid w:val="0051191F"/>
    <w:rsid w:val="00511B0A"/>
    <w:rsid w:val="00511CC7"/>
    <w:rsid w:val="00511CE5"/>
    <w:rsid w:val="00511DC2"/>
    <w:rsid w:val="00511ED6"/>
    <w:rsid w:val="00511F12"/>
    <w:rsid w:val="00511F28"/>
    <w:rsid w:val="00511F7F"/>
    <w:rsid w:val="005120B7"/>
    <w:rsid w:val="00512142"/>
    <w:rsid w:val="005121EC"/>
    <w:rsid w:val="00512601"/>
    <w:rsid w:val="005126BF"/>
    <w:rsid w:val="00512703"/>
    <w:rsid w:val="0051287F"/>
    <w:rsid w:val="00512903"/>
    <w:rsid w:val="005129D4"/>
    <w:rsid w:val="00512BF9"/>
    <w:rsid w:val="00512D62"/>
    <w:rsid w:val="00512DEE"/>
    <w:rsid w:val="00513046"/>
    <w:rsid w:val="00513441"/>
    <w:rsid w:val="005134F3"/>
    <w:rsid w:val="00513629"/>
    <w:rsid w:val="00513700"/>
    <w:rsid w:val="005137C7"/>
    <w:rsid w:val="005139F9"/>
    <w:rsid w:val="00513B55"/>
    <w:rsid w:val="00513B94"/>
    <w:rsid w:val="00513C16"/>
    <w:rsid w:val="00513D82"/>
    <w:rsid w:val="00513DE8"/>
    <w:rsid w:val="00513E44"/>
    <w:rsid w:val="00513E75"/>
    <w:rsid w:val="00514114"/>
    <w:rsid w:val="005141CF"/>
    <w:rsid w:val="005142A0"/>
    <w:rsid w:val="005142E1"/>
    <w:rsid w:val="00514382"/>
    <w:rsid w:val="005143DF"/>
    <w:rsid w:val="00514418"/>
    <w:rsid w:val="0051450D"/>
    <w:rsid w:val="005145B8"/>
    <w:rsid w:val="005146B5"/>
    <w:rsid w:val="005146D1"/>
    <w:rsid w:val="00514871"/>
    <w:rsid w:val="00514949"/>
    <w:rsid w:val="00514961"/>
    <w:rsid w:val="00514B1B"/>
    <w:rsid w:val="00514B94"/>
    <w:rsid w:val="00514D2A"/>
    <w:rsid w:val="00514DD7"/>
    <w:rsid w:val="00514F7B"/>
    <w:rsid w:val="0051513A"/>
    <w:rsid w:val="00515189"/>
    <w:rsid w:val="00515195"/>
    <w:rsid w:val="00515312"/>
    <w:rsid w:val="00515475"/>
    <w:rsid w:val="00515577"/>
    <w:rsid w:val="0051557F"/>
    <w:rsid w:val="005157C4"/>
    <w:rsid w:val="00515823"/>
    <w:rsid w:val="00515AAC"/>
    <w:rsid w:val="00515AC3"/>
    <w:rsid w:val="00515C61"/>
    <w:rsid w:val="00515E46"/>
    <w:rsid w:val="00515F21"/>
    <w:rsid w:val="0051606C"/>
    <w:rsid w:val="00516153"/>
    <w:rsid w:val="005162A5"/>
    <w:rsid w:val="00516458"/>
    <w:rsid w:val="0051654F"/>
    <w:rsid w:val="00516624"/>
    <w:rsid w:val="00516643"/>
    <w:rsid w:val="005166CC"/>
    <w:rsid w:val="005168C1"/>
    <w:rsid w:val="005169D3"/>
    <w:rsid w:val="00516E24"/>
    <w:rsid w:val="00516E34"/>
    <w:rsid w:val="00516E57"/>
    <w:rsid w:val="00516EE6"/>
    <w:rsid w:val="00516F11"/>
    <w:rsid w:val="00516F69"/>
    <w:rsid w:val="005170DA"/>
    <w:rsid w:val="00517120"/>
    <w:rsid w:val="005171FE"/>
    <w:rsid w:val="00517225"/>
    <w:rsid w:val="00517239"/>
    <w:rsid w:val="0051748B"/>
    <w:rsid w:val="005174D4"/>
    <w:rsid w:val="005175EF"/>
    <w:rsid w:val="005175F3"/>
    <w:rsid w:val="00517645"/>
    <w:rsid w:val="00517656"/>
    <w:rsid w:val="005176A9"/>
    <w:rsid w:val="005176F0"/>
    <w:rsid w:val="0051779F"/>
    <w:rsid w:val="005178BC"/>
    <w:rsid w:val="00517907"/>
    <w:rsid w:val="005179B2"/>
    <w:rsid w:val="005179F8"/>
    <w:rsid w:val="00517A02"/>
    <w:rsid w:val="00517B69"/>
    <w:rsid w:val="00517B86"/>
    <w:rsid w:val="00517CE9"/>
    <w:rsid w:val="00517E03"/>
    <w:rsid w:val="00520002"/>
    <w:rsid w:val="0052009F"/>
    <w:rsid w:val="005200BF"/>
    <w:rsid w:val="0052024F"/>
    <w:rsid w:val="005204C6"/>
    <w:rsid w:val="0052067E"/>
    <w:rsid w:val="005207F8"/>
    <w:rsid w:val="00520906"/>
    <w:rsid w:val="005209CE"/>
    <w:rsid w:val="00520BC1"/>
    <w:rsid w:val="00520BC9"/>
    <w:rsid w:val="00520CB8"/>
    <w:rsid w:val="00520DC8"/>
    <w:rsid w:val="00520E03"/>
    <w:rsid w:val="00520E64"/>
    <w:rsid w:val="00520F25"/>
    <w:rsid w:val="00520F71"/>
    <w:rsid w:val="00520FB5"/>
    <w:rsid w:val="00520FF3"/>
    <w:rsid w:val="00521414"/>
    <w:rsid w:val="00521516"/>
    <w:rsid w:val="0052164E"/>
    <w:rsid w:val="0052168A"/>
    <w:rsid w:val="005216CC"/>
    <w:rsid w:val="00521708"/>
    <w:rsid w:val="00521841"/>
    <w:rsid w:val="00521858"/>
    <w:rsid w:val="005218BD"/>
    <w:rsid w:val="00521A1F"/>
    <w:rsid w:val="00521A34"/>
    <w:rsid w:val="00521D3A"/>
    <w:rsid w:val="00521E5A"/>
    <w:rsid w:val="00521F29"/>
    <w:rsid w:val="005222BB"/>
    <w:rsid w:val="00522321"/>
    <w:rsid w:val="00522471"/>
    <w:rsid w:val="005224A2"/>
    <w:rsid w:val="0052252A"/>
    <w:rsid w:val="005225B2"/>
    <w:rsid w:val="0052265E"/>
    <w:rsid w:val="00522687"/>
    <w:rsid w:val="005226BB"/>
    <w:rsid w:val="005228DE"/>
    <w:rsid w:val="00522AC1"/>
    <w:rsid w:val="00522B0F"/>
    <w:rsid w:val="00522CC6"/>
    <w:rsid w:val="00522E7A"/>
    <w:rsid w:val="00522FA6"/>
    <w:rsid w:val="005230E9"/>
    <w:rsid w:val="00523121"/>
    <w:rsid w:val="00523264"/>
    <w:rsid w:val="005232CB"/>
    <w:rsid w:val="005232E9"/>
    <w:rsid w:val="005232FC"/>
    <w:rsid w:val="00523611"/>
    <w:rsid w:val="00523855"/>
    <w:rsid w:val="00523896"/>
    <w:rsid w:val="00523944"/>
    <w:rsid w:val="00523A27"/>
    <w:rsid w:val="00523CF1"/>
    <w:rsid w:val="00523D52"/>
    <w:rsid w:val="00523D9F"/>
    <w:rsid w:val="00523DDD"/>
    <w:rsid w:val="00523EA3"/>
    <w:rsid w:val="00523F00"/>
    <w:rsid w:val="005243CE"/>
    <w:rsid w:val="005243D5"/>
    <w:rsid w:val="005243D6"/>
    <w:rsid w:val="00524487"/>
    <w:rsid w:val="005245E4"/>
    <w:rsid w:val="005246AE"/>
    <w:rsid w:val="00524AC8"/>
    <w:rsid w:val="00524B4C"/>
    <w:rsid w:val="00524CA0"/>
    <w:rsid w:val="00524CF1"/>
    <w:rsid w:val="00524E6D"/>
    <w:rsid w:val="00524ED8"/>
    <w:rsid w:val="00524F1A"/>
    <w:rsid w:val="00525032"/>
    <w:rsid w:val="00525157"/>
    <w:rsid w:val="00525203"/>
    <w:rsid w:val="005252C1"/>
    <w:rsid w:val="005252F1"/>
    <w:rsid w:val="0052547E"/>
    <w:rsid w:val="00525640"/>
    <w:rsid w:val="005256E0"/>
    <w:rsid w:val="005256EE"/>
    <w:rsid w:val="00525710"/>
    <w:rsid w:val="005257DF"/>
    <w:rsid w:val="0052586E"/>
    <w:rsid w:val="0052587C"/>
    <w:rsid w:val="00525AE8"/>
    <w:rsid w:val="00525AF7"/>
    <w:rsid w:val="00525BF9"/>
    <w:rsid w:val="00525F5F"/>
    <w:rsid w:val="0052603E"/>
    <w:rsid w:val="005261BA"/>
    <w:rsid w:val="005262FB"/>
    <w:rsid w:val="00526478"/>
    <w:rsid w:val="005265C4"/>
    <w:rsid w:val="00526605"/>
    <w:rsid w:val="0052672A"/>
    <w:rsid w:val="00526817"/>
    <w:rsid w:val="0052685F"/>
    <w:rsid w:val="00526A23"/>
    <w:rsid w:val="00526B4B"/>
    <w:rsid w:val="00526C74"/>
    <w:rsid w:val="00526DEC"/>
    <w:rsid w:val="00526F05"/>
    <w:rsid w:val="00526F98"/>
    <w:rsid w:val="00527265"/>
    <w:rsid w:val="0052738C"/>
    <w:rsid w:val="00527409"/>
    <w:rsid w:val="005274EB"/>
    <w:rsid w:val="0052774B"/>
    <w:rsid w:val="005277CA"/>
    <w:rsid w:val="00527955"/>
    <w:rsid w:val="00527B03"/>
    <w:rsid w:val="00527BEF"/>
    <w:rsid w:val="00527D2A"/>
    <w:rsid w:val="00527DDE"/>
    <w:rsid w:val="00527E66"/>
    <w:rsid w:val="005300CA"/>
    <w:rsid w:val="0053016C"/>
    <w:rsid w:val="005302B7"/>
    <w:rsid w:val="00530337"/>
    <w:rsid w:val="005304CB"/>
    <w:rsid w:val="00530535"/>
    <w:rsid w:val="005305BA"/>
    <w:rsid w:val="00530673"/>
    <w:rsid w:val="00530684"/>
    <w:rsid w:val="00530711"/>
    <w:rsid w:val="00530727"/>
    <w:rsid w:val="00530A4A"/>
    <w:rsid w:val="00530B59"/>
    <w:rsid w:val="00530D04"/>
    <w:rsid w:val="00530D5E"/>
    <w:rsid w:val="00530D79"/>
    <w:rsid w:val="00530FD5"/>
    <w:rsid w:val="00530FDF"/>
    <w:rsid w:val="00531284"/>
    <w:rsid w:val="005312E3"/>
    <w:rsid w:val="0053170A"/>
    <w:rsid w:val="0053181E"/>
    <w:rsid w:val="00531866"/>
    <w:rsid w:val="005318EA"/>
    <w:rsid w:val="005319DB"/>
    <w:rsid w:val="00531B04"/>
    <w:rsid w:val="00531B2B"/>
    <w:rsid w:val="00531C04"/>
    <w:rsid w:val="00531C1B"/>
    <w:rsid w:val="00531E56"/>
    <w:rsid w:val="00531FDD"/>
    <w:rsid w:val="005322C3"/>
    <w:rsid w:val="005322FD"/>
    <w:rsid w:val="005323D2"/>
    <w:rsid w:val="005324BD"/>
    <w:rsid w:val="005324CF"/>
    <w:rsid w:val="00532A5E"/>
    <w:rsid w:val="00532AA7"/>
    <w:rsid w:val="00532B1D"/>
    <w:rsid w:val="00532E39"/>
    <w:rsid w:val="00532E80"/>
    <w:rsid w:val="00533105"/>
    <w:rsid w:val="005331F3"/>
    <w:rsid w:val="00533278"/>
    <w:rsid w:val="0053336B"/>
    <w:rsid w:val="00533448"/>
    <w:rsid w:val="0053348B"/>
    <w:rsid w:val="005334C7"/>
    <w:rsid w:val="0053366F"/>
    <w:rsid w:val="00533739"/>
    <w:rsid w:val="0053379E"/>
    <w:rsid w:val="005337AA"/>
    <w:rsid w:val="0053389D"/>
    <w:rsid w:val="005338DA"/>
    <w:rsid w:val="005338E7"/>
    <w:rsid w:val="005339AB"/>
    <w:rsid w:val="00533AE8"/>
    <w:rsid w:val="00533D1A"/>
    <w:rsid w:val="00533D62"/>
    <w:rsid w:val="00533DA0"/>
    <w:rsid w:val="00533DEC"/>
    <w:rsid w:val="00533F06"/>
    <w:rsid w:val="00533F0B"/>
    <w:rsid w:val="0053409F"/>
    <w:rsid w:val="0053413F"/>
    <w:rsid w:val="0053426D"/>
    <w:rsid w:val="0053428A"/>
    <w:rsid w:val="00534299"/>
    <w:rsid w:val="00534506"/>
    <w:rsid w:val="005345B3"/>
    <w:rsid w:val="00534675"/>
    <w:rsid w:val="005346F0"/>
    <w:rsid w:val="005347EA"/>
    <w:rsid w:val="00534815"/>
    <w:rsid w:val="0053496C"/>
    <w:rsid w:val="00534A6D"/>
    <w:rsid w:val="00534C72"/>
    <w:rsid w:val="00534DC5"/>
    <w:rsid w:val="00534E74"/>
    <w:rsid w:val="00534EFE"/>
    <w:rsid w:val="00534F41"/>
    <w:rsid w:val="005351BB"/>
    <w:rsid w:val="005351D1"/>
    <w:rsid w:val="0053526F"/>
    <w:rsid w:val="00535279"/>
    <w:rsid w:val="00535407"/>
    <w:rsid w:val="0053544D"/>
    <w:rsid w:val="00535528"/>
    <w:rsid w:val="005357A5"/>
    <w:rsid w:val="005357F3"/>
    <w:rsid w:val="005359B7"/>
    <w:rsid w:val="00535B51"/>
    <w:rsid w:val="00535BFE"/>
    <w:rsid w:val="00535D16"/>
    <w:rsid w:val="00535DE9"/>
    <w:rsid w:val="00535EC1"/>
    <w:rsid w:val="00535FC1"/>
    <w:rsid w:val="00536089"/>
    <w:rsid w:val="00536188"/>
    <w:rsid w:val="005361E8"/>
    <w:rsid w:val="00536295"/>
    <w:rsid w:val="005362BA"/>
    <w:rsid w:val="0053632B"/>
    <w:rsid w:val="00536519"/>
    <w:rsid w:val="00536537"/>
    <w:rsid w:val="005365C4"/>
    <w:rsid w:val="005365DB"/>
    <w:rsid w:val="005366C6"/>
    <w:rsid w:val="005367C2"/>
    <w:rsid w:val="00536846"/>
    <w:rsid w:val="005369DC"/>
    <w:rsid w:val="005369FA"/>
    <w:rsid w:val="00536A0D"/>
    <w:rsid w:val="00536ABB"/>
    <w:rsid w:val="00536AFE"/>
    <w:rsid w:val="00536B1B"/>
    <w:rsid w:val="00536B50"/>
    <w:rsid w:val="00536BD0"/>
    <w:rsid w:val="00536C4D"/>
    <w:rsid w:val="00536C56"/>
    <w:rsid w:val="00536D11"/>
    <w:rsid w:val="00536F85"/>
    <w:rsid w:val="00537038"/>
    <w:rsid w:val="005372BC"/>
    <w:rsid w:val="0053738F"/>
    <w:rsid w:val="00537399"/>
    <w:rsid w:val="005378F9"/>
    <w:rsid w:val="0053797C"/>
    <w:rsid w:val="00537B8A"/>
    <w:rsid w:val="00537BBA"/>
    <w:rsid w:val="00537CAF"/>
    <w:rsid w:val="00537D55"/>
    <w:rsid w:val="00537EDB"/>
    <w:rsid w:val="00537EE9"/>
    <w:rsid w:val="005400C5"/>
    <w:rsid w:val="00540162"/>
    <w:rsid w:val="00540174"/>
    <w:rsid w:val="00540267"/>
    <w:rsid w:val="00540595"/>
    <w:rsid w:val="00540639"/>
    <w:rsid w:val="005406B5"/>
    <w:rsid w:val="00540784"/>
    <w:rsid w:val="00540826"/>
    <w:rsid w:val="0054098E"/>
    <w:rsid w:val="005409BB"/>
    <w:rsid w:val="00540A8E"/>
    <w:rsid w:val="00540B96"/>
    <w:rsid w:val="00540C66"/>
    <w:rsid w:val="00541123"/>
    <w:rsid w:val="005411FD"/>
    <w:rsid w:val="005412ED"/>
    <w:rsid w:val="00541326"/>
    <w:rsid w:val="00541498"/>
    <w:rsid w:val="00541539"/>
    <w:rsid w:val="005415F3"/>
    <w:rsid w:val="00541626"/>
    <w:rsid w:val="00541744"/>
    <w:rsid w:val="0054175B"/>
    <w:rsid w:val="0054178C"/>
    <w:rsid w:val="005419A1"/>
    <w:rsid w:val="005419ED"/>
    <w:rsid w:val="00541A6C"/>
    <w:rsid w:val="00541CE3"/>
    <w:rsid w:val="00541D28"/>
    <w:rsid w:val="00541FBC"/>
    <w:rsid w:val="0054211D"/>
    <w:rsid w:val="00542214"/>
    <w:rsid w:val="00542296"/>
    <w:rsid w:val="005423FD"/>
    <w:rsid w:val="00542685"/>
    <w:rsid w:val="00542768"/>
    <w:rsid w:val="0054277D"/>
    <w:rsid w:val="00542849"/>
    <w:rsid w:val="005428D3"/>
    <w:rsid w:val="00542A52"/>
    <w:rsid w:val="00542CDB"/>
    <w:rsid w:val="00542D6E"/>
    <w:rsid w:val="00542E7E"/>
    <w:rsid w:val="00542F3D"/>
    <w:rsid w:val="00542F45"/>
    <w:rsid w:val="0054311C"/>
    <w:rsid w:val="0054313D"/>
    <w:rsid w:val="00543148"/>
    <w:rsid w:val="0054323F"/>
    <w:rsid w:val="005432F2"/>
    <w:rsid w:val="00543313"/>
    <w:rsid w:val="0054336E"/>
    <w:rsid w:val="005434BD"/>
    <w:rsid w:val="005434F9"/>
    <w:rsid w:val="0054354C"/>
    <w:rsid w:val="0054359C"/>
    <w:rsid w:val="005435A1"/>
    <w:rsid w:val="005435E8"/>
    <w:rsid w:val="00543689"/>
    <w:rsid w:val="005436CE"/>
    <w:rsid w:val="0054379B"/>
    <w:rsid w:val="005437CC"/>
    <w:rsid w:val="005437D3"/>
    <w:rsid w:val="00543826"/>
    <w:rsid w:val="0054385E"/>
    <w:rsid w:val="005438CB"/>
    <w:rsid w:val="0054392B"/>
    <w:rsid w:val="00543934"/>
    <w:rsid w:val="00543999"/>
    <w:rsid w:val="00543B0B"/>
    <w:rsid w:val="00543BB6"/>
    <w:rsid w:val="00543BBA"/>
    <w:rsid w:val="00543E1E"/>
    <w:rsid w:val="00543F40"/>
    <w:rsid w:val="00543FDE"/>
    <w:rsid w:val="00543FF2"/>
    <w:rsid w:val="00544003"/>
    <w:rsid w:val="0054402C"/>
    <w:rsid w:val="005440AC"/>
    <w:rsid w:val="005440B2"/>
    <w:rsid w:val="00544310"/>
    <w:rsid w:val="00544382"/>
    <w:rsid w:val="005443F3"/>
    <w:rsid w:val="0054489D"/>
    <w:rsid w:val="00544BBD"/>
    <w:rsid w:val="00544C99"/>
    <w:rsid w:val="00544D2A"/>
    <w:rsid w:val="00544D3D"/>
    <w:rsid w:val="00544D73"/>
    <w:rsid w:val="00544DEA"/>
    <w:rsid w:val="00544DFF"/>
    <w:rsid w:val="00544E61"/>
    <w:rsid w:val="005451AA"/>
    <w:rsid w:val="005454E3"/>
    <w:rsid w:val="00545552"/>
    <w:rsid w:val="0054588E"/>
    <w:rsid w:val="005459A8"/>
    <w:rsid w:val="005459C1"/>
    <w:rsid w:val="00545AE2"/>
    <w:rsid w:val="00545B05"/>
    <w:rsid w:val="00545B42"/>
    <w:rsid w:val="00545D0D"/>
    <w:rsid w:val="00545D94"/>
    <w:rsid w:val="0054604B"/>
    <w:rsid w:val="00546089"/>
    <w:rsid w:val="005460AD"/>
    <w:rsid w:val="00546148"/>
    <w:rsid w:val="00546170"/>
    <w:rsid w:val="005464DE"/>
    <w:rsid w:val="005465E5"/>
    <w:rsid w:val="00546780"/>
    <w:rsid w:val="005467D1"/>
    <w:rsid w:val="0054697B"/>
    <w:rsid w:val="005469B5"/>
    <w:rsid w:val="00546A45"/>
    <w:rsid w:val="00546AFC"/>
    <w:rsid w:val="00546B7D"/>
    <w:rsid w:val="00546BF5"/>
    <w:rsid w:val="00546F73"/>
    <w:rsid w:val="00546FAD"/>
    <w:rsid w:val="005472AB"/>
    <w:rsid w:val="005472C0"/>
    <w:rsid w:val="0054739C"/>
    <w:rsid w:val="005474D6"/>
    <w:rsid w:val="005474ED"/>
    <w:rsid w:val="00547547"/>
    <w:rsid w:val="005477F2"/>
    <w:rsid w:val="00547875"/>
    <w:rsid w:val="00547914"/>
    <w:rsid w:val="00547A9D"/>
    <w:rsid w:val="00547AD4"/>
    <w:rsid w:val="00547BC4"/>
    <w:rsid w:val="00547BDE"/>
    <w:rsid w:val="00547BFE"/>
    <w:rsid w:val="00547D04"/>
    <w:rsid w:val="00547FE3"/>
    <w:rsid w:val="00550069"/>
    <w:rsid w:val="0055008E"/>
    <w:rsid w:val="00550152"/>
    <w:rsid w:val="0055021A"/>
    <w:rsid w:val="00550280"/>
    <w:rsid w:val="005502CB"/>
    <w:rsid w:val="0055030B"/>
    <w:rsid w:val="00550397"/>
    <w:rsid w:val="005504DD"/>
    <w:rsid w:val="0055064B"/>
    <w:rsid w:val="0055067E"/>
    <w:rsid w:val="00550747"/>
    <w:rsid w:val="005507FD"/>
    <w:rsid w:val="00550A01"/>
    <w:rsid w:val="00550B1F"/>
    <w:rsid w:val="00550B3F"/>
    <w:rsid w:val="00550CEF"/>
    <w:rsid w:val="00550FC1"/>
    <w:rsid w:val="0055105F"/>
    <w:rsid w:val="005510C5"/>
    <w:rsid w:val="005510F1"/>
    <w:rsid w:val="0055121C"/>
    <w:rsid w:val="0055147A"/>
    <w:rsid w:val="005514F0"/>
    <w:rsid w:val="005517CB"/>
    <w:rsid w:val="005519A3"/>
    <w:rsid w:val="005519D8"/>
    <w:rsid w:val="00551A9A"/>
    <w:rsid w:val="00551ACB"/>
    <w:rsid w:val="00551B5C"/>
    <w:rsid w:val="00551EBE"/>
    <w:rsid w:val="00552171"/>
    <w:rsid w:val="00552235"/>
    <w:rsid w:val="005522E8"/>
    <w:rsid w:val="005525F3"/>
    <w:rsid w:val="00552726"/>
    <w:rsid w:val="00552731"/>
    <w:rsid w:val="00552790"/>
    <w:rsid w:val="005527DD"/>
    <w:rsid w:val="005529C5"/>
    <w:rsid w:val="00552AAF"/>
    <w:rsid w:val="00552D25"/>
    <w:rsid w:val="00552E29"/>
    <w:rsid w:val="00552ED2"/>
    <w:rsid w:val="00552F71"/>
    <w:rsid w:val="00552FF8"/>
    <w:rsid w:val="00553034"/>
    <w:rsid w:val="005531BC"/>
    <w:rsid w:val="00553233"/>
    <w:rsid w:val="00553327"/>
    <w:rsid w:val="0055351E"/>
    <w:rsid w:val="0055366D"/>
    <w:rsid w:val="00553822"/>
    <w:rsid w:val="00553847"/>
    <w:rsid w:val="00553861"/>
    <w:rsid w:val="0055397B"/>
    <w:rsid w:val="00553A55"/>
    <w:rsid w:val="00553B08"/>
    <w:rsid w:val="00553C29"/>
    <w:rsid w:val="00553C32"/>
    <w:rsid w:val="00553C77"/>
    <w:rsid w:val="00553C7C"/>
    <w:rsid w:val="00553F3E"/>
    <w:rsid w:val="00553F66"/>
    <w:rsid w:val="00553F94"/>
    <w:rsid w:val="00553FE9"/>
    <w:rsid w:val="00553FF4"/>
    <w:rsid w:val="00554282"/>
    <w:rsid w:val="005542DD"/>
    <w:rsid w:val="00554339"/>
    <w:rsid w:val="00554423"/>
    <w:rsid w:val="00554457"/>
    <w:rsid w:val="0055466A"/>
    <w:rsid w:val="00554717"/>
    <w:rsid w:val="0055494E"/>
    <w:rsid w:val="00554CA2"/>
    <w:rsid w:val="00554E91"/>
    <w:rsid w:val="0055522F"/>
    <w:rsid w:val="00555355"/>
    <w:rsid w:val="005554D7"/>
    <w:rsid w:val="005556D0"/>
    <w:rsid w:val="00555816"/>
    <w:rsid w:val="0055581F"/>
    <w:rsid w:val="0055582C"/>
    <w:rsid w:val="005558DA"/>
    <w:rsid w:val="00555959"/>
    <w:rsid w:val="00555BE6"/>
    <w:rsid w:val="00555D4A"/>
    <w:rsid w:val="00555D50"/>
    <w:rsid w:val="00555E02"/>
    <w:rsid w:val="00556046"/>
    <w:rsid w:val="005560F5"/>
    <w:rsid w:val="005560FC"/>
    <w:rsid w:val="00556165"/>
    <w:rsid w:val="005562B1"/>
    <w:rsid w:val="005562C5"/>
    <w:rsid w:val="005562FF"/>
    <w:rsid w:val="0055639A"/>
    <w:rsid w:val="005563AB"/>
    <w:rsid w:val="005563C0"/>
    <w:rsid w:val="005563DA"/>
    <w:rsid w:val="00556423"/>
    <w:rsid w:val="00556532"/>
    <w:rsid w:val="0055654C"/>
    <w:rsid w:val="0055662A"/>
    <w:rsid w:val="005566FD"/>
    <w:rsid w:val="00556750"/>
    <w:rsid w:val="005568B7"/>
    <w:rsid w:val="005568FE"/>
    <w:rsid w:val="005569C6"/>
    <w:rsid w:val="00556A58"/>
    <w:rsid w:val="00556AC9"/>
    <w:rsid w:val="00556AD8"/>
    <w:rsid w:val="00556C55"/>
    <w:rsid w:val="00556FEA"/>
    <w:rsid w:val="00556FF1"/>
    <w:rsid w:val="005570A1"/>
    <w:rsid w:val="00557247"/>
    <w:rsid w:val="005572E3"/>
    <w:rsid w:val="0055795C"/>
    <w:rsid w:val="00557B53"/>
    <w:rsid w:val="00557C8E"/>
    <w:rsid w:val="00557CCA"/>
    <w:rsid w:val="00557DCD"/>
    <w:rsid w:val="00557FDB"/>
    <w:rsid w:val="0056007D"/>
    <w:rsid w:val="005600DF"/>
    <w:rsid w:val="0056018A"/>
    <w:rsid w:val="005601D8"/>
    <w:rsid w:val="00560233"/>
    <w:rsid w:val="005603E5"/>
    <w:rsid w:val="005604BC"/>
    <w:rsid w:val="005605D5"/>
    <w:rsid w:val="00560614"/>
    <w:rsid w:val="005606B9"/>
    <w:rsid w:val="0056077D"/>
    <w:rsid w:val="00560A49"/>
    <w:rsid w:val="00560B77"/>
    <w:rsid w:val="00560CAB"/>
    <w:rsid w:val="00560CF9"/>
    <w:rsid w:val="00560E99"/>
    <w:rsid w:val="00560F96"/>
    <w:rsid w:val="0056104F"/>
    <w:rsid w:val="00561161"/>
    <w:rsid w:val="0056117A"/>
    <w:rsid w:val="005611BF"/>
    <w:rsid w:val="0056122C"/>
    <w:rsid w:val="00561571"/>
    <w:rsid w:val="00561648"/>
    <w:rsid w:val="00561688"/>
    <w:rsid w:val="0056184C"/>
    <w:rsid w:val="00561955"/>
    <w:rsid w:val="0056198E"/>
    <w:rsid w:val="00561A9E"/>
    <w:rsid w:val="00561C29"/>
    <w:rsid w:val="00561C3F"/>
    <w:rsid w:val="00561C56"/>
    <w:rsid w:val="00561C89"/>
    <w:rsid w:val="00561D3E"/>
    <w:rsid w:val="00561DFC"/>
    <w:rsid w:val="00561E0D"/>
    <w:rsid w:val="00561ED8"/>
    <w:rsid w:val="00561FC7"/>
    <w:rsid w:val="005621D9"/>
    <w:rsid w:val="005624B8"/>
    <w:rsid w:val="00562509"/>
    <w:rsid w:val="0056257D"/>
    <w:rsid w:val="0056269E"/>
    <w:rsid w:val="005626C9"/>
    <w:rsid w:val="005626E2"/>
    <w:rsid w:val="0056286C"/>
    <w:rsid w:val="005629E5"/>
    <w:rsid w:val="00562A52"/>
    <w:rsid w:val="00562C01"/>
    <w:rsid w:val="00562C61"/>
    <w:rsid w:val="00562D54"/>
    <w:rsid w:val="00562F80"/>
    <w:rsid w:val="0056313B"/>
    <w:rsid w:val="005631A6"/>
    <w:rsid w:val="005631D2"/>
    <w:rsid w:val="0056324D"/>
    <w:rsid w:val="00563298"/>
    <w:rsid w:val="00563370"/>
    <w:rsid w:val="005634E1"/>
    <w:rsid w:val="0056356A"/>
    <w:rsid w:val="0056385B"/>
    <w:rsid w:val="005639FE"/>
    <w:rsid w:val="00563A36"/>
    <w:rsid w:val="00563A8E"/>
    <w:rsid w:val="00563AD0"/>
    <w:rsid w:val="00563AEF"/>
    <w:rsid w:val="00563C79"/>
    <w:rsid w:val="00563E0C"/>
    <w:rsid w:val="00563E50"/>
    <w:rsid w:val="00563F45"/>
    <w:rsid w:val="005644A0"/>
    <w:rsid w:val="005646E1"/>
    <w:rsid w:val="005646E3"/>
    <w:rsid w:val="005649A0"/>
    <w:rsid w:val="00564E01"/>
    <w:rsid w:val="00565093"/>
    <w:rsid w:val="0056513B"/>
    <w:rsid w:val="00565312"/>
    <w:rsid w:val="0056535E"/>
    <w:rsid w:val="0056551F"/>
    <w:rsid w:val="0056555C"/>
    <w:rsid w:val="00565740"/>
    <w:rsid w:val="00565923"/>
    <w:rsid w:val="00565938"/>
    <w:rsid w:val="005659E3"/>
    <w:rsid w:val="00565A29"/>
    <w:rsid w:val="00565BE3"/>
    <w:rsid w:val="00565F7E"/>
    <w:rsid w:val="00566030"/>
    <w:rsid w:val="0056628D"/>
    <w:rsid w:val="0056637D"/>
    <w:rsid w:val="005663F6"/>
    <w:rsid w:val="0056640A"/>
    <w:rsid w:val="0056657F"/>
    <w:rsid w:val="00566611"/>
    <w:rsid w:val="00566656"/>
    <w:rsid w:val="00566703"/>
    <w:rsid w:val="0056676B"/>
    <w:rsid w:val="0056681D"/>
    <w:rsid w:val="0056698B"/>
    <w:rsid w:val="005669C3"/>
    <w:rsid w:val="00566A2B"/>
    <w:rsid w:val="00566A64"/>
    <w:rsid w:val="00566A79"/>
    <w:rsid w:val="00566B05"/>
    <w:rsid w:val="00566C52"/>
    <w:rsid w:val="00566CCB"/>
    <w:rsid w:val="00566D5F"/>
    <w:rsid w:val="005670A2"/>
    <w:rsid w:val="005670C8"/>
    <w:rsid w:val="005670CC"/>
    <w:rsid w:val="005671E1"/>
    <w:rsid w:val="005673B9"/>
    <w:rsid w:val="00567457"/>
    <w:rsid w:val="0056748D"/>
    <w:rsid w:val="005674D3"/>
    <w:rsid w:val="00567695"/>
    <w:rsid w:val="005678DA"/>
    <w:rsid w:val="00567915"/>
    <w:rsid w:val="00567973"/>
    <w:rsid w:val="00567993"/>
    <w:rsid w:val="00567AA4"/>
    <w:rsid w:val="00567C5B"/>
    <w:rsid w:val="00567DBE"/>
    <w:rsid w:val="00567E2F"/>
    <w:rsid w:val="005700CF"/>
    <w:rsid w:val="00570158"/>
    <w:rsid w:val="005701A5"/>
    <w:rsid w:val="005701E1"/>
    <w:rsid w:val="0057026B"/>
    <w:rsid w:val="005702CB"/>
    <w:rsid w:val="005702D0"/>
    <w:rsid w:val="005702F6"/>
    <w:rsid w:val="005703AA"/>
    <w:rsid w:val="0057074B"/>
    <w:rsid w:val="005709BE"/>
    <w:rsid w:val="00570AC9"/>
    <w:rsid w:val="00570C0D"/>
    <w:rsid w:val="00570D3F"/>
    <w:rsid w:val="00571201"/>
    <w:rsid w:val="005712C3"/>
    <w:rsid w:val="005712DE"/>
    <w:rsid w:val="00571319"/>
    <w:rsid w:val="0057134A"/>
    <w:rsid w:val="005713E4"/>
    <w:rsid w:val="005713E7"/>
    <w:rsid w:val="005713FD"/>
    <w:rsid w:val="0057159C"/>
    <w:rsid w:val="00571778"/>
    <w:rsid w:val="00571838"/>
    <w:rsid w:val="00571A8C"/>
    <w:rsid w:val="00571EC9"/>
    <w:rsid w:val="00571F1B"/>
    <w:rsid w:val="00571FC1"/>
    <w:rsid w:val="0057202A"/>
    <w:rsid w:val="00572080"/>
    <w:rsid w:val="005720D0"/>
    <w:rsid w:val="005720E2"/>
    <w:rsid w:val="00572364"/>
    <w:rsid w:val="0057243A"/>
    <w:rsid w:val="00572454"/>
    <w:rsid w:val="00572485"/>
    <w:rsid w:val="0057262C"/>
    <w:rsid w:val="005729AE"/>
    <w:rsid w:val="00572A08"/>
    <w:rsid w:val="00572B3A"/>
    <w:rsid w:val="00572DBF"/>
    <w:rsid w:val="00572DEF"/>
    <w:rsid w:val="00572E39"/>
    <w:rsid w:val="00572E6E"/>
    <w:rsid w:val="00572F22"/>
    <w:rsid w:val="00572F99"/>
    <w:rsid w:val="0057305E"/>
    <w:rsid w:val="00573081"/>
    <w:rsid w:val="005730A3"/>
    <w:rsid w:val="00573242"/>
    <w:rsid w:val="005732E6"/>
    <w:rsid w:val="0057343E"/>
    <w:rsid w:val="005734E0"/>
    <w:rsid w:val="00573704"/>
    <w:rsid w:val="0057378E"/>
    <w:rsid w:val="0057379B"/>
    <w:rsid w:val="005737F0"/>
    <w:rsid w:val="00573A0D"/>
    <w:rsid w:val="00573BE1"/>
    <w:rsid w:val="00573BF9"/>
    <w:rsid w:val="00573C52"/>
    <w:rsid w:val="00573E35"/>
    <w:rsid w:val="00573EC4"/>
    <w:rsid w:val="00573FF9"/>
    <w:rsid w:val="00574205"/>
    <w:rsid w:val="00574224"/>
    <w:rsid w:val="00574310"/>
    <w:rsid w:val="00574527"/>
    <w:rsid w:val="00574571"/>
    <w:rsid w:val="005745E1"/>
    <w:rsid w:val="00574850"/>
    <w:rsid w:val="005749A8"/>
    <w:rsid w:val="00574C9F"/>
    <w:rsid w:val="00574D2E"/>
    <w:rsid w:val="00574EB4"/>
    <w:rsid w:val="00575002"/>
    <w:rsid w:val="005751A7"/>
    <w:rsid w:val="00575243"/>
    <w:rsid w:val="005753AC"/>
    <w:rsid w:val="005753D6"/>
    <w:rsid w:val="00575680"/>
    <w:rsid w:val="0057569C"/>
    <w:rsid w:val="00575758"/>
    <w:rsid w:val="0057579B"/>
    <w:rsid w:val="005757B9"/>
    <w:rsid w:val="00575A7D"/>
    <w:rsid w:val="00575C86"/>
    <w:rsid w:val="00575ED3"/>
    <w:rsid w:val="0057615C"/>
    <w:rsid w:val="00576193"/>
    <w:rsid w:val="005762A8"/>
    <w:rsid w:val="00576427"/>
    <w:rsid w:val="005764B0"/>
    <w:rsid w:val="00576757"/>
    <w:rsid w:val="005767D6"/>
    <w:rsid w:val="005767EA"/>
    <w:rsid w:val="0057686A"/>
    <w:rsid w:val="00576911"/>
    <w:rsid w:val="005769D3"/>
    <w:rsid w:val="00576BE9"/>
    <w:rsid w:val="00576C54"/>
    <w:rsid w:val="00576C99"/>
    <w:rsid w:val="00576D10"/>
    <w:rsid w:val="00576D16"/>
    <w:rsid w:val="00576D48"/>
    <w:rsid w:val="00576DC7"/>
    <w:rsid w:val="00576DD6"/>
    <w:rsid w:val="00576F17"/>
    <w:rsid w:val="00576F58"/>
    <w:rsid w:val="00576F5E"/>
    <w:rsid w:val="00576F7A"/>
    <w:rsid w:val="00577095"/>
    <w:rsid w:val="00577155"/>
    <w:rsid w:val="0057716C"/>
    <w:rsid w:val="00577184"/>
    <w:rsid w:val="005772AA"/>
    <w:rsid w:val="005772D5"/>
    <w:rsid w:val="00577300"/>
    <w:rsid w:val="00577304"/>
    <w:rsid w:val="00577475"/>
    <w:rsid w:val="005774EA"/>
    <w:rsid w:val="00577587"/>
    <w:rsid w:val="00577588"/>
    <w:rsid w:val="0057769D"/>
    <w:rsid w:val="005777BB"/>
    <w:rsid w:val="005777C6"/>
    <w:rsid w:val="005778B6"/>
    <w:rsid w:val="00577A4E"/>
    <w:rsid w:val="00577AD8"/>
    <w:rsid w:val="00577B7D"/>
    <w:rsid w:val="00577E23"/>
    <w:rsid w:val="00577E3E"/>
    <w:rsid w:val="00577E46"/>
    <w:rsid w:val="00577E6C"/>
    <w:rsid w:val="00577F61"/>
    <w:rsid w:val="00577F9E"/>
    <w:rsid w:val="00577FA0"/>
    <w:rsid w:val="0058003C"/>
    <w:rsid w:val="00580075"/>
    <w:rsid w:val="0058025F"/>
    <w:rsid w:val="00580371"/>
    <w:rsid w:val="00580456"/>
    <w:rsid w:val="0058048D"/>
    <w:rsid w:val="0058058D"/>
    <w:rsid w:val="00580739"/>
    <w:rsid w:val="005807E6"/>
    <w:rsid w:val="00580896"/>
    <w:rsid w:val="00580963"/>
    <w:rsid w:val="00580D67"/>
    <w:rsid w:val="00580DDB"/>
    <w:rsid w:val="00580E61"/>
    <w:rsid w:val="00580E90"/>
    <w:rsid w:val="005810C5"/>
    <w:rsid w:val="005811CA"/>
    <w:rsid w:val="00581205"/>
    <w:rsid w:val="0058132E"/>
    <w:rsid w:val="00581509"/>
    <w:rsid w:val="005815E5"/>
    <w:rsid w:val="00581772"/>
    <w:rsid w:val="005818CC"/>
    <w:rsid w:val="00581909"/>
    <w:rsid w:val="005819C5"/>
    <w:rsid w:val="00581A03"/>
    <w:rsid w:val="00581AAD"/>
    <w:rsid w:val="00581AD6"/>
    <w:rsid w:val="00581D58"/>
    <w:rsid w:val="00581EFC"/>
    <w:rsid w:val="00581F35"/>
    <w:rsid w:val="00581FA0"/>
    <w:rsid w:val="005820A2"/>
    <w:rsid w:val="00582306"/>
    <w:rsid w:val="005824DD"/>
    <w:rsid w:val="00582524"/>
    <w:rsid w:val="00582527"/>
    <w:rsid w:val="0058272F"/>
    <w:rsid w:val="0058277A"/>
    <w:rsid w:val="005827A7"/>
    <w:rsid w:val="0058287E"/>
    <w:rsid w:val="00582BFF"/>
    <w:rsid w:val="00582D7C"/>
    <w:rsid w:val="00582F7C"/>
    <w:rsid w:val="00583169"/>
    <w:rsid w:val="00583172"/>
    <w:rsid w:val="00583324"/>
    <w:rsid w:val="00583536"/>
    <w:rsid w:val="005835AA"/>
    <w:rsid w:val="0058370E"/>
    <w:rsid w:val="00583909"/>
    <w:rsid w:val="0058391A"/>
    <w:rsid w:val="00583AA0"/>
    <w:rsid w:val="00583B16"/>
    <w:rsid w:val="00583C2A"/>
    <w:rsid w:val="00583CB9"/>
    <w:rsid w:val="00583D4F"/>
    <w:rsid w:val="00583F2B"/>
    <w:rsid w:val="00584053"/>
    <w:rsid w:val="00584185"/>
    <w:rsid w:val="0058422B"/>
    <w:rsid w:val="0058441B"/>
    <w:rsid w:val="005845AA"/>
    <w:rsid w:val="0058462E"/>
    <w:rsid w:val="005847FF"/>
    <w:rsid w:val="0058482A"/>
    <w:rsid w:val="005848A5"/>
    <w:rsid w:val="0058494C"/>
    <w:rsid w:val="00584A36"/>
    <w:rsid w:val="00584DF9"/>
    <w:rsid w:val="00584F5D"/>
    <w:rsid w:val="005851AA"/>
    <w:rsid w:val="00585304"/>
    <w:rsid w:val="00585406"/>
    <w:rsid w:val="005854C2"/>
    <w:rsid w:val="00585525"/>
    <w:rsid w:val="00585571"/>
    <w:rsid w:val="0058557E"/>
    <w:rsid w:val="005858B8"/>
    <w:rsid w:val="005858DC"/>
    <w:rsid w:val="005859B7"/>
    <w:rsid w:val="005859E6"/>
    <w:rsid w:val="00585D04"/>
    <w:rsid w:val="00585DDC"/>
    <w:rsid w:val="00586104"/>
    <w:rsid w:val="00586265"/>
    <w:rsid w:val="005863BD"/>
    <w:rsid w:val="005864DC"/>
    <w:rsid w:val="005864F2"/>
    <w:rsid w:val="0058652D"/>
    <w:rsid w:val="0058677B"/>
    <w:rsid w:val="00586815"/>
    <w:rsid w:val="005869C1"/>
    <w:rsid w:val="00586B93"/>
    <w:rsid w:val="00586D7B"/>
    <w:rsid w:val="00586E10"/>
    <w:rsid w:val="00587067"/>
    <w:rsid w:val="0058706E"/>
    <w:rsid w:val="005872EC"/>
    <w:rsid w:val="00587430"/>
    <w:rsid w:val="0058781E"/>
    <w:rsid w:val="0058786E"/>
    <w:rsid w:val="005878A0"/>
    <w:rsid w:val="005878AD"/>
    <w:rsid w:val="00587A7C"/>
    <w:rsid w:val="00587C8B"/>
    <w:rsid w:val="00587D4A"/>
    <w:rsid w:val="00587DAA"/>
    <w:rsid w:val="00587E2F"/>
    <w:rsid w:val="00587F6A"/>
    <w:rsid w:val="00587FC8"/>
    <w:rsid w:val="0059024E"/>
    <w:rsid w:val="005902DD"/>
    <w:rsid w:val="005905A1"/>
    <w:rsid w:val="00590652"/>
    <w:rsid w:val="00590A17"/>
    <w:rsid w:val="00590ADD"/>
    <w:rsid w:val="00590BA4"/>
    <w:rsid w:val="00590D81"/>
    <w:rsid w:val="00590E81"/>
    <w:rsid w:val="00590E82"/>
    <w:rsid w:val="00590EC8"/>
    <w:rsid w:val="00590F07"/>
    <w:rsid w:val="0059133C"/>
    <w:rsid w:val="00591500"/>
    <w:rsid w:val="005916F2"/>
    <w:rsid w:val="0059172D"/>
    <w:rsid w:val="00591961"/>
    <w:rsid w:val="00591A1D"/>
    <w:rsid w:val="00591AAD"/>
    <w:rsid w:val="00591C7B"/>
    <w:rsid w:val="00591CAA"/>
    <w:rsid w:val="00591E98"/>
    <w:rsid w:val="00591EF7"/>
    <w:rsid w:val="00591FA1"/>
    <w:rsid w:val="00592171"/>
    <w:rsid w:val="005921AA"/>
    <w:rsid w:val="00592395"/>
    <w:rsid w:val="005924F9"/>
    <w:rsid w:val="00592500"/>
    <w:rsid w:val="00592526"/>
    <w:rsid w:val="00592542"/>
    <w:rsid w:val="005926CB"/>
    <w:rsid w:val="005927B7"/>
    <w:rsid w:val="00592802"/>
    <w:rsid w:val="00592834"/>
    <w:rsid w:val="005929FA"/>
    <w:rsid w:val="00592FF9"/>
    <w:rsid w:val="00593045"/>
    <w:rsid w:val="0059328B"/>
    <w:rsid w:val="0059349D"/>
    <w:rsid w:val="00593587"/>
    <w:rsid w:val="0059379A"/>
    <w:rsid w:val="005938E8"/>
    <w:rsid w:val="00593921"/>
    <w:rsid w:val="00593A1B"/>
    <w:rsid w:val="00593AC0"/>
    <w:rsid w:val="00593B35"/>
    <w:rsid w:val="00593C8C"/>
    <w:rsid w:val="00593CB3"/>
    <w:rsid w:val="00593D37"/>
    <w:rsid w:val="005940D6"/>
    <w:rsid w:val="00594423"/>
    <w:rsid w:val="0059442A"/>
    <w:rsid w:val="0059450E"/>
    <w:rsid w:val="0059463D"/>
    <w:rsid w:val="0059484A"/>
    <w:rsid w:val="00594885"/>
    <w:rsid w:val="005948AE"/>
    <w:rsid w:val="005948B4"/>
    <w:rsid w:val="005948DC"/>
    <w:rsid w:val="005949AE"/>
    <w:rsid w:val="005949FF"/>
    <w:rsid w:val="00594A2A"/>
    <w:rsid w:val="00594B51"/>
    <w:rsid w:val="00594C16"/>
    <w:rsid w:val="00594C37"/>
    <w:rsid w:val="00594C60"/>
    <w:rsid w:val="00595027"/>
    <w:rsid w:val="00595060"/>
    <w:rsid w:val="00595216"/>
    <w:rsid w:val="00595256"/>
    <w:rsid w:val="005952C6"/>
    <w:rsid w:val="005953C2"/>
    <w:rsid w:val="005954BE"/>
    <w:rsid w:val="00595621"/>
    <w:rsid w:val="0059579C"/>
    <w:rsid w:val="005958BC"/>
    <w:rsid w:val="005959C2"/>
    <w:rsid w:val="00595B5E"/>
    <w:rsid w:val="00595B8D"/>
    <w:rsid w:val="00595C7A"/>
    <w:rsid w:val="00595E90"/>
    <w:rsid w:val="00595F55"/>
    <w:rsid w:val="00595F7C"/>
    <w:rsid w:val="00595F81"/>
    <w:rsid w:val="00595F99"/>
    <w:rsid w:val="00596003"/>
    <w:rsid w:val="0059609A"/>
    <w:rsid w:val="0059619A"/>
    <w:rsid w:val="0059625B"/>
    <w:rsid w:val="005962B4"/>
    <w:rsid w:val="005962BD"/>
    <w:rsid w:val="005963E3"/>
    <w:rsid w:val="00596400"/>
    <w:rsid w:val="00596577"/>
    <w:rsid w:val="005965DB"/>
    <w:rsid w:val="005965FB"/>
    <w:rsid w:val="00596733"/>
    <w:rsid w:val="0059677F"/>
    <w:rsid w:val="00596799"/>
    <w:rsid w:val="005967B7"/>
    <w:rsid w:val="005967C3"/>
    <w:rsid w:val="00596802"/>
    <w:rsid w:val="0059692A"/>
    <w:rsid w:val="005969A6"/>
    <w:rsid w:val="00596A28"/>
    <w:rsid w:val="00596A43"/>
    <w:rsid w:val="00596A49"/>
    <w:rsid w:val="00596A61"/>
    <w:rsid w:val="00596A96"/>
    <w:rsid w:val="00596B43"/>
    <w:rsid w:val="00596F5D"/>
    <w:rsid w:val="00597240"/>
    <w:rsid w:val="005974D1"/>
    <w:rsid w:val="0059755A"/>
    <w:rsid w:val="005975F5"/>
    <w:rsid w:val="0059765C"/>
    <w:rsid w:val="005976CB"/>
    <w:rsid w:val="005976F5"/>
    <w:rsid w:val="0059786A"/>
    <w:rsid w:val="00597895"/>
    <w:rsid w:val="0059789A"/>
    <w:rsid w:val="005978DC"/>
    <w:rsid w:val="0059795A"/>
    <w:rsid w:val="00597996"/>
    <w:rsid w:val="00597ACC"/>
    <w:rsid w:val="00597C6B"/>
    <w:rsid w:val="00597CC5"/>
    <w:rsid w:val="005A0050"/>
    <w:rsid w:val="005A017E"/>
    <w:rsid w:val="005A03F4"/>
    <w:rsid w:val="005A0546"/>
    <w:rsid w:val="005A0577"/>
    <w:rsid w:val="005A075A"/>
    <w:rsid w:val="005A0828"/>
    <w:rsid w:val="005A088F"/>
    <w:rsid w:val="005A0939"/>
    <w:rsid w:val="005A09B3"/>
    <w:rsid w:val="005A09D8"/>
    <w:rsid w:val="005A09F4"/>
    <w:rsid w:val="005A0A86"/>
    <w:rsid w:val="005A0A98"/>
    <w:rsid w:val="005A0E84"/>
    <w:rsid w:val="005A0ED0"/>
    <w:rsid w:val="005A0F0F"/>
    <w:rsid w:val="005A101C"/>
    <w:rsid w:val="005A1045"/>
    <w:rsid w:val="005A118C"/>
    <w:rsid w:val="005A11E7"/>
    <w:rsid w:val="005A12A8"/>
    <w:rsid w:val="005A12D1"/>
    <w:rsid w:val="005A12E6"/>
    <w:rsid w:val="005A12E7"/>
    <w:rsid w:val="005A15D3"/>
    <w:rsid w:val="005A15F0"/>
    <w:rsid w:val="005A1612"/>
    <w:rsid w:val="005A167A"/>
    <w:rsid w:val="005A16BB"/>
    <w:rsid w:val="005A16FE"/>
    <w:rsid w:val="005A171A"/>
    <w:rsid w:val="005A17E8"/>
    <w:rsid w:val="005A1A49"/>
    <w:rsid w:val="005A1E4A"/>
    <w:rsid w:val="005A1EBA"/>
    <w:rsid w:val="005A1FD3"/>
    <w:rsid w:val="005A2023"/>
    <w:rsid w:val="005A2236"/>
    <w:rsid w:val="005A22E7"/>
    <w:rsid w:val="005A245E"/>
    <w:rsid w:val="005A2488"/>
    <w:rsid w:val="005A264F"/>
    <w:rsid w:val="005A2694"/>
    <w:rsid w:val="005A2771"/>
    <w:rsid w:val="005A27AF"/>
    <w:rsid w:val="005A2892"/>
    <w:rsid w:val="005A2959"/>
    <w:rsid w:val="005A2BE2"/>
    <w:rsid w:val="005A2D54"/>
    <w:rsid w:val="005A30ED"/>
    <w:rsid w:val="005A31E2"/>
    <w:rsid w:val="005A3278"/>
    <w:rsid w:val="005A33AF"/>
    <w:rsid w:val="005A3476"/>
    <w:rsid w:val="005A351B"/>
    <w:rsid w:val="005A3544"/>
    <w:rsid w:val="005A3637"/>
    <w:rsid w:val="005A36AD"/>
    <w:rsid w:val="005A37B3"/>
    <w:rsid w:val="005A3AB5"/>
    <w:rsid w:val="005A3BAC"/>
    <w:rsid w:val="005A3BB3"/>
    <w:rsid w:val="005A3CDE"/>
    <w:rsid w:val="005A3D12"/>
    <w:rsid w:val="005A3D31"/>
    <w:rsid w:val="005A3F5D"/>
    <w:rsid w:val="005A425E"/>
    <w:rsid w:val="005A426E"/>
    <w:rsid w:val="005A42C3"/>
    <w:rsid w:val="005A42E1"/>
    <w:rsid w:val="005A438A"/>
    <w:rsid w:val="005A43A0"/>
    <w:rsid w:val="005A45FA"/>
    <w:rsid w:val="005A46B1"/>
    <w:rsid w:val="005A473C"/>
    <w:rsid w:val="005A47F9"/>
    <w:rsid w:val="005A480E"/>
    <w:rsid w:val="005A4A45"/>
    <w:rsid w:val="005A4D99"/>
    <w:rsid w:val="005A4EDC"/>
    <w:rsid w:val="005A4F63"/>
    <w:rsid w:val="005A4F73"/>
    <w:rsid w:val="005A4FB1"/>
    <w:rsid w:val="005A4FF7"/>
    <w:rsid w:val="005A5136"/>
    <w:rsid w:val="005A5153"/>
    <w:rsid w:val="005A51A0"/>
    <w:rsid w:val="005A52E0"/>
    <w:rsid w:val="005A52F2"/>
    <w:rsid w:val="005A5373"/>
    <w:rsid w:val="005A5403"/>
    <w:rsid w:val="005A54CF"/>
    <w:rsid w:val="005A5506"/>
    <w:rsid w:val="005A5564"/>
    <w:rsid w:val="005A55F4"/>
    <w:rsid w:val="005A5601"/>
    <w:rsid w:val="005A57F1"/>
    <w:rsid w:val="005A586A"/>
    <w:rsid w:val="005A597A"/>
    <w:rsid w:val="005A59E0"/>
    <w:rsid w:val="005A5DC6"/>
    <w:rsid w:val="005A5E7E"/>
    <w:rsid w:val="005A5FD2"/>
    <w:rsid w:val="005A5FE0"/>
    <w:rsid w:val="005A609B"/>
    <w:rsid w:val="005A6176"/>
    <w:rsid w:val="005A6200"/>
    <w:rsid w:val="005A6235"/>
    <w:rsid w:val="005A625B"/>
    <w:rsid w:val="005A62B6"/>
    <w:rsid w:val="005A64AA"/>
    <w:rsid w:val="005A65FA"/>
    <w:rsid w:val="005A66BD"/>
    <w:rsid w:val="005A66D8"/>
    <w:rsid w:val="005A6728"/>
    <w:rsid w:val="005A6769"/>
    <w:rsid w:val="005A6978"/>
    <w:rsid w:val="005A69E9"/>
    <w:rsid w:val="005A6C90"/>
    <w:rsid w:val="005A6D60"/>
    <w:rsid w:val="005A6D69"/>
    <w:rsid w:val="005A6F7E"/>
    <w:rsid w:val="005A6FC7"/>
    <w:rsid w:val="005A70A2"/>
    <w:rsid w:val="005A70F0"/>
    <w:rsid w:val="005A710B"/>
    <w:rsid w:val="005A7212"/>
    <w:rsid w:val="005A726B"/>
    <w:rsid w:val="005A730D"/>
    <w:rsid w:val="005A73B5"/>
    <w:rsid w:val="005A7473"/>
    <w:rsid w:val="005A74FE"/>
    <w:rsid w:val="005A755F"/>
    <w:rsid w:val="005A7586"/>
    <w:rsid w:val="005A75D5"/>
    <w:rsid w:val="005A764D"/>
    <w:rsid w:val="005A7751"/>
    <w:rsid w:val="005A78C5"/>
    <w:rsid w:val="005A78D8"/>
    <w:rsid w:val="005A7AC8"/>
    <w:rsid w:val="005A7AD8"/>
    <w:rsid w:val="005A7B13"/>
    <w:rsid w:val="005A7EB5"/>
    <w:rsid w:val="005A7F05"/>
    <w:rsid w:val="005B0211"/>
    <w:rsid w:val="005B02C8"/>
    <w:rsid w:val="005B02EA"/>
    <w:rsid w:val="005B033D"/>
    <w:rsid w:val="005B0615"/>
    <w:rsid w:val="005B0710"/>
    <w:rsid w:val="005B0726"/>
    <w:rsid w:val="005B0729"/>
    <w:rsid w:val="005B07FE"/>
    <w:rsid w:val="005B0A4A"/>
    <w:rsid w:val="005B0AFC"/>
    <w:rsid w:val="005B0B63"/>
    <w:rsid w:val="005B0C89"/>
    <w:rsid w:val="005B0C8E"/>
    <w:rsid w:val="005B0D62"/>
    <w:rsid w:val="005B10BF"/>
    <w:rsid w:val="005B121B"/>
    <w:rsid w:val="005B122F"/>
    <w:rsid w:val="005B14C2"/>
    <w:rsid w:val="005B14E1"/>
    <w:rsid w:val="005B15F0"/>
    <w:rsid w:val="005B16AA"/>
    <w:rsid w:val="005B16D5"/>
    <w:rsid w:val="005B17E9"/>
    <w:rsid w:val="005B1A94"/>
    <w:rsid w:val="005B1AC2"/>
    <w:rsid w:val="005B1D70"/>
    <w:rsid w:val="005B1DAD"/>
    <w:rsid w:val="005B1EF1"/>
    <w:rsid w:val="005B1F17"/>
    <w:rsid w:val="005B217E"/>
    <w:rsid w:val="005B218E"/>
    <w:rsid w:val="005B22F1"/>
    <w:rsid w:val="005B24D1"/>
    <w:rsid w:val="005B2518"/>
    <w:rsid w:val="005B259D"/>
    <w:rsid w:val="005B26EA"/>
    <w:rsid w:val="005B27A7"/>
    <w:rsid w:val="005B28EB"/>
    <w:rsid w:val="005B2928"/>
    <w:rsid w:val="005B2BD7"/>
    <w:rsid w:val="005B2BDC"/>
    <w:rsid w:val="005B2D81"/>
    <w:rsid w:val="005B2DDE"/>
    <w:rsid w:val="005B2EB3"/>
    <w:rsid w:val="005B2F78"/>
    <w:rsid w:val="005B2F85"/>
    <w:rsid w:val="005B2FEA"/>
    <w:rsid w:val="005B304C"/>
    <w:rsid w:val="005B3077"/>
    <w:rsid w:val="005B3086"/>
    <w:rsid w:val="005B318D"/>
    <w:rsid w:val="005B328B"/>
    <w:rsid w:val="005B357F"/>
    <w:rsid w:val="005B35D7"/>
    <w:rsid w:val="005B362F"/>
    <w:rsid w:val="005B3688"/>
    <w:rsid w:val="005B3855"/>
    <w:rsid w:val="005B3869"/>
    <w:rsid w:val="005B397F"/>
    <w:rsid w:val="005B3ABA"/>
    <w:rsid w:val="005B3B27"/>
    <w:rsid w:val="005B3CB1"/>
    <w:rsid w:val="005B3D8E"/>
    <w:rsid w:val="005B4041"/>
    <w:rsid w:val="005B4059"/>
    <w:rsid w:val="005B4155"/>
    <w:rsid w:val="005B470B"/>
    <w:rsid w:val="005B47FA"/>
    <w:rsid w:val="005B4851"/>
    <w:rsid w:val="005B48DD"/>
    <w:rsid w:val="005B4942"/>
    <w:rsid w:val="005B4959"/>
    <w:rsid w:val="005B4B7B"/>
    <w:rsid w:val="005B4B9B"/>
    <w:rsid w:val="005B4CBA"/>
    <w:rsid w:val="005B4CDF"/>
    <w:rsid w:val="005B4EA0"/>
    <w:rsid w:val="005B52C9"/>
    <w:rsid w:val="005B5349"/>
    <w:rsid w:val="005B5369"/>
    <w:rsid w:val="005B5397"/>
    <w:rsid w:val="005B53AB"/>
    <w:rsid w:val="005B54FF"/>
    <w:rsid w:val="005B55D2"/>
    <w:rsid w:val="005B56B0"/>
    <w:rsid w:val="005B589B"/>
    <w:rsid w:val="005B59D6"/>
    <w:rsid w:val="005B5C2D"/>
    <w:rsid w:val="005B5C3A"/>
    <w:rsid w:val="005B5D39"/>
    <w:rsid w:val="005B5D6E"/>
    <w:rsid w:val="005B5DA9"/>
    <w:rsid w:val="005B5F27"/>
    <w:rsid w:val="005B610E"/>
    <w:rsid w:val="005B62B4"/>
    <w:rsid w:val="005B647D"/>
    <w:rsid w:val="005B64B4"/>
    <w:rsid w:val="005B65B1"/>
    <w:rsid w:val="005B65E4"/>
    <w:rsid w:val="005B66CE"/>
    <w:rsid w:val="005B673B"/>
    <w:rsid w:val="005B67A5"/>
    <w:rsid w:val="005B6A6B"/>
    <w:rsid w:val="005B6B0C"/>
    <w:rsid w:val="005B6B95"/>
    <w:rsid w:val="005B6BCF"/>
    <w:rsid w:val="005B6C96"/>
    <w:rsid w:val="005B702E"/>
    <w:rsid w:val="005B70B1"/>
    <w:rsid w:val="005B7218"/>
    <w:rsid w:val="005B7442"/>
    <w:rsid w:val="005B745D"/>
    <w:rsid w:val="005B75A0"/>
    <w:rsid w:val="005B75D2"/>
    <w:rsid w:val="005B7618"/>
    <w:rsid w:val="005B7A71"/>
    <w:rsid w:val="005B7B6C"/>
    <w:rsid w:val="005B7BCF"/>
    <w:rsid w:val="005B7DE8"/>
    <w:rsid w:val="005B7E28"/>
    <w:rsid w:val="005B7E33"/>
    <w:rsid w:val="005B7E77"/>
    <w:rsid w:val="005B7F8D"/>
    <w:rsid w:val="005C005C"/>
    <w:rsid w:val="005C0074"/>
    <w:rsid w:val="005C0080"/>
    <w:rsid w:val="005C00FC"/>
    <w:rsid w:val="005C0301"/>
    <w:rsid w:val="005C0328"/>
    <w:rsid w:val="005C03EB"/>
    <w:rsid w:val="005C050C"/>
    <w:rsid w:val="005C05BC"/>
    <w:rsid w:val="005C0636"/>
    <w:rsid w:val="005C0876"/>
    <w:rsid w:val="005C0A99"/>
    <w:rsid w:val="005C0AA2"/>
    <w:rsid w:val="005C0DF9"/>
    <w:rsid w:val="005C0EC5"/>
    <w:rsid w:val="005C105C"/>
    <w:rsid w:val="005C10A6"/>
    <w:rsid w:val="005C12A8"/>
    <w:rsid w:val="005C12DC"/>
    <w:rsid w:val="005C14F2"/>
    <w:rsid w:val="005C1516"/>
    <w:rsid w:val="005C158C"/>
    <w:rsid w:val="005C1653"/>
    <w:rsid w:val="005C1792"/>
    <w:rsid w:val="005C19ED"/>
    <w:rsid w:val="005C19F5"/>
    <w:rsid w:val="005C1B09"/>
    <w:rsid w:val="005C1B16"/>
    <w:rsid w:val="005C1C18"/>
    <w:rsid w:val="005C1C92"/>
    <w:rsid w:val="005C1CA9"/>
    <w:rsid w:val="005C1DFF"/>
    <w:rsid w:val="005C1F13"/>
    <w:rsid w:val="005C1F39"/>
    <w:rsid w:val="005C2054"/>
    <w:rsid w:val="005C20A0"/>
    <w:rsid w:val="005C222D"/>
    <w:rsid w:val="005C2311"/>
    <w:rsid w:val="005C2456"/>
    <w:rsid w:val="005C2573"/>
    <w:rsid w:val="005C25BE"/>
    <w:rsid w:val="005C26B3"/>
    <w:rsid w:val="005C2705"/>
    <w:rsid w:val="005C27A8"/>
    <w:rsid w:val="005C2820"/>
    <w:rsid w:val="005C2852"/>
    <w:rsid w:val="005C290E"/>
    <w:rsid w:val="005C2959"/>
    <w:rsid w:val="005C2A49"/>
    <w:rsid w:val="005C2AE0"/>
    <w:rsid w:val="005C2F7D"/>
    <w:rsid w:val="005C319A"/>
    <w:rsid w:val="005C31CC"/>
    <w:rsid w:val="005C3287"/>
    <w:rsid w:val="005C32EC"/>
    <w:rsid w:val="005C330E"/>
    <w:rsid w:val="005C33CE"/>
    <w:rsid w:val="005C3462"/>
    <w:rsid w:val="005C3666"/>
    <w:rsid w:val="005C36D6"/>
    <w:rsid w:val="005C37EC"/>
    <w:rsid w:val="005C382F"/>
    <w:rsid w:val="005C39F1"/>
    <w:rsid w:val="005C3B41"/>
    <w:rsid w:val="005C3C0D"/>
    <w:rsid w:val="005C3C1B"/>
    <w:rsid w:val="005C3C23"/>
    <w:rsid w:val="005C3C51"/>
    <w:rsid w:val="005C3D1F"/>
    <w:rsid w:val="005C3D4C"/>
    <w:rsid w:val="005C3D5E"/>
    <w:rsid w:val="005C3D61"/>
    <w:rsid w:val="005C3FA2"/>
    <w:rsid w:val="005C40A2"/>
    <w:rsid w:val="005C40D4"/>
    <w:rsid w:val="005C4134"/>
    <w:rsid w:val="005C432F"/>
    <w:rsid w:val="005C4696"/>
    <w:rsid w:val="005C4823"/>
    <w:rsid w:val="005C4A02"/>
    <w:rsid w:val="005C4AE9"/>
    <w:rsid w:val="005C4D03"/>
    <w:rsid w:val="005C4D39"/>
    <w:rsid w:val="005C503A"/>
    <w:rsid w:val="005C515D"/>
    <w:rsid w:val="005C5174"/>
    <w:rsid w:val="005C52DC"/>
    <w:rsid w:val="005C534C"/>
    <w:rsid w:val="005C549F"/>
    <w:rsid w:val="005C54CF"/>
    <w:rsid w:val="005C54D1"/>
    <w:rsid w:val="005C560E"/>
    <w:rsid w:val="005C5A73"/>
    <w:rsid w:val="005C5A9D"/>
    <w:rsid w:val="005C5B57"/>
    <w:rsid w:val="005C5C1F"/>
    <w:rsid w:val="005C5C70"/>
    <w:rsid w:val="005C5CEF"/>
    <w:rsid w:val="005C5D07"/>
    <w:rsid w:val="005C5DAD"/>
    <w:rsid w:val="005C5E95"/>
    <w:rsid w:val="005C6043"/>
    <w:rsid w:val="005C6054"/>
    <w:rsid w:val="005C6091"/>
    <w:rsid w:val="005C6169"/>
    <w:rsid w:val="005C6175"/>
    <w:rsid w:val="005C6191"/>
    <w:rsid w:val="005C63F9"/>
    <w:rsid w:val="005C675D"/>
    <w:rsid w:val="005C67C7"/>
    <w:rsid w:val="005C6A22"/>
    <w:rsid w:val="005C6A46"/>
    <w:rsid w:val="005C6B1D"/>
    <w:rsid w:val="005C6B50"/>
    <w:rsid w:val="005C6C9E"/>
    <w:rsid w:val="005C6D84"/>
    <w:rsid w:val="005C6E45"/>
    <w:rsid w:val="005C6F33"/>
    <w:rsid w:val="005C70C4"/>
    <w:rsid w:val="005C71E1"/>
    <w:rsid w:val="005C720A"/>
    <w:rsid w:val="005C7308"/>
    <w:rsid w:val="005C741D"/>
    <w:rsid w:val="005C755A"/>
    <w:rsid w:val="005C75EC"/>
    <w:rsid w:val="005C7689"/>
    <w:rsid w:val="005C7953"/>
    <w:rsid w:val="005C797E"/>
    <w:rsid w:val="005C79E3"/>
    <w:rsid w:val="005C7AA0"/>
    <w:rsid w:val="005C7C07"/>
    <w:rsid w:val="005C7CE1"/>
    <w:rsid w:val="005C7D2B"/>
    <w:rsid w:val="005C7FDF"/>
    <w:rsid w:val="005D0168"/>
    <w:rsid w:val="005D017D"/>
    <w:rsid w:val="005D0182"/>
    <w:rsid w:val="005D0450"/>
    <w:rsid w:val="005D047F"/>
    <w:rsid w:val="005D04BD"/>
    <w:rsid w:val="005D05FE"/>
    <w:rsid w:val="005D0617"/>
    <w:rsid w:val="005D071C"/>
    <w:rsid w:val="005D07E5"/>
    <w:rsid w:val="005D0C1B"/>
    <w:rsid w:val="005D0C73"/>
    <w:rsid w:val="005D0CA1"/>
    <w:rsid w:val="005D0CB8"/>
    <w:rsid w:val="005D0D14"/>
    <w:rsid w:val="005D1001"/>
    <w:rsid w:val="005D1195"/>
    <w:rsid w:val="005D11FB"/>
    <w:rsid w:val="005D13A4"/>
    <w:rsid w:val="005D144B"/>
    <w:rsid w:val="005D16D6"/>
    <w:rsid w:val="005D17EE"/>
    <w:rsid w:val="005D184C"/>
    <w:rsid w:val="005D18FA"/>
    <w:rsid w:val="005D1AB8"/>
    <w:rsid w:val="005D1B28"/>
    <w:rsid w:val="005D1C9A"/>
    <w:rsid w:val="005D1CF4"/>
    <w:rsid w:val="005D1DB8"/>
    <w:rsid w:val="005D1DC4"/>
    <w:rsid w:val="005D1E3F"/>
    <w:rsid w:val="005D1E53"/>
    <w:rsid w:val="005D1E76"/>
    <w:rsid w:val="005D202C"/>
    <w:rsid w:val="005D235B"/>
    <w:rsid w:val="005D24DB"/>
    <w:rsid w:val="005D24E8"/>
    <w:rsid w:val="005D25EB"/>
    <w:rsid w:val="005D2679"/>
    <w:rsid w:val="005D26F9"/>
    <w:rsid w:val="005D2791"/>
    <w:rsid w:val="005D2887"/>
    <w:rsid w:val="005D2931"/>
    <w:rsid w:val="005D297F"/>
    <w:rsid w:val="005D2B69"/>
    <w:rsid w:val="005D2B6D"/>
    <w:rsid w:val="005D2B99"/>
    <w:rsid w:val="005D2BC2"/>
    <w:rsid w:val="005D2C5C"/>
    <w:rsid w:val="005D2D6E"/>
    <w:rsid w:val="005D2DF4"/>
    <w:rsid w:val="005D2E6F"/>
    <w:rsid w:val="005D2EC1"/>
    <w:rsid w:val="005D2FC5"/>
    <w:rsid w:val="005D327D"/>
    <w:rsid w:val="005D33CF"/>
    <w:rsid w:val="005D3542"/>
    <w:rsid w:val="005D3559"/>
    <w:rsid w:val="005D358D"/>
    <w:rsid w:val="005D386D"/>
    <w:rsid w:val="005D38EF"/>
    <w:rsid w:val="005D38F5"/>
    <w:rsid w:val="005D3A9E"/>
    <w:rsid w:val="005D3BFC"/>
    <w:rsid w:val="005D3C66"/>
    <w:rsid w:val="005D3CC8"/>
    <w:rsid w:val="005D3F04"/>
    <w:rsid w:val="005D3F07"/>
    <w:rsid w:val="005D4044"/>
    <w:rsid w:val="005D40F6"/>
    <w:rsid w:val="005D41D0"/>
    <w:rsid w:val="005D4566"/>
    <w:rsid w:val="005D46EA"/>
    <w:rsid w:val="005D48DD"/>
    <w:rsid w:val="005D4A4E"/>
    <w:rsid w:val="005D4A95"/>
    <w:rsid w:val="005D4A99"/>
    <w:rsid w:val="005D4ADE"/>
    <w:rsid w:val="005D4B53"/>
    <w:rsid w:val="005D4B5A"/>
    <w:rsid w:val="005D4BBD"/>
    <w:rsid w:val="005D4C0D"/>
    <w:rsid w:val="005D4DA9"/>
    <w:rsid w:val="005D4EE8"/>
    <w:rsid w:val="005D4FAD"/>
    <w:rsid w:val="005D504E"/>
    <w:rsid w:val="005D50FB"/>
    <w:rsid w:val="005D5235"/>
    <w:rsid w:val="005D52A0"/>
    <w:rsid w:val="005D53F5"/>
    <w:rsid w:val="005D5426"/>
    <w:rsid w:val="005D54BE"/>
    <w:rsid w:val="005D5557"/>
    <w:rsid w:val="005D5702"/>
    <w:rsid w:val="005D570D"/>
    <w:rsid w:val="005D578A"/>
    <w:rsid w:val="005D581F"/>
    <w:rsid w:val="005D5A51"/>
    <w:rsid w:val="005D5C07"/>
    <w:rsid w:val="005D5F18"/>
    <w:rsid w:val="005D60B9"/>
    <w:rsid w:val="005D62B5"/>
    <w:rsid w:val="005D630B"/>
    <w:rsid w:val="005D63A1"/>
    <w:rsid w:val="005D647E"/>
    <w:rsid w:val="005D6495"/>
    <w:rsid w:val="005D64E3"/>
    <w:rsid w:val="005D6682"/>
    <w:rsid w:val="005D66E6"/>
    <w:rsid w:val="005D66ED"/>
    <w:rsid w:val="005D690B"/>
    <w:rsid w:val="005D6956"/>
    <w:rsid w:val="005D6A1A"/>
    <w:rsid w:val="005D6B18"/>
    <w:rsid w:val="005D6B78"/>
    <w:rsid w:val="005D6B7D"/>
    <w:rsid w:val="005D6E01"/>
    <w:rsid w:val="005D6E56"/>
    <w:rsid w:val="005D6F1B"/>
    <w:rsid w:val="005D6FF3"/>
    <w:rsid w:val="005D70A5"/>
    <w:rsid w:val="005D7115"/>
    <w:rsid w:val="005D714F"/>
    <w:rsid w:val="005D716F"/>
    <w:rsid w:val="005D71B3"/>
    <w:rsid w:val="005D71E3"/>
    <w:rsid w:val="005D735E"/>
    <w:rsid w:val="005D743C"/>
    <w:rsid w:val="005D749B"/>
    <w:rsid w:val="005D7979"/>
    <w:rsid w:val="005E0468"/>
    <w:rsid w:val="005E04D7"/>
    <w:rsid w:val="005E04DC"/>
    <w:rsid w:val="005E0871"/>
    <w:rsid w:val="005E0950"/>
    <w:rsid w:val="005E0983"/>
    <w:rsid w:val="005E0996"/>
    <w:rsid w:val="005E09A2"/>
    <w:rsid w:val="005E0A62"/>
    <w:rsid w:val="005E0A72"/>
    <w:rsid w:val="005E0B63"/>
    <w:rsid w:val="005E0B78"/>
    <w:rsid w:val="005E0E13"/>
    <w:rsid w:val="005E0EA7"/>
    <w:rsid w:val="005E1060"/>
    <w:rsid w:val="005E10CB"/>
    <w:rsid w:val="005E10E3"/>
    <w:rsid w:val="005E15B9"/>
    <w:rsid w:val="005E15C3"/>
    <w:rsid w:val="005E169A"/>
    <w:rsid w:val="005E16C6"/>
    <w:rsid w:val="005E17A5"/>
    <w:rsid w:val="005E1816"/>
    <w:rsid w:val="005E1A18"/>
    <w:rsid w:val="005E1C47"/>
    <w:rsid w:val="005E1EDC"/>
    <w:rsid w:val="005E1F15"/>
    <w:rsid w:val="005E1F1F"/>
    <w:rsid w:val="005E20B2"/>
    <w:rsid w:val="005E218A"/>
    <w:rsid w:val="005E21B9"/>
    <w:rsid w:val="005E220F"/>
    <w:rsid w:val="005E22DE"/>
    <w:rsid w:val="005E26AE"/>
    <w:rsid w:val="005E2731"/>
    <w:rsid w:val="005E2768"/>
    <w:rsid w:val="005E27B0"/>
    <w:rsid w:val="005E287E"/>
    <w:rsid w:val="005E288B"/>
    <w:rsid w:val="005E289B"/>
    <w:rsid w:val="005E29A1"/>
    <w:rsid w:val="005E2BA3"/>
    <w:rsid w:val="005E2BE2"/>
    <w:rsid w:val="005E2E0A"/>
    <w:rsid w:val="005E2E20"/>
    <w:rsid w:val="005E304C"/>
    <w:rsid w:val="005E31BC"/>
    <w:rsid w:val="005E3334"/>
    <w:rsid w:val="005E3428"/>
    <w:rsid w:val="005E3577"/>
    <w:rsid w:val="005E3664"/>
    <w:rsid w:val="005E3BE4"/>
    <w:rsid w:val="005E3C93"/>
    <w:rsid w:val="005E3DAE"/>
    <w:rsid w:val="005E3E7F"/>
    <w:rsid w:val="005E3F58"/>
    <w:rsid w:val="005E3F8B"/>
    <w:rsid w:val="005E4006"/>
    <w:rsid w:val="005E40A9"/>
    <w:rsid w:val="005E41FA"/>
    <w:rsid w:val="005E42C4"/>
    <w:rsid w:val="005E43CD"/>
    <w:rsid w:val="005E4466"/>
    <w:rsid w:val="005E4484"/>
    <w:rsid w:val="005E460C"/>
    <w:rsid w:val="005E462A"/>
    <w:rsid w:val="005E46F4"/>
    <w:rsid w:val="005E477C"/>
    <w:rsid w:val="005E4942"/>
    <w:rsid w:val="005E4C57"/>
    <w:rsid w:val="005E4D04"/>
    <w:rsid w:val="005E4D36"/>
    <w:rsid w:val="005E4D95"/>
    <w:rsid w:val="005E4E74"/>
    <w:rsid w:val="005E4E90"/>
    <w:rsid w:val="005E4F9A"/>
    <w:rsid w:val="005E5040"/>
    <w:rsid w:val="005E5093"/>
    <w:rsid w:val="005E509D"/>
    <w:rsid w:val="005E50A8"/>
    <w:rsid w:val="005E51B6"/>
    <w:rsid w:val="005E528F"/>
    <w:rsid w:val="005E54B6"/>
    <w:rsid w:val="005E54C1"/>
    <w:rsid w:val="005E5679"/>
    <w:rsid w:val="005E5776"/>
    <w:rsid w:val="005E5849"/>
    <w:rsid w:val="005E5908"/>
    <w:rsid w:val="005E60C2"/>
    <w:rsid w:val="005E61CB"/>
    <w:rsid w:val="005E62C6"/>
    <w:rsid w:val="005E633B"/>
    <w:rsid w:val="005E63A5"/>
    <w:rsid w:val="005E63DF"/>
    <w:rsid w:val="005E6461"/>
    <w:rsid w:val="005E64C3"/>
    <w:rsid w:val="005E64D9"/>
    <w:rsid w:val="005E65FD"/>
    <w:rsid w:val="005E6625"/>
    <w:rsid w:val="005E6706"/>
    <w:rsid w:val="005E69BB"/>
    <w:rsid w:val="005E69BF"/>
    <w:rsid w:val="005E69E3"/>
    <w:rsid w:val="005E69F8"/>
    <w:rsid w:val="005E6A56"/>
    <w:rsid w:val="005E6B95"/>
    <w:rsid w:val="005E6BBB"/>
    <w:rsid w:val="005E6C12"/>
    <w:rsid w:val="005E6C4F"/>
    <w:rsid w:val="005E6C5E"/>
    <w:rsid w:val="005E6DD6"/>
    <w:rsid w:val="005E6E35"/>
    <w:rsid w:val="005E6E6E"/>
    <w:rsid w:val="005E6F79"/>
    <w:rsid w:val="005E7077"/>
    <w:rsid w:val="005E71A3"/>
    <w:rsid w:val="005E7281"/>
    <w:rsid w:val="005E7417"/>
    <w:rsid w:val="005E7573"/>
    <w:rsid w:val="005E75A1"/>
    <w:rsid w:val="005E75E6"/>
    <w:rsid w:val="005E7B3D"/>
    <w:rsid w:val="005E7F7A"/>
    <w:rsid w:val="005E7FB2"/>
    <w:rsid w:val="005E7FD8"/>
    <w:rsid w:val="005F0016"/>
    <w:rsid w:val="005F014F"/>
    <w:rsid w:val="005F0192"/>
    <w:rsid w:val="005F0264"/>
    <w:rsid w:val="005F028C"/>
    <w:rsid w:val="005F02F7"/>
    <w:rsid w:val="005F03BC"/>
    <w:rsid w:val="005F05F6"/>
    <w:rsid w:val="005F0640"/>
    <w:rsid w:val="005F0651"/>
    <w:rsid w:val="005F0656"/>
    <w:rsid w:val="005F0686"/>
    <w:rsid w:val="005F0748"/>
    <w:rsid w:val="005F074D"/>
    <w:rsid w:val="005F075F"/>
    <w:rsid w:val="005F07B4"/>
    <w:rsid w:val="005F0A64"/>
    <w:rsid w:val="005F0A74"/>
    <w:rsid w:val="005F0B2E"/>
    <w:rsid w:val="005F0E10"/>
    <w:rsid w:val="005F0E92"/>
    <w:rsid w:val="005F10DB"/>
    <w:rsid w:val="005F1161"/>
    <w:rsid w:val="005F1214"/>
    <w:rsid w:val="005F13C5"/>
    <w:rsid w:val="005F13D1"/>
    <w:rsid w:val="005F13E2"/>
    <w:rsid w:val="005F14D3"/>
    <w:rsid w:val="005F1505"/>
    <w:rsid w:val="005F1616"/>
    <w:rsid w:val="005F1680"/>
    <w:rsid w:val="005F19CE"/>
    <w:rsid w:val="005F1BB0"/>
    <w:rsid w:val="005F1D31"/>
    <w:rsid w:val="005F1D68"/>
    <w:rsid w:val="005F1DD0"/>
    <w:rsid w:val="005F1FB4"/>
    <w:rsid w:val="005F2069"/>
    <w:rsid w:val="005F2098"/>
    <w:rsid w:val="005F247F"/>
    <w:rsid w:val="005F24B0"/>
    <w:rsid w:val="005F263D"/>
    <w:rsid w:val="005F26FB"/>
    <w:rsid w:val="005F276E"/>
    <w:rsid w:val="005F27C3"/>
    <w:rsid w:val="005F289D"/>
    <w:rsid w:val="005F29D2"/>
    <w:rsid w:val="005F29DA"/>
    <w:rsid w:val="005F2A78"/>
    <w:rsid w:val="005F2C2E"/>
    <w:rsid w:val="005F2D48"/>
    <w:rsid w:val="005F2E43"/>
    <w:rsid w:val="005F2EC2"/>
    <w:rsid w:val="005F302B"/>
    <w:rsid w:val="005F3063"/>
    <w:rsid w:val="005F30E7"/>
    <w:rsid w:val="005F3161"/>
    <w:rsid w:val="005F3188"/>
    <w:rsid w:val="005F31EC"/>
    <w:rsid w:val="005F333B"/>
    <w:rsid w:val="005F333E"/>
    <w:rsid w:val="005F3411"/>
    <w:rsid w:val="005F343A"/>
    <w:rsid w:val="005F345F"/>
    <w:rsid w:val="005F3664"/>
    <w:rsid w:val="005F37E7"/>
    <w:rsid w:val="005F389F"/>
    <w:rsid w:val="005F3B94"/>
    <w:rsid w:val="005F3CC7"/>
    <w:rsid w:val="005F3CFB"/>
    <w:rsid w:val="005F3E52"/>
    <w:rsid w:val="005F3EC7"/>
    <w:rsid w:val="005F3EE2"/>
    <w:rsid w:val="005F3F00"/>
    <w:rsid w:val="005F405E"/>
    <w:rsid w:val="005F4214"/>
    <w:rsid w:val="005F4399"/>
    <w:rsid w:val="005F43F6"/>
    <w:rsid w:val="005F4406"/>
    <w:rsid w:val="005F4431"/>
    <w:rsid w:val="005F4527"/>
    <w:rsid w:val="005F46CB"/>
    <w:rsid w:val="005F4886"/>
    <w:rsid w:val="005F4972"/>
    <w:rsid w:val="005F4978"/>
    <w:rsid w:val="005F4BAF"/>
    <w:rsid w:val="005F4CAF"/>
    <w:rsid w:val="005F4D58"/>
    <w:rsid w:val="005F4F54"/>
    <w:rsid w:val="005F5360"/>
    <w:rsid w:val="005F53C3"/>
    <w:rsid w:val="005F5433"/>
    <w:rsid w:val="005F558D"/>
    <w:rsid w:val="005F56CE"/>
    <w:rsid w:val="005F570F"/>
    <w:rsid w:val="005F590E"/>
    <w:rsid w:val="005F59AF"/>
    <w:rsid w:val="005F5BC5"/>
    <w:rsid w:val="005F5BD7"/>
    <w:rsid w:val="005F5C51"/>
    <w:rsid w:val="005F5D0E"/>
    <w:rsid w:val="005F5D5A"/>
    <w:rsid w:val="005F610D"/>
    <w:rsid w:val="005F6117"/>
    <w:rsid w:val="005F6140"/>
    <w:rsid w:val="005F62D4"/>
    <w:rsid w:val="005F63BC"/>
    <w:rsid w:val="005F64BE"/>
    <w:rsid w:val="005F65C8"/>
    <w:rsid w:val="005F688C"/>
    <w:rsid w:val="005F6944"/>
    <w:rsid w:val="005F6A3D"/>
    <w:rsid w:val="005F6B3E"/>
    <w:rsid w:val="005F6B75"/>
    <w:rsid w:val="005F6BDF"/>
    <w:rsid w:val="005F6C05"/>
    <w:rsid w:val="005F6C07"/>
    <w:rsid w:val="005F6C61"/>
    <w:rsid w:val="005F6C64"/>
    <w:rsid w:val="005F6E15"/>
    <w:rsid w:val="005F6E95"/>
    <w:rsid w:val="005F6EE2"/>
    <w:rsid w:val="005F6FF4"/>
    <w:rsid w:val="005F713C"/>
    <w:rsid w:val="005F7145"/>
    <w:rsid w:val="005F72A8"/>
    <w:rsid w:val="005F72E8"/>
    <w:rsid w:val="005F742A"/>
    <w:rsid w:val="005F77DA"/>
    <w:rsid w:val="005F7879"/>
    <w:rsid w:val="005F790B"/>
    <w:rsid w:val="005F79A2"/>
    <w:rsid w:val="005F7A5E"/>
    <w:rsid w:val="005F7C13"/>
    <w:rsid w:val="005F7C47"/>
    <w:rsid w:val="005F7FBE"/>
    <w:rsid w:val="006000AF"/>
    <w:rsid w:val="006001C6"/>
    <w:rsid w:val="006004A6"/>
    <w:rsid w:val="0060058A"/>
    <w:rsid w:val="006007F9"/>
    <w:rsid w:val="0060090E"/>
    <w:rsid w:val="00600918"/>
    <w:rsid w:val="0060098B"/>
    <w:rsid w:val="00600A68"/>
    <w:rsid w:val="00600ACF"/>
    <w:rsid w:val="00600B6A"/>
    <w:rsid w:val="00600C9E"/>
    <w:rsid w:val="00600E9D"/>
    <w:rsid w:val="006010D1"/>
    <w:rsid w:val="006011C5"/>
    <w:rsid w:val="00601224"/>
    <w:rsid w:val="00601291"/>
    <w:rsid w:val="00601302"/>
    <w:rsid w:val="006013DA"/>
    <w:rsid w:val="0060152A"/>
    <w:rsid w:val="00601570"/>
    <w:rsid w:val="006015B5"/>
    <w:rsid w:val="0060172B"/>
    <w:rsid w:val="00601867"/>
    <w:rsid w:val="006018C3"/>
    <w:rsid w:val="00601984"/>
    <w:rsid w:val="00601BCD"/>
    <w:rsid w:val="00601CC2"/>
    <w:rsid w:val="00601CF6"/>
    <w:rsid w:val="00601D00"/>
    <w:rsid w:val="00601D13"/>
    <w:rsid w:val="00601E8B"/>
    <w:rsid w:val="006020C7"/>
    <w:rsid w:val="0060252C"/>
    <w:rsid w:val="00602658"/>
    <w:rsid w:val="00602700"/>
    <w:rsid w:val="00602787"/>
    <w:rsid w:val="006027E3"/>
    <w:rsid w:val="006028B0"/>
    <w:rsid w:val="00602910"/>
    <w:rsid w:val="006029CD"/>
    <w:rsid w:val="006029F7"/>
    <w:rsid w:val="00602A80"/>
    <w:rsid w:val="00602AB3"/>
    <w:rsid w:val="00602C97"/>
    <w:rsid w:val="00602D15"/>
    <w:rsid w:val="00602DD7"/>
    <w:rsid w:val="00603008"/>
    <w:rsid w:val="00603175"/>
    <w:rsid w:val="006031A1"/>
    <w:rsid w:val="00603281"/>
    <w:rsid w:val="00603301"/>
    <w:rsid w:val="0060335A"/>
    <w:rsid w:val="006033DC"/>
    <w:rsid w:val="006034A2"/>
    <w:rsid w:val="00603511"/>
    <w:rsid w:val="00603562"/>
    <w:rsid w:val="006037A8"/>
    <w:rsid w:val="0060382E"/>
    <w:rsid w:val="00603B3F"/>
    <w:rsid w:val="00603B59"/>
    <w:rsid w:val="00603BC6"/>
    <w:rsid w:val="00603BF5"/>
    <w:rsid w:val="00603CC4"/>
    <w:rsid w:val="00603EF9"/>
    <w:rsid w:val="00604018"/>
    <w:rsid w:val="00604167"/>
    <w:rsid w:val="006043EA"/>
    <w:rsid w:val="0060450F"/>
    <w:rsid w:val="0060480C"/>
    <w:rsid w:val="00604848"/>
    <w:rsid w:val="0060487C"/>
    <w:rsid w:val="00604CBF"/>
    <w:rsid w:val="00604E96"/>
    <w:rsid w:val="0060512A"/>
    <w:rsid w:val="006051C4"/>
    <w:rsid w:val="00605261"/>
    <w:rsid w:val="006056C2"/>
    <w:rsid w:val="00605B39"/>
    <w:rsid w:val="00605C78"/>
    <w:rsid w:val="00605CB0"/>
    <w:rsid w:val="00605F14"/>
    <w:rsid w:val="006060DF"/>
    <w:rsid w:val="0060610C"/>
    <w:rsid w:val="00606211"/>
    <w:rsid w:val="00606652"/>
    <w:rsid w:val="00606701"/>
    <w:rsid w:val="0060688B"/>
    <w:rsid w:val="006068E7"/>
    <w:rsid w:val="00606904"/>
    <w:rsid w:val="00606930"/>
    <w:rsid w:val="00606985"/>
    <w:rsid w:val="00606B98"/>
    <w:rsid w:val="00606CAE"/>
    <w:rsid w:val="00606E15"/>
    <w:rsid w:val="00606E2B"/>
    <w:rsid w:val="00606E73"/>
    <w:rsid w:val="00606FF4"/>
    <w:rsid w:val="00607015"/>
    <w:rsid w:val="006070C5"/>
    <w:rsid w:val="006070F8"/>
    <w:rsid w:val="006071AF"/>
    <w:rsid w:val="00607467"/>
    <w:rsid w:val="0060777D"/>
    <w:rsid w:val="006077AC"/>
    <w:rsid w:val="006077C4"/>
    <w:rsid w:val="006077C8"/>
    <w:rsid w:val="006077E0"/>
    <w:rsid w:val="00607AC0"/>
    <w:rsid w:val="00607B62"/>
    <w:rsid w:val="00607E01"/>
    <w:rsid w:val="00607F9A"/>
    <w:rsid w:val="006100CA"/>
    <w:rsid w:val="006100DE"/>
    <w:rsid w:val="00610181"/>
    <w:rsid w:val="006101D4"/>
    <w:rsid w:val="00610210"/>
    <w:rsid w:val="00610286"/>
    <w:rsid w:val="006102CD"/>
    <w:rsid w:val="00610308"/>
    <w:rsid w:val="00610355"/>
    <w:rsid w:val="00610543"/>
    <w:rsid w:val="0061067B"/>
    <w:rsid w:val="00610C84"/>
    <w:rsid w:val="00610DB3"/>
    <w:rsid w:val="00610DFE"/>
    <w:rsid w:val="00610E0D"/>
    <w:rsid w:val="00610E6A"/>
    <w:rsid w:val="00610F69"/>
    <w:rsid w:val="006113A1"/>
    <w:rsid w:val="0061142C"/>
    <w:rsid w:val="006114CE"/>
    <w:rsid w:val="00611605"/>
    <w:rsid w:val="00611662"/>
    <w:rsid w:val="0061166F"/>
    <w:rsid w:val="006116CE"/>
    <w:rsid w:val="00611737"/>
    <w:rsid w:val="006117A9"/>
    <w:rsid w:val="006118A8"/>
    <w:rsid w:val="0061192F"/>
    <w:rsid w:val="00611997"/>
    <w:rsid w:val="006119FB"/>
    <w:rsid w:val="00611B0D"/>
    <w:rsid w:val="00611B84"/>
    <w:rsid w:val="00611B88"/>
    <w:rsid w:val="00611B9A"/>
    <w:rsid w:val="00611D09"/>
    <w:rsid w:val="00611F84"/>
    <w:rsid w:val="006120E5"/>
    <w:rsid w:val="0061241D"/>
    <w:rsid w:val="006124E3"/>
    <w:rsid w:val="006125A6"/>
    <w:rsid w:val="006125FE"/>
    <w:rsid w:val="0061291E"/>
    <w:rsid w:val="00612924"/>
    <w:rsid w:val="00612AAC"/>
    <w:rsid w:val="00612B17"/>
    <w:rsid w:val="00612C39"/>
    <w:rsid w:val="00612CC1"/>
    <w:rsid w:val="00612CD9"/>
    <w:rsid w:val="00612EAB"/>
    <w:rsid w:val="00612F67"/>
    <w:rsid w:val="006130CC"/>
    <w:rsid w:val="0061317D"/>
    <w:rsid w:val="00613325"/>
    <w:rsid w:val="00613345"/>
    <w:rsid w:val="00613392"/>
    <w:rsid w:val="00613512"/>
    <w:rsid w:val="006135A4"/>
    <w:rsid w:val="006135BA"/>
    <w:rsid w:val="0061370D"/>
    <w:rsid w:val="00613857"/>
    <w:rsid w:val="006138E7"/>
    <w:rsid w:val="00613A20"/>
    <w:rsid w:val="00613A5F"/>
    <w:rsid w:val="00613B32"/>
    <w:rsid w:val="00613B7D"/>
    <w:rsid w:val="00613D42"/>
    <w:rsid w:val="00613DD5"/>
    <w:rsid w:val="00614053"/>
    <w:rsid w:val="006140F0"/>
    <w:rsid w:val="0061421E"/>
    <w:rsid w:val="00614465"/>
    <w:rsid w:val="006144BC"/>
    <w:rsid w:val="006149B1"/>
    <w:rsid w:val="00615055"/>
    <w:rsid w:val="00615245"/>
    <w:rsid w:val="00615277"/>
    <w:rsid w:val="00615282"/>
    <w:rsid w:val="006152BB"/>
    <w:rsid w:val="006154D6"/>
    <w:rsid w:val="00615530"/>
    <w:rsid w:val="006156CD"/>
    <w:rsid w:val="0061578A"/>
    <w:rsid w:val="00615809"/>
    <w:rsid w:val="00615926"/>
    <w:rsid w:val="00615AAF"/>
    <w:rsid w:val="00615B69"/>
    <w:rsid w:val="00615C97"/>
    <w:rsid w:val="00615CEA"/>
    <w:rsid w:val="00615EF6"/>
    <w:rsid w:val="00616126"/>
    <w:rsid w:val="0061612C"/>
    <w:rsid w:val="00616165"/>
    <w:rsid w:val="00616309"/>
    <w:rsid w:val="0061653D"/>
    <w:rsid w:val="006165A2"/>
    <w:rsid w:val="00616910"/>
    <w:rsid w:val="006169BA"/>
    <w:rsid w:val="006169F2"/>
    <w:rsid w:val="00616A72"/>
    <w:rsid w:val="00616B12"/>
    <w:rsid w:val="00616B96"/>
    <w:rsid w:val="00616CEA"/>
    <w:rsid w:val="00616DAE"/>
    <w:rsid w:val="00616E37"/>
    <w:rsid w:val="00616E66"/>
    <w:rsid w:val="00616EC9"/>
    <w:rsid w:val="00616EE4"/>
    <w:rsid w:val="0061707E"/>
    <w:rsid w:val="00617119"/>
    <w:rsid w:val="00617175"/>
    <w:rsid w:val="0061720F"/>
    <w:rsid w:val="0061732D"/>
    <w:rsid w:val="006174A0"/>
    <w:rsid w:val="0061770C"/>
    <w:rsid w:val="00617736"/>
    <w:rsid w:val="00617828"/>
    <w:rsid w:val="00617872"/>
    <w:rsid w:val="00617A72"/>
    <w:rsid w:val="00617BA8"/>
    <w:rsid w:val="00617BB4"/>
    <w:rsid w:val="00617D3F"/>
    <w:rsid w:val="00617DB0"/>
    <w:rsid w:val="00617E4F"/>
    <w:rsid w:val="00617E80"/>
    <w:rsid w:val="00617EDA"/>
    <w:rsid w:val="00617F00"/>
    <w:rsid w:val="0062009F"/>
    <w:rsid w:val="0062010E"/>
    <w:rsid w:val="0062025E"/>
    <w:rsid w:val="0062045B"/>
    <w:rsid w:val="00620476"/>
    <w:rsid w:val="006204BC"/>
    <w:rsid w:val="006204F1"/>
    <w:rsid w:val="0062050C"/>
    <w:rsid w:val="00620538"/>
    <w:rsid w:val="0062054F"/>
    <w:rsid w:val="0062057A"/>
    <w:rsid w:val="00620744"/>
    <w:rsid w:val="0062082B"/>
    <w:rsid w:val="0062098B"/>
    <w:rsid w:val="006209D4"/>
    <w:rsid w:val="00620BEE"/>
    <w:rsid w:val="00620F29"/>
    <w:rsid w:val="00620FE8"/>
    <w:rsid w:val="00621229"/>
    <w:rsid w:val="0062126D"/>
    <w:rsid w:val="0062130D"/>
    <w:rsid w:val="00621346"/>
    <w:rsid w:val="00621380"/>
    <w:rsid w:val="006213A5"/>
    <w:rsid w:val="00621616"/>
    <w:rsid w:val="006216FE"/>
    <w:rsid w:val="006217B8"/>
    <w:rsid w:val="006217D4"/>
    <w:rsid w:val="00621A80"/>
    <w:rsid w:val="00621B34"/>
    <w:rsid w:val="00621FAA"/>
    <w:rsid w:val="00622074"/>
    <w:rsid w:val="0062227B"/>
    <w:rsid w:val="00622300"/>
    <w:rsid w:val="0062245C"/>
    <w:rsid w:val="006224B0"/>
    <w:rsid w:val="006225F5"/>
    <w:rsid w:val="0062268C"/>
    <w:rsid w:val="006226CA"/>
    <w:rsid w:val="00622815"/>
    <w:rsid w:val="00622906"/>
    <w:rsid w:val="006229AA"/>
    <w:rsid w:val="00622A7A"/>
    <w:rsid w:val="00622C6B"/>
    <w:rsid w:val="00622D34"/>
    <w:rsid w:val="00622DB0"/>
    <w:rsid w:val="00622DC9"/>
    <w:rsid w:val="00622E58"/>
    <w:rsid w:val="00622E9E"/>
    <w:rsid w:val="00622F27"/>
    <w:rsid w:val="006230BF"/>
    <w:rsid w:val="00623437"/>
    <w:rsid w:val="00623438"/>
    <w:rsid w:val="0062345E"/>
    <w:rsid w:val="0062351D"/>
    <w:rsid w:val="00623561"/>
    <w:rsid w:val="00623871"/>
    <w:rsid w:val="0062396D"/>
    <w:rsid w:val="006239A2"/>
    <w:rsid w:val="00623E48"/>
    <w:rsid w:val="00623FC5"/>
    <w:rsid w:val="00624036"/>
    <w:rsid w:val="0062403E"/>
    <w:rsid w:val="006240DD"/>
    <w:rsid w:val="00624110"/>
    <w:rsid w:val="006241BD"/>
    <w:rsid w:val="00624451"/>
    <w:rsid w:val="006244EA"/>
    <w:rsid w:val="00624757"/>
    <w:rsid w:val="00624782"/>
    <w:rsid w:val="006248B1"/>
    <w:rsid w:val="006249D7"/>
    <w:rsid w:val="006249F8"/>
    <w:rsid w:val="00624B02"/>
    <w:rsid w:val="00624B23"/>
    <w:rsid w:val="00624B46"/>
    <w:rsid w:val="00624C25"/>
    <w:rsid w:val="00624C72"/>
    <w:rsid w:val="00624E1C"/>
    <w:rsid w:val="00624E77"/>
    <w:rsid w:val="00624E95"/>
    <w:rsid w:val="00624FAB"/>
    <w:rsid w:val="006250D9"/>
    <w:rsid w:val="00625311"/>
    <w:rsid w:val="00625383"/>
    <w:rsid w:val="006253BA"/>
    <w:rsid w:val="0062540C"/>
    <w:rsid w:val="00625449"/>
    <w:rsid w:val="0062569F"/>
    <w:rsid w:val="0062574D"/>
    <w:rsid w:val="00625793"/>
    <w:rsid w:val="006257D0"/>
    <w:rsid w:val="0062580D"/>
    <w:rsid w:val="00625876"/>
    <w:rsid w:val="006258F2"/>
    <w:rsid w:val="006259CE"/>
    <w:rsid w:val="00625A32"/>
    <w:rsid w:val="00625A47"/>
    <w:rsid w:val="00625AA4"/>
    <w:rsid w:val="00625B69"/>
    <w:rsid w:val="00625B73"/>
    <w:rsid w:val="00625B90"/>
    <w:rsid w:val="00625BAD"/>
    <w:rsid w:val="00625C1B"/>
    <w:rsid w:val="00625D04"/>
    <w:rsid w:val="00625D67"/>
    <w:rsid w:val="00625D6F"/>
    <w:rsid w:val="00625F8B"/>
    <w:rsid w:val="006260D4"/>
    <w:rsid w:val="0062619F"/>
    <w:rsid w:val="006262B4"/>
    <w:rsid w:val="0062648E"/>
    <w:rsid w:val="006264E3"/>
    <w:rsid w:val="0062678C"/>
    <w:rsid w:val="0062692E"/>
    <w:rsid w:val="00626984"/>
    <w:rsid w:val="00626AFF"/>
    <w:rsid w:val="00626BC2"/>
    <w:rsid w:val="00626C7F"/>
    <w:rsid w:val="00626D81"/>
    <w:rsid w:val="00626DC0"/>
    <w:rsid w:val="00626DD1"/>
    <w:rsid w:val="00626FCA"/>
    <w:rsid w:val="00627095"/>
    <w:rsid w:val="0062728D"/>
    <w:rsid w:val="006273F0"/>
    <w:rsid w:val="0062741B"/>
    <w:rsid w:val="006274D2"/>
    <w:rsid w:val="0062751E"/>
    <w:rsid w:val="00627552"/>
    <w:rsid w:val="0062763B"/>
    <w:rsid w:val="00627768"/>
    <w:rsid w:val="006277F3"/>
    <w:rsid w:val="006278A2"/>
    <w:rsid w:val="006279F8"/>
    <w:rsid w:val="00627BF1"/>
    <w:rsid w:val="00627BFB"/>
    <w:rsid w:val="00627BFD"/>
    <w:rsid w:val="00627C90"/>
    <w:rsid w:val="00627CB2"/>
    <w:rsid w:val="00627CB8"/>
    <w:rsid w:val="00627DE5"/>
    <w:rsid w:val="00627EA7"/>
    <w:rsid w:val="00630124"/>
    <w:rsid w:val="00630204"/>
    <w:rsid w:val="00630207"/>
    <w:rsid w:val="006302CD"/>
    <w:rsid w:val="00630417"/>
    <w:rsid w:val="00630612"/>
    <w:rsid w:val="00630677"/>
    <w:rsid w:val="00630884"/>
    <w:rsid w:val="00630AFC"/>
    <w:rsid w:val="00630C03"/>
    <w:rsid w:val="00630C20"/>
    <w:rsid w:val="00630C57"/>
    <w:rsid w:val="00630CD5"/>
    <w:rsid w:val="00630D12"/>
    <w:rsid w:val="00630E10"/>
    <w:rsid w:val="00630F35"/>
    <w:rsid w:val="0063108A"/>
    <w:rsid w:val="006311B5"/>
    <w:rsid w:val="00631342"/>
    <w:rsid w:val="006314E9"/>
    <w:rsid w:val="006316EF"/>
    <w:rsid w:val="00631926"/>
    <w:rsid w:val="006319B6"/>
    <w:rsid w:val="00631B91"/>
    <w:rsid w:val="00631C6C"/>
    <w:rsid w:val="00631C96"/>
    <w:rsid w:val="00631DF8"/>
    <w:rsid w:val="00631E9B"/>
    <w:rsid w:val="00631F6F"/>
    <w:rsid w:val="00631FD2"/>
    <w:rsid w:val="0063213B"/>
    <w:rsid w:val="00632211"/>
    <w:rsid w:val="00632220"/>
    <w:rsid w:val="0063241C"/>
    <w:rsid w:val="0063243D"/>
    <w:rsid w:val="00632601"/>
    <w:rsid w:val="006326A4"/>
    <w:rsid w:val="0063294B"/>
    <w:rsid w:val="006329A9"/>
    <w:rsid w:val="00632ACA"/>
    <w:rsid w:val="00632B23"/>
    <w:rsid w:val="00632F86"/>
    <w:rsid w:val="00632F98"/>
    <w:rsid w:val="0063324C"/>
    <w:rsid w:val="00633297"/>
    <w:rsid w:val="006332D5"/>
    <w:rsid w:val="006333DB"/>
    <w:rsid w:val="00633529"/>
    <w:rsid w:val="0063386C"/>
    <w:rsid w:val="00633A38"/>
    <w:rsid w:val="00633BF1"/>
    <w:rsid w:val="00633C8D"/>
    <w:rsid w:val="00633E03"/>
    <w:rsid w:val="00633E7B"/>
    <w:rsid w:val="00633F83"/>
    <w:rsid w:val="00633FD4"/>
    <w:rsid w:val="0063417C"/>
    <w:rsid w:val="00634220"/>
    <w:rsid w:val="006345F0"/>
    <w:rsid w:val="00634770"/>
    <w:rsid w:val="00634801"/>
    <w:rsid w:val="00634808"/>
    <w:rsid w:val="00634894"/>
    <w:rsid w:val="006348FA"/>
    <w:rsid w:val="006349F1"/>
    <w:rsid w:val="00634A58"/>
    <w:rsid w:val="00634AC7"/>
    <w:rsid w:val="00634CCB"/>
    <w:rsid w:val="00634DA3"/>
    <w:rsid w:val="00634EB9"/>
    <w:rsid w:val="00634EEA"/>
    <w:rsid w:val="00635041"/>
    <w:rsid w:val="0063507E"/>
    <w:rsid w:val="006350D3"/>
    <w:rsid w:val="006351C7"/>
    <w:rsid w:val="006352BB"/>
    <w:rsid w:val="0063530E"/>
    <w:rsid w:val="0063536D"/>
    <w:rsid w:val="006355DE"/>
    <w:rsid w:val="006357A0"/>
    <w:rsid w:val="0063581B"/>
    <w:rsid w:val="0063584E"/>
    <w:rsid w:val="00635986"/>
    <w:rsid w:val="006359A3"/>
    <w:rsid w:val="00635B64"/>
    <w:rsid w:val="00635B76"/>
    <w:rsid w:val="00635B98"/>
    <w:rsid w:val="00635BEF"/>
    <w:rsid w:val="00635E77"/>
    <w:rsid w:val="00635F9E"/>
    <w:rsid w:val="006360D3"/>
    <w:rsid w:val="006361C3"/>
    <w:rsid w:val="0063624A"/>
    <w:rsid w:val="00636427"/>
    <w:rsid w:val="00636571"/>
    <w:rsid w:val="00636733"/>
    <w:rsid w:val="00636888"/>
    <w:rsid w:val="00636B2C"/>
    <w:rsid w:val="00636B47"/>
    <w:rsid w:val="00636B90"/>
    <w:rsid w:val="00636B96"/>
    <w:rsid w:val="00636C15"/>
    <w:rsid w:val="00636C46"/>
    <w:rsid w:val="00636C9D"/>
    <w:rsid w:val="00636CA8"/>
    <w:rsid w:val="00636D1B"/>
    <w:rsid w:val="00636ED5"/>
    <w:rsid w:val="00636ED9"/>
    <w:rsid w:val="00636F2D"/>
    <w:rsid w:val="00636F2F"/>
    <w:rsid w:val="00636FEB"/>
    <w:rsid w:val="006370EF"/>
    <w:rsid w:val="00637247"/>
    <w:rsid w:val="006372A1"/>
    <w:rsid w:val="00637347"/>
    <w:rsid w:val="00637638"/>
    <w:rsid w:val="00637780"/>
    <w:rsid w:val="0063781B"/>
    <w:rsid w:val="00637838"/>
    <w:rsid w:val="00637869"/>
    <w:rsid w:val="00637AFB"/>
    <w:rsid w:val="00637CAA"/>
    <w:rsid w:val="00637D54"/>
    <w:rsid w:val="00637DD4"/>
    <w:rsid w:val="00637FC0"/>
    <w:rsid w:val="0064044D"/>
    <w:rsid w:val="006404A0"/>
    <w:rsid w:val="006404CC"/>
    <w:rsid w:val="006409EE"/>
    <w:rsid w:val="00640A6E"/>
    <w:rsid w:val="00640AB4"/>
    <w:rsid w:val="00640B34"/>
    <w:rsid w:val="00640C6A"/>
    <w:rsid w:val="00640D46"/>
    <w:rsid w:val="00640D53"/>
    <w:rsid w:val="00640E0A"/>
    <w:rsid w:val="00640E77"/>
    <w:rsid w:val="00640FD2"/>
    <w:rsid w:val="0064114B"/>
    <w:rsid w:val="0064121C"/>
    <w:rsid w:val="006413B6"/>
    <w:rsid w:val="006413CD"/>
    <w:rsid w:val="006415B8"/>
    <w:rsid w:val="006415FB"/>
    <w:rsid w:val="00641657"/>
    <w:rsid w:val="00641730"/>
    <w:rsid w:val="00641B64"/>
    <w:rsid w:val="00641C76"/>
    <w:rsid w:val="00641E25"/>
    <w:rsid w:val="00641F4A"/>
    <w:rsid w:val="00641F79"/>
    <w:rsid w:val="00642067"/>
    <w:rsid w:val="00642221"/>
    <w:rsid w:val="0064227C"/>
    <w:rsid w:val="0064242F"/>
    <w:rsid w:val="006426DC"/>
    <w:rsid w:val="00642785"/>
    <w:rsid w:val="00642909"/>
    <w:rsid w:val="00642A2D"/>
    <w:rsid w:val="00642A33"/>
    <w:rsid w:val="00642C7B"/>
    <w:rsid w:val="00642CBE"/>
    <w:rsid w:val="00642CEB"/>
    <w:rsid w:val="00642DEE"/>
    <w:rsid w:val="00642ED7"/>
    <w:rsid w:val="00642FB5"/>
    <w:rsid w:val="006430C4"/>
    <w:rsid w:val="0064319F"/>
    <w:rsid w:val="00643228"/>
    <w:rsid w:val="0064329C"/>
    <w:rsid w:val="006432EB"/>
    <w:rsid w:val="0064330D"/>
    <w:rsid w:val="0064345F"/>
    <w:rsid w:val="006435A6"/>
    <w:rsid w:val="006436F3"/>
    <w:rsid w:val="006436FC"/>
    <w:rsid w:val="00643834"/>
    <w:rsid w:val="006438D8"/>
    <w:rsid w:val="006439A2"/>
    <w:rsid w:val="006439AA"/>
    <w:rsid w:val="00643E88"/>
    <w:rsid w:val="00643FED"/>
    <w:rsid w:val="00644159"/>
    <w:rsid w:val="0064425E"/>
    <w:rsid w:val="00644260"/>
    <w:rsid w:val="0064427C"/>
    <w:rsid w:val="006442B1"/>
    <w:rsid w:val="00644357"/>
    <w:rsid w:val="00644451"/>
    <w:rsid w:val="00644454"/>
    <w:rsid w:val="00644465"/>
    <w:rsid w:val="006444BB"/>
    <w:rsid w:val="0064462C"/>
    <w:rsid w:val="0064466B"/>
    <w:rsid w:val="006447E6"/>
    <w:rsid w:val="00644C48"/>
    <w:rsid w:val="00644C4C"/>
    <w:rsid w:val="00644C65"/>
    <w:rsid w:val="00644C77"/>
    <w:rsid w:val="00644F3A"/>
    <w:rsid w:val="00644FCE"/>
    <w:rsid w:val="00645104"/>
    <w:rsid w:val="0064512E"/>
    <w:rsid w:val="00645312"/>
    <w:rsid w:val="00645322"/>
    <w:rsid w:val="006454BC"/>
    <w:rsid w:val="00645537"/>
    <w:rsid w:val="00645604"/>
    <w:rsid w:val="006457BF"/>
    <w:rsid w:val="006458AA"/>
    <w:rsid w:val="006458AC"/>
    <w:rsid w:val="00645918"/>
    <w:rsid w:val="00645981"/>
    <w:rsid w:val="00645B59"/>
    <w:rsid w:val="00645DCB"/>
    <w:rsid w:val="00645E68"/>
    <w:rsid w:val="00645FC1"/>
    <w:rsid w:val="00646042"/>
    <w:rsid w:val="0064623E"/>
    <w:rsid w:val="00646287"/>
    <w:rsid w:val="0064657D"/>
    <w:rsid w:val="00646615"/>
    <w:rsid w:val="0064674F"/>
    <w:rsid w:val="006467B5"/>
    <w:rsid w:val="006467F1"/>
    <w:rsid w:val="00646889"/>
    <w:rsid w:val="0064693F"/>
    <w:rsid w:val="00646982"/>
    <w:rsid w:val="00646CFD"/>
    <w:rsid w:val="00646E60"/>
    <w:rsid w:val="00646E91"/>
    <w:rsid w:val="006470CC"/>
    <w:rsid w:val="0064713B"/>
    <w:rsid w:val="00647217"/>
    <w:rsid w:val="006472C8"/>
    <w:rsid w:val="006472D2"/>
    <w:rsid w:val="00647374"/>
    <w:rsid w:val="00647429"/>
    <w:rsid w:val="006474E7"/>
    <w:rsid w:val="006478AC"/>
    <w:rsid w:val="00647AEA"/>
    <w:rsid w:val="00647B41"/>
    <w:rsid w:val="00647B47"/>
    <w:rsid w:val="00647C33"/>
    <w:rsid w:val="00647C85"/>
    <w:rsid w:val="00647F83"/>
    <w:rsid w:val="00647FD7"/>
    <w:rsid w:val="00650030"/>
    <w:rsid w:val="0065029A"/>
    <w:rsid w:val="006502C7"/>
    <w:rsid w:val="0065057B"/>
    <w:rsid w:val="0065085E"/>
    <w:rsid w:val="0065090B"/>
    <w:rsid w:val="0065092F"/>
    <w:rsid w:val="00650A8E"/>
    <w:rsid w:val="00650B94"/>
    <w:rsid w:val="00650BE2"/>
    <w:rsid w:val="00650C7C"/>
    <w:rsid w:val="00650CEB"/>
    <w:rsid w:val="00650D0E"/>
    <w:rsid w:val="00650D86"/>
    <w:rsid w:val="00650DAA"/>
    <w:rsid w:val="00650EDE"/>
    <w:rsid w:val="00650F40"/>
    <w:rsid w:val="00651105"/>
    <w:rsid w:val="006512EC"/>
    <w:rsid w:val="0065131B"/>
    <w:rsid w:val="006514C2"/>
    <w:rsid w:val="00651773"/>
    <w:rsid w:val="006519B2"/>
    <w:rsid w:val="00651A83"/>
    <w:rsid w:val="00651B34"/>
    <w:rsid w:val="00651B9E"/>
    <w:rsid w:val="00651BFE"/>
    <w:rsid w:val="00651D5D"/>
    <w:rsid w:val="00651DDD"/>
    <w:rsid w:val="00651F1E"/>
    <w:rsid w:val="0065208F"/>
    <w:rsid w:val="006520C9"/>
    <w:rsid w:val="0065218A"/>
    <w:rsid w:val="00652218"/>
    <w:rsid w:val="0065225E"/>
    <w:rsid w:val="006522DB"/>
    <w:rsid w:val="00652379"/>
    <w:rsid w:val="006524A4"/>
    <w:rsid w:val="00652684"/>
    <w:rsid w:val="00652847"/>
    <w:rsid w:val="00652B34"/>
    <w:rsid w:val="00652C77"/>
    <w:rsid w:val="00652DBD"/>
    <w:rsid w:val="00652F39"/>
    <w:rsid w:val="0065308F"/>
    <w:rsid w:val="006530A5"/>
    <w:rsid w:val="00653189"/>
    <w:rsid w:val="006531DA"/>
    <w:rsid w:val="006531E7"/>
    <w:rsid w:val="00653356"/>
    <w:rsid w:val="00653421"/>
    <w:rsid w:val="0065346B"/>
    <w:rsid w:val="00653509"/>
    <w:rsid w:val="006536DE"/>
    <w:rsid w:val="006536EA"/>
    <w:rsid w:val="0065370E"/>
    <w:rsid w:val="00653A7B"/>
    <w:rsid w:val="00653A87"/>
    <w:rsid w:val="00653ABD"/>
    <w:rsid w:val="00653BC8"/>
    <w:rsid w:val="00653D1E"/>
    <w:rsid w:val="00653EB6"/>
    <w:rsid w:val="00653EEB"/>
    <w:rsid w:val="00653F8F"/>
    <w:rsid w:val="0065400C"/>
    <w:rsid w:val="00654092"/>
    <w:rsid w:val="00654107"/>
    <w:rsid w:val="00654177"/>
    <w:rsid w:val="006542EC"/>
    <w:rsid w:val="0065442C"/>
    <w:rsid w:val="006548BC"/>
    <w:rsid w:val="00654941"/>
    <w:rsid w:val="00654968"/>
    <w:rsid w:val="00654AB9"/>
    <w:rsid w:val="00654D07"/>
    <w:rsid w:val="00654D45"/>
    <w:rsid w:val="00654E42"/>
    <w:rsid w:val="00654F24"/>
    <w:rsid w:val="00654F3A"/>
    <w:rsid w:val="006550C2"/>
    <w:rsid w:val="00655283"/>
    <w:rsid w:val="00655385"/>
    <w:rsid w:val="006553AF"/>
    <w:rsid w:val="00655957"/>
    <w:rsid w:val="006559E6"/>
    <w:rsid w:val="00655ABF"/>
    <w:rsid w:val="00655B35"/>
    <w:rsid w:val="00655D4F"/>
    <w:rsid w:val="00655EF8"/>
    <w:rsid w:val="00655F7A"/>
    <w:rsid w:val="00656069"/>
    <w:rsid w:val="006560C6"/>
    <w:rsid w:val="00656175"/>
    <w:rsid w:val="00656228"/>
    <w:rsid w:val="006562C0"/>
    <w:rsid w:val="006563E4"/>
    <w:rsid w:val="006563FC"/>
    <w:rsid w:val="006565C5"/>
    <w:rsid w:val="00656617"/>
    <w:rsid w:val="00656883"/>
    <w:rsid w:val="00656A11"/>
    <w:rsid w:val="00656A40"/>
    <w:rsid w:val="00656AF1"/>
    <w:rsid w:val="00657174"/>
    <w:rsid w:val="006571BF"/>
    <w:rsid w:val="006572C6"/>
    <w:rsid w:val="00657422"/>
    <w:rsid w:val="00657568"/>
    <w:rsid w:val="006576CA"/>
    <w:rsid w:val="0065770F"/>
    <w:rsid w:val="00657824"/>
    <w:rsid w:val="0065784B"/>
    <w:rsid w:val="0065787E"/>
    <w:rsid w:val="00657990"/>
    <w:rsid w:val="006579C2"/>
    <w:rsid w:val="00657B3E"/>
    <w:rsid w:val="00657B83"/>
    <w:rsid w:val="00657C9D"/>
    <w:rsid w:val="00657D7D"/>
    <w:rsid w:val="00657E6F"/>
    <w:rsid w:val="00657ECC"/>
    <w:rsid w:val="00657F12"/>
    <w:rsid w:val="00657F5E"/>
    <w:rsid w:val="006600F1"/>
    <w:rsid w:val="00660105"/>
    <w:rsid w:val="00660137"/>
    <w:rsid w:val="00660293"/>
    <w:rsid w:val="00660316"/>
    <w:rsid w:val="006603A8"/>
    <w:rsid w:val="006603AA"/>
    <w:rsid w:val="006603D0"/>
    <w:rsid w:val="006604B3"/>
    <w:rsid w:val="00660526"/>
    <w:rsid w:val="0066076E"/>
    <w:rsid w:val="00660911"/>
    <w:rsid w:val="00660A50"/>
    <w:rsid w:val="00660B31"/>
    <w:rsid w:val="00660BAA"/>
    <w:rsid w:val="00660DF3"/>
    <w:rsid w:val="00660E02"/>
    <w:rsid w:val="00660E79"/>
    <w:rsid w:val="00660EA2"/>
    <w:rsid w:val="00660FB3"/>
    <w:rsid w:val="0066107E"/>
    <w:rsid w:val="0066112D"/>
    <w:rsid w:val="006612D4"/>
    <w:rsid w:val="00661335"/>
    <w:rsid w:val="006613CD"/>
    <w:rsid w:val="006615D7"/>
    <w:rsid w:val="00661617"/>
    <w:rsid w:val="00661628"/>
    <w:rsid w:val="006616EE"/>
    <w:rsid w:val="0066171E"/>
    <w:rsid w:val="00661871"/>
    <w:rsid w:val="006619D8"/>
    <w:rsid w:val="006619FA"/>
    <w:rsid w:val="00661B2E"/>
    <w:rsid w:val="00661BA4"/>
    <w:rsid w:val="00661BB2"/>
    <w:rsid w:val="00661D4B"/>
    <w:rsid w:val="00661D83"/>
    <w:rsid w:val="00661E39"/>
    <w:rsid w:val="0066201E"/>
    <w:rsid w:val="0066223A"/>
    <w:rsid w:val="00662340"/>
    <w:rsid w:val="0066234E"/>
    <w:rsid w:val="00662373"/>
    <w:rsid w:val="0066238C"/>
    <w:rsid w:val="00662479"/>
    <w:rsid w:val="006624B4"/>
    <w:rsid w:val="006628B5"/>
    <w:rsid w:val="006628CC"/>
    <w:rsid w:val="006628F1"/>
    <w:rsid w:val="00662C4D"/>
    <w:rsid w:val="00662CB4"/>
    <w:rsid w:val="00662D2D"/>
    <w:rsid w:val="00662E95"/>
    <w:rsid w:val="00662FBA"/>
    <w:rsid w:val="0066307B"/>
    <w:rsid w:val="00663088"/>
    <w:rsid w:val="006630ED"/>
    <w:rsid w:val="00663129"/>
    <w:rsid w:val="0066312F"/>
    <w:rsid w:val="00663267"/>
    <w:rsid w:val="00663280"/>
    <w:rsid w:val="0066331D"/>
    <w:rsid w:val="00663865"/>
    <w:rsid w:val="00663882"/>
    <w:rsid w:val="00663896"/>
    <w:rsid w:val="00663AA8"/>
    <w:rsid w:val="00663B48"/>
    <w:rsid w:val="00663BA4"/>
    <w:rsid w:val="00663BFE"/>
    <w:rsid w:val="00663C32"/>
    <w:rsid w:val="00663E71"/>
    <w:rsid w:val="00664072"/>
    <w:rsid w:val="0066409F"/>
    <w:rsid w:val="00664138"/>
    <w:rsid w:val="00664558"/>
    <w:rsid w:val="00664559"/>
    <w:rsid w:val="00664588"/>
    <w:rsid w:val="006645A4"/>
    <w:rsid w:val="006649AA"/>
    <w:rsid w:val="00664A6A"/>
    <w:rsid w:val="00664AD2"/>
    <w:rsid w:val="00664CB6"/>
    <w:rsid w:val="00664ED2"/>
    <w:rsid w:val="00664F6A"/>
    <w:rsid w:val="0066504A"/>
    <w:rsid w:val="00665098"/>
    <w:rsid w:val="00665194"/>
    <w:rsid w:val="00665490"/>
    <w:rsid w:val="006655B6"/>
    <w:rsid w:val="006655B9"/>
    <w:rsid w:val="0066567C"/>
    <w:rsid w:val="006657FE"/>
    <w:rsid w:val="00665800"/>
    <w:rsid w:val="00665C04"/>
    <w:rsid w:val="00665D1E"/>
    <w:rsid w:val="0066603E"/>
    <w:rsid w:val="00666096"/>
    <w:rsid w:val="00666221"/>
    <w:rsid w:val="00666242"/>
    <w:rsid w:val="00666256"/>
    <w:rsid w:val="00666286"/>
    <w:rsid w:val="006662A1"/>
    <w:rsid w:val="006663E0"/>
    <w:rsid w:val="00666590"/>
    <w:rsid w:val="00666631"/>
    <w:rsid w:val="00666700"/>
    <w:rsid w:val="006668FC"/>
    <w:rsid w:val="00666912"/>
    <w:rsid w:val="006669C7"/>
    <w:rsid w:val="00666A80"/>
    <w:rsid w:val="00666A9F"/>
    <w:rsid w:val="00666BE9"/>
    <w:rsid w:val="00666C5D"/>
    <w:rsid w:val="00666C60"/>
    <w:rsid w:val="00666F94"/>
    <w:rsid w:val="00667153"/>
    <w:rsid w:val="0066717D"/>
    <w:rsid w:val="0066728C"/>
    <w:rsid w:val="006672C7"/>
    <w:rsid w:val="0066753F"/>
    <w:rsid w:val="0066762E"/>
    <w:rsid w:val="0066765A"/>
    <w:rsid w:val="00667677"/>
    <w:rsid w:val="00667917"/>
    <w:rsid w:val="006679AD"/>
    <w:rsid w:val="00667A64"/>
    <w:rsid w:val="00667CF4"/>
    <w:rsid w:val="00667D2A"/>
    <w:rsid w:val="00667FA9"/>
    <w:rsid w:val="00670077"/>
    <w:rsid w:val="00670101"/>
    <w:rsid w:val="0067030B"/>
    <w:rsid w:val="0067030E"/>
    <w:rsid w:val="00670458"/>
    <w:rsid w:val="006704DE"/>
    <w:rsid w:val="0067053A"/>
    <w:rsid w:val="006705F5"/>
    <w:rsid w:val="00670674"/>
    <w:rsid w:val="00670801"/>
    <w:rsid w:val="0067082D"/>
    <w:rsid w:val="0067087A"/>
    <w:rsid w:val="00670966"/>
    <w:rsid w:val="006709C5"/>
    <w:rsid w:val="006709F6"/>
    <w:rsid w:val="00670AFA"/>
    <w:rsid w:val="00670B84"/>
    <w:rsid w:val="00670C25"/>
    <w:rsid w:val="00670C32"/>
    <w:rsid w:val="00670C6D"/>
    <w:rsid w:val="00670CF4"/>
    <w:rsid w:val="00670D92"/>
    <w:rsid w:val="00670FE9"/>
    <w:rsid w:val="00671215"/>
    <w:rsid w:val="00671359"/>
    <w:rsid w:val="00671453"/>
    <w:rsid w:val="0067166A"/>
    <w:rsid w:val="006716DB"/>
    <w:rsid w:val="00671748"/>
    <w:rsid w:val="00671750"/>
    <w:rsid w:val="0067176D"/>
    <w:rsid w:val="00671C47"/>
    <w:rsid w:val="00671CFB"/>
    <w:rsid w:val="00671DD7"/>
    <w:rsid w:val="00671E1A"/>
    <w:rsid w:val="0067203D"/>
    <w:rsid w:val="006720EB"/>
    <w:rsid w:val="0067210B"/>
    <w:rsid w:val="00672201"/>
    <w:rsid w:val="00672376"/>
    <w:rsid w:val="0067238F"/>
    <w:rsid w:val="006723E6"/>
    <w:rsid w:val="00672454"/>
    <w:rsid w:val="0067250E"/>
    <w:rsid w:val="006725EC"/>
    <w:rsid w:val="0067264F"/>
    <w:rsid w:val="00672741"/>
    <w:rsid w:val="006727CB"/>
    <w:rsid w:val="0067280E"/>
    <w:rsid w:val="00672874"/>
    <w:rsid w:val="006728D5"/>
    <w:rsid w:val="00672919"/>
    <w:rsid w:val="006729A4"/>
    <w:rsid w:val="00672A58"/>
    <w:rsid w:val="00672ABD"/>
    <w:rsid w:val="00672B50"/>
    <w:rsid w:val="00672D0E"/>
    <w:rsid w:val="00672E24"/>
    <w:rsid w:val="0067305A"/>
    <w:rsid w:val="00673131"/>
    <w:rsid w:val="0067317F"/>
    <w:rsid w:val="006731B2"/>
    <w:rsid w:val="006733CB"/>
    <w:rsid w:val="00673498"/>
    <w:rsid w:val="00673699"/>
    <w:rsid w:val="00673725"/>
    <w:rsid w:val="00673811"/>
    <w:rsid w:val="006739BA"/>
    <w:rsid w:val="006739C2"/>
    <w:rsid w:val="006739D6"/>
    <w:rsid w:val="00673CA1"/>
    <w:rsid w:val="00673D87"/>
    <w:rsid w:val="00673E15"/>
    <w:rsid w:val="00673E8B"/>
    <w:rsid w:val="00673F8D"/>
    <w:rsid w:val="00674174"/>
    <w:rsid w:val="006741F7"/>
    <w:rsid w:val="006742C3"/>
    <w:rsid w:val="00674448"/>
    <w:rsid w:val="006745AF"/>
    <w:rsid w:val="006746D3"/>
    <w:rsid w:val="00674752"/>
    <w:rsid w:val="00674856"/>
    <w:rsid w:val="006748A9"/>
    <w:rsid w:val="0067493D"/>
    <w:rsid w:val="00674947"/>
    <w:rsid w:val="006749D7"/>
    <w:rsid w:val="00674ABE"/>
    <w:rsid w:val="00674B34"/>
    <w:rsid w:val="00674C81"/>
    <w:rsid w:val="00674DC2"/>
    <w:rsid w:val="00674DCD"/>
    <w:rsid w:val="00674F40"/>
    <w:rsid w:val="0067520D"/>
    <w:rsid w:val="006752F5"/>
    <w:rsid w:val="0067534B"/>
    <w:rsid w:val="006755B3"/>
    <w:rsid w:val="00675763"/>
    <w:rsid w:val="006757FA"/>
    <w:rsid w:val="00675ABC"/>
    <w:rsid w:val="00675AD0"/>
    <w:rsid w:val="00675B2A"/>
    <w:rsid w:val="00675B42"/>
    <w:rsid w:val="00675E06"/>
    <w:rsid w:val="00675E15"/>
    <w:rsid w:val="00675E9C"/>
    <w:rsid w:val="0067609A"/>
    <w:rsid w:val="00676128"/>
    <w:rsid w:val="00676139"/>
    <w:rsid w:val="00676198"/>
    <w:rsid w:val="0067622D"/>
    <w:rsid w:val="006765B2"/>
    <w:rsid w:val="0067683C"/>
    <w:rsid w:val="00676840"/>
    <w:rsid w:val="006768A8"/>
    <w:rsid w:val="00676A68"/>
    <w:rsid w:val="00676B44"/>
    <w:rsid w:val="00676B93"/>
    <w:rsid w:val="00676D04"/>
    <w:rsid w:val="00676E3A"/>
    <w:rsid w:val="00676E8F"/>
    <w:rsid w:val="00676F16"/>
    <w:rsid w:val="00676FDD"/>
    <w:rsid w:val="00676FE5"/>
    <w:rsid w:val="0067734D"/>
    <w:rsid w:val="006773EA"/>
    <w:rsid w:val="00677423"/>
    <w:rsid w:val="0067760F"/>
    <w:rsid w:val="006779BE"/>
    <w:rsid w:val="00677B81"/>
    <w:rsid w:val="00677C5E"/>
    <w:rsid w:val="00677DBF"/>
    <w:rsid w:val="00677F01"/>
    <w:rsid w:val="0068009E"/>
    <w:rsid w:val="0068014C"/>
    <w:rsid w:val="00680229"/>
    <w:rsid w:val="006803D5"/>
    <w:rsid w:val="00680469"/>
    <w:rsid w:val="0068046A"/>
    <w:rsid w:val="0068046D"/>
    <w:rsid w:val="006805CB"/>
    <w:rsid w:val="006805CD"/>
    <w:rsid w:val="00680677"/>
    <w:rsid w:val="006809A9"/>
    <w:rsid w:val="00680B75"/>
    <w:rsid w:val="00680B90"/>
    <w:rsid w:val="00680BCB"/>
    <w:rsid w:val="00680C3C"/>
    <w:rsid w:val="00681018"/>
    <w:rsid w:val="0068102D"/>
    <w:rsid w:val="00681039"/>
    <w:rsid w:val="00681043"/>
    <w:rsid w:val="0068105F"/>
    <w:rsid w:val="006811CA"/>
    <w:rsid w:val="006811FE"/>
    <w:rsid w:val="00681226"/>
    <w:rsid w:val="006812A8"/>
    <w:rsid w:val="00681630"/>
    <w:rsid w:val="00681666"/>
    <w:rsid w:val="0068171A"/>
    <w:rsid w:val="00681760"/>
    <w:rsid w:val="00681843"/>
    <w:rsid w:val="00681846"/>
    <w:rsid w:val="0068186E"/>
    <w:rsid w:val="006818A5"/>
    <w:rsid w:val="00681985"/>
    <w:rsid w:val="00681CE8"/>
    <w:rsid w:val="00681E8F"/>
    <w:rsid w:val="0068209F"/>
    <w:rsid w:val="00682214"/>
    <w:rsid w:val="00682293"/>
    <w:rsid w:val="006822D0"/>
    <w:rsid w:val="0068235D"/>
    <w:rsid w:val="0068254F"/>
    <w:rsid w:val="0068263F"/>
    <w:rsid w:val="006828EF"/>
    <w:rsid w:val="00682AE3"/>
    <w:rsid w:val="00682B21"/>
    <w:rsid w:val="00682C14"/>
    <w:rsid w:val="00682D1E"/>
    <w:rsid w:val="00682E24"/>
    <w:rsid w:val="00682EF2"/>
    <w:rsid w:val="006830C6"/>
    <w:rsid w:val="006831E4"/>
    <w:rsid w:val="00683323"/>
    <w:rsid w:val="00683451"/>
    <w:rsid w:val="006834C5"/>
    <w:rsid w:val="006834FA"/>
    <w:rsid w:val="0068351A"/>
    <w:rsid w:val="006836A3"/>
    <w:rsid w:val="00683706"/>
    <w:rsid w:val="0068370F"/>
    <w:rsid w:val="00683829"/>
    <w:rsid w:val="00683853"/>
    <w:rsid w:val="00683922"/>
    <w:rsid w:val="00683959"/>
    <w:rsid w:val="00683963"/>
    <w:rsid w:val="00683A0F"/>
    <w:rsid w:val="00683A9E"/>
    <w:rsid w:val="00683AE6"/>
    <w:rsid w:val="00683B70"/>
    <w:rsid w:val="00683CF7"/>
    <w:rsid w:val="00683CF9"/>
    <w:rsid w:val="00683DD0"/>
    <w:rsid w:val="00683E1C"/>
    <w:rsid w:val="00683E96"/>
    <w:rsid w:val="00683EC3"/>
    <w:rsid w:val="0068400F"/>
    <w:rsid w:val="00684061"/>
    <w:rsid w:val="006840C6"/>
    <w:rsid w:val="00684150"/>
    <w:rsid w:val="00684159"/>
    <w:rsid w:val="0068426A"/>
    <w:rsid w:val="0068428F"/>
    <w:rsid w:val="00684371"/>
    <w:rsid w:val="00684445"/>
    <w:rsid w:val="0068447E"/>
    <w:rsid w:val="006846B3"/>
    <w:rsid w:val="006847B9"/>
    <w:rsid w:val="00684809"/>
    <w:rsid w:val="006848A1"/>
    <w:rsid w:val="00684914"/>
    <w:rsid w:val="00684A37"/>
    <w:rsid w:val="00684AAD"/>
    <w:rsid w:val="00684AD9"/>
    <w:rsid w:val="00684ADE"/>
    <w:rsid w:val="00684BB9"/>
    <w:rsid w:val="00684D8E"/>
    <w:rsid w:val="00684E50"/>
    <w:rsid w:val="00684F18"/>
    <w:rsid w:val="00684FBB"/>
    <w:rsid w:val="0068501D"/>
    <w:rsid w:val="00685099"/>
    <w:rsid w:val="006850CD"/>
    <w:rsid w:val="006851FF"/>
    <w:rsid w:val="00685278"/>
    <w:rsid w:val="0068549E"/>
    <w:rsid w:val="00685511"/>
    <w:rsid w:val="00685621"/>
    <w:rsid w:val="00685782"/>
    <w:rsid w:val="00685897"/>
    <w:rsid w:val="00685B56"/>
    <w:rsid w:val="00685CEA"/>
    <w:rsid w:val="00685DC0"/>
    <w:rsid w:val="00685E01"/>
    <w:rsid w:val="00685EAD"/>
    <w:rsid w:val="00685FA5"/>
    <w:rsid w:val="00685FBA"/>
    <w:rsid w:val="0068625C"/>
    <w:rsid w:val="0068627B"/>
    <w:rsid w:val="00686315"/>
    <w:rsid w:val="0068647A"/>
    <w:rsid w:val="0068654A"/>
    <w:rsid w:val="0068668A"/>
    <w:rsid w:val="006866F3"/>
    <w:rsid w:val="00686856"/>
    <w:rsid w:val="006869EC"/>
    <w:rsid w:val="00686A0B"/>
    <w:rsid w:val="00686AE3"/>
    <w:rsid w:val="00686C5C"/>
    <w:rsid w:val="00686FA4"/>
    <w:rsid w:val="00687091"/>
    <w:rsid w:val="006870A8"/>
    <w:rsid w:val="006870FF"/>
    <w:rsid w:val="006871C9"/>
    <w:rsid w:val="00687204"/>
    <w:rsid w:val="0068723E"/>
    <w:rsid w:val="00687283"/>
    <w:rsid w:val="00687333"/>
    <w:rsid w:val="006874B0"/>
    <w:rsid w:val="006875B6"/>
    <w:rsid w:val="006876E5"/>
    <w:rsid w:val="00687A52"/>
    <w:rsid w:val="00687A59"/>
    <w:rsid w:val="00687BD6"/>
    <w:rsid w:val="00687C45"/>
    <w:rsid w:val="00687CEA"/>
    <w:rsid w:val="00687EA6"/>
    <w:rsid w:val="00687F40"/>
    <w:rsid w:val="006900C5"/>
    <w:rsid w:val="006900F5"/>
    <w:rsid w:val="00690250"/>
    <w:rsid w:val="00690367"/>
    <w:rsid w:val="006903C5"/>
    <w:rsid w:val="00690444"/>
    <w:rsid w:val="0069075D"/>
    <w:rsid w:val="006908AE"/>
    <w:rsid w:val="006908DD"/>
    <w:rsid w:val="006909AB"/>
    <w:rsid w:val="006909E1"/>
    <w:rsid w:val="006909FE"/>
    <w:rsid w:val="00690A29"/>
    <w:rsid w:val="00690AF1"/>
    <w:rsid w:val="00690B0F"/>
    <w:rsid w:val="00690C67"/>
    <w:rsid w:val="00690CB4"/>
    <w:rsid w:val="00690F28"/>
    <w:rsid w:val="0069106A"/>
    <w:rsid w:val="0069107F"/>
    <w:rsid w:val="006910CA"/>
    <w:rsid w:val="006911B3"/>
    <w:rsid w:val="006911F5"/>
    <w:rsid w:val="00691306"/>
    <w:rsid w:val="006914B2"/>
    <w:rsid w:val="006914B4"/>
    <w:rsid w:val="006915A8"/>
    <w:rsid w:val="006917A3"/>
    <w:rsid w:val="00691858"/>
    <w:rsid w:val="00691885"/>
    <w:rsid w:val="00691998"/>
    <w:rsid w:val="00691B65"/>
    <w:rsid w:val="00691D9B"/>
    <w:rsid w:val="00691DA5"/>
    <w:rsid w:val="00692007"/>
    <w:rsid w:val="006920E8"/>
    <w:rsid w:val="00692145"/>
    <w:rsid w:val="00692183"/>
    <w:rsid w:val="006921FE"/>
    <w:rsid w:val="00692247"/>
    <w:rsid w:val="006922B1"/>
    <w:rsid w:val="00692421"/>
    <w:rsid w:val="0069261A"/>
    <w:rsid w:val="006926DD"/>
    <w:rsid w:val="006926F7"/>
    <w:rsid w:val="0069270F"/>
    <w:rsid w:val="00692798"/>
    <w:rsid w:val="00692919"/>
    <w:rsid w:val="00692A31"/>
    <w:rsid w:val="00692BBA"/>
    <w:rsid w:val="00692DC3"/>
    <w:rsid w:val="00692DDB"/>
    <w:rsid w:val="00692EB7"/>
    <w:rsid w:val="0069303D"/>
    <w:rsid w:val="006930A0"/>
    <w:rsid w:val="0069312D"/>
    <w:rsid w:val="00693182"/>
    <w:rsid w:val="00693194"/>
    <w:rsid w:val="006933E7"/>
    <w:rsid w:val="006934B4"/>
    <w:rsid w:val="00693649"/>
    <w:rsid w:val="0069364D"/>
    <w:rsid w:val="00693727"/>
    <w:rsid w:val="0069374F"/>
    <w:rsid w:val="00693B29"/>
    <w:rsid w:val="00693BD8"/>
    <w:rsid w:val="00693C9A"/>
    <w:rsid w:val="00693E67"/>
    <w:rsid w:val="00693ED6"/>
    <w:rsid w:val="0069416E"/>
    <w:rsid w:val="00694190"/>
    <w:rsid w:val="006943C4"/>
    <w:rsid w:val="006943FF"/>
    <w:rsid w:val="006946D9"/>
    <w:rsid w:val="00694702"/>
    <w:rsid w:val="006947AD"/>
    <w:rsid w:val="006948EB"/>
    <w:rsid w:val="006949DA"/>
    <w:rsid w:val="00694A59"/>
    <w:rsid w:val="00694B37"/>
    <w:rsid w:val="00694B38"/>
    <w:rsid w:val="00694B76"/>
    <w:rsid w:val="00694F05"/>
    <w:rsid w:val="00695156"/>
    <w:rsid w:val="0069519E"/>
    <w:rsid w:val="0069522C"/>
    <w:rsid w:val="00695347"/>
    <w:rsid w:val="006954A9"/>
    <w:rsid w:val="00695900"/>
    <w:rsid w:val="00695957"/>
    <w:rsid w:val="00695B69"/>
    <w:rsid w:val="00695CB7"/>
    <w:rsid w:val="00695CB8"/>
    <w:rsid w:val="00695DD6"/>
    <w:rsid w:val="00695E28"/>
    <w:rsid w:val="00695E46"/>
    <w:rsid w:val="00695EEC"/>
    <w:rsid w:val="006962AE"/>
    <w:rsid w:val="006963BE"/>
    <w:rsid w:val="0069667D"/>
    <w:rsid w:val="00696696"/>
    <w:rsid w:val="00696784"/>
    <w:rsid w:val="00696785"/>
    <w:rsid w:val="0069681F"/>
    <w:rsid w:val="00696954"/>
    <w:rsid w:val="00696B99"/>
    <w:rsid w:val="00696B9C"/>
    <w:rsid w:val="00696D14"/>
    <w:rsid w:val="00696D2C"/>
    <w:rsid w:val="00696D4C"/>
    <w:rsid w:val="00696EFF"/>
    <w:rsid w:val="00696F10"/>
    <w:rsid w:val="006970BB"/>
    <w:rsid w:val="006970F6"/>
    <w:rsid w:val="0069724A"/>
    <w:rsid w:val="0069726C"/>
    <w:rsid w:val="00697303"/>
    <w:rsid w:val="0069734E"/>
    <w:rsid w:val="0069737B"/>
    <w:rsid w:val="006973F9"/>
    <w:rsid w:val="0069754F"/>
    <w:rsid w:val="00697607"/>
    <w:rsid w:val="00697668"/>
    <w:rsid w:val="00697836"/>
    <w:rsid w:val="0069793D"/>
    <w:rsid w:val="00697BE6"/>
    <w:rsid w:val="00697CBF"/>
    <w:rsid w:val="00697D02"/>
    <w:rsid w:val="00697D43"/>
    <w:rsid w:val="00697ED3"/>
    <w:rsid w:val="006A003C"/>
    <w:rsid w:val="006A00EA"/>
    <w:rsid w:val="006A00FF"/>
    <w:rsid w:val="006A01D0"/>
    <w:rsid w:val="006A01F2"/>
    <w:rsid w:val="006A0236"/>
    <w:rsid w:val="006A02D1"/>
    <w:rsid w:val="006A0390"/>
    <w:rsid w:val="006A03BD"/>
    <w:rsid w:val="006A0466"/>
    <w:rsid w:val="006A0535"/>
    <w:rsid w:val="006A088C"/>
    <w:rsid w:val="006A09A1"/>
    <w:rsid w:val="006A09B8"/>
    <w:rsid w:val="006A0B07"/>
    <w:rsid w:val="006A0BB3"/>
    <w:rsid w:val="006A0D6F"/>
    <w:rsid w:val="006A0DB4"/>
    <w:rsid w:val="006A0E61"/>
    <w:rsid w:val="006A0F08"/>
    <w:rsid w:val="006A0F97"/>
    <w:rsid w:val="006A0FB1"/>
    <w:rsid w:val="006A0FD4"/>
    <w:rsid w:val="006A0FF8"/>
    <w:rsid w:val="006A101E"/>
    <w:rsid w:val="006A1069"/>
    <w:rsid w:val="006A1160"/>
    <w:rsid w:val="006A120F"/>
    <w:rsid w:val="006A1241"/>
    <w:rsid w:val="006A126D"/>
    <w:rsid w:val="006A1275"/>
    <w:rsid w:val="006A1395"/>
    <w:rsid w:val="006A1469"/>
    <w:rsid w:val="006A1524"/>
    <w:rsid w:val="006A169C"/>
    <w:rsid w:val="006A1739"/>
    <w:rsid w:val="006A185E"/>
    <w:rsid w:val="006A1871"/>
    <w:rsid w:val="006A199E"/>
    <w:rsid w:val="006A1A14"/>
    <w:rsid w:val="006A1DB3"/>
    <w:rsid w:val="006A1DFC"/>
    <w:rsid w:val="006A1E17"/>
    <w:rsid w:val="006A1F3D"/>
    <w:rsid w:val="006A20C2"/>
    <w:rsid w:val="006A222C"/>
    <w:rsid w:val="006A2304"/>
    <w:rsid w:val="006A2367"/>
    <w:rsid w:val="006A2558"/>
    <w:rsid w:val="006A2621"/>
    <w:rsid w:val="006A28AB"/>
    <w:rsid w:val="006A2A01"/>
    <w:rsid w:val="006A2AAB"/>
    <w:rsid w:val="006A2B3F"/>
    <w:rsid w:val="006A2C76"/>
    <w:rsid w:val="006A2D24"/>
    <w:rsid w:val="006A2DA5"/>
    <w:rsid w:val="006A2E37"/>
    <w:rsid w:val="006A2E4C"/>
    <w:rsid w:val="006A2EF9"/>
    <w:rsid w:val="006A2F62"/>
    <w:rsid w:val="006A3060"/>
    <w:rsid w:val="006A309E"/>
    <w:rsid w:val="006A30A3"/>
    <w:rsid w:val="006A313C"/>
    <w:rsid w:val="006A313D"/>
    <w:rsid w:val="006A34CC"/>
    <w:rsid w:val="006A34E2"/>
    <w:rsid w:val="006A3659"/>
    <w:rsid w:val="006A3683"/>
    <w:rsid w:val="006A3761"/>
    <w:rsid w:val="006A3A16"/>
    <w:rsid w:val="006A3B75"/>
    <w:rsid w:val="006A3E48"/>
    <w:rsid w:val="006A3F21"/>
    <w:rsid w:val="006A407F"/>
    <w:rsid w:val="006A416B"/>
    <w:rsid w:val="006A420F"/>
    <w:rsid w:val="006A42A5"/>
    <w:rsid w:val="006A42A6"/>
    <w:rsid w:val="006A4302"/>
    <w:rsid w:val="006A447E"/>
    <w:rsid w:val="006A4690"/>
    <w:rsid w:val="006A47B9"/>
    <w:rsid w:val="006A4AC3"/>
    <w:rsid w:val="006A4CF6"/>
    <w:rsid w:val="006A4D49"/>
    <w:rsid w:val="006A4DDF"/>
    <w:rsid w:val="006A4EA7"/>
    <w:rsid w:val="006A4F4D"/>
    <w:rsid w:val="006A4F81"/>
    <w:rsid w:val="006A5103"/>
    <w:rsid w:val="006A5374"/>
    <w:rsid w:val="006A53A4"/>
    <w:rsid w:val="006A56D6"/>
    <w:rsid w:val="006A578E"/>
    <w:rsid w:val="006A57F0"/>
    <w:rsid w:val="006A5828"/>
    <w:rsid w:val="006A585C"/>
    <w:rsid w:val="006A588C"/>
    <w:rsid w:val="006A5BC8"/>
    <w:rsid w:val="006A5BD3"/>
    <w:rsid w:val="006A5C0F"/>
    <w:rsid w:val="006A5D3F"/>
    <w:rsid w:val="006A5D6B"/>
    <w:rsid w:val="006A5E22"/>
    <w:rsid w:val="006A5E3E"/>
    <w:rsid w:val="006A5F40"/>
    <w:rsid w:val="006A612A"/>
    <w:rsid w:val="006A61D9"/>
    <w:rsid w:val="006A629F"/>
    <w:rsid w:val="006A6304"/>
    <w:rsid w:val="006A639A"/>
    <w:rsid w:val="006A644E"/>
    <w:rsid w:val="006A6481"/>
    <w:rsid w:val="006A6579"/>
    <w:rsid w:val="006A6746"/>
    <w:rsid w:val="006A68FD"/>
    <w:rsid w:val="006A6951"/>
    <w:rsid w:val="006A6A9C"/>
    <w:rsid w:val="006A6CF3"/>
    <w:rsid w:val="006A6D80"/>
    <w:rsid w:val="006A6DE0"/>
    <w:rsid w:val="006A6E46"/>
    <w:rsid w:val="006A6F1F"/>
    <w:rsid w:val="006A6F59"/>
    <w:rsid w:val="006A6F8E"/>
    <w:rsid w:val="006A6FBE"/>
    <w:rsid w:val="006A7136"/>
    <w:rsid w:val="006A7139"/>
    <w:rsid w:val="006A736E"/>
    <w:rsid w:val="006A74C5"/>
    <w:rsid w:val="006A7511"/>
    <w:rsid w:val="006A75C7"/>
    <w:rsid w:val="006A76A8"/>
    <w:rsid w:val="006A7720"/>
    <w:rsid w:val="006A7800"/>
    <w:rsid w:val="006A7909"/>
    <w:rsid w:val="006A7974"/>
    <w:rsid w:val="006A79E4"/>
    <w:rsid w:val="006A7A82"/>
    <w:rsid w:val="006A7B59"/>
    <w:rsid w:val="006A7BB6"/>
    <w:rsid w:val="006A7C8E"/>
    <w:rsid w:val="006A7CED"/>
    <w:rsid w:val="006A7F48"/>
    <w:rsid w:val="006A7FB8"/>
    <w:rsid w:val="006A7FF9"/>
    <w:rsid w:val="006B0156"/>
    <w:rsid w:val="006B01B7"/>
    <w:rsid w:val="006B01B8"/>
    <w:rsid w:val="006B01E1"/>
    <w:rsid w:val="006B01FB"/>
    <w:rsid w:val="006B0223"/>
    <w:rsid w:val="006B02E7"/>
    <w:rsid w:val="006B02F3"/>
    <w:rsid w:val="006B036F"/>
    <w:rsid w:val="006B03BE"/>
    <w:rsid w:val="006B062A"/>
    <w:rsid w:val="006B063F"/>
    <w:rsid w:val="006B07F6"/>
    <w:rsid w:val="006B09D7"/>
    <w:rsid w:val="006B0A0E"/>
    <w:rsid w:val="006B0ACD"/>
    <w:rsid w:val="006B0BC1"/>
    <w:rsid w:val="006B0C26"/>
    <w:rsid w:val="006B0D79"/>
    <w:rsid w:val="006B0F30"/>
    <w:rsid w:val="006B0F37"/>
    <w:rsid w:val="006B10D5"/>
    <w:rsid w:val="006B112E"/>
    <w:rsid w:val="006B1373"/>
    <w:rsid w:val="006B147F"/>
    <w:rsid w:val="006B175F"/>
    <w:rsid w:val="006B17E1"/>
    <w:rsid w:val="006B19C9"/>
    <w:rsid w:val="006B19D4"/>
    <w:rsid w:val="006B1A6F"/>
    <w:rsid w:val="006B1C1C"/>
    <w:rsid w:val="006B1C28"/>
    <w:rsid w:val="006B1CDD"/>
    <w:rsid w:val="006B1CEC"/>
    <w:rsid w:val="006B1DA5"/>
    <w:rsid w:val="006B1DFD"/>
    <w:rsid w:val="006B1E03"/>
    <w:rsid w:val="006B1F12"/>
    <w:rsid w:val="006B20A2"/>
    <w:rsid w:val="006B20E2"/>
    <w:rsid w:val="006B2253"/>
    <w:rsid w:val="006B2330"/>
    <w:rsid w:val="006B2533"/>
    <w:rsid w:val="006B261C"/>
    <w:rsid w:val="006B263E"/>
    <w:rsid w:val="006B264B"/>
    <w:rsid w:val="006B26CF"/>
    <w:rsid w:val="006B27C2"/>
    <w:rsid w:val="006B2828"/>
    <w:rsid w:val="006B2846"/>
    <w:rsid w:val="006B2887"/>
    <w:rsid w:val="006B28F4"/>
    <w:rsid w:val="006B296A"/>
    <w:rsid w:val="006B2A21"/>
    <w:rsid w:val="006B2A80"/>
    <w:rsid w:val="006B2C32"/>
    <w:rsid w:val="006B2C6B"/>
    <w:rsid w:val="006B2E15"/>
    <w:rsid w:val="006B2E1C"/>
    <w:rsid w:val="006B2F34"/>
    <w:rsid w:val="006B2FAD"/>
    <w:rsid w:val="006B31A5"/>
    <w:rsid w:val="006B328D"/>
    <w:rsid w:val="006B3292"/>
    <w:rsid w:val="006B32A8"/>
    <w:rsid w:val="006B3546"/>
    <w:rsid w:val="006B3660"/>
    <w:rsid w:val="006B36E5"/>
    <w:rsid w:val="006B370B"/>
    <w:rsid w:val="006B3B23"/>
    <w:rsid w:val="006B3B6A"/>
    <w:rsid w:val="006B3C26"/>
    <w:rsid w:val="006B3C96"/>
    <w:rsid w:val="006B3D23"/>
    <w:rsid w:val="006B3E70"/>
    <w:rsid w:val="006B3F16"/>
    <w:rsid w:val="006B3F1B"/>
    <w:rsid w:val="006B4044"/>
    <w:rsid w:val="006B4266"/>
    <w:rsid w:val="006B445E"/>
    <w:rsid w:val="006B461F"/>
    <w:rsid w:val="006B462A"/>
    <w:rsid w:val="006B46BB"/>
    <w:rsid w:val="006B4852"/>
    <w:rsid w:val="006B49F5"/>
    <w:rsid w:val="006B4A14"/>
    <w:rsid w:val="006B4A92"/>
    <w:rsid w:val="006B4B2C"/>
    <w:rsid w:val="006B4DD9"/>
    <w:rsid w:val="006B4DDE"/>
    <w:rsid w:val="006B50F3"/>
    <w:rsid w:val="006B5254"/>
    <w:rsid w:val="006B5331"/>
    <w:rsid w:val="006B5386"/>
    <w:rsid w:val="006B53D9"/>
    <w:rsid w:val="006B5460"/>
    <w:rsid w:val="006B549E"/>
    <w:rsid w:val="006B5513"/>
    <w:rsid w:val="006B568B"/>
    <w:rsid w:val="006B573F"/>
    <w:rsid w:val="006B57FC"/>
    <w:rsid w:val="006B58CF"/>
    <w:rsid w:val="006B5983"/>
    <w:rsid w:val="006B59FF"/>
    <w:rsid w:val="006B5A41"/>
    <w:rsid w:val="006B5AE7"/>
    <w:rsid w:val="006B5BEB"/>
    <w:rsid w:val="006B5CFB"/>
    <w:rsid w:val="006B5F0A"/>
    <w:rsid w:val="006B5F71"/>
    <w:rsid w:val="006B6021"/>
    <w:rsid w:val="006B6335"/>
    <w:rsid w:val="006B6396"/>
    <w:rsid w:val="006B63C5"/>
    <w:rsid w:val="006B6419"/>
    <w:rsid w:val="006B66C2"/>
    <w:rsid w:val="006B67E2"/>
    <w:rsid w:val="006B6818"/>
    <w:rsid w:val="006B6B8F"/>
    <w:rsid w:val="006B6BDE"/>
    <w:rsid w:val="006B6F03"/>
    <w:rsid w:val="006B6F20"/>
    <w:rsid w:val="006B6FF5"/>
    <w:rsid w:val="006B6FFB"/>
    <w:rsid w:val="006B7187"/>
    <w:rsid w:val="006B732F"/>
    <w:rsid w:val="006B735A"/>
    <w:rsid w:val="006B75E2"/>
    <w:rsid w:val="006B7648"/>
    <w:rsid w:val="006B7953"/>
    <w:rsid w:val="006B7A13"/>
    <w:rsid w:val="006B7B91"/>
    <w:rsid w:val="006B7D8F"/>
    <w:rsid w:val="006B7DBB"/>
    <w:rsid w:val="006B7DDB"/>
    <w:rsid w:val="006B7DDD"/>
    <w:rsid w:val="006B7DEF"/>
    <w:rsid w:val="006B7EE0"/>
    <w:rsid w:val="006C020F"/>
    <w:rsid w:val="006C04FF"/>
    <w:rsid w:val="006C068E"/>
    <w:rsid w:val="006C06E9"/>
    <w:rsid w:val="006C0761"/>
    <w:rsid w:val="006C078B"/>
    <w:rsid w:val="006C08A2"/>
    <w:rsid w:val="006C0A0E"/>
    <w:rsid w:val="006C0A10"/>
    <w:rsid w:val="006C0BE7"/>
    <w:rsid w:val="006C0C23"/>
    <w:rsid w:val="006C0FF9"/>
    <w:rsid w:val="006C101C"/>
    <w:rsid w:val="006C1092"/>
    <w:rsid w:val="006C10CA"/>
    <w:rsid w:val="006C10D3"/>
    <w:rsid w:val="006C1268"/>
    <w:rsid w:val="006C1338"/>
    <w:rsid w:val="006C139A"/>
    <w:rsid w:val="006C1442"/>
    <w:rsid w:val="006C172E"/>
    <w:rsid w:val="006C17C6"/>
    <w:rsid w:val="006C18FA"/>
    <w:rsid w:val="006C19AC"/>
    <w:rsid w:val="006C1B26"/>
    <w:rsid w:val="006C1E30"/>
    <w:rsid w:val="006C209D"/>
    <w:rsid w:val="006C2197"/>
    <w:rsid w:val="006C2228"/>
    <w:rsid w:val="006C2462"/>
    <w:rsid w:val="006C249B"/>
    <w:rsid w:val="006C2500"/>
    <w:rsid w:val="006C25A1"/>
    <w:rsid w:val="006C25BC"/>
    <w:rsid w:val="006C264A"/>
    <w:rsid w:val="006C2655"/>
    <w:rsid w:val="006C2669"/>
    <w:rsid w:val="006C26A4"/>
    <w:rsid w:val="006C26D8"/>
    <w:rsid w:val="006C28B3"/>
    <w:rsid w:val="006C2ACA"/>
    <w:rsid w:val="006C2B85"/>
    <w:rsid w:val="006C2CF7"/>
    <w:rsid w:val="006C2F7F"/>
    <w:rsid w:val="006C3072"/>
    <w:rsid w:val="006C3307"/>
    <w:rsid w:val="006C3435"/>
    <w:rsid w:val="006C34EF"/>
    <w:rsid w:val="006C35F4"/>
    <w:rsid w:val="006C363D"/>
    <w:rsid w:val="006C3672"/>
    <w:rsid w:val="006C3845"/>
    <w:rsid w:val="006C38BF"/>
    <w:rsid w:val="006C3CB8"/>
    <w:rsid w:val="006C3D41"/>
    <w:rsid w:val="006C3D8D"/>
    <w:rsid w:val="006C407E"/>
    <w:rsid w:val="006C4135"/>
    <w:rsid w:val="006C420E"/>
    <w:rsid w:val="006C432F"/>
    <w:rsid w:val="006C44D6"/>
    <w:rsid w:val="006C46C4"/>
    <w:rsid w:val="006C47B5"/>
    <w:rsid w:val="006C47BF"/>
    <w:rsid w:val="006C499B"/>
    <w:rsid w:val="006C4A2A"/>
    <w:rsid w:val="006C4AC8"/>
    <w:rsid w:val="006C4DCC"/>
    <w:rsid w:val="006C4E7A"/>
    <w:rsid w:val="006C500C"/>
    <w:rsid w:val="006C521A"/>
    <w:rsid w:val="006C52C2"/>
    <w:rsid w:val="006C52F0"/>
    <w:rsid w:val="006C54B0"/>
    <w:rsid w:val="006C5568"/>
    <w:rsid w:val="006C55DF"/>
    <w:rsid w:val="006C55EC"/>
    <w:rsid w:val="006C5655"/>
    <w:rsid w:val="006C58A0"/>
    <w:rsid w:val="006C58E4"/>
    <w:rsid w:val="006C5919"/>
    <w:rsid w:val="006C5AD2"/>
    <w:rsid w:val="006C5B2C"/>
    <w:rsid w:val="006C5E14"/>
    <w:rsid w:val="006C5ED9"/>
    <w:rsid w:val="006C6159"/>
    <w:rsid w:val="006C61CD"/>
    <w:rsid w:val="006C6393"/>
    <w:rsid w:val="006C63CB"/>
    <w:rsid w:val="006C63F2"/>
    <w:rsid w:val="006C6400"/>
    <w:rsid w:val="006C6621"/>
    <w:rsid w:val="006C6788"/>
    <w:rsid w:val="006C67F5"/>
    <w:rsid w:val="006C691A"/>
    <w:rsid w:val="006C69E0"/>
    <w:rsid w:val="006C6AC2"/>
    <w:rsid w:val="006C6B5E"/>
    <w:rsid w:val="006C6BC4"/>
    <w:rsid w:val="006C6C7B"/>
    <w:rsid w:val="006C6D86"/>
    <w:rsid w:val="006C6EA5"/>
    <w:rsid w:val="006C7085"/>
    <w:rsid w:val="006C7257"/>
    <w:rsid w:val="006C73C9"/>
    <w:rsid w:val="006C75F8"/>
    <w:rsid w:val="006C764A"/>
    <w:rsid w:val="006C7676"/>
    <w:rsid w:val="006C7689"/>
    <w:rsid w:val="006C77B1"/>
    <w:rsid w:val="006C78CE"/>
    <w:rsid w:val="006C78DD"/>
    <w:rsid w:val="006C79E7"/>
    <w:rsid w:val="006C7B72"/>
    <w:rsid w:val="006C7BDB"/>
    <w:rsid w:val="006C7C3E"/>
    <w:rsid w:val="006C7DDF"/>
    <w:rsid w:val="006C7F70"/>
    <w:rsid w:val="006C7F7A"/>
    <w:rsid w:val="006D0237"/>
    <w:rsid w:val="006D03C5"/>
    <w:rsid w:val="006D03CB"/>
    <w:rsid w:val="006D04BB"/>
    <w:rsid w:val="006D04F9"/>
    <w:rsid w:val="006D06D8"/>
    <w:rsid w:val="006D06FA"/>
    <w:rsid w:val="006D0931"/>
    <w:rsid w:val="006D0AAB"/>
    <w:rsid w:val="006D0B91"/>
    <w:rsid w:val="006D0CAF"/>
    <w:rsid w:val="006D0D35"/>
    <w:rsid w:val="006D0F13"/>
    <w:rsid w:val="006D0F20"/>
    <w:rsid w:val="006D0F8B"/>
    <w:rsid w:val="006D1004"/>
    <w:rsid w:val="006D107E"/>
    <w:rsid w:val="006D1254"/>
    <w:rsid w:val="006D12C3"/>
    <w:rsid w:val="006D13A4"/>
    <w:rsid w:val="006D1572"/>
    <w:rsid w:val="006D16BA"/>
    <w:rsid w:val="006D17C7"/>
    <w:rsid w:val="006D17FA"/>
    <w:rsid w:val="006D181A"/>
    <w:rsid w:val="006D187F"/>
    <w:rsid w:val="006D1999"/>
    <w:rsid w:val="006D19E3"/>
    <w:rsid w:val="006D1AF8"/>
    <w:rsid w:val="006D1C86"/>
    <w:rsid w:val="006D1D29"/>
    <w:rsid w:val="006D1DC3"/>
    <w:rsid w:val="006D1ED6"/>
    <w:rsid w:val="006D2005"/>
    <w:rsid w:val="006D2011"/>
    <w:rsid w:val="006D2097"/>
    <w:rsid w:val="006D2124"/>
    <w:rsid w:val="006D2237"/>
    <w:rsid w:val="006D23C3"/>
    <w:rsid w:val="006D2410"/>
    <w:rsid w:val="006D2417"/>
    <w:rsid w:val="006D2501"/>
    <w:rsid w:val="006D264E"/>
    <w:rsid w:val="006D26AA"/>
    <w:rsid w:val="006D26B9"/>
    <w:rsid w:val="006D26C4"/>
    <w:rsid w:val="006D2B69"/>
    <w:rsid w:val="006D2B9F"/>
    <w:rsid w:val="006D2C7D"/>
    <w:rsid w:val="006D2CD4"/>
    <w:rsid w:val="006D2D33"/>
    <w:rsid w:val="006D2DC3"/>
    <w:rsid w:val="006D2E09"/>
    <w:rsid w:val="006D2F60"/>
    <w:rsid w:val="006D2F71"/>
    <w:rsid w:val="006D3044"/>
    <w:rsid w:val="006D3056"/>
    <w:rsid w:val="006D31B2"/>
    <w:rsid w:val="006D32A1"/>
    <w:rsid w:val="006D34A7"/>
    <w:rsid w:val="006D3528"/>
    <w:rsid w:val="006D3601"/>
    <w:rsid w:val="006D3A34"/>
    <w:rsid w:val="006D3B3B"/>
    <w:rsid w:val="006D3B8A"/>
    <w:rsid w:val="006D3BB7"/>
    <w:rsid w:val="006D3C3C"/>
    <w:rsid w:val="006D3CBF"/>
    <w:rsid w:val="006D3E10"/>
    <w:rsid w:val="006D3EAB"/>
    <w:rsid w:val="006D3FCF"/>
    <w:rsid w:val="006D41EB"/>
    <w:rsid w:val="006D4452"/>
    <w:rsid w:val="006D4459"/>
    <w:rsid w:val="006D4506"/>
    <w:rsid w:val="006D4564"/>
    <w:rsid w:val="006D46A3"/>
    <w:rsid w:val="006D46B1"/>
    <w:rsid w:val="006D4785"/>
    <w:rsid w:val="006D47B7"/>
    <w:rsid w:val="006D47D7"/>
    <w:rsid w:val="006D4924"/>
    <w:rsid w:val="006D4A37"/>
    <w:rsid w:val="006D4A6A"/>
    <w:rsid w:val="006D4B49"/>
    <w:rsid w:val="006D4C51"/>
    <w:rsid w:val="006D4DA5"/>
    <w:rsid w:val="006D4DAF"/>
    <w:rsid w:val="006D4E4E"/>
    <w:rsid w:val="006D5078"/>
    <w:rsid w:val="006D50AA"/>
    <w:rsid w:val="006D5291"/>
    <w:rsid w:val="006D52AD"/>
    <w:rsid w:val="006D52D6"/>
    <w:rsid w:val="006D535C"/>
    <w:rsid w:val="006D53E9"/>
    <w:rsid w:val="006D557F"/>
    <w:rsid w:val="006D5583"/>
    <w:rsid w:val="006D58A8"/>
    <w:rsid w:val="006D5ABC"/>
    <w:rsid w:val="006D5C4F"/>
    <w:rsid w:val="006D5C67"/>
    <w:rsid w:val="006D5E06"/>
    <w:rsid w:val="006D5ED1"/>
    <w:rsid w:val="006D5FC5"/>
    <w:rsid w:val="006D603E"/>
    <w:rsid w:val="006D624E"/>
    <w:rsid w:val="006D6361"/>
    <w:rsid w:val="006D647A"/>
    <w:rsid w:val="006D64B1"/>
    <w:rsid w:val="006D65C8"/>
    <w:rsid w:val="006D66AB"/>
    <w:rsid w:val="006D67BD"/>
    <w:rsid w:val="006D67E6"/>
    <w:rsid w:val="006D68B3"/>
    <w:rsid w:val="006D6920"/>
    <w:rsid w:val="006D6A81"/>
    <w:rsid w:val="006D6C2F"/>
    <w:rsid w:val="006D6D9C"/>
    <w:rsid w:val="006D6EA1"/>
    <w:rsid w:val="006D6F07"/>
    <w:rsid w:val="006D6F7A"/>
    <w:rsid w:val="006D6FC3"/>
    <w:rsid w:val="006D70AE"/>
    <w:rsid w:val="006D7172"/>
    <w:rsid w:val="006D71DC"/>
    <w:rsid w:val="006D7255"/>
    <w:rsid w:val="006D7291"/>
    <w:rsid w:val="006D739F"/>
    <w:rsid w:val="006D73C9"/>
    <w:rsid w:val="006D7466"/>
    <w:rsid w:val="006D7524"/>
    <w:rsid w:val="006D761B"/>
    <w:rsid w:val="006D7706"/>
    <w:rsid w:val="006D775C"/>
    <w:rsid w:val="006D7853"/>
    <w:rsid w:val="006D798D"/>
    <w:rsid w:val="006D7B04"/>
    <w:rsid w:val="006D7B0D"/>
    <w:rsid w:val="006D7D6A"/>
    <w:rsid w:val="006D7DFB"/>
    <w:rsid w:val="006D7F13"/>
    <w:rsid w:val="006D7F2A"/>
    <w:rsid w:val="006E007C"/>
    <w:rsid w:val="006E020B"/>
    <w:rsid w:val="006E023E"/>
    <w:rsid w:val="006E02B3"/>
    <w:rsid w:val="006E0556"/>
    <w:rsid w:val="006E070A"/>
    <w:rsid w:val="006E0838"/>
    <w:rsid w:val="006E0B42"/>
    <w:rsid w:val="006E0B71"/>
    <w:rsid w:val="006E0C1A"/>
    <w:rsid w:val="006E0D4C"/>
    <w:rsid w:val="006E0E0A"/>
    <w:rsid w:val="006E0F59"/>
    <w:rsid w:val="006E0F7E"/>
    <w:rsid w:val="006E0FDF"/>
    <w:rsid w:val="006E12EC"/>
    <w:rsid w:val="006E1315"/>
    <w:rsid w:val="006E1334"/>
    <w:rsid w:val="006E1370"/>
    <w:rsid w:val="006E1430"/>
    <w:rsid w:val="006E1462"/>
    <w:rsid w:val="006E167A"/>
    <w:rsid w:val="006E16F3"/>
    <w:rsid w:val="006E1814"/>
    <w:rsid w:val="006E18E3"/>
    <w:rsid w:val="006E19F2"/>
    <w:rsid w:val="006E1A58"/>
    <w:rsid w:val="006E1B60"/>
    <w:rsid w:val="006E1B7F"/>
    <w:rsid w:val="006E1B9F"/>
    <w:rsid w:val="006E1D3B"/>
    <w:rsid w:val="006E1FFD"/>
    <w:rsid w:val="006E202B"/>
    <w:rsid w:val="006E2058"/>
    <w:rsid w:val="006E209A"/>
    <w:rsid w:val="006E20A4"/>
    <w:rsid w:val="006E2101"/>
    <w:rsid w:val="006E2122"/>
    <w:rsid w:val="006E2182"/>
    <w:rsid w:val="006E21EE"/>
    <w:rsid w:val="006E2286"/>
    <w:rsid w:val="006E22CF"/>
    <w:rsid w:val="006E2306"/>
    <w:rsid w:val="006E2321"/>
    <w:rsid w:val="006E23E2"/>
    <w:rsid w:val="006E2459"/>
    <w:rsid w:val="006E24A9"/>
    <w:rsid w:val="006E24AF"/>
    <w:rsid w:val="006E2591"/>
    <w:rsid w:val="006E25D3"/>
    <w:rsid w:val="006E261F"/>
    <w:rsid w:val="006E2655"/>
    <w:rsid w:val="006E2733"/>
    <w:rsid w:val="006E28AE"/>
    <w:rsid w:val="006E2964"/>
    <w:rsid w:val="006E2B7C"/>
    <w:rsid w:val="006E2C1D"/>
    <w:rsid w:val="006E2C62"/>
    <w:rsid w:val="006E2CD1"/>
    <w:rsid w:val="006E2DB4"/>
    <w:rsid w:val="006E2DF6"/>
    <w:rsid w:val="006E2EA0"/>
    <w:rsid w:val="006E2F22"/>
    <w:rsid w:val="006E3005"/>
    <w:rsid w:val="006E3034"/>
    <w:rsid w:val="006E3172"/>
    <w:rsid w:val="006E32C4"/>
    <w:rsid w:val="006E336E"/>
    <w:rsid w:val="006E339F"/>
    <w:rsid w:val="006E34DE"/>
    <w:rsid w:val="006E3549"/>
    <w:rsid w:val="006E369A"/>
    <w:rsid w:val="006E3829"/>
    <w:rsid w:val="006E388A"/>
    <w:rsid w:val="006E38AE"/>
    <w:rsid w:val="006E38CA"/>
    <w:rsid w:val="006E38EC"/>
    <w:rsid w:val="006E38FB"/>
    <w:rsid w:val="006E396B"/>
    <w:rsid w:val="006E3A4D"/>
    <w:rsid w:val="006E3AD2"/>
    <w:rsid w:val="006E3C35"/>
    <w:rsid w:val="006E3C42"/>
    <w:rsid w:val="006E3C53"/>
    <w:rsid w:val="006E3C65"/>
    <w:rsid w:val="006E3D2C"/>
    <w:rsid w:val="006E3ECE"/>
    <w:rsid w:val="006E3EE9"/>
    <w:rsid w:val="006E3F1B"/>
    <w:rsid w:val="006E3F56"/>
    <w:rsid w:val="006E3FF0"/>
    <w:rsid w:val="006E406D"/>
    <w:rsid w:val="006E46A4"/>
    <w:rsid w:val="006E470D"/>
    <w:rsid w:val="006E47F0"/>
    <w:rsid w:val="006E489A"/>
    <w:rsid w:val="006E49E6"/>
    <w:rsid w:val="006E4A41"/>
    <w:rsid w:val="006E4B7E"/>
    <w:rsid w:val="006E4C40"/>
    <w:rsid w:val="006E4D3E"/>
    <w:rsid w:val="006E4EC2"/>
    <w:rsid w:val="006E4FF2"/>
    <w:rsid w:val="006E50A0"/>
    <w:rsid w:val="006E513A"/>
    <w:rsid w:val="006E53BB"/>
    <w:rsid w:val="006E54C9"/>
    <w:rsid w:val="006E5553"/>
    <w:rsid w:val="006E555A"/>
    <w:rsid w:val="006E58E8"/>
    <w:rsid w:val="006E5956"/>
    <w:rsid w:val="006E5A84"/>
    <w:rsid w:val="006E5AA9"/>
    <w:rsid w:val="006E5B9C"/>
    <w:rsid w:val="006E5DEC"/>
    <w:rsid w:val="006E5EF0"/>
    <w:rsid w:val="006E5F58"/>
    <w:rsid w:val="006E5F6D"/>
    <w:rsid w:val="006E5FA8"/>
    <w:rsid w:val="006E6104"/>
    <w:rsid w:val="006E613F"/>
    <w:rsid w:val="006E61C5"/>
    <w:rsid w:val="006E62CF"/>
    <w:rsid w:val="006E66BD"/>
    <w:rsid w:val="006E6930"/>
    <w:rsid w:val="006E6C78"/>
    <w:rsid w:val="006E6D75"/>
    <w:rsid w:val="006E6F77"/>
    <w:rsid w:val="006E6FE9"/>
    <w:rsid w:val="006E700A"/>
    <w:rsid w:val="006E7028"/>
    <w:rsid w:val="006E7170"/>
    <w:rsid w:val="006E7191"/>
    <w:rsid w:val="006E719E"/>
    <w:rsid w:val="006E725D"/>
    <w:rsid w:val="006E72DD"/>
    <w:rsid w:val="006E731E"/>
    <w:rsid w:val="006E7397"/>
    <w:rsid w:val="006E7432"/>
    <w:rsid w:val="006E744F"/>
    <w:rsid w:val="006E74C7"/>
    <w:rsid w:val="006E7745"/>
    <w:rsid w:val="006E793A"/>
    <w:rsid w:val="006E7947"/>
    <w:rsid w:val="006E7A37"/>
    <w:rsid w:val="006E7A6D"/>
    <w:rsid w:val="006E7ABF"/>
    <w:rsid w:val="006E7B27"/>
    <w:rsid w:val="006E7C36"/>
    <w:rsid w:val="006E7D17"/>
    <w:rsid w:val="006E7D65"/>
    <w:rsid w:val="006E7DA7"/>
    <w:rsid w:val="006E7E7E"/>
    <w:rsid w:val="006E7EBB"/>
    <w:rsid w:val="006E7F6B"/>
    <w:rsid w:val="006F0161"/>
    <w:rsid w:val="006F0378"/>
    <w:rsid w:val="006F0564"/>
    <w:rsid w:val="006F05AA"/>
    <w:rsid w:val="006F0692"/>
    <w:rsid w:val="006F06A7"/>
    <w:rsid w:val="006F0785"/>
    <w:rsid w:val="006F0A13"/>
    <w:rsid w:val="006F0B04"/>
    <w:rsid w:val="006F0B5E"/>
    <w:rsid w:val="006F0C73"/>
    <w:rsid w:val="006F0D35"/>
    <w:rsid w:val="006F0E30"/>
    <w:rsid w:val="006F0E80"/>
    <w:rsid w:val="006F0EC9"/>
    <w:rsid w:val="006F0F0C"/>
    <w:rsid w:val="006F1028"/>
    <w:rsid w:val="006F105C"/>
    <w:rsid w:val="006F1086"/>
    <w:rsid w:val="006F10F2"/>
    <w:rsid w:val="006F1107"/>
    <w:rsid w:val="006F1177"/>
    <w:rsid w:val="006F11A2"/>
    <w:rsid w:val="006F1297"/>
    <w:rsid w:val="006F1342"/>
    <w:rsid w:val="006F1404"/>
    <w:rsid w:val="006F1488"/>
    <w:rsid w:val="006F1498"/>
    <w:rsid w:val="006F1539"/>
    <w:rsid w:val="006F16CD"/>
    <w:rsid w:val="006F1725"/>
    <w:rsid w:val="006F1883"/>
    <w:rsid w:val="006F19CA"/>
    <w:rsid w:val="006F1AAF"/>
    <w:rsid w:val="006F1E4C"/>
    <w:rsid w:val="006F1F8A"/>
    <w:rsid w:val="006F1FA8"/>
    <w:rsid w:val="006F2298"/>
    <w:rsid w:val="006F2353"/>
    <w:rsid w:val="006F23FB"/>
    <w:rsid w:val="006F2597"/>
    <w:rsid w:val="006F26E2"/>
    <w:rsid w:val="006F26E5"/>
    <w:rsid w:val="006F280C"/>
    <w:rsid w:val="006F286F"/>
    <w:rsid w:val="006F2922"/>
    <w:rsid w:val="006F2A25"/>
    <w:rsid w:val="006F2A75"/>
    <w:rsid w:val="006F2B4B"/>
    <w:rsid w:val="006F2E8F"/>
    <w:rsid w:val="006F2F5A"/>
    <w:rsid w:val="006F3293"/>
    <w:rsid w:val="006F33B4"/>
    <w:rsid w:val="006F3473"/>
    <w:rsid w:val="006F3517"/>
    <w:rsid w:val="006F356B"/>
    <w:rsid w:val="006F3624"/>
    <w:rsid w:val="006F376F"/>
    <w:rsid w:val="006F3815"/>
    <w:rsid w:val="006F3968"/>
    <w:rsid w:val="006F3A8D"/>
    <w:rsid w:val="006F3C55"/>
    <w:rsid w:val="006F3D25"/>
    <w:rsid w:val="006F3E10"/>
    <w:rsid w:val="006F3FFE"/>
    <w:rsid w:val="006F4142"/>
    <w:rsid w:val="006F4188"/>
    <w:rsid w:val="006F4211"/>
    <w:rsid w:val="006F43F9"/>
    <w:rsid w:val="006F4452"/>
    <w:rsid w:val="006F44FF"/>
    <w:rsid w:val="006F47A4"/>
    <w:rsid w:val="006F4A0F"/>
    <w:rsid w:val="006F4E41"/>
    <w:rsid w:val="006F4FCC"/>
    <w:rsid w:val="006F50B5"/>
    <w:rsid w:val="006F50F6"/>
    <w:rsid w:val="006F526C"/>
    <w:rsid w:val="006F52FE"/>
    <w:rsid w:val="006F532A"/>
    <w:rsid w:val="006F540E"/>
    <w:rsid w:val="006F5502"/>
    <w:rsid w:val="006F578C"/>
    <w:rsid w:val="006F58E7"/>
    <w:rsid w:val="006F58EA"/>
    <w:rsid w:val="006F5A2B"/>
    <w:rsid w:val="006F5BD3"/>
    <w:rsid w:val="006F5C8E"/>
    <w:rsid w:val="006F5E53"/>
    <w:rsid w:val="006F5F19"/>
    <w:rsid w:val="006F5F79"/>
    <w:rsid w:val="006F5FF9"/>
    <w:rsid w:val="006F621A"/>
    <w:rsid w:val="006F6381"/>
    <w:rsid w:val="006F6533"/>
    <w:rsid w:val="006F663E"/>
    <w:rsid w:val="006F66FE"/>
    <w:rsid w:val="006F675D"/>
    <w:rsid w:val="006F682B"/>
    <w:rsid w:val="006F6AEC"/>
    <w:rsid w:val="006F6C15"/>
    <w:rsid w:val="006F6C59"/>
    <w:rsid w:val="006F6D12"/>
    <w:rsid w:val="006F6D51"/>
    <w:rsid w:val="006F6D93"/>
    <w:rsid w:val="006F6FB4"/>
    <w:rsid w:val="006F70C0"/>
    <w:rsid w:val="006F712F"/>
    <w:rsid w:val="006F725C"/>
    <w:rsid w:val="006F776C"/>
    <w:rsid w:val="006F77F4"/>
    <w:rsid w:val="006F7A07"/>
    <w:rsid w:val="006F7A97"/>
    <w:rsid w:val="006F7AD5"/>
    <w:rsid w:val="006F7C67"/>
    <w:rsid w:val="006F7C9C"/>
    <w:rsid w:val="006F7CAA"/>
    <w:rsid w:val="006F7DD5"/>
    <w:rsid w:val="006F7FC9"/>
    <w:rsid w:val="006F7FEE"/>
    <w:rsid w:val="00700063"/>
    <w:rsid w:val="007000BC"/>
    <w:rsid w:val="00700365"/>
    <w:rsid w:val="0070046F"/>
    <w:rsid w:val="00700548"/>
    <w:rsid w:val="0070054E"/>
    <w:rsid w:val="00700696"/>
    <w:rsid w:val="007006A3"/>
    <w:rsid w:val="0070079A"/>
    <w:rsid w:val="007007E4"/>
    <w:rsid w:val="00700A07"/>
    <w:rsid w:val="00700A15"/>
    <w:rsid w:val="00700C36"/>
    <w:rsid w:val="00700CDB"/>
    <w:rsid w:val="00700D6D"/>
    <w:rsid w:val="00700E93"/>
    <w:rsid w:val="007010A9"/>
    <w:rsid w:val="007010D5"/>
    <w:rsid w:val="007012B2"/>
    <w:rsid w:val="007012DB"/>
    <w:rsid w:val="0070143D"/>
    <w:rsid w:val="0070164B"/>
    <w:rsid w:val="00701703"/>
    <w:rsid w:val="00701718"/>
    <w:rsid w:val="00701798"/>
    <w:rsid w:val="00701973"/>
    <w:rsid w:val="00701A08"/>
    <w:rsid w:val="00701ACF"/>
    <w:rsid w:val="00701BA0"/>
    <w:rsid w:val="00701C2E"/>
    <w:rsid w:val="00701EB3"/>
    <w:rsid w:val="00701EB9"/>
    <w:rsid w:val="00701ED7"/>
    <w:rsid w:val="00701F14"/>
    <w:rsid w:val="00701F4D"/>
    <w:rsid w:val="00702095"/>
    <w:rsid w:val="00702263"/>
    <w:rsid w:val="00702391"/>
    <w:rsid w:val="00702428"/>
    <w:rsid w:val="007024E6"/>
    <w:rsid w:val="007025C9"/>
    <w:rsid w:val="00702754"/>
    <w:rsid w:val="00702781"/>
    <w:rsid w:val="007027B8"/>
    <w:rsid w:val="00702953"/>
    <w:rsid w:val="00702BD8"/>
    <w:rsid w:val="00702E0F"/>
    <w:rsid w:val="00702E26"/>
    <w:rsid w:val="00702EF7"/>
    <w:rsid w:val="00702F02"/>
    <w:rsid w:val="00702F22"/>
    <w:rsid w:val="0070307E"/>
    <w:rsid w:val="00703093"/>
    <w:rsid w:val="00703245"/>
    <w:rsid w:val="0070325E"/>
    <w:rsid w:val="0070331A"/>
    <w:rsid w:val="0070333E"/>
    <w:rsid w:val="007034DA"/>
    <w:rsid w:val="0070367C"/>
    <w:rsid w:val="007036BF"/>
    <w:rsid w:val="0070378E"/>
    <w:rsid w:val="007037B7"/>
    <w:rsid w:val="0070385E"/>
    <w:rsid w:val="00703942"/>
    <w:rsid w:val="00703A75"/>
    <w:rsid w:val="00703B80"/>
    <w:rsid w:val="00703BDD"/>
    <w:rsid w:val="00703E02"/>
    <w:rsid w:val="00703E72"/>
    <w:rsid w:val="0070420A"/>
    <w:rsid w:val="0070423B"/>
    <w:rsid w:val="007042DE"/>
    <w:rsid w:val="00704352"/>
    <w:rsid w:val="007044CD"/>
    <w:rsid w:val="00704502"/>
    <w:rsid w:val="00704515"/>
    <w:rsid w:val="00704542"/>
    <w:rsid w:val="00704868"/>
    <w:rsid w:val="007048D8"/>
    <w:rsid w:val="007048E5"/>
    <w:rsid w:val="007048FC"/>
    <w:rsid w:val="00704917"/>
    <w:rsid w:val="0070496A"/>
    <w:rsid w:val="00704ABC"/>
    <w:rsid w:val="00704BD3"/>
    <w:rsid w:val="00704D6C"/>
    <w:rsid w:val="00704DFD"/>
    <w:rsid w:val="00704E43"/>
    <w:rsid w:val="00704E87"/>
    <w:rsid w:val="00704FC4"/>
    <w:rsid w:val="00705023"/>
    <w:rsid w:val="007053A7"/>
    <w:rsid w:val="00705487"/>
    <w:rsid w:val="007054BE"/>
    <w:rsid w:val="007054DC"/>
    <w:rsid w:val="00705518"/>
    <w:rsid w:val="0070569C"/>
    <w:rsid w:val="00705B07"/>
    <w:rsid w:val="00705B82"/>
    <w:rsid w:val="00705CDD"/>
    <w:rsid w:val="00705CED"/>
    <w:rsid w:val="00705F09"/>
    <w:rsid w:val="0070600C"/>
    <w:rsid w:val="00706014"/>
    <w:rsid w:val="007060D0"/>
    <w:rsid w:val="00706377"/>
    <w:rsid w:val="0070643C"/>
    <w:rsid w:val="0070652B"/>
    <w:rsid w:val="007065F3"/>
    <w:rsid w:val="00706636"/>
    <w:rsid w:val="0070665E"/>
    <w:rsid w:val="0070667E"/>
    <w:rsid w:val="007067FF"/>
    <w:rsid w:val="00706877"/>
    <w:rsid w:val="00706891"/>
    <w:rsid w:val="00706A68"/>
    <w:rsid w:val="00706A7C"/>
    <w:rsid w:val="00706BF7"/>
    <w:rsid w:val="00706C66"/>
    <w:rsid w:val="00706D4C"/>
    <w:rsid w:val="00706DF7"/>
    <w:rsid w:val="00706E95"/>
    <w:rsid w:val="0070700B"/>
    <w:rsid w:val="0070706A"/>
    <w:rsid w:val="00707094"/>
    <w:rsid w:val="007071E6"/>
    <w:rsid w:val="0070729F"/>
    <w:rsid w:val="0070736B"/>
    <w:rsid w:val="00707416"/>
    <w:rsid w:val="00707453"/>
    <w:rsid w:val="0070756C"/>
    <w:rsid w:val="0070761B"/>
    <w:rsid w:val="00707670"/>
    <w:rsid w:val="00707947"/>
    <w:rsid w:val="00707A65"/>
    <w:rsid w:val="00707B8E"/>
    <w:rsid w:val="00707C28"/>
    <w:rsid w:val="00707E31"/>
    <w:rsid w:val="00707EBD"/>
    <w:rsid w:val="00707EF8"/>
    <w:rsid w:val="00707F6D"/>
    <w:rsid w:val="00707FD4"/>
    <w:rsid w:val="00710013"/>
    <w:rsid w:val="00710281"/>
    <w:rsid w:val="00710563"/>
    <w:rsid w:val="0071068C"/>
    <w:rsid w:val="007106DB"/>
    <w:rsid w:val="007106E5"/>
    <w:rsid w:val="00710819"/>
    <w:rsid w:val="00710839"/>
    <w:rsid w:val="0071093E"/>
    <w:rsid w:val="00710942"/>
    <w:rsid w:val="00710ADE"/>
    <w:rsid w:val="00710B66"/>
    <w:rsid w:val="00710C27"/>
    <w:rsid w:val="00710DBE"/>
    <w:rsid w:val="00710F08"/>
    <w:rsid w:val="00710F4A"/>
    <w:rsid w:val="00710F92"/>
    <w:rsid w:val="00711055"/>
    <w:rsid w:val="0071114F"/>
    <w:rsid w:val="0071118E"/>
    <w:rsid w:val="007111A3"/>
    <w:rsid w:val="00711534"/>
    <w:rsid w:val="00711638"/>
    <w:rsid w:val="00711683"/>
    <w:rsid w:val="0071168C"/>
    <w:rsid w:val="0071172F"/>
    <w:rsid w:val="00711798"/>
    <w:rsid w:val="007117C1"/>
    <w:rsid w:val="007119C5"/>
    <w:rsid w:val="007119F1"/>
    <w:rsid w:val="00711A5D"/>
    <w:rsid w:val="00711B8F"/>
    <w:rsid w:val="00711C64"/>
    <w:rsid w:val="00711C96"/>
    <w:rsid w:val="00711D46"/>
    <w:rsid w:val="00711D64"/>
    <w:rsid w:val="00712166"/>
    <w:rsid w:val="00712199"/>
    <w:rsid w:val="007121B8"/>
    <w:rsid w:val="007123B0"/>
    <w:rsid w:val="007123EB"/>
    <w:rsid w:val="00712441"/>
    <w:rsid w:val="0071244E"/>
    <w:rsid w:val="00712568"/>
    <w:rsid w:val="007127A1"/>
    <w:rsid w:val="00712873"/>
    <w:rsid w:val="00712A41"/>
    <w:rsid w:val="00712B06"/>
    <w:rsid w:val="00712D5F"/>
    <w:rsid w:val="00712D70"/>
    <w:rsid w:val="00712E71"/>
    <w:rsid w:val="00712F35"/>
    <w:rsid w:val="00712FF9"/>
    <w:rsid w:val="0071306F"/>
    <w:rsid w:val="00713133"/>
    <w:rsid w:val="00713136"/>
    <w:rsid w:val="007131D8"/>
    <w:rsid w:val="007131E1"/>
    <w:rsid w:val="00713366"/>
    <w:rsid w:val="007134E2"/>
    <w:rsid w:val="0071358A"/>
    <w:rsid w:val="00713594"/>
    <w:rsid w:val="0071367B"/>
    <w:rsid w:val="00713689"/>
    <w:rsid w:val="007137A6"/>
    <w:rsid w:val="007137CE"/>
    <w:rsid w:val="0071385C"/>
    <w:rsid w:val="007138E2"/>
    <w:rsid w:val="00713A39"/>
    <w:rsid w:val="00713BE0"/>
    <w:rsid w:val="00713CCA"/>
    <w:rsid w:val="00713D44"/>
    <w:rsid w:val="00713FBD"/>
    <w:rsid w:val="0071401C"/>
    <w:rsid w:val="0071414F"/>
    <w:rsid w:val="0071415B"/>
    <w:rsid w:val="007141B3"/>
    <w:rsid w:val="007141FD"/>
    <w:rsid w:val="0071420A"/>
    <w:rsid w:val="00714397"/>
    <w:rsid w:val="007144A4"/>
    <w:rsid w:val="0071452F"/>
    <w:rsid w:val="007146FE"/>
    <w:rsid w:val="0071473F"/>
    <w:rsid w:val="007147F8"/>
    <w:rsid w:val="00714804"/>
    <w:rsid w:val="0071487E"/>
    <w:rsid w:val="007148A4"/>
    <w:rsid w:val="00714942"/>
    <w:rsid w:val="00714957"/>
    <w:rsid w:val="00714C63"/>
    <w:rsid w:val="00714C64"/>
    <w:rsid w:val="00714C67"/>
    <w:rsid w:val="00714C9A"/>
    <w:rsid w:val="00714DEE"/>
    <w:rsid w:val="00714E22"/>
    <w:rsid w:val="00714E35"/>
    <w:rsid w:val="00714EDE"/>
    <w:rsid w:val="00714F21"/>
    <w:rsid w:val="00715085"/>
    <w:rsid w:val="007153E1"/>
    <w:rsid w:val="007154CB"/>
    <w:rsid w:val="007154FF"/>
    <w:rsid w:val="00715602"/>
    <w:rsid w:val="00715641"/>
    <w:rsid w:val="007156B1"/>
    <w:rsid w:val="00715B7D"/>
    <w:rsid w:val="00715CA0"/>
    <w:rsid w:val="00715D3E"/>
    <w:rsid w:val="00715D4D"/>
    <w:rsid w:val="00715D62"/>
    <w:rsid w:val="00715ED3"/>
    <w:rsid w:val="0071611B"/>
    <w:rsid w:val="00716177"/>
    <w:rsid w:val="0071622E"/>
    <w:rsid w:val="00716599"/>
    <w:rsid w:val="007166BB"/>
    <w:rsid w:val="007166D3"/>
    <w:rsid w:val="00716711"/>
    <w:rsid w:val="00716773"/>
    <w:rsid w:val="0071688B"/>
    <w:rsid w:val="00716A62"/>
    <w:rsid w:val="00716B38"/>
    <w:rsid w:val="00716BBE"/>
    <w:rsid w:val="00716C69"/>
    <w:rsid w:val="00716D0B"/>
    <w:rsid w:val="00716D2F"/>
    <w:rsid w:val="00716D3A"/>
    <w:rsid w:val="00716EFF"/>
    <w:rsid w:val="007170DE"/>
    <w:rsid w:val="00717231"/>
    <w:rsid w:val="007172D6"/>
    <w:rsid w:val="007176B2"/>
    <w:rsid w:val="007176DA"/>
    <w:rsid w:val="0071779E"/>
    <w:rsid w:val="00717898"/>
    <w:rsid w:val="00717A82"/>
    <w:rsid w:val="00717A8B"/>
    <w:rsid w:val="00717B1C"/>
    <w:rsid w:val="00717BC4"/>
    <w:rsid w:val="00717D1B"/>
    <w:rsid w:val="00717F97"/>
    <w:rsid w:val="00720079"/>
    <w:rsid w:val="007200DB"/>
    <w:rsid w:val="0072021F"/>
    <w:rsid w:val="0072023F"/>
    <w:rsid w:val="00720287"/>
    <w:rsid w:val="00720365"/>
    <w:rsid w:val="0072058A"/>
    <w:rsid w:val="00720752"/>
    <w:rsid w:val="00720796"/>
    <w:rsid w:val="007207EA"/>
    <w:rsid w:val="00720ADF"/>
    <w:rsid w:val="00720D46"/>
    <w:rsid w:val="00720E57"/>
    <w:rsid w:val="00720EDC"/>
    <w:rsid w:val="0072110B"/>
    <w:rsid w:val="00721189"/>
    <w:rsid w:val="007211B7"/>
    <w:rsid w:val="0072125B"/>
    <w:rsid w:val="0072145C"/>
    <w:rsid w:val="00721767"/>
    <w:rsid w:val="007218ED"/>
    <w:rsid w:val="00721973"/>
    <w:rsid w:val="0072198F"/>
    <w:rsid w:val="007219A7"/>
    <w:rsid w:val="007219AD"/>
    <w:rsid w:val="00721A35"/>
    <w:rsid w:val="00721B8A"/>
    <w:rsid w:val="00721BE3"/>
    <w:rsid w:val="00721CF3"/>
    <w:rsid w:val="00721E91"/>
    <w:rsid w:val="00721EDF"/>
    <w:rsid w:val="00722119"/>
    <w:rsid w:val="0072215C"/>
    <w:rsid w:val="0072257A"/>
    <w:rsid w:val="007225CA"/>
    <w:rsid w:val="007226C2"/>
    <w:rsid w:val="007226DD"/>
    <w:rsid w:val="007226F6"/>
    <w:rsid w:val="00722757"/>
    <w:rsid w:val="007228DE"/>
    <w:rsid w:val="00722967"/>
    <w:rsid w:val="007229C3"/>
    <w:rsid w:val="00722A79"/>
    <w:rsid w:val="00722B3D"/>
    <w:rsid w:val="00722C92"/>
    <w:rsid w:val="00722D85"/>
    <w:rsid w:val="00722E30"/>
    <w:rsid w:val="00723134"/>
    <w:rsid w:val="007231E2"/>
    <w:rsid w:val="00723246"/>
    <w:rsid w:val="007233DA"/>
    <w:rsid w:val="00723429"/>
    <w:rsid w:val="00723657"/>
    <w:rsid w:val="007237AE"/>
    <w:rsid w:val="00723804"/>
    <w:rsid w:val="0072388D"/>
    <w:rsid w:val="0072396F"/>
    <w:rsid w:val="00723AF9"/>
    <w:rsid w:val="00723C1D"/>
    <w:rsid w:val="00723D92"/>
    <w:rsid w:val="00723FC7"/>
    <w:rsid w:val="00724085"/>
    <w:rsid w:val="007240C5"/>
    <w:rsid w:val="00724129"/>
    <w:rsid w:val="007242C2"/>
    <w:rsid w:val="00724310"/>
    <w:rsid w:val="00724389"/>
    <w:rsid w:val="00724415"/>
    <w:rsid w:val="00724457"/>
    <w:rsid w:val="00724637"/>
    <w:rsid w:val="007248C7"/>
    <w:rsid w:val="007248DE"/>
    <w:rsid w:val="00724A4E"/>
    <w:rsid w:val="00724BB3"/>
    <w:rsid w:val="00724DCA"/>
    <w:rsid w:val="00724E21"/>
    <w:rsid w:val="00724EB6"/>
    <w:rsid w:val="00724F26"/>
    <w:rsid w:val="00724F70"/>
    <w:rsid w:val="00724FDF"/>
    <w:rsid w:val="007250CE"/>
    <w:rsid w:val="00725220"/>
    <w:rsid w:val="0072525D"/>
    <w:rsid w:val="00725262"/>
    <w:rsid w:val="007252FB"/>
    <w:rsid w:val="00725346"/>
    <w:rsid w:val="00725519"/>
    <w:rsid w:val="007255BB"/>
    <w:rsid w:val="00725635"/>
    <w:rsid w:val="00725901"/>
    <w:rsid w:val="00725956"/>
    <w:rsid w:val="007259E9"/>
    <w:rsid w:val="00725A0C"/>
    <w:rsid w:val="00725A5D"/>
    <w:rsid w:val="00725C48"/>
    <w:rsid w:val="00725CAB"/>
    <w:rsid w:val="00725D14"/>
    <w:rsid w:val="00725DFC"/>
    <w:rsid w:val="00725F3B"/>
    <w:rsid w:val="007260FF"/>
    <w:rsid w:val="007262FB"/>
    <w:rsid w:val="00726323"/>
    <w:rsid w:val="00726370"/>
    <w:rsid w:val="007263A6"/>
    <w:rsid w:val="00726503"/>
    <w:rsid w:val="00726627"/>
    <w:rsid w:val="0072687A"/>
    <w:rsid w:val="00726885"/>
    <w:rsid w:val="007268F9"/>
    <w:rsid w:val="00726984"/>
    <w:rsid w:val="007269AE"/>
    <w:rsid w:val="00726A2D"/>
    <w:rsid w:val="00726A48"/>
    <w:rsid w:val="00726B64"/>
    <w:rsid w:val="00726C82"/>
    <w:rsid w:val="00726C9F"/>
    <w:rsid w:val="00726FD3"/>
    <w:rsid w:val="00727045"/>
    <w:rsid w:val="007270B7"/>
    <w:rsid w:val="007271DA"/>
    <w:rsid w:val="0072730C"/>
    <w:rsid w:val="007273BB"/>
    <w:rsid w:val="007274DC"/>
    <w:rsid w:val="0072759A"/>
    <w:rsid w:val="007275B3"/>
    <w:rsid w:val="007275CF"/>
    <w:rsid w:val="0072771E"/>
    <w:rsid w:val="00727722"/>
    <w:rsid w:val="00727773"/>
    <w:rsid w:val="007277DE"/>
    <w:rsid w:val="007277F4"/>
    <w:rsid w:val="00727814"/>
    <w:rsid w:val="00727822"/>
    <w:rsid w:val="00727873"/>
    <w:rsid w:val="00727909"/>
    <w:rsid w:val="0072799E"/>
    <w:rsid w:val="007279AC"/>
    <w:rsid w:val="00727A37"/>
    <w:rsid w:val="00727B78"/>
    <w:rsid w:val="00727F78"/>
    <w:rsid w:val="00727FC9"/>
    <w:rsid w:val="0073000B"/>
    <w:rsid w:val="0073000C"/>
    <w:rsid w:val="007300E3"/>
    <w:rsid w:val="00730116"/>
    <w:rsid w:val="007301ED"/>
    <w:rsid w:val="007301FD"/>
    <w:rsid w:val="007302C9"/>
    <w:rsid w:val="00730341"/>
    <w:rsid w:val="007306AD"/>
    <w:rsid w:val="0073087B"/>
    <w:rsid w:val="00730A44"/>
    <w:rsid w:val="00730AF3"/>
    <w:rsid w:val="00730BFA"/>
    <w:rsid w:val="00730C02"/>
    <w:rsid w:val="00730C1C"/>
    <w:rsid w:val="00730C3B"/>
    <w:rsid w:val="00730C65"/>
    <w:rsid w:val="00730C81"/>
    <w:rsid w:val="00730CF8"/>
    <w:rsid w:val="00730D53"/>
    <w:rsid w:val="00730E3B"/>
    <w:rsid w:val="00731096"/>
    <w:rsid w:val="007311D2"/>
    <w:rsid w:val="0073130B"/>
    <w:rsid w:val="0073130D"/>
    <w:rsid w:val="007313D6"/>
    <w:rsid w:val="007315AA"/>
    <w:rsid w:val="007316C1"/>
    <w:rsid w:val="007316C5"/>
    <w:rsid w:val="00731712"/>
    <w:rsid w:val="007317DA"/>
    <w:rsid w:val="00731AFE"/>
    <w:rsid w:val="00731B8F"/>
    <w:rsid w:val="00731BFB"/>
    <w:rsid w:val="00731BFC"/>
    <w:rsid w:val="00731F2F"/>
    <w:rsid w:val="00731F59"/>
    <w:rsid w:val="00731F5E"/>
    <w:rsid w:val="00731FA5"/>
    <w:rsid w:val="0073201F"/>
    <w:rsid w:val="00732475"/>
    <w:rsid w:val="007324D7"/>
    <w:rsid w:val="0073263C"/>
    <w:rsid w:val="007326B7"/>
    <w:rsid w:val="00732705"/>
    <w:rsid w:val="00732823"/>
    <w:rsid w:val="00732A2A"/>
    <w:rsid w:val="00732A78"/>
    <w:rsid w:val="00732AC4"/>
    <w:rsid w:val="00732BB7"/>
    <w:rsid w:val="00732D0B"/>
    <w:rsid w:val="00732D35"/>
    <w:rsid w:val="00732E13"/>
    <w:rsid w:val="00732F1E"/>
    <w:rsid w:val="00732F81"/>
    <w:rsid w:val="00733063"/>
    <w:rsid w:val="007333AC"/>
    <w:rsid w:val="007333F2"/>
    <w:rsid w:val="00733446"/>
    <w:rsid w:val="007334D1"/>
    <w:rsid w:val="0073383D"/>
    <w:rsid w:val="007338FA"/>
    <w:rsid w:val="0073391E"/>
    <w:rsid w:val="0073399C"/>
    <w:rsid w:val="00733A6A"/>
    <w:rsid w:val="00733AAB"/>
    <w:rsid w:val="00733C1C"/>
    <w:rsid w:val="00733C27"/>
    <w:rsid w:val="00733DE4"/>
    <w:rsid w:val="00733E1D"/>
    <w:rsid w:val="0073401F"/>
    <w:rsid w:val="0073421E"/>
    <w:rsid w:val="007342C7"/>
    <w:rsid w:val="00734345"/>
    <w:rsid w:val="007343A5"/>
    <w:rsid w:val="0073444C"/>
    <w:rsid w:val="007345C6"/>
    <w:rsid w:val="007345D2"/>
    <w:rsid w:val="007345D5"/>
    <w:rsid w:val="0073477D"/>
    <w:rsid w:val="007349A0"/>
    <w:rsid w:val="00734B0B"/>
    <w:rsid w:val="00734CB0"/>
    <w:rsid w:val="00734CFC"/>
    <w:rsid w:val="00734DF4"/>
    <w:rsid w:val="00734DF7"/>
    <w:rsid w:val="00734DFA"/>
    <w:rsid w:val="00734ECD"/>
    <w:rsid w:val="00734F2C"/>
    <w:rsid w:val="00734FC7"/>
    <w:rsid w:val="00735104"/>
    <w:rsid w:val="00735118"/>
    <w:rsid w:val="0073522D"/>
    <w:rsid w:val="007354E1"/>
    <w:rsid w:val="0073553E"/>
    <w:rsid w:val="007355A4"/>
    <w:rsid w:val="007356FA"/>
    <w:rsid w:val="00735773"/>
    <w:rsid w:val="007357EE"/>
    <w:rsid w:val="00735840"/>
    <w:rsid w:val="00735877"/>
    <w:rsid w:val="00735A20"/>
    <w:rsid w:val="00735AAD"/>
    <w:rsid w:val="00735B0A"/>
    <w:rsid w:val="00735D11"/>
    <w:rsid w:val="00735D19"/>
    <w:rsid w:val="00735D95"/>
    <w:rsid w:val="00735F6D"/>
    <w:rsid w:val="00735FA1"/>
    <w:rsid w:val="00736059"/>
    <w:rsid w:val="007362AB"/>
    <w:rsid w:val="00736479"/>
    <w:rsid w:val="00736539"/>
    <w:rsid w:val="0073654E"/>
    <w:rsid w:val="00736643"/>
    <w:rsid w:val="00736731"/>
    <w:rsid w:val="007368FB"/>
    <w:rsid w:val="00736C3A"/>
    <w:rsid w:val="00736CA4"/>
    <w:rsid w:val="00736CBA"/>
    <w:rsid w:val="00736CEC"/>
    <w:rsid w:val="00736DA2"/>
    <w:rsid w:val="00736EAA"/>
    <w:rsid w:val="0073702C"/>
    <w:rsid w:val="00737030"/>
    <w:rsid w:val="007370C6"/>
    <w:rsid w:val="007370EF"/>
    <w:rsid w:val="00737161"/>
    <w:rsid w:val="00737180"/>
    <w:rsid w:val="00737286"/>
    <w:rsid w:val="00737337"/>
    <w:rsid w:val="007373B3"/>
    <w:rsid w:val="00737468"/>
    <w:rsid w:val="007377A2"/>
    <w:rsid w:val="00737814"/>
    <w:rsid w:val="00737971"/>
    <w:rsid w:val="00737A6C"/>
    <w:rsid w:val="00737BDC"/>
    <w:rsid w:val="00737D41"/>
    <w:rsid w:val="00740269"/>
    <w:rsid w:val="007404BE"/>
    <w:rsid w:val="007404D7"/>
    <w:rsid w:val="0074061C"/>
    <w:rsid w:val="0074072E"/>
    <w:rsid w:val="0074084F"/>
    <w:rsid w:val="007408DE"/>
    <w:rsid w:val="00740AA5"/>
    <w:rsid w:val="00740BA5"/>
    <w:rsid w:val="00740C3B"/>
    <w:rsid w:val="00740E10"/>
    <w:rsid w:val="00741008"/>
    <w:rsid w:val="00741161"/>
    <w:rsid w:val="00741315"/>
    <w:rsid w:val="00741342"/>
    <w:rsid w:val="007413B5"/>
    <w:rsid w:val="007413C9"/>
    <w:rsid w:val="007413F8"/>
    <w:rsid w:val="00741408"/>
    <w:rsid w:val="00741546"/>
    <w:rsid w:val="007415F1"/>
    <w:rsid w:val="007415FC"/>
    <w:rsid w:val="00741761"/>
    <w:rsid w:val="007417C8"/>
    <w:rsid w:val="0074182B"/>
    <w:rsid w:val="0074183B"/>
    <w:rsid w:val="00741A1F"/>
    <w:rsid w:val="00741AD1"/>
    <w:rsid w:val="00741BD7"/>
    <w:rsid w:val="00741D7A"/>
    <w:rsid w:val="00741DBB"/>
    <w:rsid w:val="00741DBC"/>
    <w:rsid w:val="00741DE8"/>
    <w:rsid w:val="00741EFF"/>
    <w:rsid w:val="00741F98"/>
    <w:rsid w:val="00742181"/>
    <w:rsid w:val="007421F8"/>
    <w:rsid w:val="00742259"/>
    <w:rsid w:val="00742329"/>
    <w:rsid w:val="0074238C"/>
    <w:rsid w:val="007424EA"/>
    <w:rsid w:val="007428C0"/>
    <w:rsid w:val="00742929"/>
    <w:rsid w:val="00742A33"/>
    <w:rsid w:val="00742B0B"/>
    <w:rsid w:val="00742F48"/>
    <w:rsid w:val="00742F95"/>
    <w:rsid w:val="00742F98"/>
    <w:rsid w:val="00743036"/>
    <w:rsid w:val="0074303F"/>
    <w:rsid w:val="0074305E"/>
    <w:rsid w:val="007431C4"/>
    <w:rsid w:val="0074329E"/>
    <w:rsid w:val="0074358B"/>
    <w:rsid w:val="007435D1"/>
    <w:rsid w:val="00743767"/>
    <w:rsid w:val="00743793"/>
    <w:rsid w:val="00743A16"/>
    <w:rsid w:val="00743B59"/>
    <w:rsid w:val="00743C9A"/>
    <w:rsid w:val="00743CA0"/>
    <w:rsid w:val="00743E6C"/>
    <w:rsid w:val="0074408B"/>
    <w:rsid w:val="0074409F"/>
    <w:rsid w:val="007441F9"/>
    <w:rsid w:val="007443ED"/>
    <w:rsid w:val="00744562"/>
    <w:rsid w:val="007448B6"/>
    <w:rsid w:val="007448CA"/>
    <w:rsid w:val="00744965"/>
    <w:rsid w:val="00744C63"/>
    <w:rsid w:val="00744CCC"/>
    <w:rsid w:val="00744D23"/>
    <w:rsid w:val="00744D79"/>
    <w:rsid w:val="00744D92"/>
    <w:rsid w:val="00744E96"/>
    <w:rsid w:val="00744FA2"/>
    <w:rsid w:val="00745077"/>
    <w:rsid w:val="00745311"/>
    <w:rsid w:val="00745439"/>
    <w:rsid w:val="00745497"/>
    <w:rsid w:val="00745584"/>
    <w:rsid w:val="0074558B"/>
    <w:rsid w:val="007456C7"/>
    <w:rsid w:val="0074587A"/>
    <w:rsid w:val="0074588C"/>
    <w:rsid w:val="00745A48"/>
    <w:rsid w:val="00745C0B"/>
    <w:rsid w:val="00745DDC"/>
    <w:rsid w:val="00745DEF"/>
    <w:rsid w:val="00745DF5"/>
    <w:rsid w:val="00745F4A"/>
    <w:rsid w:val="0074608A"/>
    <w:rsid w:val="0074615C"/>
    <w:rsid w:val="007463B4"/>
    <w:rsid w:val="00746498"/>
    <w:rsid w:val="00746514"/>
    <w:rsid w:val="0074657D"/>
    <w:rsid w:val="00746784"/>
    <w:rsid w:val="0074682E"/>
    <w:rsid w:val="00746D81"/>
    <w:rsid w:val="00746F11"/>
    <w:rsid w:val="00746FBD"/>
    <w:rsid w:val="0074701B"/>
    <w:rsid w:val="007470AF"/>
    <w:rsid w:val="007470D6"/>
    <w:rsid w:val="0074715E"/>
    <w:rsid w:val="007471BC"/>
    <w:rsid w:val="00747225"/>
    <w:rsid w:val="0074722E"/>
    <w:rsid w:val="007472D5"/>
    <w:rsid w:val="007474AD"/>
    <w:rsid w:val="00747595"/>
    <w:rsid w:val="007475B4"/>
    <w:rsid w:val="007477A6"/>
    <w:rsid w:val="007479E7"/>
    <w:rsid w:val="00747A45"/>
    <w:rsid w:val="00747A5F"/>
    <w:rsid w:val="00747A78"/>
    <w:rsid w:val="00747AAA"/>
    <w:rsid w:val="00747B4F"/>
    <w:rsid w:val="00747BD7"/>
    <w:rsid w:val="00747C09"/>
    <w:rsid w:val="00747C24"/>
    <w:rsid w:val="00747F1E"/>
    <w:rsid w:val="00747F74"/>
    <w:rsid w:val="00747FB3"/>
    <w:rsid w:val="007500AE"/>
    <w:rsid w:val="007500EB"/>
    <w:rsid w:val="007500FB"/>
    <w:rsid w:val="00750120"/>
    <w:rsid w:val="007501CF"/>
    <w:rsid w:val="0075047E"/>
    <w:rsid w:val="00750485"/>
    <w:rsid w:val="0075066F"/>
    <w:rsid w:val="0075067A"/>
    <w:rsid w:val="007506C0"/>
    <w:rsid w:val="0075084C"/>
    <w:rsid w:val="007509DA"/>
    <w:rsid w:val="00750B61"/>
    <w:rsid w:val="00750BFE"/>
    <w:rsid w:val="00750C04"/>
    <w:rsid w:val="00750CEB"/>
    <w:rsid w:val="00750CF5"/>
    <w:rsid w:val="00750D55"/>
    <w:rsid w:val="00750EF7"/>
    <w:rsid w:val="00750FBC"/>
    <w:rsid w:val="00750FDD"/>
    <w:rsid w:val="00751135"/>
    <w:rsid w:val="00751159"/>
    <w:rsid w:val="0075133A"/>
    <w:rsid w:val="00751543"/>
    <w:rsid w:val="00751560"/>
    <w:rsid w:val="00751620"/>
    <w:rsid w:val="007518AE"/>
    <w:rsid w:val="007519D6"/>
    <w:rsid w:val="00751A54"/>
    <w:rsid w:val="00751C0A"/>
    <w:rsid w:val="00751DBB"/>
    <w:rsid w:val="00751DFC"/>
    <w:rsid w:val="00751F22"/>
    <w:rsid w:val="0075211E"/>
    <w:rsid w:val="0075219E"/>
    <w:rsid w:val="007521C0"/>
    <w:rsid w:val="00752315"/>
    <w:rsid w:val="00752345"/>
    <w:rsid w:val="00752407"/>
    <w:rsid w:val="00752439"/>
    <w:rsid w:val="0075250E"/>
    <w:rsid w:val="0075253C"/>
    <w:rsid w:val="00752545"/>
    <w:rsid w:val="007527A8"/>
    <w:rsid w:val="00752D47"/>
    <w:rsid w:val="00752EC3"/>
    <w:rsid w:val="00752F62"/>
    <w:rsid w:val="00752F7D"/>
    <w:rsid w:val="00753022"/>
    <w:rsid w:val="00753033"/>
    <w:rsid w:val="007530B5"/>
    <w:rsid w:val="007531D9"/>
    <w:rsid w:val="007532FF"/>
    <w:rsid w:val="007533DB"/>
    <w:rsid w:val="00753508"/>
    <w:rsid w:val="00753825"/>
    <w:rsid w:val="00753898"/>
    <w:rsid w:val="0075392C"/>
    <w:rsid w:val="00753963"/>
    <w:rsid w:val="007539E9"/>
    <w:rsid w:val="00753A7C"/>
    <w:rsid w:val="00753A8C"/>
    <w:rsid w:val="00753ADA"/>
    <w:rsid w:val="00753D54"/>
    <w:rsid w:val="00753DC7"/>
    <w:rsid w:val="00753E3A"/>
    <w:rsid w:val="00753F83"/>
    <w:rsid w:val="00753F91"/>
    <w:rsid w:val="00753FDD"/>
    <w:rsid w:val="00754042"/>
    <w:rsid w:val="0075408D"/>
    <w:rsid w:val="00754113"/>
    <w:rsid w:val="0075415C"/>
    <w:rsid w:val="0075427F"/>
    <w:rsid w:val="007542CA"/>
    <w:rsid w:val="00754609"/>
    <w:rsid w:val="00754B05"/>
    <w:rsid w:val="00754BDD"/>
    <w:rsid w:val="00754CFE"/>
    <w:rsid w:val="00754DAE"/>
    <w:rsid w:val="007550A1"/>
    <w:rsid w:val="007551BD"/>
    <w:rsid w:val="007552E3"/>
    <w:rsid w:val="00755324"/>
    <w:rsid w:val="0075538A"/>
    <w:rsid w:val="00755499"/>
    <w:rsid w:val="0075558D"/>
    <w:rsid w:val="0075567F"/>
    <w:rsid w:val="007556A6"/>
    <w:rsid w:val="00755846"/>
    <w:rsid w:val="007558ED"/>
    <w:rsid w:val="007559DF"/>
    <w:rsid w:val="00755ADA"/>
    <w:rsid w:val="00755BEC"/>
    <w:rsid w:val="00755CB8"/>
    <w:rsid w:val="00755D1D"/>
    <w:rsid w:val="00755E08"/>
    <w:rsid w:val="00755E8B"/>
    <w:rsid w:val="00755EFD"/>
    <w:rsid w:val="00755F14"/>
    <w:rsid w:val="00755FD9"/>
    <w:rsid w:val="007561E9"/>
    <w:rsid w:val="00756204"/>
    <w:rsid w:val="00756589"/>
    <w:rsid w:val="007566BE"/>
    <w:rsid w:val="007566D3"/>
    <w:rsid w:val="00756902"/>
    <w:rsid w:val="0075693D"/>
    <w:rsid w:val="00756A7F"/>
    <w:rsid w:val="00756B37"/>
    <w:rsid w:val="00756BA0"/>
    <w:rsid w:val="00756BCA"/>
    <w:rsid w:val="00756C56"/>
    <w:rsid w:val="00757082"/>
    <w:rsid w:val="00757198"/>
    <w:rsid w:val="00757353"/>
    <w:rsid w:val="007573BF"/>
    <w:rsid w:val="00757433"/>
    <w:rsid w:val="0075750E"/>
    <w:rsid w:val="007576FD"/>
    <w:rsid w:val="0075776B"/>
    <w:rsid w:val="00757799"/>
    <w:rsid w:val="007577BB"/>
    <w:rsid w:val="00757867"/>
    <w:rsid w:val="00757909"/>
    <w:rsid w:val="00757A69"/>
    <w:rsid w:val="00757CFB"/>
    <w:rsid w:val="00757D64"/>
    <w:rsid w:val="00757E2A"/>
    <w:rsid w:val="00757EA3"/>
    <w:rsid w:val="00760002"/>
    <w:rsid w:val="00760352"/>
    <w:rsid w:val="0076041D"/>
    <w:rsid w:val="0076047E"/>
    <w:rsid w:val="007604C4"/>
    <w:rsid w:val="00760792"/>
    <w:rsid w:val="007607AE"/>
    <w:rsid w:val="007607C0"/>
    <w:rsid w:val="007608B7"/>
    <w:rsid w:val="00760A4A"/>
    <w:rsid w:val="00760E5A"/>
    <w:rsid w:val="0076100D"/>
    <w:rsid w:val="00761115"/>
    <w:rsid w:val="00761124"/>
    <w:rsid w:val="007613DB"/>
    <w:rsid w:val="007613DC"/>
    <w:rsid w:val="0076145F"/>
    <w:rsid w:val="0076174E"/>
    <w:rsid w:val="0076179A"/>
    <w:rsid w:val="00761E4D"/>
    <w:rsid w:val="00761EDD"/>
    <w:rsid w:val="00761F00"/>
    <w:rsid w:val="00761F1E"/>
    <w:rsid w:val="00761F9B"/>
    <w:rsid w:val="00761FE6"/>
    <w:rsid w:val="0076204F"/>
    <w:rsid w:val="007621E8"/>
    <w:rsid w:val="00762248"/>
    <w:rsid w:val="00762342"/>
    <w:rsid w:val="0076236E"/>
    <w:rsid w:val="007623D2"/>
    <w:rsid w:val="007624DA"/>
    <w:rsid w:val="00762557"/>
    <w:rsid w:val="0076256F"/>
    <w:rsid w:val="007625C8"/>
    <w:rsid w:val="00762867"/>
    <w:rsid w:val="007628F1"/>
    <w:rsid w:val="00762919"/>
    <w:rsid w:val="00762BF5"/>
    <w:rsid w:val="00762D91"/>
    <w:rsid w:val="00762DC2"/>
    <w:rsid w:val="00763014"/>
    <w:rsid w:val="00763033"/>
    <w:rsid w:val="00763199"/>
    <w:rsid w:val="007631B6"/>
    <w:rsid w:val="007632EB"/>
    <w:rsid w:val="00763442"/>
    <w:rsid w:val="0076347B"/>
    <w:rsid w:val="0076373C"/>
    <w:rsid w:val="00763A0D"/>
    <w:rsid w:val="00763AAF"/>
    <w:rsid w:val="00763C3F"/>
    <w:rsid w:val="00763D2B"/>
    <w:rsid w:val="00763DAB"/>
    <w:rsid w:val="00763F3E"/>
    <w:rsid w:val="00763F5C"/>
    <w:rsid w:val="00763FAD"/>
    <w:rsid w:val="0076403B"/>
    <w:rsid w:val="007640E9"/>
    <w:rsid w:val="0076445F"/>
    <w:rsid w:val="0076464D"/>
    <w:rsid w:val="007646ED"/>
    <w:rsid w:val="00764778"/>
    <w:rsid w:val="00764816"/>
    <w:rsid w:val="007649FE"/>
    <w:rsid w:val="00764A5F"/>
    <w:rsid w:val="00764B0B"/>
    <w:rsid w:val="00764ED1"/>
    <w:rsid w:val="00764EF0"/>
    <w:rsid w:val="00765079"/>
    <w:rsid w:val="007650A7"/>
    <w:rsid w:val="007650C1"/>
    <w:rsid w:val="0076514A"/>
    <w:rsid w:val="007651F3"/>
    <w:rsid w:val="007651F4"/>
    <w:rsid w:val="0076536E"/>
    <w:rsid w:val="00765738"/>
    <w:rsid w:val="007658AC"/>
    <w:rsid w:val="007658DD"/>
    <w:rsid w:val="00765A33"/>
    <w:rsid w:val="00765A3A"/>
    <w:rsid w:val="00765D7E"/>
    <w:rsid w:val="00765DE1"/>
    <w:rsid w:val="00765E43"/>
    <w:rsid w:val="00765EA1"/>
    <w:rsid w:val="00765EF8"/>
    <w:rsid w:val="00765F56"/>
    <w:rsid w:val="00765F67"/>
    <w:rsid w:val="00765FB8"/>
    <w:rsid w:val="007660AD"/>
    <w:rsid w:val="0076612F"/>
    <w:rsid w:val="00766683"/>
    <w:rsid w:val="00766724"/>
    <w:rsid w:val="0076687D"/>
    <w:rsid w:val="007668EC"/>
    <w:rsid w:val="007669A5"/>
    <w:rsid w:val="007669F9"/>
    <w:rsid w:val="00766A5D"/>
    <w:rsid w:val="00766A88"/>
    <w:rsid w:val="00766AB0"/>
    <w:rsid w:val="00766C91"/>
    <w:rsid w:val="00766D31"/>
    <w:rsid w:val="00766D34"/>
    <w:rsid w:val="00766D61"/>
    <w:rsid w:val="00766E80"/>
    <w:rsid w:val="00766E8C"/>
    <w:rsid w:val="00766EA5"/>
    <w:rsid w:val="00766F8F"/>
    <w:rsid w:val="007670E9"/>
    <w:rsid w:val="00767125"/>
    <w:rsid w:val="0076716B"/>
    <w:rsid w:val="007671B4"/>
    <w:rsid w:val="00767250"/>
    <w:rsid w:val="0076730E"/>
    <w:rsid w:val="0076746B"/>
    <w:rsid w:val="00767554"/>
    <w:rsid w:val="0076757B"/>
    <w:rsid w:val="007675C6"/>
    <w:rsid w:val="007675D1"/>
    <w:rsid w:val="00767797"/>
    <w:rsid w:val="007677DD"/>
    <w:rsid w:val="00767996"/>
    <w:rsid w:val="00767A41"/>
    <w:rsid w:val="00767A84"/>
    <w:rsid w:val="00767AB3"/>
    <w:rsid w:val="00767CE0"/>
    <w:rsid w:val="00767D97"/>
    <w:rsid w:val="00767D99"/>
    <w:rsid w:val="00767DE5"/>
    <w:rsid w:val="00767F43"/>
    <w:rsid w:val="00767F77"/>
    <w:rsid w:val="007700FB"/>
    <w:rsid w:val="007700FF"/>
    <w:rsid w:val="00770122"/>
    <w:rsid w:val="007701B4"/>
    <w:rsid w:val="007703A4"/>
    <w:rsid w:val="007703C9"/>
    <w:rsid w:val="00770488"/>
    <w:rsid w:val="007704A9"/>
    <w:rsid w:val="007705A5"/>
    <w:rsid w:val="007705D7"/>
    <w:rsid w:val="0077063E"/>
    <w:rsid w:val="00770695"/>
    <w:rsid w:val="007709FD"/>
    <w:rsid w:val="00770ABA"/>
    <w:rsid w:val="00770E12"/>
    <w:rsid w:val="00770F80"/>
    <w:rsid w:val="00770FF8"/>
    <w:rsid w:val="007710E3"/>
    <w:rsid w:val="0077119E"/>
    <w:rsid w:val="00771279"/>
    <w:rsid w:val="00771337"/>
    <w:rsid w:val="00771368"/>
    <w:rsid w:val="007713D1"/>
    <w:rsid w:val="007714A7"/>
    <w:rsid w:val="007714D8"/>
    <w:rsid w:val="007717D6"/>
    <w:rsid w:val="00771876"/>
    <w:rsid w:val="00771A9E"/>
    <w:rsid w:val="00771B4E"/>
    <w:rsid w:val="00771D17"/>
    <w:rsid w:val="00771DB7"/>
    <w:rsid w:val="00771DD9"/>
    <w:rsid w:val="00771E76"/>
    <w:rsid w:val="00771E85"/>
    <w:rsid w:val="00771ECD"/>
    <w:rsid w:val="00771EDA"/>
    <w:rsid w:val="00771EDB"/>
    <w:rsid w:val="00771F6E"/>
    <w:rsid w:val="00772045"/>
    <w:rsid w:val="007720BC"/>
    <w:rsid w:val="0077222B"/>
    <w:rsid w:val="0077268E"/>
    <w:rsid w:val="00772711"/>
    <w:rsid w:val="007727CF"/>
    <w:rsid w:val="00772AD1"/>
    <w:rsid w:val="00772B2B"/>
    <w:rsid w:val="00772C9F"/>
    <w:rsid w:val="00772CD6"/>
    <w:rsid w:val="00772CE5"/>
    <w:rsid w:val="00772DF4"/>
    <w:rsid w:val="00772E9A"/>
    <w:rsid w:val="00773290"/>
    <w:rsid w:val="007734F9"/>
    <w:rsid w:val="00773559"/>
    <w:rsid w:val="00773561"/>
    <w:rsid w:val="00773684"/>
    <w:rsid w:val="0077378E"/>
    <w:rsid w:val="00773797"/>
    <w:rsid w:val="00773996"/>
    <w:rsid w:val="00773A6B"/>
    <w:rsid w:val="00773C62"/>
    <w:rsid w:val="00773C6E"/>
    <w:rsid w:val="00773D03"/>
    <w:rsid w:val="00773D74"/>
    <w:rsid w:val="00773F04"/>
    <w:rsid w:val="0077400E"/>
    <w:rsid w:val="00774072"/>
    <w:rsid w:val="0077407A"/>
    <w:rsid w:val="007740CA"/>
    <w:rsid w:val="007741C6"/>
    <w:rsid w:val="00774285"/>
    <w:rsid w:val="007742B6"/>
    <w:rsid w:val="00774489"/>
    <w:rsid w:val="00774645"/>
    <w:rsid w:val="00774AF6"/>
    <w:rsid w:val="00774B40"/>
    <w:rsid w:val="00774BD8"/>
    <w:rsid w:val="00774D1E"/>
    <w:rsid w:val="00774D57"/>
    <w:rsid w:val="00774E2B"/>
    <w:rsid w:val="00774F77"/>
    <w:rsid w:val="00774F7A"/>
    <w:rsid w:val="007751D4"/>
    <w:rsid w:val="007752BC"/>
    <w:rsid w:val="007752FA"/>
    <w:rsid w:val="00775330"/>
    <w:rsid w:val="0077540D"/>
    <w:rsid w:val="0077541A"/>
    <w:rsid w:val="00775441"/>
    <w:rsid w:val="00775478"/>
    <w:rsid w:val="00775530"/>
    <w:rsid w:val="00775659"/>
    <w:rsid w:val="0077583A"/>
    <w:rsid w:val="0077587A"/>
    <w:rsid w:val="00775911"/>
    <w:rsid w:val="00775B67"/>
    <w:rsid w:val="00775BDE"/>
    <w:rsid w:val="00775C40"/>
    <w:rsid w:val="00775C4A"/>
    <w:rsid w:val="00775C53"/>
    <w:rsid w:val="00775D28"/>
    <w:rsid w:val="00775F7C"/>
    <w:rsid w:val="00775FFB"/>
    <w:rsid w:val="00776005"/>
    <w:rsid w:val="007764AD"/>
    <w:rsid w:val="007765E7"/>
    <w:rsid w:val="00776729"/>
    <w:rsid w:val="00776893"/>
    <w:rsid w:val="007768A4"/>
    <w:rsid w:val="00776958"/>
    <w:rsid w:val="00776A25"/>
    <w:rsid w:val="00776A6F"/>
    <w:rsid w:val="00776ACA"/>
    <w:rsid w:val="00776B1B"/>
    <w:rsid w:val="00776CF6"/>
    <w:rsid w:val="00776D79"/>
    <w:rsid w:val="00776D87"/>
    <w:rsid w:val="00776DD3"/>
    <w:rsid w:val="0077709A"/>
    <w:rsid w:val="007770F0"/>
    <w:rsid w:val="007771A5"/>
    <w:rsid w:val="00777299"/>
    <w:rsid w:val="0077729F"/>
    <w:rsid w:val="00777595"/>
    <w:rsid w:val="0077764D"/>
    <w:rsid w:val="007778C7"/>
    <w:rsid w:val="0077793E"/>
    <w:rsid w:val="00777C74"/>
    <w:rsid w:val="00777CA2"/>
    <w:rsid w:val="00777D07"/>
    <w:rsid w:val="00777E2C"/>
    <w:rsid w:val="00777F33"/>
    <w:rsid w:val="00780167"/>
    <w:rsid w:val="007801F4"/>
    <w:rsid w:val="00780201"/>
    <w:rsid w:val="0078028B"/>
    <w:rsid w:val="00780376"/>
    <w:rsid w:val="00780409"/>
    <w:rsid w:val="00780437"/>
    <w:rsid w:val="00780519"/>
    <w:rsid w:val="007805C5"/>
    <w:rsid w:val="007805D3"/>
    <w:rsid w:val="00780612"/>
    <w:rsid w:val="00780810"/>
    <w:rsid w:val="007808E8"/>
    <w:rsid w:val="00780A59"/>
    <w:rsid w:val="00780AA9"/>
    <w:rsid w:val="00780ACA"/>
    <w:rsid w:val="00780BBE"/>
    <w:rsid w:val="00780D09"/>
    <w:rsid w:val="00780D66"/>
    <w:rsid w:val="00780D97"/>
    <w:rsid w:val="00780DA4"/>
    <w:rsid w:val="00780DA7"/>
    <w:rsid w:val="00780F78"/>
    <w:rsid w:val="0078102D"/>
    <w:rsid w:val="0078102E"/>
    <w:rsid w:val="00781076"/>
    <w:rsid w:val="007812D9"/>
    <w:rsid w:val="007815EE"/>
    <w:rsid w:val="00781666"/>
    <w:rsid w:val="007818F7"/>
    <w:rsid w:val="007819A4"/>
    <w:rsid w:val="007819C9"/>
    <w:rsid w:val="00781A01"/>
    <w:rsid w:val="00781A9B"/>
    <w:rsid w:val="00781B26"/>
    <w:rsid w:val="00781BC6"/>
    <w:rsid w:val="00781C63"/>
    <w:rsid w:val="00781D2C"/>
    <w:rsid w:val="00781E95"/>
    <w:rsid w:val="00781E9F"/>
    <w:rsid w:val="00782097"/>
    <w:rsid w:val="007820B1"/>
    <w:rsid w:val="00782132"/>
    <w:rsid w:val="00782151"/>
    <w:rsid w:val="007822B5"/>
    <w:rsid w:val="00782332"/>
    <w:rsid w:val="007824AE"/>
    <w:rsid w:val="00782509"/>
    <w:rsid w:val="00782591"/>
    <w:rsid w:val="00782608"/>
    <w:rsid w:val="007826DB"/>
    <w:rsid w:val="0078289C"/>
    <w:rsid w:val="0078297B"/>
    <w:rsid w:val="00782A9D"/>
    <w:rsid w:val="00782B40"/>
    <w:rsid w:val="00782FDF"/>
    <w:rsid w:val="0078305A"/>
    <w:rsid w:val="0078309E"/>
    <w:rsid w:val="007830AE"/>
    <w:rsid w:val="007830E2"/>
    <w:rsid w:val="00783301"/>
    <w:rsid w:val="00783511"/>
    <w:rsid w:val="007837F4"/>
    <w:rsid w:val="007839CE"/>
    <w:rsid w:val="00783C3D"/>
    <w:rsid w:val="00783C50"/>
    <w:rsid w:val="00783C70"/>
    <w:rsid w:val="00783CB0"/>
    <w:rsid w:val="00783CC4"/>
    <w:rsid w:val="00783CE1"/>
    <w:rsid w:val="00783D07"/>
    <w:rsid w:val="00783E35"/>
    <w:rsid w:val="00784061"/>
    <w:rsid w:val="007840E2"/>
    <w:rsid w:val="0078419B"/>
    <w:rsid w:val="007842E7"/>
    <w:rsid w:val="007842EF"/>
    <w:rsid w:val="00784310"/>
    <w:rsid w:val="00784359"/>
    <w:rsid w:val="00784617"/>
    <w:rsid w:val="0078463E"/>
    <w:rsid w:val="007846EA"/>
    <w:rsid w:val="007848AB"/>
    <w:rsid w:val="007849F8"/>
    <w:rsid w:val="00784D23"/>
    <w:rsid w:val="00784E56"/>
    <w:rsid w:val="00784F27"/>
    <w:rsid w:val="007850A3"/>
    <w:rsid w:val="00785105"/>
    <w:rsid w:val="00785315"/>
    <w:rsid w:val="007853F6"/>
    <w:rsid w:val="00785466"/>
    <w:rsid w:val="007856C7"/>
    <w:rsid w:val="00785712"/>
    <w:rsid w:val="0078583A"/>
    <w:rsid w:val="007858A6"/>
    <w:rsid w:val="00785A5A"/>
    <w:rsid w:val="00785B9F"/>
    <w:rsid w:val="00785BD4"/>
    <w:rsid w:val="00785C47"/>
    <w:rsid w:val="00785CC9"/>
    <w:rsid w:val="00785E2B"/>
    <w:rsid w:val="00785FFA"/>
    <w:rsid w:val="007860E4"/>
    <w:rsid w:val="007861CD"/>
    <w:rsid w:val="007861E8"/>
    <w:rsid w:val="00786205"/>
    <w:rsid w:val="00786249"/>
    <w:rsid w:val="00786379"/>
    <w:rsid w:val="007863D1"/>
    <w:rsid w:val="00786484"/>
    <w:rsid w:val="007864B6"/>
    <w:rsid w:val="007864C9"/>
    <w:rsid w:val="00786553"/>
    <w:rsid w:val="007865EA"/>
    <w:rsid w:val="00786660"/>
    <w:rsid w:val="0078666F"/>
    <w:rsid w:val="00786922"/>
    <w:rsid w:val="007869AD"/>
    <w:rsid w:val="007869CD"/>
    <w:rsid w:val="00786C1C"/>
    <w:rsid w:val="00786CEF"/>
    <w:rsid w:val="00786FAC"/>
    <w:rsid w:val="007870A6"/>
    <w:rsid w:val="007870C3"/>
    <w:rsid w:val="00787280"/>
    <w:rsid w:val="00787345"/>
    <w:rsid w:val="00787569"/>
    <w:rsid w:val="0078756C"/>
    <w:rsid w:val="007875CB"/>
    <w:rsid w:val="007875E2"/>
    <w:rsid w:val="007876EF"/>
    <w:rsid w:val="00787888"/>
    <w:rsid w:val="007878D5"/>
    <w:rsid w:val="0078797D"/>
    <w:rsid w:val="007879F9"/>
    <w:rsid w:val="00787BD4"/>
    <w:rsid w:val="00787C20"/>
    <w:rsid w:val="00787C77"/>
    <w:rsid w:val="00787EBF"/>
    <w:rsid w:val="007902C7"/>
    <w:rsid w:val="00790316"/>
    <w:rsid w:val="0079032B"/>
    <w:rsid w:val="0079033C"/>
    <w:rsid w:val="00790504"/>
    <w:rsid w:val="00790587"/>
    <w:rsid w:val="0079073A"/>
    <w:rsid w:val="00790786"/>
    <w:rsid w:val="0079078B"/>
    <w:rsid w:val="00790834"/>
    <w:rsid w:val="007908B0"/>
    <w:rsid w:val="00790B4A"/>
    <w:rsid w:val="00790C42"/>
    <w:rsid w:val="00790C4A"/>
    <w:rsid w:val="00790CB0"/>
    <w:rsid w:val="00790D09"/>
    <w:rsid w:val="00790D0B"/>
    <w:rsid w:val="00790E1D"/>
    <w:rsid w:val="00790EA0"/>
    <w:rsid w:val="00790EF6"/>
    <w:rsid w:val="00790F98"/>
    <w:rsid w:val="00790FCB"/>
    <w:rsid w:val="00790FDB"/>
    <w:rsid w:val="00791018"/>
    <w:rsid w:val="00791079"/>
    <w:rsid w:val="007910D6"/>
    <w:rsid w:val="00791176"/>
    <w:rsid w:val="00791221"/>
    <w:rsid w:val="0079122E"/>
    <w:rsid w:val="00791257"/>
    <w:rsid w:val="0079126F"/>
    <w:rsid w:val="007912AB"/>
    <w:rsid w:val="00791328"/>
    <w:rsid w:val="00791452"/>
    <w:rsid w:val="007914AC"/>
    <w:rsid w:val="00791635"/>
    <w:rsid w:val="00791878"/>
    <w:rsid w:val="007918D9"/>
    <w:rsid w:val="00791BD9"/>
    <w:rsid w:val="00791DAD"/>
    <w:rsid w:val="00791DFC"/>
    <w:rsid w:val="00791EB7"/>
    <w:rsid w:val="00791EC7"/>
    <w:rsid w:val="007921B4"/>
    <w:rsid w:val="007921C9"/>
    <w:rsid w:val="007922DE"/>
    <w:rsid w:val="0079255F"/>
    <w:rsid w:val="0079284E"/>
    <w:rsid w:val="00792982"/>
    <w:rsid w:val="00792A08"/>
    <w:rsid w:val="00792B26"/>
    <w:rsid w:val="00792C52"/>
    <w:rsid w:val="00792C99"/>
    <w:rsid w:val="00792CD7"/>
    <w:rsid w:val="00792CED"/>
    <w:rsid w:val="00792D7C"/>
    <w:rsid w:val="00792D86"/>
    <w:rsid w:val="00792EE7"/>
    <w:rsid w:val="00792F86"/>
    <w:rsid w:val="00792F95"/>
    <w:rsid w:val="0079308A"/>
    <w:rsid w:val="00793314"/>
    <w:rsid w:val="0079349A"/>
    <w:rsid w:val="007934A5"/>
    <w:rsid w:val="007935B1"/>
    <w:rsid w:val="007935C0"/>
    <w:rsid w:val="00793645"/>
    <w:rsid w:val="00793652"/>
    <w:rsid w:val="0079374C"/>
    <w:rsid w:val="007937FA"/>
    <w:rsid w:val="00793869"/>
    <w:rsid w:val="007938C9"/>
    <w:rsid w:val="0079398B"/>
    <w:rsid w:val="00793993"/>
    <w:rsid w:val="00793A08"/>
    <w:rsid w:val="00793CF9"/>
    <w:rsid w:val="00793D81"/>
    <w:rsid w:val="00793E73"/>
    <w:rsid w:val="00793EDB"/>
    <w:rsid w:val="00793F09"/>
    <w:rsid w:val="00794006"/>
    <w:rsid w:val="00794086"/>
    <w:rsid w:val="007940A5"/>
    <w:rsid w:val="007940FF"/>
    <w:rsid w:val="00794314"/>
    <w:rsid w:val="007943B7"/>
    <w:rsid w:val="0079449E"/>
    <w:rsid w:val="007944BD"/>
    <w:rsid w:val="007944F9"/>
    <w:rsid w:val="00794621"/>
    <w:rsid w:val="0079468B"/>
    <w:rsid w:val="00794723"/>
    <w:rsid w:val="00794782"/>
    <w:rsid w:val="0079481B"/>
    <w:rsid w:val="0079484E"/>
    <w:rsid w:val="0079490E"/>
    <w:rsid w:val="00794C6D"/>
    <w:rsid w:val="00794C9E"/>
    <w:rsid w:val="00794D58"/>
    <w:rsid w:val="00794E66"/>
    <w:rsid w:val="00794E8D"/>
    <w:rsid w:val="00794EA5"/>
    <w:rsid w:val="00794F1B"/>
    <w:rsid w:val="00795085"/>
    <w:rsid w:val="007950DC"/>
    <w:rsid w:val="0079547D"/>
    <w:rsid w:val="007955A1"/>
    <w:rsid w:val="0079561F"/>
    <w:rsid w:val="007956CD"/>
    <w:rsid w:val="00795799"/>
    <w:rsid w:val="007957A4"/>
    <w:rsid w:val="007957AB"/>
    <w:rsid w:val="00795813"/>
    <w:rsid w:val="00795842"/>
    <w:rsid w:val="0079590F"/>
    <w:rsid w:val="00795B31"/>
    <w:rsid w:val="00795DD6"/>
    <w:rsid w:val="00795DD8"/>
    <w:rsid w:val="00795DEB"/>
    <w:rsid w:val="00795E92"/>
    <w:rsid w:val="00795F9B"/>
    <w:rsid w:val="00796137"/>
    <w:rsid w:val="00796575"/>
    <w:rsid w:val="00796581"/>
    <w:rsid w:val="00796613"/>
    <w:rsid w:val="007966C4"/>
    <w:rsid w:val="007966DE"/>
    <w:rsid w:val="00796765"/>
    <w:rsid w:val="00796801"/>
    <w:rsid w:val="00796871"/>
    <w:rsid w:val="0079695E"/>
    <w:rsid w:val="007969D6"/>
    <w:rsid w:val="00796A53"/>
    <w:rsid w:val="00796B43"/>
    <w:rsid w:val="00796C65"/>
    <w:rsid w:val="00796D7A"/>
    <w:rsid w:val="00797089"/>
    <w:rsid w:val="00797142"/>
    <w:rsid w:val="007971B2"/>
    <w:rsid w:val="007972EA"/>
    <w:rsid w:val="0079740B"/>
    <w:rsid w:val="007974CC"/>
    <w:rsid w:val="0079750E"/>
    <w:rsid w:val="007975FF"/>
    <w:rsid w:val="00797626"/>
    <w:rsid w:val="00797777"/>
    <w:rsid w:val="00797B23"/>
    <w:rsid w:val="00797B4E"/>
    <w:rsid w:val="00797C47"/>
    <w:rsid w:val="00797D82"/>
    <w:rsid w:val="00797FD1"/>
    <w:rsid w:val="007A0011"/>
    <w:rsid w:val="007A00E5"/>
    <w:rsid w:val="007A0109"/>
    <w:rsid w:val="007A0133"/>
    <w:rsid w:val="007A020D"/>
    <w:rsid w:val="007A0341"/>
    <w:rsid w:val="007A03BA"/>
    <w:rsid w:val="007A03C2"/>
    <w:rsid w:val="007A06EF"/>
    <w:rsid w:val="007A07A5"/>
    <w:rsid w:val="007A07E1"/>
    <w:rsid w:val="007A0890"/>
    <w:rsid w:val="007A0942"/>
    <w:rsid w:val="007A09D7"/>
    <w:rsid w:val="007A0A6E"/>
    <w:rsid w:val="007A0D08"/>
    <w:rsid w:val="007A0D20"/>
    <w:rsid w:val="007A0DB9"/>
    <w:rsid w:val="007A0F60"/>
    <w:rsid w:val="007A0FAF"/>
    <w:rsid w:val="007A0FDD"/>
    <w:rsid w:val="007A1055"/>
    <w:rsid w:val="007A120F"/>
    <w:rsid w:val="007A138C"/>
    <w:rsid w:val="007A138F"/>
    <w:rsid w:val="007A14C3"/>
    <w:rsid w:val="007A162F"/>
    <w:rsid w:val="007A17A3"/>
    <w:rsid w:val="007A1820"/>
    <w:rsid w:val="007A1850"/>
    <w:rsid w:val="007A18E9"/>
    <w:rsid w:val="007A19B2"/>
    <w:rsid w:val="007A1AD1"/>
    <w:rsid w:val="007A1BBE"/>
    <w:rsid w:val="007A1C36"/>
    <w:rsid w:val="007A1E27"/>
    <w:rsid w:val="007A1EE2"/>
    <w:rsid w:val="007A1F30"/>
    <w:rsid w:val="007A1F5C"/>
    <w:rsid w:val="007A1FEA"/>
    <w:rsid w:val="007A2113"/>
    <w:rsid w:val="007A237E"/>
    <w:rsid w:val="007A2395"/>
    <w:rsid w:val="007A24B9"/>
    <w:rsid w:val="007A270C"/>
    <w:rsid w:val="007A2765"/>
    <w:rsid w:val="007A27CA"/>
    <w:rsid w:val="007A284D"/>
    <w:rsid w:val="007A29D4"/>
    <w:rsid w:val="007A2A81"/>
    <w:rsid w:val="007A2ACB"/>
    <w:rsid w:val="007A2B20"/>
    <w:rsid w:val="007A2B22"/>
    <w:rsid w:val="007A2BBB"/>
    <w:rsid w:val="007A2BF1"/>
    <w:rsid w:val="007A2BF5"/>
    <w:rsid w:val="007A2CC1"/>
    <w:rsid w:val="007A2D78"/>
    <w:rsid w:val="007A2FD5"/>
    <w:rsid w:val="007A30EA"/>
    <w:rsid w:val="007A3386"/>
    <w:rsid w:val="007A3691"/>
    <w:rsid w:val="007A382B"/>
    <w:rsid w:val="007A3920"/>
    <w:rsid w:val="007A3934"/>
    <w:rsid w:val="007A3BBC"/>
    <w:rsid w:val="007A3BF8"/>
    <w:rsid w:val="007A3C79"/>
    <w:rsid w:val="007A3D87"/>
    <w:rsid w:val="007A3E84"/>
    <w:rsid w:val="007A3F38"/>
    <w:rsid w:val="007A3F7A"/>
    <w:rsid w:val="007A3FE6"/>
    <w:rsid w:val="007A40AE"/>
    <w:rsid w:val="007A40EC"/>
    <w:rsid w:val="007A41E9"/>
    <w:rsid w:val="007A4342"/>
    <w:rsid w:val="007A46C6"/>
    <w:rsid w:val="007A49CD"/>
    <w:rsid w:val="007A4A0D"/>
    <w:rsid w:val="007A4AF7"/>
    <w:rsid w:val="007A4B14"/>
    <w:rsid w:val="007A4B1B"/>
    <w:rsid w:val="007A4BAE"/>
    <w:rsid w:val="007A4C2F"/>
    <w:rsid w:val="007A4E42"/>
    <w:rsid w:val="007A4E91"/>
    <w:rsid w:val="007A4FD4"/>
    <w:rsid w:val="007A5027"/>
    <w:rsid w:val="007A5098"/>
    <w:rsid w:val="007A50E7"/>
    <w:rsid w:val="007A5881"/>
    <w:rsid w:val="007A5996"/>
    <w:rsid w:val="007A5B51"/>
    <w:rsid w:val="007A5C61"/>
    <w:rsid w:val="007A5DD3"/>
    <w:rsid w:val="007A5E53"/>
    <w:rsid w:val="007A5EA5"/>
    <w:rsid w:val="007A5EF3"/>
    <w:rsid w:val="007A5EF8"/>
    <w:rsid w:val="007A62F4"/>
    <w:rsid w:val="007A64F2"/>
    <w:rsid w:val="007A6507"/>
    <w:rsid w:val="007A65D7"/>
    <w:rsid w:val="007A6756"/>
    <w:rsid w:val="007A68B6"/>
    <w:rsid w:val="007A6B7E"/>
    <w:rsid w:val="007A6DF9"/>
    <w:rsid w:val="007A6F3F"/>
    <w:rsid w:val="007A705F"/>
    <w:rsid w:val="007A7131"/>
    <w:rsid w:val="007A71BF"/>
    <w:rsid w:val="007A721B"/>
    <w:rsid w:val="007A7345"/>
    <w:rsid w:val="007A74F8"/>
    <w:rsid w:val="007A752E"/>
    <w:rsid w:val="007A7581"/>
    <w:rsid w:val="007A75C6"/>
    <w:rsid w:val="007A760E"/>
    <w:rsid w:val="007A7665"/>
    <w:rsid w:val="007A7796"/>
    <w:rsid w:val="007A77F9"/>
    <w:rsid w:val="007A7873"/>
    <w:rsid w:val="007A7895"/>
    <w:rsid w:val="007A78A6"/>
    <w:rsid w:val="007A78AD"/>
    <w:rsid w:val="007A7A28"/>
    <w:rsid w:val="007A7B4D"/>
    <w:rsid w:val="007A7BEC"/>
    <w:rsid w:val="007A7C37"/>
    <w:rsid w:val="007A7C55"/>
    <w:rsid w:val="007A7C95"/>
    <w:rsid w:val="007A7CB8"/>
    <w:rsid w:val="007A7E71"/>
    <w:rsid w:val="007A7EB5"/>
    <w:rsid w:val="007A7F27"/>
    <w:rsid w:val="007B008B"/>
    <w:rsid w:val="007B0111"/>
    <w:rsid w:val="007B0281"/>
    <w:rsid w:val="007B0388"/>
    <w:rsid w:val="007B03A3"/>
    <w:rsid w:val="007B03FF"/>
    <w:rsid w:val="007B04BC"/>
    <w:rsid w:val="007B04FC"/>
    <w:rsid w:val="007B0695"/>
    <w:rsid w:val="007B06E0"/>
    <w:rsid w:val="007B086E"/>
    <w:rsid w:val="007B08D2"/>
    <w:rsid w:val="007B09E5"/>
    <w:rsid w:val="007B0A52"/>
    <w:rsid w:val="007B0AC9"/>
    <w:rsid w:val="007B0D71"/>
    <w:rsid w:val="007B0DB0"/>
    <w:rsid w:val="007B0DF4"/>
    <w:rsid w:val="007B0E49"/>
    <w:rsid w:val="007B0E4A"/>
    <w:rsid w:val="007B0F65"/>
    <w:rsid w:val="007B1031"/>
    <w:rsid w:val="007B1046"/>
    <w:rsid w:val="007B10EA"/>
    <w:rsid w:val="007B131E"/>
    <w:rsid w:val="007B155E"/>
    <w:rsid w:val="007B1584"/>
    <w:rsid w:val="007B15B8"/>
    <w:rsid w:val="007B1601"/>
    <w:rsid w:val="007B1655"/>
    <w:rsid w:val="007B17F7"/>
    <w:rsid w:val="007B180E"/>
    <w:rsid w:val="007B18EE"/>
    <w:rsid w:val="007B193E"/>
    <w:rsid w:val="007B1981"/>
    <w:rsid w:val="007B1A01"/>
    <w:rsid w:val="007B1A75"/>
    <w:rsid w:val="007B1B73"/>
    <w:rsid w:val="007B1B7E"/>
    <w:rsid w:val="007B1C39"/>
    <w:rsid w:val="007B1CE7"/>
    <w:rsid w:val="007B1D6E"/>
    <w:rsid w:val="007B1D96"/>
    <w:rsid w:val="007B1E24"/>
    <w:rsid w:val="007B1E27"/>
    <w:rsid w:val="007B2008"/>
    <w:rsid w:val="007B2058"/>
    <w:rsid w:val="007B2082"/>
    <w:rsid w:val="007B2148"/>
    <w:rsid w:val="007B2164"/>
    <w:rsid w:val="007B217E"/>
    <w:rsid w:val="007B2341"/>
    <w:rsid w:val="007B24CB"/>
    <w:rsid w:val="007B24E8"/>
    <w:rsid w:val="007B2529"/>
    <w:rsid w:val="007B2614"/>
    <w:rsid w:val="007B26AB"/>
    <w:rsid w:val="007B2963"/>
    <w:rsid w:val="007B2E7D"/>
    <w:rsid w:val="007B32A5"/>
    <w:rsid w:val="007B33F6"/>
    <w:rsid w:val="007B348E"/>
    <w:rsid w:val="007B35B0"/>
    <w:rsid w:val="007B36EB"/>
    <w:rsid w:val="007B3778"/>
    <w:rsid w:val="007B3832"/>
    <w:rsid w:val="007B3876"/>
    <w:rsid w:val="007B38D4"/>
    <w:rsid w:val="007B39DB"/>
    <w:rsid w:val="007B3B0A"/>
    <w:rsid w:val="007B3B2F"/>
    <w:rsid w:val="007B3D07"/>
    <w:rsid w:val="007B3D7A"/>
    <w:rsid w:val="007B3E64"/>
    <w:rsid w:val="007B3E6F"/>
    <w:rsid w:val="007B3F40"/>
    <w:rsid w:val="007B417C"/>
    <w:rsid w:val="007B42E2"/>
    <w:rsid w:val="007B450C"/>
    <w:rsid w:val="007B453E"/>
    <w:rsid w:val="007B45C1"/>
    <w:rsid w:val="007B45EA"/>
    <w:rsid w:val="007B4794"/>
    <w:rsid w:val="007B4878"/>
    <w:rsid w:val="007B48F1"/>
    <w:rsid w:val="007B49D8"/>
    <w:rsid w:val="007B4A25"/>
    <w:rsid w:val="007B4B03"/>
    <w:rsid w:val="007B4BB2"/>
    <w:rsid w:val="007B4BD7"/>
    <w:rsid w:val="007B4BF2"/>
    <w:rsid w:val="007B4C28"/>
    <w:rsid w:val="007B4C47"/>
    <w:rsid w:val="007B4C72"/>
    <w:rsid w:val="007B4CB9"/>
    <w:rsid w:val="007B4CD1"/>
    <w:rsid w:val="007B4DF0"/>
    <w:rsid w:val="007B4E6C"/>
    <w:rsid w:val="007B4F26"/>
    <w:rsid w:val="007B4FBD"/>
    <w:rsid w:val="007B5066"/>
    <w:rsid w:val="007B5193"/>
    <w:rsid w:val="007B536B"/>
    <w:rsid w:val="007B54BC"/>
    <w:rsid w:val="007B55CE"/>
    <w:rsid w:val="007B56B2"/>
    <w:rsid w:val="007B56DA"/>
    <w:rsid w:val="007B5747"/>
    <w:rsid w:val="007B598B"/>
    <w:rsid w:val="007B5D23"/>
    <w:rsid w:val="007B5DD2"/>
    <w:rsid w:val="007B5F2F"/>
    <w:rsid w:val="007B6081"/>
    <w:rsid w:val="007B61BE"/>
    <w:rsid w:val="007B61E0"/>
    <w:rsid w:val="007B62CF"/>
    <w:rsid w:val="007B6387"/>
    <w:rsid w:val="007B659B"/>
    <w:rsid w:val="007B65E0"/>
    <w:rsid w:val="007B6667"/>
    <w:rsid w:val="007B67CE"/>
    <w:rsid w:val="007B67E7"/>
    <w:rsid w:val="007B68A4"/>
    <w:rsid w:val="007B6924"/>
    <w:rsid w:val="007B6A26"/>
    <w:rsid w:val="007B6D60"/>
    <w:rsid w:val="007B6D7F"/>
    <w:rsid w:val="007B6F13"/>
    <w:rsid w:val="007B6F38"/>
    <w:rsid w:val="007B6FD0"/>
    <w:rsid w:val="007B7107"/>
    <w:rsid w:val="007B719F"/>
    <w:rsid w:val="007B72BE"/>
    <w:rsid w:val="007B731C"/>
    <w:rsid w:val="007B772E"/>
    <w:rsid w:val="007B775E"/>
    <w:rsid w:val="007B796F"/>
    <w:rsid w:val="007B7BE0"/>
    <w:rsid w:val="007B7CA8"/>
    <w:rsid w:val="007B7CF4"/>
    <w:rsid w:val="007B7D10"/>
    <w:rsid w:val="007B7EFD"/>
    <w:rsid w:val="007C000A"/>
    <w:rsid w:val="007C0089"/>
    <w:rsid w:val="007C01F8"/>
    <w:rsid w:val="007C042A"/>
    <w:rsid w:val="007C090F"/>
    <w:rsid w:val="007C09CF"/>
    <w:rsid w:val="007C0F08"/>
    <w:rsid w:val="007C0F0F"/>
    <w:rsid w:val="007C10AE"/>
    <w:rsid w:val="007C1197"/>
    <w:rsid w:val="007C121F"/>
    <w:rsid w:val="007C1285"/>
    <w:rsid w:val="007C148E"/>
    <w:rsid w:val="007C1766"/>
    <w:rsid w:val="007C17FB"/>
    <w:rsid w:val="007C1812"/>
    <w:rsid w:val="007C185F"/>
    <w:rsid w:val="007C194A"/>
    <w:rsid w:val="007C1C15"/>
    <w:rsid w:val="007C1C65"/>
    <w:rsid w:val="007C1D21"/>
    <w:rsid w:val="007C1D55"/>
    <w:rsid w:val="007C1DB0"/>
    <w:rsid w:val="007C1E1A"/>
    <w:rsid w:val="007C1E92"/>
    <w:rsid w:val="007C1EC0"/>
    <w:rsid w:val="007C1F16"/>
    <w:rsid w:val="007C20A7"/>
    <w:rsid w:val="007C21ED"/>
    <w:rsid w:val="007C2217"/>
    <w:rsid w:val="007C225B"/>
    <w:rsid w:val="007C2262"/>
    <w:rsid w:val="007C24B8"/>
    <w:rsid w:val="007C2667"/>
    <w:rsid w:val="007C26A2"/>
    <w:rsid w:val="007C2853"/>
    <w:rsid w:val="007C285D"/>
    <w:rsid w:val="007C293C"/>
    <w:rsid w:val="007C2A3F"/>
    <w:rsid w:val="007C2A54"/>
    <w:rsid w:val="007C2B60"/>
    <w:rsid w:val="007C2C6D"/>
    <w:rsid w:val="007C2CBE"/>
    <w:rsid w:val="007C2E5F"/>
    <w:rsid w:val="007C2E6A"/>
    <w:rsid w:val="007C2EB0"/>
    <w:rsid w:val="007C2FD6"/>
    <w:rsid w:val="007C30AF"/>
    <w:rsid w:val="007C3126"/>
    <w:rsid w:val="007C31DE"/>
    <w:rsid w:val="007C320A"/>
    <w:rsid w:val="007C3330"/>
    <w:rsid w:val="007C34E5"/>
    <w:rsid w:val="007C37EF"/>
    <w:rsid w:val="007C37F4"/>
    <w:rsid w:val="007C387A"/>
    <w:rsid w:val="007C38AF"/>
    <w:rsid w:val="007C3A11"/>
    <w:rsid w:val="007C3AA6"/>
    <w:rsid w:val="007C3B1F"/>
    <w:rsid w:val="007C3D57"/>
    <w:rsid w:val="007C3DE5"/>
    <w:rsid w:val="007C3E33"/>
    <w:rsid w:val="007C3E87"/>
    <w:rsid w:val="007C3E8D"/>
    <w:rsid w:val="007C3EE4"/>
    <w:rsid w:val="007C3F87"/>
    <w:rsid w:val="007C40F5"/>
    <w:rsid w:val="007C412A"/>
    <w:rsid w:val="007C4204"/>
    <w:rsid w:val="007C4218"/>
    <w:rsid w:val="007C4932"/>
    <w:rsid w:val="007C4969"/>
    <w:rsid w:val="007C49F8"/>
    <w:rsid w:val="007C4ADB"/>
    <w:rsid w:val="007C4BD6"/>
    <w:rsid w:val="007C4C3C"/>
    <w:rsid w:val="007C4CDB"/>
    <w:rsid w:val="007C4D8C"/>
    <w:rsid w:val="007C4E3E"/>
    <w:rsid w:val="007C50C4"/>
    <w:rsid w:val="007C50F4"/>
    <w:rsid w:val="007C5279"/>
    <w:rsid w:val="007C54A8"/>
    <w:rsid w:val="007C54DC"/>
    <w:rsid w:val="007C5593"/>
    <w:rsid w:val="007C56FA"/>
    <w:rsid w:val="007C570D"/>
    <w:rsid w:val="007C57CF"/>
    <w:rsid w:val="007C597C"/>
    <w:rsid w:val="007C59EF"/>
    <w:rsid w:val="007C5A37"/>
    <w:rsid w:val="007C5B13"/>
    <w:rsid w:val="007C5D1D"/>
    <w:rsid w:val="007C5E26"/>
    <w:rsid w:val="007C5E61"/>
    <w:rsid w:val="007C5F50"/>
    <w:rsid w:val="007C5F53"/>
    <w:rsid w:val="007C60F3"/>
    <w:rsid w:val="007C61C2"/>
    <w:rsid w:val="007C62BC"/>
    <w:rsid w:val="007C6329"/>
    <w:rsid w:val="007C63AC"/>
    <w:rsid w:val="007C6486"/>
    <w:rsid w:val="007C6596"/>
    <w:rsid w:val="007C6606"/>
    <w:rsid w:val="007C663F"/>
    <w:rsid w:val="007C67BF"/>
    <w:rsid w:val="007C6900"/>
    <w:rsid w:val="007C690F"/>
    <w:rsid w:val="007C6AF0"/>
    <w:rsid w:val="007C6D84"/>
    <w:rsid w:val="007C6E0F"/>
    <w:rsid w:val="007C6F86"/>
    <w:rsid w:val="007C70D1"/>
    <w:rsid w:val="007C70FF"/>
    <w:rsid w:val="007C72F8"/>
    <w:rsid w:val="007C7312"/>
    <w:rsid w:val="007C7348"/>
    <w:rsid w:val="007C73D4"/>
    <w:rsid w:val="007C73EC"/>
    <w:rsid w:val="007C7478"/>
    <w:rsid w:val="007C74F0"/>
    <w:rsid w:val="007C753B"/>
    <w:rsid w:val="007C7598"/>
    <w:rsid w:val="007C76F7"/>
    <w:rsid w:val="007C7955"/>
    <w:rsid w:val="007C79BD"/>
    <w:rsid w:val="007C7AC4"/>
    <w:rsid w:val="007C7BB3"/>
    <w:rsid w:val="007C7BBF"/>
    <w:rsid w:val="007C7C25"/>
    <w:rsid w:val="007C7C80"/>
    <w:rsid w:val="007C7E3F"/>
    <w:rsid w:val="007C7ED5"/>
    <w:rsid w:val="007C7F4F"/>
    <w:rsid w:val="007C7F96"/>
    <w:rsid w:val="007D00C4"/>
    <w:rsid w:val="007D0300"/>
    <w:rsid w:val="007D0315"/>
    <w:rsid w:val="007D037D"/>
    <w:rsid w:val="007D04BB"/>
    <w:rsid w:val="007D06C1"/>
    <w:rsid w:val="007D0816"/>
    <w:rsid w:val="007D0877"/>
    <w:rsid w:val="007D09AF"/>
    <w:rsid w:val="007D09E3"/>
    <w:rsid w:val="007D0BB8"/>
    <w:rsid w:val="007D0E2F"/>
    <w:rsid w:val="007D0F29"/>
    <w:rsid w:val="007D115F"/>
    <w:rsid w:val="007D116C"/>
    <w:rsid w:val="007D1275"/>
    <w:rsid w:val="007D12E0"/>
    <w:rsid w:val="007D12E5"/>
    <w:rsid w:val="007D13C7"/>
    <w:rsid w:val="007D1443"/>
    <w:rsid w:val="007D1601"/>
    <w:rsid w:val="007D174E"/>
    <w:rsid w:val="007D17D7"/>
    <w:rsid w:val="007D1858"/>
    <w:rsid w:val="007D19C5"/>
    <w:rsid w:val="007D19F3"/>
    <w:rsid w:val="007D1AEE"/>
    <w:rsid w:val="007D1BD0"/>
    <w:rsid w:val="007D1D3B"/>
    <w:rsid w:val="007D1E52"/>
    <w:rsid w:val="007D1EA1"/>
    <w:rsid w:val="007D1EE4"/>
    <w:rsid w:val="007D1F27"/>
    <w:rsid w:val="007D2055"/>
    <w:rsid w:val="007D2100"/>
    <w:rsid w:val="007D2213"/>
    <w:rsid w:val="007D2335"/>
    <w:rsid w:val="007D234F"/>
    <w:rsid w:val="007D246C"/>
    <w:rsid w:val="007D24A9"/>
    <w:rsid w:val="007D24FF"/>
    <w:rsid w:val="007D2559"/>
    <w:rsid w:val="007D2691"/>
    <w:rsid w:val="007D285B"/>
    <w:rsid w:val="007D2AD9"/>
    <w:rsid w:val="007D2BD2"/>
    <w:rsid w:val="007D2C1A"/>
    <w:rsid w:val="007D2C1D"/>
    <w:rsid w:val="007D2C3D"/>
    <w:rsid w:val="007D2CF6"/>
    <w:rsid w:val="007D2D14"/>
    <w:rsid w:val="007D2D84"/>
    <w:rsid w:val="007D2F62"/>
    <w:rsid w:val="007D3184"/>
    <w:rsid w:val="007D31C5"/>
    <w:rsid w:val="007D3389"/>
    <w:rsid w:val="007D345F"/>
    <w:rsid w:val="007D35AD"/>
    <w:rsid w:val="007D35E5"/>
    <w:rsid w:val="007D37EE"/>
    <w:rsid w:val="007D38FE"/>
    <w:rsid w:val="007D3913"/>
    <w:rsid w:val="007D3A16"/>
    <w:rsid w:val="007D3A36"/>
    <w:rsid w:val="007D3A93"/>
    <w:rsid w:val="007D3B3B"/>
    <w:rsid w:val="007D3DC7"/>
    <w:rsid w:val="007D3DF8"/>
    <w:rsid w:val="007D3FA3"/>
    <w:rsid w:val="007D3FC2"/>
    <w:rsid w:val="007D401B"/>
    <w:rsid w:val="007D4164"/>
    <w:rsid w:val="007D4183"/>
    <w:rsid w:val="007D4692"/>
    <w:rsid w:val="007D46C8"/>
    <w:rsid w:val="007D4796"/>
    <w:rsid w:val="007D4814"/>
    <w:rsid w:val="007D4844"/>
    <w:rsid w:val="007D4A36"/>
    <w:rsid w:val="007D4AC8"/>
    <w:rsid w:val="007D4AEF"/>
    <w:rsid w:val="007D4BAF"/>
    <w:rsid w:val="007D4E1C"/>
    <w:rsid w:val="007D4E67"/>
    <w:rsid w:val="007D4E81"/>
    <w:rsid w:val="007D4E96"/>
    <w:rsid w:val="007D4F46"/>
    <w:rsid w:val="007D4F69"/>
    <w:rsid w:val="007D50AB"/>
    <w:rsid w:val="007D50DA"/>
    <w:rsid w:val="007D521D"/>
    <w:rsid w:val="007D5301"/>
    <w:rsid w:val="007D530F"/>
    <w:rsid w:val="007D5563"/>
    <w:rsid w:val="007D5636"/>
    <w:rsid w:val="007D5870"/>
    <w:rsid w:val="007D5BF8"/>
    <w:rsid w:val="007D5BFF"/>
    <w:rsid w:val="007D5C43"/>
    <w:rsid w:val="007D5DDB"/>
    <w:rsid w:val="007D5E3C"/>
    <w:rsid w:val="007D5EFC"/>
    <w:rsid w:val="007D5F0D"/>
    <w:rsid w:val="007D5F97"/>
    <w:rsid w:val="007D5FDB"/>
    <w:rsid w:val="007D620E"/>
    <w:rsid w:val="007D6581"/>
    <w:rsid w:val="007D666E"/>
    <w:rsid w:val="007D6689"/>
    <w:rsid w:val="007D6B4D"/>
    <w:rsid w:val="007D6C11"/>
    <w:rsid w:val="007D6C45"/>
    <w:rsid w:val="007D6D77"/>
    <w:rsid w:val="007D6EB6"/>
    <w:rsid w:val="007D6EEB"/>
    <w:rsid w:val="007D711A"/>
    <w:rsid w:val="007D724D"/>
    <w:rsid w:val="007D7510"/>
    <w:rsid w:val="007D7541"/>
    <w:rsid w:val="007D7723"/>
    <w:rsid w:val="007D7878"/>
    <w:rsid w:val="007D7899"/>
    <w:rsid w:val="007D78D2"/>
    <w:rsid w:val="007D791A"/>
    <w:rsid w:val="007D7B64"/>
    <w:rsid w:val="007D7D95"/>
    <w:rsid w:val="007E0244"/>
    <w:rsid w:val="007E0462"/>
    <w:rsid w:val="007E0473"/>
    <w:rsid w:val="007E0489"/>
    <w:rsid w:val="007E0515"/>
    <w:rsid w:val="007E06C3"/>
    <w:rsid w:val="007E0739"/>
    <w:rsid w:val="007E082F"/>
    <w:rsid w:val="007E094D"/>
    <w:rsid w:val="007E0961"/>
    <w:rsid w:val="007E09CF"/>
    <w:rsid w:val="007E09DC"/>
    <w:rsid w:val="007E0B2D"/>
    <w:rsid w:val="007E0BD0"/>
    <w:rsid w:val="007E0BED"/>
    <w:rsid w:val="007E0D0A"/>
    <w:rsid w:val="007E0F85"/>
    <w:rsid w:val="007E1028"/>
    <w:rsid w:val="007E115E"/>
    <w:rsid w:val="007E1167"/>
    <w:rsid w:val="007E12FD"/>
    <w:rsid w:val="007E130C"/>
    <w:rsid w:val="007E1373"/>
    <w:rsid w:val="007E13B6"/>
    <w:rsid w:val="007E15C6"/>
    <w:rsid w:val="007E1694"/>
    <w:rsid w:val="007E16AA"/>
    <w:rsid w:val="007E1709"/>
    <w:rsid w:val="007E179D"/>
    <w:rsid w:val="007E17C2"/>
    <w:rsid w:val="007E1803"/>
    <w:rsid w:val="007E1C1C"/>
    <w:rsid w:val="007E1E24"/>
    <w:rsid w:val="007E218A"/>
    <w:rsid w:val="007E21CC"/>
    <w:rsid w:val="007E221B"/>
    <w:rsid w:val="007E240C"/>
    <w:rsid w:val="007E249C"/>
    <w:rsid w:val="007E2700"/>
    <w:rsid w:val="007E271A"/>
    <w:rsid w:val="007E294B"/>
    <w:rsid w:val="007E295A"/>
    <w:rsid w:val="007E29A4"/>
    <w:rsid w:val="007E29B8"/>
    <w:rsid w:val="007E2AF2"/>
    <w:rsid w:val="007E2BB9"/>
    <w:rsid w:val="007E2CE8"/>
    <w:rsid w:val="007E2D4F"/>
    <w:rsid w:val="007E2DDE"/>
    <w:rsid w:val="007E2F9F"/>
    <w:rsid w:val="007E3127"/>
    <w:rsid w:val="007E3129"/>
    <w:rsid w:val="007E33D8"/>
    <w:rsid w:val="007E355D"/>
    <w:rsid w:val="007E35BF"/>
    <w:rsid w:val="007E3605"/>
    <w:rsid w:val="007E37DC"/>
    <w:rsid w:val="007E391E"/>
    <w:rsid w:val="007E3ADA"/>
    <w:rsid w:val="007E3DAF"/>
    <w:rsid w:val="007E3F43"/>
    <w:rsid w:val="007E3F71"/>
    <w:rsid w:val="007E4358"/>
    <w:rsid w:val="007E43E3"/>
    <w:rsid w:val="007E44C7"/>
    <w:rsid w:val="007E452A"/>
    <w:rsid w:val="007E45C3"/>
    <w:rsid w:val="007E4837"/>
    <w:rsid w:val="007E483A"/>
    <w:rsid w:val="007E4B50"/>
    <w:rsid w:val="007E4C70"/>
    <w:rsid w:val="007E4C92"/>
    <w:rsid w:val="007E4CC0"/>
    <w:rsid w:val="007E4DCA"/>
    <w:rsid w:val="007E4DCE"/>
    <w:rsid w:val="007E4F90"/>
    <w:rsid w:val="007E4FC8"/>
    <w:rsid w:val="007E5236"/>
    <w:rsid w:val="007E5459"/>
    <w:rsid w:val="007E54B9"/>
    <w:rsid w:val="007E5607"/>
    <w:rsid w:val="007E565C"/>
    <w:rsid w:val="007E56AA"/>
    <w:rsid w:val="007E56C9"/>
    <w:rsid w:val="007E56E9"/>
    <w:rsid w:val="007E570B"/>
    <w:rsid w:val="007E5809"/>
    <w:rsid w:val="007E582B"/>
    <w:rsid w:val="007E5860"/>
    <w:rsid w:val="007E593A"/>
    <w:rsid w:val="007E5A7D"/>
    <w:rsid w:val="007E5BD5"/>
    <w:rsid w:val="007E5D21"/>
    <w:rsid w:val="007E5DF2"/>
    <w:rsid w:val="007E5E90"/>
    <w:rsid w:val="007E5EF1"/>
    <w:rsid w:val="007E5F29"/>
    <w:rsid w:val="007E6011"/>
    <w:rsid w:val="007E6046"/>
    <w:rsid w:val="007E61FF"/>
    <w:rsid w:val="007E62C8"/>
    <w:rsid w:val="007E631E"/>
    <w:rsid w:val="007E6432"/>
    <w:rsid w:val="007E6691"/>
    <w:rsid w:val="007E6726"/>
    <w:rsid w:val="007E6793"/>
    <w:rsid w:val="007E6A24"/>
    <w:rsid w:val="007E6A99"/>
    <w:rsid w:val="007E6B9B"/>
    <w:rsid w:val="007E6C84"/>
    <w:rsid w:val="007E6E64"/>
    <w:rsid w:val="007E6F4C"/>
    <w:rsid w:val="007E6FC5"/>
    <w:rsid w:val="007E72F0"/>
    <w:rsid w:val="007E7407"/>
    <w:rsid w:val="007E75C3"/>
    <w:rsid w:val="007E75D4"/>
    <w:rsid w:val="007E77DE"/>
    <w:rsid w:val="007E7806"/>
    <w:rsid w:val="007E7809"/>
    <w:rsid w:val="007E781E"/>
    <w:rsid w:val="007E7AC4"/>
    <w:rsid w:val="007E7B72"/>
    <w:rsid w:val="007E7C51"/>
    <w:rsid w:val="007E7DB4"/>
    <w:rsid w:val="007E7DB7"/>
    <w:rsid w:val="007F0095"/>
    <w:rsid w:val="007F02BD"/>
    <w:rsid w:val="007F0385"/>
    <w:rsid w:val="007F0393"/>
    <w:rsid w:val="007F03E5"/>
    <w:rsid w:val="007F04A4"/>
    <w:rsid w:val="007F06F0"/>
    <w:rsid w:val="007F07B8"/>
    <w:rsid w:val="007F09A0"/>
    <w:rsid w:val="007F09A7"/>
    <w:rsid w:val="007F0B20"/>
    <w:rsid w:val="007F0BC7"/>
    <w:rsid w:val="007F0C40"/>
    <w:rsid w:val="007F0C42"/>
    <w:rsid w:val="007F0DEB"/>
    <w:rsid w:val="007F1305"/>
    <w:rsid w:val="007F1560"/>
    <w:rsid w:val="007F1597"/>
    <w:rsid w:val="007F18A4"/>
    <w:rsid w:val="007F1924"/>
    <w:rsid w:val="007F1A3A"/>
    <w:rsid w:val="007F1B7F"/>
    <w:rsid w:val="007F1D3F"/>
    <w:rsid w:val="007F1ECD"/>
    <w:rsid w:val="007F1FD0"/>
    <w:rsid w:val="007F1FE5"/>
    <w:rsid w:val="007F2211"/>
    <w:rsid w:val="007F221F"/>
    <w:rsid w:val="007F222D"/>
    <w:rsid w:val="007F2230"/>
    <w:rsid w:val="007F237B"/>
    <w:rsid w:val="007F2544"/>
    <w:rsid w:val="007F25F3"/>
    <w:rsid w:val="007F264A"/>
    <w:rsid w:val="007F2713"/>
    <w:rsid w:val="007F2741"/>
    <w:rsid w:val="007F27B8"/>
    <w:rsid w:val="007F2895"/>
    <w:rsid w:val="007F2A2A"/>
    <w:rsid w:val="007F2BB6"/>
    <w:rsid w:val="007F2D1C"/>
    <w:rsid w:val="007F2EE5"/>
    <w:rsid w:val="007F2F92"/>
    <w:rsid w:val="007F3292"/>
    <w:rsid w:val="007F3299"/>
    <w:rsid w:val="007F337B"/>
    <w:rsid w:val="007F33DD"/>
    <w:rsid w:val="007F342F"/>
    <w:rsid w:val="007F35A6"/>
    <w:rsid w:val="007F360C"/>
    <w:rsid w:val="007F3667"/>
    <w:rsid w:val="007F381E"/>
    <w:rsid w:val="007F38B1"/>
    <w:rsid w:val="007F38E9"/>
    <w:rsid w:val="007F38FF"/>
    <w:rsid w:val="007F396E"/>
    <w:rsid w:val="007F39F2"/>
    <w:rsid w:val="007F3AD9"/>
    <w:rsid w:val="007F3C29"/>
    <w:rsid w:val="007F3C9E"/>
    <w:rsid w:val="007F3DF8"/>
    <w:rsid w:val="007F40ED"/>
    <w:rsid w:val="007F41F9"/>
    <w:rsid w:val="007F4208"/>
    <w:rsid w:val="007F43D2"/>
    <w:rsid w:val="007F45A1"/>
    <w:rsid w:val="007F4688"/>
    <w:rsid w:val="007F4716"/>
    <w:rsid w:val="007F4737"/>
    <w:rsid w:val="007F48A8"/>
    <w:rsid w:val="007F4967"/>
    <w:rsid w:val="007F4990"/>
    <w:rsid w:val="007F49B7"/>
    <w:rsid w:val="007F4B65"/>
    <w:rsid w:val="007F4B6D"/>
    <w:rsid w:val="007F4BD9"/>
    <w:rsid w:val="007F4C42"/>
    <w:rsid w:val="007F4C4F"/>
    <w:rsid w:val="007F4DC5"/>
    <w:rsid w:val="007F4E54"/>
    <w:rsid w:val="007F51D3"/>
    <w:rsid w:val="007F521C"/>
    <w:rsid w:val="007F5346"/>
    <w:rsid w:val="007F53F1"/>
    <w:rsid w:val="007F5402"/>
    <w:rsid w:val="007F540C"/>
    <w:rsid w:val="007F5432"/>
    <w:rsid w:val="007F5640"/>
    <w:rsid w:val="007F5647"/>
    <w:rsid w:val="007F56C6"/>
    <w:rsid w:val="007F5707"/>
    <w:rsid w:val="007F591B"/>
    <w:rsid w:val="007F5B64"/>
    <w:rsid w:val="007F5C5C"/>
    <w:rsid w:val="007F5D05"/>
    <w:rsid w:val="007F5D47"/>
    <w:rsid w:val="007F5DF7"/>
    <w:rsid w:val="007F5F8A"/>
    <w:rsid w:val="007F6076"/>
    <w:rsid w:val="007F6147"/>
    <w:rsid w:val="007F6353"/>
    <w:rsid w:val="007F6413"/>
    <w:rsid w:val="007F65BB"/>
    <w:rsid w:val="007F6722"/>
    <w:rsid w:val="007F6A1B"/>
    <w:rsid w:val="007F6A6B"/>
    <w:rsid w:val="007F6AEE"/>
    <w:rsid w:val="007F6B5B"/>
    <w:rsid w:val="007F6B69"/>
    <w:rsid w:val="007F6CDE"/>
    <w:rsid w:val="007F6D4E"/>
    <w:rsid w:val="007F6D52"/>
    <w:rsid w:val="007F6E0C"/>
    <w:rsid w:val="007F6E39"/>
    <w:rsid w:val="007F6EAE"/>
    <w:rsid w:val="007F7177"/>
    <w:rsid w:val="007F7334"/>
    <w:rsid w:val="007F7368"/>
    <w:rsid w:val="007F7370"/>
    <w:rsid w:val="007F73F8"/>
    <w:rsid w:val="007F751D"/>
    <w:rsid w:val="007F7528"/>
    <w:rsid w:val="007F75BC"/>
    <w:rsid w:val="007F76A8"/>
    <w:rsid w:val="007F775F"/>
    <w:rsid w:val="007F77AA"/>
    <w:rsid w:val="007F78D1"/>
    <w:rsid w:val="007F7A3B"/>
    <w:rsid w:val="007F7BF3"/>
    <w:rsid w:val="007F7C27"/>
    <w:rsid w:val="007F7C65"/>
    <w:rsid w:val="007F7CEE"/>
    <w:rsid w:val="007F7D63"/>
    <w:rsid w:val="007F7E03"/>
    <w:rsid w:val="007F7FC7"/>
    <w:rsid w:val="008001F0"/>
    <w:rsid w:val="008002FA"/>
    <w:rsid w:val="008004B3"/>
    <w:rsid w:val="008004CE"/>
    <w:rsid w:val="008004F1"/>
    <w:rsid w:val="008007D6"/>
    <w:rsid w:val="00800944"/>
    <w:rsid w:val="00800A38"/>
    <w:rsid w:val="00800B8E"/>
    <w:rsid w:val="00800E4C"/>
    <w:rsid w:val="0080104F"/>
    <w:rsid w:val="008011FC"/>
    <w:rsid w:val="00801421"/>
    <w:rsid w:val="008014B6"/>
    <w:rsid w:val="008014C0"/>
    <w:rsid w:val="008014D2"/>
    <w:rsid w:val="008014F4"/>
    <w:rsid w:val="0080162A"/>
    <w:rsid w:val="00801808"/>
    <w:rsid w:val="00801BD9"/>
    <w:rsid w:val="00801BF7"/>
    <w:rsid w:val="00801D3D"/>
    <w:rsid w:val="00801DAA"/>
    <w:rsid w:val="00801F06"/>
    <w:rsid w:val="00801F14"/>
    <w:rsid w:val="00801F6A"/>
    <w:rsid w:val="00802020"/>
    <w:rsid w:val="008021C4"/>
    <w:rsid w:val="0080231D"/>
    <w:rsid w:val="008023A0"/>
    <w:rsid w:val="008024C3"/>
    <w:rsid w:val="00802831"/>
    <w:rsid w:val="00802876"/>
    <w:rsid w:val="0080289B"/>
    <w:rsid w:val="00802A1B"/>
    <w:rsid w:val="00802C85"/>
    <w:rsid w:val="00802DB0"/>
    <w:rsid w:val="00802E00"/>
    <w:rsid w:val="00802EAF"/>
    <w:rsid w:val="00802EEF"/>
    <w:rsid w:val="00802FF9"/>
    <w:rsid w:val="00803026"/>
    <w:rsid w:val="008030D1"/>
    <w:rsid w:val="00803379"/>
    <w:rsid w:val="008033B2"/>
    <w:rsid w:val="00803446"/>
    <w:rsid w:val="00803777"/>
    <w:rsid w:val="008037A8"/>
    <w:rsid w:val="008038A9"/>
    <w:rsid w:val="008039D0"/>
    <w:rsid w:val="00803A6F"/>
    <w:rsid w:val="00803B20"/>
    <w:rsid w:val="00803C2E"/>
    <w:rsid w:val="00803C57"/>
    <w:rsid w:val="00803C72"/>
    <w:rsid w:val="00803C95"/>
    <w:rsid w:val="00803CAA"/>
    <w:rsid w:val="00803DFF"/>
    <w:rsid w:val="00803FF7"/>
    <w:rsid w:val="00804123"/>
    <w:rsid w:val="0080414D"/>
    <w:rsid w:val="0080443A"/>
    <w:rsid w:val="00804574"/>
    <w:rsid w:val="008046B2"/>
    <w:rsid w:val="008046FC"/>
    <w:rsid w:val="00804799"/>
    <w:rsid w:val="008048A1"/>
    <w:rsid w:val="008048C2"/>
    <w:rsid w:val="008049AE"/>
    <w:rsid w:val="00804A80"/>
    <w:rsid w:val="00804B89"/>
    <w:rsid w:val="00804C25"/>
    <w:rsid w:val="00804DBF"/>
    <w:rsid w:val="00804DCE"/>
    <w:rsid w:val="00805178"/>
    <w:rsid w:val="008051DD"/>
    <w:rsid w:val="008053BE"/>
    <w:rsid w:val="008053C8"/>
    <w:rsid w:val="008053E3"/>
    <w:rsid w:val="008054F9"/>
    <w:rsid w:val="008056B3"/>
    <w:rsid w:val="008057D8"/>
    <w:rsid w:val="00805827"/>
    <w:rsid w:val="0080583F"/>
    <w:rsid w:val="008059E3"/>
    <w:rsid w:val="00805E8A"/>
    <w:rsid w:val="00805F49"/>
    <w:rsid w:val="00806177"/>
    <w:rsid w:val="0080620C"/>
    <w:rsid w:val="00806484"/>
    <w:rsid w:val="008064DE"/>
    <w:rsid w:val="0080655E"/>
    <w:rsid w:val="0080670C"/>
    <w:rsid w:val="008067D8"/>
    <w:rsid w:val="00806938"/>
    <w:rsid w:val="00806980"/>
    <w:rsid w:val="00806CAB"/>
    <w:rsid w:val="00806D65"/>
    <w:rsid w:val="00806DD5"/>
    <w:rsid w:val="00806EFD"/>
    <w:rsid w:val="0080706E"/>
    <w:rsid w:val="00807098"/>
    <w:rsid w:val="00807163"/>
    <w:rsid w:val="00807578"/>
    <w:rsid w:val="00807671"/>
    <w:rsid w:val="00807705"/>
    <w:rsid w:val="008077CB"/>
    <w:rsid w:val="00807874"/>
    <w:rsid w:val="008078EB"/>
    <w:rsid w:val="0080798B"/>
    <w:rsid w:val="008079A0"/>
    <w:rsid w:val="008079B1"/>
    <w:rsid w:val="00807AA3"/>
    <w:rsid w:val="00807FB3"/>
    <w:rsid w:val="00810027"/>
    <w:rsid w:val="00810034"/>
    <w:rsid w:val="008100AB"/>
    <w:rsid w:val="008100FD"/>
    <w:rsid w:val="00810185"/>
    <w:rsid w:val="008101EE"/>
    <w:rsid w:val="00810238"/>
    <w:rsid w:val="0081025D"/>
    <w:rsid w:val="00810385"/>
    <w:rsid w:val="00810436"/>
    <w:rsid w:val="0081056B"/>
    <w:rsid w:val="00810594"/>
    <w:rsid w:val="0081064F"/>
    <w:rsid w:val="008106CC"/>
    <w:rsid w:val="0081081C"/>
    <w:rsid w:val="00810887"/>
    <w:rsid w:val="0081099D"/>
    <w:rsid w:val="00810A76"/>
    <w:rsid w:val="00810CC4"/>
    <w:rsid w:val="00810D27"/>
    <w:rsid w:val="00810DE0"/>
    <w:rsid w:val="00810E88"/>
    <w:rsid w:val="00810F1F"/>
    <w:rsid w:val="008110A7"/>
    <w:rsid w:val="0081115F"/>
    <w:rsid w:val="0081122E"/>
    <w:rsid w:val="00811368"/>
    <w:rsid w:val="0081158A"/>
    <w:rsid w:val="00811591"/>
    <w:rsid w:val="00811642"/>
    <w:rsid w:val="008116B4"/>
    <w:rsid w:val="00811771"/>
    <w:rsid w:val="00811782"/>
    <w:rsid w:val="0081188A"/>
    <w:rsid w:val="00811945"/>
    <w:rsid w:val="00811ACE"/>
    <w:rsid w:val="00811C15"/>
    <w:rsid w:val="00811C1C"/>
    <w:rsid w:val="00811C26"/>
    <w:rsid w:val="00811C2E"/>
    <w:rsid w:val="00811CB0"/>
    <w:rsid w:val="00811E28"/>
    <w:rsid w:val="00811E9A"/>
    <w:rsid w:val="00811FF5"/>
    <w:rsid w:val="0081223F"/>
    <w:rsid w:val="00812314"/>
    <w:rsid w:val="0081240A"/>
    <w:rsid w:val="00812421"/>
    <w:rsid w:val="008124B8"/>
    <w:rsid w:val="008124FE"/>
    <w:rsid w:val="008126FA"/>
    <w:rsid w:val="008129AB"/>
    <w:rsid w:val="00812A59"/>
    <w:rsid w:val="00812AC1"/>
    <w:rsid w:val="00812C62"/>
    <w:rsid w:val="00812CAE"/>
    <w:rsid w:val="00812D78"/>
    <w:rsid w:val="00812DBC"/>
    <w:rsid w:val="00812DD4"/>
    <w:rsid w:val="00812E72"/>
    <w:rsid w:val="00812E80"/>
    <w:rsid w:val="00812E81"/>
    <w:rsid w:val="00812EF6"/>
    <w:rsid w:val="00812F18"/>
    <w:rsid w:val="00812F7E"/>
    <w:rsid w:val="00813012"/>
    <w:rsid w:val="008133C1"/>
    <w:rsid w:val="0081377E"/>
    <w:rsid w:val="00813910"/>
    <w:rsid w:val="0081392F"/>
    <w:rsid w:val="008139AF"/>
    <w:rsid w:val="00813A28"/>
    <w:rsid w:val="00813B79"/>
    <w:rsid w:val="00813BCF"/>
    <w:rsid w:val="00813C68"/>
    <w:rsid w:val="00813E9D"/>
    <w:rsid w:val="0081403C"/>
    <w:rsid w:val="0081412D"/>
    <w:rsid w:val="0081422C"/>
    <w:rsid w:val="008142B8"/>
    <w:rsid w:val="00814398"/>
    <w:rsid w:val="008143B5"/>
    <w:rsid w:val="008144DF"/>
    <w:rsid w:val="008148AD"/>
    <w:rsid w:val="00814981"/>
    <w:rsid w:val="008149DE"/>
    <w:rsid w:val="00814AA6"/>
    <w:rsid w:val="00814DA6"/>
    <w:rsid w:val="00814E65"/>
    <w:rsid w:val="00814E9F"/>
    <w:rsid w:val="00814F17"/>
    <w:rsid w:val="00814F46"/>
    <w:rsid w:val="008150D7"/>
    <w:rsid w:val="008150E1"/>
    <w:rsid w:val="008150F8"/>
    <w:rsid w:val="0081516B"/>
    <w:rsid w:val="008151A6"/>
    <w:rsid w:val="008152E5"/>
    <w:rsid w:val="008152F4"/>
    <w:rsid w:val="00815531"/>
    <w:rsid w:val="00815582"/>
    <w:rsid w:val="0081561C"/>
    <w:rsid w:val="00815728"/>
    <w:rsid w:val="0081574F"/>
    <w:rsid w:val="0081576F"/>
    <w:rsid w:val="008157FC"/>
    <w:rsid w:val="00815A11"/>
    <w:rsid w:val="00815A2E"/>
    <w:rsid w:val="00815A80"/>
    <w:rsid w:val="00815B2D"/>
    <w:rsid w:val="00815C5D"/>
    <w:rsid w:val="00815D39"/>
    <w:rsid w:val="00815E18"/>
    <w:rsid w:val="00815ED9"/>
    <w:rsid w:val="00815EDC"/>
    <w:rsid w:val="00815F48"/>
    <w:rsid w:val="0081608C"/>
    <w:rsid w:val="00816170"/>
    <w:rsid w:val="0081619B"/>
    <w:rsid w:val="00816285"/>
    <w:rsid w:val="008162F9"/>
    <w:rsid w:val="00816355"/>
    <w:rsid w:val="00816480"/>
    <w:rsid w:val="008164CC"/>
    <w:rsid w:val="008164D9"/>
    <w:rsid w:val="00816631"/>
    <w:rsid w:val="00816661"/>
    <w:rsid w:val="0081667E"/>
    <w:rsid w:val="008166C1"/>
    <w:rsid w:val="00816875"/>
    <w:rsid w:val="00816AE4"/>
    <w:rsid w:val="00816BDD"/>
    <w:rsid w:val="00816BED"/>
    <w:rsid w:val="00816DEC"/>
    <w:rsid w:val="00816E11"/>
    <w:rsid w:val="00816E74"/>
    <w:rsid w:val="00816E8F"/>
    <w:rsid w:val="008170F1"/>
    <w:rsid w:val="00817189"/>
    <w:rsid w:val="0081718B"/>
    <w:rsid w:val="008171E0"/>
    <w:rsid w:val="0081728E"/>
    <w:rsid w:val="00817338"/>
    <w:rsid w:val="00817519"/>
    <w:rsid w:val="008177B2"/>
    <w:rsid w:val="00817A11"/>
    <w:rsid w:val="00817BA8"/>
    <w:rsid w:val="00817BC2"/>
    <w:rsid w:val="00817BD1"/>
    <w:rsid w:val="00817C8E"/>
    <w:rsid w:val="00817D54"/>
    <w:rsid w:val="00817DAF"/>
    <w:rsid w:val="00817E98"/>
    <w:rsid w:val="00817ED7"/>
    <w:rsid w:val="00817FC8"/>
    <w:rsid w:val="0082005F"/>
    <w:rsid w:val="00820160"/>
    <w:rsid w:val="00820194"/>
    <w:rsid w:val="008201AD"/>
    <w:rsid w:val="00820250"/>
    <w:rsid w:val="00820268"/>
    <w:rsid w:val="00820288"/>
    <w:rsid w:val="008202B5"/>
    <w:rsid w:val="0082030B"/>
    <w:rsid w:val="0082036F"/>
    <w:rsid w:val="0082038B"/>
    <w:rsid w:val="008203DE"/>
    <w:rsid w:val="0082046E"/>
    <w:rsid w:val="008204CD"/>
    <w:rsid w:val="0082073F"/>
    <w:rsid w:val="0082079B"/>
    <w:rsid w:val="00820805"/>
    <w:rsid w:val="0082087C"/>
    <w:rsid w:val="0082094D"/>
    <w:rsid w:val="00820A0C"/>
    <w:rsid w:val="00820AED"/>
    <w:rsid w:val="00820BAB"/>
    <w:rsid w:val="00820D56"/>
    <w:rsid w:val="00820D86"/>
    <w:rsid w:val="00820DE6"/>
    <w:rsid w:val="00820E62"/>
    <w:rsid w:val="008212E8"/>
    <w:rsid w:val="008212F8"/>
    <w:rsid w:val="00821407"/>
    <w:rsid w:val="00821522"/>
    <w:rsid w:val="0082175B"/>
    <w:rsid w:val="0082185E"/>
    <w:rsid w:val="008218EA"/>
    <w:rsid w:val="00821A3E"/>
    <w:rsid w:val="00821B2B"/>
    <w:rsid w:val="00821B2D"/>
    <w:rsid w:val="00821C08"/>
    <w:rsid w:val="00821C40"/>
    <w:rsid w:val="00821C5B"/>
    <w:rsid w:val="00821C8C"/>
    <w:rsid w:val="00821ECE"/>
    <w:rsid w:val="00821FD6"/>
    <w:rsid w:val="00821FEF"/>
    <w:rsid w:val="0082202A"/>
    <w:rsid w:val="0082205B"/>
    <w:rsid w:val="0082205E"/>
    <w:rsid w:val="0082226B"/>
    <w:rsid w:val="00822276"/>
    <w:rsid w:val="0082238D"/>
    <w:rsid w:val="008223C0"/>
    <w:rsid w:val="008223F4"/>
    <w:rsid w:val="0082274F"/>
    <w:rsid w:val="00822764"/>
    <w:rsid w:val="00822806"/>
    <w:rsid w:val="00822868"/>
    <w:rsid w:val="008229D0"/>
    <w:rsid w:val="008229E4"/>
    <w:rsid w:val="00822A3E"/>
    <w:rsid w:val="00822ABF"/>
    <w:rsid w:val="00822AFF"/>
    <w:rsid w:val="00822C84"/>
    <w:rsid w:val="00822D01"/>
    <w:rsid w:val="00822DB4"/>
    <w:rsid w:val="00822FF4"/>
    <w:rsid w:val="00823118"/>
    <w:rsid w:val="00823208"/>
    <w:rsid w:val="008232F7"/>
    <w:rsid w:val="0082332B"/>
    <w:rsid w:val="00823375"/>
    <w:rsid w:val="0082347E"/>
    <w:rsid w:val="008234AC"/>
    <w:rsid w:val="0082362A"/>
    <w:rsid w:val="0082369A"/>
    <w:rsid w:val="008236B9"/>
    <w:rsid w:val="0082390E"/>
    <w:rsid w:val="00823989"/>
    <w:rsid w:val="0082399D"/>
    <w:rsid w:val="008239A9"/>
    <w:rsid w:val="00823ABC"/>
    <w:rsid w:val="00823C1C"/>
    <w:rsid w:val="00823C32"/>
    <w:rsid w:val="00823C6D"/>
    <w:rsid w:val="00823D11"/>
    <w:rsid w:val="00823E78"/>
    <w:rsid w:val="00823F8C"/>
    <w:rsid w:val="00824113"/>
    <w:rsid w:val="00824118"/>
    <w:rsid w:val="0082415F"/>
    <w:rsid w:val="00824331"/>
    <w:rsid w:val="00824365"/>
    <w:rsid w:val="00824427"/>
    <w:rsid w:val="008246E4"/>
    <w:rsid w:val="008246FC"/>
    <w:rsid w:val="0082483C"/>
    <w:rsid w:val="008248D4"/>
    <w:rsid w:val="008248E5"/>
    <w:rsid w:val="00824B0D"/>
    <w:rsid w:val="00824BEC"/>
    <w:rsid w:val="00824BF7"/>
    <w:rsid w:val="00824C9B"/>
    <w:rsid w:val="00824D44"/>
    <w:rsid w:val="00824D56"/>
    <w:rsid w:val="00825433"/>
    <w:rsid w:val="008254AD"/>
    <w:rsid w:val="00825806"/>
    <w:rsid w:val="0082581D"/>
    <w:rsid w:val="0082583F"/>
    <w:rsid w:val="008258AA"/>
    <w:rsid w:val="008259A7"/>
    <w:rsid w:val="008259E7"/>
    <w:rsid w:val="00825BDF"/>
    <w:rsid w:val="00825CA4"/>
    <w:rsid w:val="00825CFF"/>
    <w:rsid w:val="00825D11"/>
    <w:rsid w:val="00826198"/>
    <w:rsid w:val="008262D5"/>
    <w:rsid w:val="008265C9"/>
    <w:rsid w:val="008266C3"/>
    <w:rsid w:val="0082677B"/>
    <w:rsid w:val="00826793"/>
    <w:rsid w:val="00826848"/>
    <w:rsid w:val="00826B16"/>
    <w:rsid w:val="00826BB2"/>
    <w:rsid w:val="00826C84"/>
    <w:rsid w:val="00826D7E"/>
    <w:rsid w:val="00826DFC"/>
    <w:rsid w:val="00826E0B"/>
    <w:rsid w:val="00826E42"/>
    <w:rsid w:val="0082708F"/>
    <w:rsid w:val="00827145"/>
    <w:rsid w:val="00827168"/>
    <w:rsid w:val="00827281"/>
    <w:rsid w:val="0082733C"/>
    <w:rsid w:val="00827424"/>
    <w:rsid w:val="00827484"/>
    <w:rsid w:val="008274CA"/>
    <w:rsid w:val="0082752E"/>
    <w:rsid w:val="0082753B"/>
    <w:rsid w:val="00827620"/>
    <w:rsid w:val="0082776C"/>
    <w:rsid w:val="0082778E"/>
    <w:rsid w:val="008277D1"/>
    <w:rsid w:val="0082784E"/>
    <w:rsid w:val="00827957"/>
    <w:rsid w:val="00827994"/>
    <w:rsid w:val="008279BF"/>
    <w:rsid w:val="00827A87"/>
    <w:rsid w:val="00827B66"/>
    <w:rsid w:val="00827B74"/>
    <w:rsid w:val="00827F3D"/>
    <w:rsid w:val="00827FD5"/>
    <w:rsid w:val="00830044"/>
    <w:rsid w:val="00830047"/>
    <w:rsid w:val="008302EC"/>
    <w:rsid w:val="00830480"/>
    <w:rsid w:val="008304AA"/>
    <w:rsid w:val="0083053C"/>
    <w:rsid w:val="00830565"/>
    <w:rsid w:val="008306C6"/>
    <w:rsid w:val="008306DB"/>
    <w:rsid w:val="008306F9"/>
    <w:rsid w:val="008307C2"/>
    <w:rsid w:val="00830AD6"/>
    <w:rsid w:val="00830B8B"/>
    <w:rsid w:val="00830CC8"/>
    <w:rsid w:val="00830CEB"/>
    <w:rsid w:val="00830D80"/>
    <w:rsid w:val="00830DB6"/>
    <w:rsid w:val="00830E19"/>
    <w:rsid w:val="00830FD7"/>
    <w:rsid w:val="00830FED"/>
    <w:rsid w:val="008310C2"/>
    <w:rsid w:val="00831293"/>
    <w:rsid w:val="008312B7"/>
    <w:rsid w:val="008313BB"/>
    <w:rsid w:val="0083152F"/>
    <w:rsid w:val="00831541"/>
    <w:rsid w:val="008315BA"/>
    <w:rsid w:val="00831643"/>
    <w:rsid w:val="00831716"/>
    <w:rsid w:val="008317DA"/>
    <w:rsid w:val="0083186B"/>
    <w:rsid w:val="0083195B"/>
    <w:rsid w:val="00831A87"/>
    <w:rsid w:val="00831A91"/>
    <w:rsid w:val="00831BB7"/>
    <w:rsid w:val="00831CC4"/>
    <w:rsid w:val="00831E33"/>
    <w:rsid w:val="00831FD4"/>
    <w:rsid w:val="008326CB"/>
    <w:rsid w:val="0083273D"/>
    <w:rsid w:val="00832948"/>
    <w:rsid w:val="008329C9"/>
    <w:rsid w:val="00832BC5"/>
    <w:rsid w:val="00832BCF"/>
    <w:rsid w:val="00832D0E"/>
    <w:rsid w:val="00832DC5"/>
    <w:rsid w:val="00832E2B"/>
    <w:rsid w:val="00832F7B"/>
    <w:rsid w:val="00832F85"/>
    <w:rsid w:val="00832FA7"/>
    <w:rsid w:val="008333AC"/>
    <w:rsid w:val="00833423"/>
    <w:rsid w:val="00833490"/>
    <w:rsid w:val="00833515"/>
    <w:rsid w:val="0083356C"/>
    <w:rsid w:val="008335BB"/>
    <w:rsid w:val="0083379F"/>
    <w:rsid w:val="0083391A"/>
    <w:rsid w:val="00833B04"/>
    <w:rsid w:val="00833B6F"/>
    <w:rsid w:val="00833F28"/>
    <w:rsid w:val="00833F3A"/>
    <w:rsid w:val="00833FE8"/>
    <w:rsid w:val="008340DB"/>
    <w:rsid w:val="00834143"/>
    <w:rsid w:val="0083417B"/>
    <w:rsid w:val="008342C2"/>
    <w:rsid w:val="00834412"/>
    <w:rsid w:val="0083448E"/>
    <w:rsid w:val="00834548"/>
    <w:rsid w:val="00834711"/>
    <w:rsid w:val="00834817"/>
    <w:rsid w:val="00834EE8"/>
    <w:rsid w:val="00834F1A"/>
    <w:rsid w:val="008352B8"/>
    <w:rsid w:val="0083531E"/>
    <w:rsid w:val="00835478"/>
    <w:rsid w:val="008354EF"/>
    <w:rsid w:val="008354F0"/>
    <w:rsid w:val="008355BD"/>
    <w:rsid w:val="008355E1"/>
    <w:rsid w:val="008355F3"/>
    <w:rsid w:val="008356D0"/>
    <w:rsid w:val="008357CC"/>
    <w:rsid w:val="0083582B"/>
    <w:rsid w:val="0083587B"/>
    <w:rsid w:val="008358E5"/>
    <w:rsid w:val="00835ACD"/>
    <w:rsid w:val="00835B93"/>
    <w:rsid w:val="00835C15"/>
    <w:rsid w:val="00835CDF"/>
    <w:rsid w:val="00835D12"/>
    <w:rsid w:val="00835D42"/>
    <w:rsid w:val="00835E99"/>
    <w:rsid w:val="00835F64"/>
    <w:rsid w:val="00836097"/>
    <w:rsid w:val="008361D1"/>
    <w:rsid w:val="00836243"/>
    <w:rsid w:val="0083629A"/>
    <w:rsid w:val="0083634A"/>
    <w:rsid w:val="00836368"/>
    <w:rsid w:val="008365E4"/>
    <w:rsid w:val="008366E5"/>
    <w:rsid w:val="0083674E"/>
    <w:rsid w:val="008368BF"/>
    <w:rsid w:val="00836918"/>
    <w:rsid w:val="00836ABD"/>
    <w:rsid w:val="00836C65"/>
    <w:rsid w:val="00836D9B"/>
    <w:rsid w:val="00836F60"/>
    <w:rsid w:val="00836FFB"/>
    <w:rsid w:val="0083707D"/>
    <w:rsid w:val="00837113"/>
    <w:rsid w:val="0083726E"/>
    <w:rsid w:val="008372F2"/>
    <w:rsid w:val="00837325"/>
    <w:rsid w:val="00837638"/>
    <w:rsid w:val="00837742"/>
    <w:rsid w:val="008378E0"/>
    <w:rsid w:val="00837904"/>
    <w:rsid w:val="00837933"/>
    <w:rsid w:val="00837980"/>
    <w:rsid w:val="008379AD"/>
    <w:rsid w:val="00837A55"/>
    <w:rsid w:val="00837A9B"/>
    <w:rsid w:val="00837BA0"/>
    <w:rsid w:val="00837D43"/>
    <w:rsid w:val="00837DDA"/>
    <w:rsid w:val="00837E8A"/>
    <w:rsid w:val="00837EE0"/>
    <w:rsid w:val="00837F13"/>
    <w:rsid w:val="00837F52"/>
    <w:rsid w:val="00837FEA"/>
    <w:rsid w:val="0084035A"/>
    <w:rsid w:val="00840515"/>
    <w:rsid w:val="00840766"/>
    <w:rsid w:val="00840779"/>
    <w:rsid w:val="008408C7"/>
    <w:rsid w:val="00840902"/>
    <w:rsid w:val="00840C3E"/>
    <w:rsid w:val="00840C5A"/>
    <w:rsid w:val="00840CE9"/>
    <w:rsid w:val="00840D1C"/>
    <w:rsid w:val="00840E57"/>
    <w:rsid w:val="00840FAF"/>
    <w:rsid w:val="00840FCC"/>
    <w:rsid w:val="00840FE4"/>
    <w:rsid w:val="008410B9"/>
    <w:rsid w:val="008410BE"/>
    <w:rsid w:val="00841102"/>
    <w:rsid w:val="0084114F"/>
    <w:rsid w:val="00841345"/>
    <w:rsid w:val="0084146A"/>
    <w:rsid w:val="00841508"/>
    <w:rsid w:val="00841604"/>
    <w:rsid w:val="0084163F"/>
    <w:rsid w:val="008416A5"/>
    <w:rsid w:val="008416DF"/>
    <w:rsid w:val="00841899"/>
    <w:rsid w:val="008418B2"/>
    <w:rsid w:val="008418CC"/>
    <w:rsid w:val="00841977"/>
    <w:rsid w:val="00841B73"/>
    <w:rsid w:val="00841C2B"/>
    <w:rsid w:val="00841DDB"/>
    <w:rsid w:val="00841E21"/>
    <w:rsid w:val="00841EB8"/>
    <w:rsid w:val="00841FD0"/>
    <w:rsid w:val="00842094"/>
    <w:rsid w:val="0084216F"/>
    <w:rsid w:val="008421AB"/>
    <w:rsid w:val="008423E1"/>
    <w:rsid w:val="00842584"/>
    <w:rsid w:val="00842626"/>
    <w:rsid w:val="00842761"/>
    <w:rsid w:val="00842DBB"/>
    <w:rsid w:val="00842E53"/>
    <w:rsid w:val="00842EA7"/>
    <w:rsid w:val="00842F1A"/>
    <w:rsid w:val="00842F58"/>
    <w:rsid w:val="00843129"/>
    <w:rsid w:val="0084318F"/>
    <w:rsid w:val="008431A2"/>
    <w:rsid w:val="008431BA"/>
    <w:rsid w:val="0084322A"/>
    <w:rsid w:val="00843355"/>
    <w:rsid w:val="008434C7"/>
    <w:rsid w:val="00843529"/>
    <w:rsid w:val="008436D7"/>
    <w:rsid w:val="00843705"/>
    <w:rsid w:val="0084370C"/>
    <w:rsid w:val="00843715"/>
    <w:rsid w:val="00843793"/>
    <w:rsid w:val="00843A4B"/>
    <w:rsid w:val="00843A58"/>
    <w:rsid w:val="00843B1A"/>
    <w:rsid w:val="00843BC9"/>
    <w:rsid w:val="00843C6D"/>
    <w:rsid w:val="00843CDD"/>
    <w:rsid w:val="00843DBF"/>
    <w:rsid w:val="00843EED"/>
    <w:rsid w:val="00843F87"/>
    <w:rsid w:val="00844123"/>
    <w:rsid w:val="008441A6"/>
    <w:rsid w:val="00844303"/>
    <w:rsid w:val="00844418"/>
    <w:rsid w:val="008445CD"/>
    <w:rsid w:val="0084462B"/>
    <w:rsid w:val="0084473D"/>
    <w:rsid w:val="008447C4"/>
    <w:rsid w:val="00844830"/>
    <w:rsid w:val="00844998"/>
    <w:rsid w:val="00844A44"/>
    <w:rsid w:val="00844A82"/>
    <w:rsid w:val="00844ACA"/>
    <w:rsid w:val="00844B99"/>
    <w:rsid w:val="00844BF4"/>
    <w:rsid w:val="00844CB9"/>
    <w:rsid w:val="00844CF5"/>
    <w:rsid w:val="00844D55"/>
    <w:rsid w:val="00844DF5"/>
    <w:rsid w:val="00844E9D"/>
    <w:rsid w:val="00844EC6"/>
    <w:rsid w:val="00845037"/>
    <w:rsid w:val="00845075"/>
    <w:rsid w:val="008450E5"/>
    <w:rsid w:val="00845150"/>
    <w:rsid w:val="008451AC"/>
    <w:rsid w:val="00845240"/>
    <w:rsid w:val="008452C2"/>
    <w:rsid w:val="0084535A"/>
    <w:rsid w:val="00845484"/>
    <w:rsid w:val="0084567E"/>
    <w:rsid w:val="008457CF"/>
    <w:rsid w:val="00845805"/>
    <w:rsid w:val="00845871"/>
    <w:rsid w:val="008458A0"/>
    <w:rsid w:val="00845C07"/>
    <w:rsid w:val="00845C62"/>
    <w:rsid w:val="00845E95"/>
    <w:rsid w:val="00845F5D"/>
    <w:rsid w:val="0084652D"/>
    <w:rsid w:val="008465AC"/>
    <w:rsid w:val="00846894"/>
    <w:rsid w:val="008468C1"/>
    <w:rsid w:val="00846CAD"/>
    <w:rsid w:val="00846D72"/>
    <w:rsid w:val="00846DD4"/>
    <w:rsid w:val="00846DE9"/>
    <w:rsid w:val="00846E0B"/>
    <w:rsid w:val="00846E17"/>
    <w:rsid w:val="00846E23"/>
    <w:rsid w:val="00846F14"/>
    <w:rsid w:val="00846F8B"/>
    <w:rsid w:val="0084709B"/>
    <w:rsid w:val="008470A1"/>
    <w:rsid w:val="0084715C"/>
    <w:rsid w:val="008471BB"/>
    <w:rsid w:val="00847248"/>
    <w:rsid w:val="008472A3"/>
    <w:rsid w:val="008472B0"/>
    <w:rsid w:val="008472D7"/>
    <w:rsid w:val="008475A1"/>
    <w:rsid w:val="008477B6"/>
    <w:rsid w:val="00847ADF"/>
    <w:rsid w:val="00847CD9"/>
    <w:rsid w:val="00847DE8"/>
    <w:rsid w:val="00847DED"/>
    <w:rsid w:val="00847E38"/>
    <w:rsid w:val="00847EF8"/>
    <w:rsid w:val="00847F03"/>
    <w:rsid w:val="0085018F"/>
    <w:rsid w:val="008502B2"/>
    <w:rsid w:val="00850309"/>
    <w:rsid w:val="00850473"/>
    <w:rsid w:val="008504A8"/>
    <w:rsid w:val="0085065B"/>
    <w:rsid w:val="0085069E"/>
    <w:rsid w:val="008506BE"/>
    <w:rsid w:val="00850791"/>
    <w:rsid w:val="008507AE"/>
    <w:rsid w:val="00850897"/>
    <w:rsid w:val="00850923"/>
    <w:rsid w:val="00850940"/>
    <w:rsid w:val="00850A75"/>
    <w:rsid w:val="00850D3E"/>
    <w:rsid w:val="00850DBD"/>
    <w:rsid w:val="00850E24"/>
    <w:rsid w:val="00850E2B"/>
    <w:rsid w:val="00850EB8"/>
    <w:rsid w:val="00851016"/>
    <w:rsid w:val="00851077"/>
    <w:rsid w:val="00851097"/>
    <w:rsid w:val="008510E8"/>
    <w:rsid w:val="00851247"/>
    <w:rsid w:val="00851480"/>
    <w:rsid w:val="008514CC"/>
    <w:rsid w:val="00851695"/>
    <w:rsid w:val="00851821"/>
    <w:rsid w:val="008519D6"/>
    <w:rsid w:val="00851A11"/>
    <w:rsid w:val="00851AF4"/>
    <w:rsid w:val="00851B44"/>
    <w:rsid w:val="00851CF3"/>
    <w:rsid w:val="0085212F"/>
    <w:rsid w:val="0085218D"/>
    <w:rsid w:val="008522B2"/>
    <w:rsid w:val="008523D7"/>
    <w:rsid w:val="00852548"/>
    <w:rsid w:val="008525AC"/>
    <w:rsid w:val="0085272B"/>
    <w:rsid w:val="008527CB"/>
    <w:rsid w:val="008529C3"/>
    <w:rsid w:val="00852A39"/>
    <w:rsid w:val="00852E96"/>
    <w:rsid w:val="00852F0F"/>
    <w:rsid w:val="00853067"/>
    <w:rsid w:val="008530E7"/>
    <w:rsid w:val="0085317F"/>
    <w:rsid w:val="00853246"/>
    <w:rsid w:val="0085331A"/>
    <w:rsid w:val="008533CB"/>
    <w:rsid w:val="00853559"/>
    <w:rsid w:val="00853583"/>
    <w:rsid w:val="008535EB"/>
    <w:rsid w:val="0085364C"/>
    <w:rsid w:val="00853750"/>
    <w:rsid w:val="00853815"/>
    <w:rsid w:val="00853875"/>
    <w:rsid w:val="0085389A"/>
    <w:rsid w:val="00853996"/>
    <w:rsid w:val="008539FE"/>
    <w:rsid w:val="00853E76"/>
    <w:rsid w:val="00853E8C"/>
    <w:rsid w:val="00853FEB"/>
    <w:rsid w:val="00854012"/>
    <w:rsid w:val="008540CF"/>
    <w:rsid w:val="00854189"/>
    <w:rsid w:val="0085419B"/>
    <w:rsid w:val="008542C9"/>
    <w:rsid w:val="008544A0"/>
    <w:rsid w:val="00854551"/>
    <w:rsid w:val="008545FB"/>
    <w:rsid w:val="0085470C"/>
    <w:rsid w:val="00854729"/>
    <w:rsid w:val="008547BA"/>
    <w:rsid w:val="0085481D"/>
    <w:rsid w:val="00854AF6"/>
    <w:rsid w:val="00854D15"/>
    <w:rsid w:val="00854E10"/>
    <w:rsid w:val="00854EEC"/>
    <w:rsid w:val="00855608"/>
    <w:rsid w:val="0085570B"/>
    <w:rsid w:val="008558DA"/>
    <w:rsid w:val="008559F6"/>
    <w:rsid w:val="00855A71"/>
    <w:rsid w:val="00855B74"/>
    <w:rsid w:val="00855CC9"/>
    <w:rsid w:val="00855CDF"/>
    <w:rsid w:val="00855F2D"/>
    <w:rsid w:val="00855FE9"/>
    <w:rsid w:val="00856045"/>
    <w:rsid w:val="00856077"/>
    <w:rsid w:val="008560A1"/>
    <w:rsid w:val="008560CC"/>
    <w:rsid w:val="0085618F"/>
    <w:rsid w:val="008561DA"/>
    <w:rsid w:val="00856212"/>
    <w:rsid w:val="00856443"/>
    <w:rsid w:val="00856599"/>
    <w:rsid w:val="00856603"/>
    <w:rsid w:val="00856739"/>
    <w:rsid w:val="008567A1"/>
    <w:rsid w:val="008569A2"/>
    <w:rsid w:val="008569A7"/>
    <w:rsid w:val="00856AA3"/>
    <w:rsid w:val="00856B2C"/>
    <w:rsid w:val="00856D00"/>
    <w:rsid w:val="00856D5C"/>
    <w:rsid w:val="00856D6B"/>
    <w:rsid w:val="00856D6C"/>
    <w:rsid w:val="00856E6B"/>
    <w:rsid w:val="00856E75"/>
    <w:rsid w:val="00856F30"/>
    <w:rsid w:val="008571C0"/>
    <w:rsid w:val="008571E2"/>
    <w:rsid w:val="0085729B"/>
    <w:rsid w:val="00857554"/>
    <w:rsid w:val="0085782C"/>
    <w:rsid w:val="0085789E"/>
    <w:rsid w:val="00857D9E"/>
    <w:rsid w:val="00857DDD"/>
    <w:rsid w:val="00857E87"/>
    <w:rsid w:val="00857EE5"/>
    <w:rsid w:val="00857FEE"/>
    <w:rsid w:val="008600F5"/>
    <w:rsid w:val="00860147"/>
    <w:rsid w:val="008602F3"/>
    <w:rsid w:val="008603B1"/>
    <w:rsid w:val="00860635"/>
    <w:rsid w:val="0086094A"/>
    <w:rsid w:val="00860A1B"/>
    <w:rsid w:val="00860C0A"/>
    <w:rsid w:val="00861016"/>
    <w:rsid w:val="0086102D"/>
    <w:rsid w:val="00861303"/>
    <w:rsid w:val="00861320"/>
    <w:rsid w:val="0086156D"/>
    <w:rsid w:val="008616C6"/>
    <w:rsid w:val="00861874"/>
    <w:rsid w:val="00861921"/>
    <w:rsid w:val="00861A67"/>
    <w:rsid w:val="00861A84"/>
    <w:rsid w:val="00861AAE"/>
    <w:rsid w:val="00861B66"/>
    <w:rsid w:val="00861C72"/>
    <w:rsid w:val="00861D8E"/>
    <w:rsid w:val="00861E84"/>
    <w:rsid w:val="00861F56"/>
    <w:rsid w:val="00861FDD"/>
    <w:rsid w:val="008620F3"/>
    <w:rsid w:val="0086219A"/>
    <w:rsid w:val="008622B6"/>
    <w:rsid w:val="0086231B"/>
    <w:rsid w:val="00862565"/>
    <w:rsid w:val="008625C3"/>
    <w:rsid w:val="008626B6"/>
    <w:rsid w:val="008626E9"/>
    <w:rsid w:val="008626EF"/>
    <w:rsid w:val="00862701"/>
    <w:rsid w:val="0086292E"/>
    <w:rsid w:val="0086297E"/>
    <w:rsid w:val="00862B10"/>
    <w:rsid w:val="00862B34"/>
    <w:rsid w:val="00862C24"/>
    <w:rsid w:val="00862C4B"/>
    <w:rsid w:val="00862DD0"/>
    <w:rsid w:val="00862E69"/>
    <w:rsid w:val="00862EE8"/>
    <w:rsid w:val="00862F84"/>
    <w:rsid w:val="00863075"/>
    <w:rsid w:val="008630D0"/>
    <w:rsid w:val="0086318D"/>
    <w:rsid w:val="00863209"/>
    <w:rsid w:val="0086349C"/>
    <w:rsid w:val="008634D0"/>
    <w:rsid w:val="008634D6"/>
    <w:rsid w:val="0086355B"/>
    <w:rsid w:val="00863584"/>
    <w:rsid w:val="0086369E"/>
    <w:rsid w:val="0086383E"/>
    <w:rsid w:val="00863B96"/>
    <w:rsid w:val="00863C3F"/>
    <w:rsid w:val="00863C54"/>
    <w:rsid w:val="00863D83"/>
    <w:rsid w:val="00863E2E"/>
    <w:rsid w:val="00863E9C"/>
    <w:rsid w:val="00864016"/>
    <w:rsid w:val="008640BC"/>
    <w:rsid w:val="00864219"/>
    <w:rsid w:val="008643F1"/>
    <w:rsid w:val="00864662"/>
    <w:rsid w:val="00864771"/>
    <w:rsid w:val="00864780"/>
    <w:rsid w:val="008648C8"/>
    <w:rsid w:val="00864911"/>
    <w:rsid w:val="0086495D"/>
    <w:rsid w:val="0086497F"/>
    <w:rsid w:val="00864A1D"/>
    <w:rsid w:val="00864B79"/>
    <w:rsid w:val="00864CD0"/>
    <w:rsid w:val="008650A5"/>
    <w:rsid w:val="00865152"/>
    <w:rsid w:val="00865172"/>
    <w:rsid w:val="0086517E"/>
    <w:rsid w:val="008654C1"/>
    <w:rsid w:val="00865745"/>
    <w:rsid w:val="00865790"/>
    <w:rsid w:val="0086593D"/>
    <w:rsid w:val="00865960"/>
    <w:rsid w:val="00865A61"/>
    <w:rsid w:val="00865BA1"/>
    <w:rsid w:val="00865BBC"/>
    <w:rsid w:val="00865C0B"/>
    <w:rsid w:val="00865D00"/>
    <w:rsid w:val="00865D13"/>
    <w:rsid w:val="00866068"/>
    <w:rsid w:val="0086639D"/>
    <w:rsid w:val="008663D2"/>
    <w:rsid w:val="0086642C"/>
    <w:rsid w:val="0086643C"/>
    <w:rsid w:val="00866462"/>
    <w:rsid w:val="0086665D"/>
    <w:rsid w:val="008666F2"/>
    <w:rsid w:val="00866A0E"/>
    <w:rsid w:val="00866A2A"/>
    <w:rsid w:val="00866AF8"/>
    <w:rsid w:val="00866B26"/>
    <w:rsid w:val="00866C19"/>
    <w:rsid w:val="00866C62"/>
    <w:rsid w:val="00866CBA"/>
    <w:rsid w:val="00866CE9"/>
    <w:rsid w:val="00866D80"/>
    <w:rsid w:val="00866D8B"/>
    <w:rsid w:val="00866DA4"/>
    <w:rsid w:val="00866E00"/>
    <w:rsid w:val="00867039"/>
    <w:rsid w:val="00867046"/>
    <w:rsid w:val="00867299"/>
    <w:rsid w:val="00867387"/>
    <w:rsid w:val="0086742D"/>
    <w:rsid w:val="0086750A"/>
    <w:rsid w:val="008675EC"/>
    <w:rsid w:val="00867674"/>
    <w:rsid w:val="00867754"/>
    <w:rsid w:val="00867C54"/>
    <w:rsid w:val="00867C9E"/>
    <w:rsid w:val="00867CC8"/>
    <w:rsid w:val="00867D27"/>
    <w:rsid w:val="00867DE1"/>
    <w:rsid w:val="00867E79"/>
    <w:rsid w:val="00867FBF"/>
    <w:rsid w:val="00867FCB"/>
    <w:rsid w:val="008701B6"/>
    <w:rsid w:val="00870302"/>
    <w:rsid w:val="00870315"/>
    <w:rsid w:val="0087039E"/>
    <w:rsid w:val="0087041B"/>
    <w:rsid w:val="00870633"/>
    <w:rsid w:val="00870756"/>
    <w:rsid w:val="0087075D"/>
    <w:rsid w:val="0087082F"/>
    <w:rsid w:val="0087099B"/>
    <w:rsid w:val="00870CBF"/>
    <w:rsid w:val="00870D05"/>
    <w:rsid w:val="00870D36"/>
    <w:rsid w:val="00870D6C"/>
    <w:rsid w:val="00870EB2"/>
    <w:rsid w:val="00870F53"/>
    <w:rsid w:val="00870F5B"/>
    <w:rsid w:val="00870F5E"/>
    <w:rsid w:val="008710AC"/>
    <w:rsid w:val="008710B4"/>
    <w:rsid w:val="0087110F"/>
    <w:rsid w:val="008711AC"/>
    <w:rsid w:val="00871300"/>
    <w:rsid w:val="008713BA"/>
    <w:rsid w:val="008713C0"/>
    <w:rsid w:val="00871402"/>
    <w:rsid w:val="00871437"/>
    <w:rsid w:val="00871492"/>
    <w:rsid w:val="008714AB"/>
    <w:rsid w:val="008714D4"/>
    <w:rsid w:val="008714E0"/>
    <w:rsid w:val="00871747"/>
    <w:rsid w:val="00871A05"/>
    <w:rsid w:val="00871B0E"/>
    <w:rsid w:val="00871B56"/>
    <w:rsid w:val="00871BEE"/>
    <w:rsid w:val="00871DBC"/>
    <w:rsid w:val="00871F0D"/>
    <w:rsid w:val="00871F97"/>
    <w:rsid w:val="00871FB2"/>
    <w:rsid w:val="00871FC6"/>
    <w:rsid w:val="00872107"/>
    <w:rsid w:val="00872198"/>
    <w:rsid w:val="00872204"/>
    <w:rsid w:val="0087232D"/>
    <w:rsid w:val="008723C5"/>
    <w:rsid w:val="00872539"/>
    <w:rsid w:val="00872585"/>
    <w:rsid w:val="008725C7"/>
    <w:rsid w:val="008728BE"/>
    <w:rsid w:val="008728D8"/>
    <w:rsid w:val="00872934"/>
    <w:rsid w:val="00872A71"/>
    <w:rsid w:val="00872AC9"/>
    <w:rsid w:val="00872B8B"/>
    <w:rsid w:val="00872BE6"/>
    <w:rsid w:val="00872D4F"/>
    <w:rsid w:val="00872F28"/>
    <w:rsid w:val="00872F76"/>
    <w:rsid w:val="0087307E"/>
    <w:rsid w:val="00873128"/>
    <w:rsid w:val="0087317D"/>
    <w:rsid w:val="008731D6"/>
    <w:rsid w:val="008732C2"/>
    <w:rsid w:val="008736D7"/>
    <w:rsid w:val="008737A7"/>
    <w:rsid w:val="00873A35"/>
    <w:rsid w:val="00873A91"/>
    <w:rsid w:val="00873B4A"/>
    <w:rsid w:val="00873B6F"/>
    <w:rsid w:val="00873C2A"/>
    <w:rsid w:val="00873CCF"/>
    <w:rsid w:val="00873E09"/>
    <w:rsid w:val="00874241"/>
    <w:rsid w:val="0087430A"/>
    <w:rsid w:val="00874367"/>
    <w:rsid w:val="00874405"/>
    <w:rsid w:val="00874435"/>
    <w:rsid w:val="0087453D"/>
    <w:rsid w:val="008746B3"/>
    <w:rsid w:val="008747EF"/>
    <w:rsid w:val="0087487A"/>
    <w:rsid w:val="00874886"/>
    <w:rsid w:val="00874B26"/>
    <w:rsid w:val="00874B2E"/>
    <w:rsid w:val="00874C81"/>
    <w:rsid w:val="00874D51"/>
    <w:rsid w:val="00874D96"/>
    <w:rsid w:val="00874DE3"/>
    <w:rsid w:val="00874E90"/>
    <w:rsid w:val="00874EA6"/>
    <w:rsid w:val="00874FC8"/>
    <w:rsid w:val="008751E2"/>
    <w:rsid w:val="008752BB"/>
    <w:rsid w:val="008752E4"/>
    <w:rsid w:val="00875381"/>
    <w:rsid w:val="00875606"/>
    <w:rsid w:val="0087565A"/>
    <w:rsid w:val="00875818"/>
    <w:rsid w:val="008758BB"/>
    <w:rsid w:val="0087599F"/>
    <w:rsid w:val="00875C81"/>
    <w:rsid w:val="00875C8B"/>
    <w:rsid w:val="00875E68"/>
    <w:rsid w:val="00875EC7"/>
    <w:rsid w:val="00875EE3"/>
    <w:rsid w:val="0087618C"/>
    <w:rsid w:val="008761B1"/>
    <w:rsid w:val="008761B6"/>
    <w:rsid w:val="00876514"/>
    <w:rsid w:val="00876741"/>
    <w:rsid w:val="0087686D"/>
    <w:rsid w:val="008768A5"/>
    <w:rsid w:val="00876A9A"/>
    <w:rsid w:val="00876C0A"/>
    <w:rsid w:val="00876C63"/>
    <w:rsid w:val="00876CBC"/>
    <w:rsid w:val="00876D13"/>
    <w:rsid w:val="00876D2B"/>
    <w:rsid w:val="00876D84"/>
    <w:rsid w:val="00876D90"/>
    <w:rsid w:val="00876E40"/>
    <w:rsid w:val="0087720C"/>
    <w:rsid w:val="008772B5"/>
    <w:rsid w:val="008773BA"/>
    <w:rsid w:val="008774D2"/>
    <w:rsid w:val="008775F1"/>
    <w:rsid w:val="0087768C"/>
    <w:rsid w:val="008776AF"/>
    <w:rsid w:val="0087778E"/>
    <w:rsid w:val="008779A1"/>
    <w:rsid w:val="00877B79"/>
    <w:rsid w:val="00877D56"/>
    <w:rsid w:val="00880022"/>
    <w:rsid w:val="00880034"/>
    <w:rsid w:val="008801EF"/>
    <w:rsid w:val="00880334"/>
    <w:rsid w:val="00880338"/>
    <w:rsid w:val="008803B7"/>
    <w:rsid w:val="008803CB"/>
    <w:rsid w:val="00880448"/>
    <w:rsid w:val="008804F2"/>
    <w:rsid w:val="0088062C"/>
    <w:rsid w:val="008806CD"/>
    <w:rsid w:val="0088077A"/>
    <w:rsid w:val="008808AB"/>
    <w:rsid w:val="00880948"/>
    <w:rsid w:val="00880AE6"/>
    <w:rsid w:val="00880AE7"/>
    <w:rsid w:val="00880C1B"/>
    <w:rsid w:val="00880DAF"/>
    <w:rsid w:val="00880E37"/>
    <w:rsid w:val="00880E3C"/>
    <w:rsid w:val="00880E47"/>
    <w:rsid w:val="00880FEF"/>
    <w:rsid w:val="0088104D"/>
    <w:rsid w:val="008810C8"/>
    <w:rsid w:val="0088142E"/>
    <w:rsid w:val="00881655"/>
    <w:rsid w:val="0088165E"/>
    <w:rsid w:val="008816C1"/>
    <w:rsid w:val="00881817"/>
    <w:rsid w:val="008818CA"/>
    <w:rsid w:val="00881A25"/>
    <w:rsid w:val="00881B2C"/>
    <w:rsid w:val="00881B92"/>
    <w:rsid w:val="00881BD7"/>
    <w:rsid w:val="00881C1D"/>
    <w:rsid w:val="00881CED"/>
    <w:rsid w:val="00881D06"/>
    <w:rsid w:val="00881D33"/>
    <w:rsid w:val="00881DBF"/>
    <w:rsid w:val="00881E0A"/>
    <w:rsid w:val="00881EC3"/>
    <w:rsid w:val="00881EFC"/>
    <w:rsid w:val="00882194"/>
    <w:rsid w:val="0088245A"/>
    <w:rsid w:val="00882512"/>
    <w:rsid w:val="00882647"/>
    <w:rsid w:val="008829A3"/>
    <w:rsid w:val="008829C9"/>
    <w:rsid w:val="00882A09"/>
    <w:rsid w:val="00882B2F"/>
    <w:rsid w:val="00882DC8"/>
    <w:rsid w:val="00882E4E"/>
    <w:rsid w:val="00882F06"/>
    <w:rsid w:val="00882F44"/>
    <w:rsid w:val="00883022"/>
    <w:rsid w:val="008830EE"/>
    <w:rsid w:val="0088315C"/>
    <w:rsid w:val="00883199"/>
    <w:rsid w:val="008833B0"/>
    <w:rsid w:val="008834D2"/>
    <w:rsid w:val="00883685"/>
    <w:rsid w:val="00883BD2"/>
    <w:rsid w:val="00883DBC"/>
    <w:rsid w:val="00883EF0"/>
    <w:rsid w:val="008840A6"/>
    <w:rsid w:val="0088412E"/>
    <w:rsid w:val="008844A1"/>
    <w:rsid w:val="008844E5"/>
    <w:rsid w:val="00884556"/>
    <w:rsid w:val="008845BB"/>
    <w:rsid w:val="008845C1"/>
    <w:rsid w:val="00884631"/>
    <w:rsid w:val="00884740"/>
    <w:rsid w:val="008848FC"/>
    <w:rsid w:val="00884917"/>
    <w:rsid w:val="00884958"/>
    <w:rsid w:val="008849DC"/>
    <w:rsid w:val="00884A91"/>
    <w:rsid w:val="00884B1E"/>
    <w:rsid w:val="00884B2D"/>
    <w:rsid w:val="00884B65"/>
    <w:rsid w:val="00884E99"/>
    <w:rsid w:val="00884E9B"/>
    <w:rsid w:val="00884F29"/>
    <w:rsid w:val="00884FB2"/>
    <w:rsid w:val="00884FE5"/>
    <w:rsid w:val="0088510A"/>
    <w:rsid w:val="0088517C"/>
    <w:rsid w:val="0088520F"/>
    <w:rsid w:val="00885234"/>
    <w:rsid w:val="0088528C"/>
    <w:rsid w:val="008853C3"/>
    <w:rsid w:val="00885748"/>
    <w:rsid w:val="0088587E"/>
    <w:rsid w:val="00885890"/>
    <w:rsid w:val="008858FD"/>
    <w:rsid w:val="00885B04"/>
    <w:rsid w:val="00885BF2"/>
    <w:rsid w:val="00885C54"/>
    <w:rsid w:val="00885E07"/>
    <w:rsid w:val="00885F85"/>
    <w:rsid w:val="00885FEC"/>
    <w:rsid w:val="00886020"/>
    <w:rsid w:val="00886072"/>
    <w:rsid w:val="00886116"/>
    <w:rsid w:val="008861AD"/>
    <w:rsid w:val="008863CA"/>
    <w:rsid w:val="008863CF"/>
    <w:rsid w:val="00886447"/>
    <w:rsid w:val="00886563"/>
    <w:rsid w:val="0088672B"/>
    <w:rsid w:val="00886763"/>
    <w:rsid w:val="00886A98"/>
    <w:rsid w:val="00886BB1"/>
    <w:rsid w:val="00886C44"/>
    <w:rsid w:val="00886D12"/>
    <w:rsid w:val="00886ED8"/>
    <w:rsid w:val="00886FAE"/>
    <w:rsid w:val="00886FCB"/>
    <w:rsid w:val="0088719F"/>
    <w:rsid w:val="008871CE"/>
    <w:rsid w:val="00887430"/>
    <w:rsid w:val="00887452"/>
    <w:rsid w:val="008875D8"/>
    <w:rsid w:val="008875E0"/>
    <w:rsid w:val="008876A3"/>
    <w:rsid w:val="00887768"/>
    <w:rsid w:val="0088777F"/>
    <w:rsid w:val="00887804"/>
    <w:rsid w:val="008878A9"/>
    <w:rsid w:val="008879BD"/>
    <w:rsid w:val="008879D6"/>
    <w:rsid w:val="00887A71"/>
    <w:rsid w:val="00887A72"/>
    <w:rsid w:val="00887ABF"/>
    <w:rsid w:val="00887B03"/>
    <w:rsid w:val="00887B66"/>
    <w:rsid w:val="00887BD8"/>
    <w:rsid w:val="00887DF0"/>
    <w:rsid w:val="00887E1C"/>
    <w:rsid w:val="00887F8A"/>
    <w:rsid w:val="00890066"/>
    <w:rsid w:val="00890106"/>
    <w:rsid w:val="008903DD"/>
    <w:rsid w:val="008904CC"/>
    <w:rsid w:val="008905E0"/>
    <w:rsid w:val="00890633"/>
    <w:rsid w:val="00890785"/>
    <w:rsid w:val="00890916"/>
    <w:rsid w:val="008909EC"/>
    <w:rsid w:val="00890A69"/>
    <w:rsid w:val="00890BE2"/>
    <w:rsid w:val="00890C01"/>
    <w:rsid w:val="00890CBF"/>
    <w:rsid w:val="00890DBB"/>
    <w:rsid w:val="00890F37"/>
    <w:rsid w:val="00890F78"/>
    <w:rsid w:val="008914B1"/>
    <w:rsid w:val="00891824"/>
    <w:rsid w:val="00891909"/>
    <w:rsid w:val="00891B7A"/>
    <w:rsid w:val="00891BAC"/>
    <w:rsid w:val="00891CC5"/>
    <w:rsid w:val="00891CE3"/>
    <w:rsid w:val="00891D77"/>
    <w:rsid w:val="00891D9C"/>
    <w:rsid w:val="008920D8"/>
    <w:rsid w:val="008921FE"/>
    <w:rsid w:val="00892270"/>
    <w:rsid w:val="00892376"/>
    <w:rsid w:val="0089265A"/>
    <w:rsid w:val="008929B4"/>
    <w:rsid w:val="008929D4"/>
    <w:rsid w:val="008929ED"/>
    <w:rsid w:val="00892A1B"/>
    <w:rsid w:val="00892A62"/>
    <w:rsid w:val="00892C62"/>
    <w:rsid w:val="00892E13"/>
    <w:rsid w:val="00892E7F"/>
    <w:rsid w:val="00892E82"/>
    <w:rsid w:val="00892F24"/>
    <w:rsid w:val="008930ED"/>
    <w:rsid w:val="0089317C"/>
    <w:rsid w:val="008931B0"/>
    <w:rsid w:val="00893331"/>
    <w:rsid w:val="0089337D"/>
    <w:rsid w:val="00893505"/>
    <w:rsid w:val="0089352F"/>
    <w:rsid w:val="00893533"/>
    <w:rsid w:val="00893587"/>
    <w:rsid w:val="00893719"/>
    <w:rsid w:val="008937E4"/>
    <w:rsid w:val="00893960"/>
    <w:rsid w:val="00893AEA"/>
    <w:rsid w:val="00893C2C"/>
    <w:rsid w:val="00893D2D"/>
    <w:rsid w:val="00893DA8"/>
    <w:rsid w:val="00893DD5"/>
    <w:rsid w:val="00893F9E"/>
    <w:rsid w:val="0089405E"/>
    <w:rsid w:val="00894109"/>
    <w:rsid w:val="00894266"/>
    <w:rsid w:val="008942AB"/>
    <w:rsid w:val="008942BD"/>
    <w:rsid w:val="00894469"/>
    <w:rsid w:val="00894517"/>
    <w:rsid w:val="00894641"/>
    <w:rsid w:val="008946ED"/>
    <w:rsid w:val="00894A0B"/>
    <w:rsid w:val="00894BB4"/>
    <w:rsid w:val="00894C2B"/>
    <w:rsid w:val="00894C37"/>
    <w:rsid w:val="00894CC0"/>
    <w:rsid w:val="00894E01"/>
    <w:rsid w:val="00895189"/>
    <w:rsid w:val="00895345"/>
    <w:rsid w:val="008953CD"/>
    <w:rsid w:val="00895455"/>
    <w:rsid w:val="00895754"/>
    <w:rsid w:val="0089586D"/>
    <w:rsid w:val="00895A09"/>
    <w:rsid w:val="00895A81"/>
    <w:rsid w:val="00895A94"/>
    <w:rsid w:val="00895CD1"/>
    <w:rsid w:val="00895D6B"/>
    <w:rsid w:val="00895D85"/>
    <w:rsid w:val="00896025"/>
    <w:rsid w:val="008962AD"/>
    <w:rsid w:val="008963FD"/>
    <w:rsid w:val="00896441"/>
    <w:rsid w:val="008964F1"/>
    <w:rsid w:val="00896556"/>
    <w:rsid w:val="00896635"/>
    <w:rsid w:val="0089668D"/>
    <w:rsid w:val="008967D8"/>
    <w:rsid w:val="0089680D"/>
    <w:rsid w:val="008968AF"/>
    <w:rsid w:val="00896B4A"/>
    <w:rsid w:val="00896C28"/>
    <w:rsid w:val="00896C5A"/>
    <w:rsid w:val="00896C7A"/>
    <w:rsid w:val="00896C8A"/>
    <w:rsid w:val="00896D51"/>
    <w:rsid w:val="00896E44"/>
    <w:rsid w:val="00896E51"/>
    <w:rsid w:val="0089704F"/>
    <w:rsid w:val="00897215"/>
    <w:rsid w:val="0089756C"/>
    <w:rsid w:val="008975E8"/>
    <w:rsid w:val="00897A45"/>
    <w:rsid w:val="00897A6E"/>
    <w:rsid w:val="00897AE3"/>
    <w:rsid w:val="00897CE0"/>
    <w:rsid w:val="00897FE7"/>
    <w:rsid w:val="008A012D"/>
    <w:rsid w:val="008A01BA"/>
    <w:rsid w:val="008A0368"/>
    <w:rsid w:val="008A042C"/>
    <w:rsid w:val="008A0531"/>
    <w:rsid w:val="008A06F9"/>
    <w:rsid w:val="008A0779"/>
    <w:rsid w:val="008A0794"/>
    <w:rsid w:val="008A0927"/>
    <w:rsid w:val="008A09A0"/>
    <w:rsid w:val="008A0A57"/>
    <w:rsid w:val="008A0A76"/>
    <w:rsid w:val="008A0D2D"/>
    <w:rsid w:val="008A0E05"/>
    <w:rsid w:val="008A0E32"/>
    <w:rsid w:val="008A0F36"/>
    <w:rsid w:val="008A1060"/>
    <w:rsid w:val="008A1170"/>
    <w:rsid w:val="008A13D6"/>
    <w:rsid w:val="008A1473"/>
    <w:rsid w:val="008A15BE"/>
    <w:rsid w:val="008A190B"/>
    <w:rsid w:val="008A19D5"/>
    <w:rsid w:val="008A1C71"/>
    <w:rsid w:val="008A1CBB"/>
    <w:rsid w:val="008A1CC3"/>
    <w:rsid w:val="008A1D62"/>
    <w:rsid w:val="008A1D65"/>
    <w:rsid w:val="008A1E0E"/>
    <w:rsid w:val="008A2060"/>
    <w:rsid w:val="008A20B2"/>
    <w:rsid w:val="008A2187"/>
    <w:rsid w:val="008A219A"/>
    <w:rsid w:val="008A237D"/>
    <w:rsid w:val="008A250F"/>
    <w:rsid w:val="008A2528"/>
    <w:rsid w:val="008A25AE"/>
    <w:rsid w:val="008A2755"/>
    <w:rsid w:val="008A2824"/>
    <w:rsid w:val="008A29EE"/>
    <w:rsid w:val="008A2B59"/>
    <w:rsid w:val="008A2CAD"/>
    <w:rsid w:val="008A2CD4"/>
    <w:rsid w:val="008A2D69"/>
    <w:rsid w:val="008A2D73"/>
    <w:rsid w:val="008A2D76"/>
    <w:rsid w:val="008A321F"/>
    <w:rsid w:val="008A3254"/>
    <w:rsid w:val="008A325E"/>
    <w:rsid w:val="008A32FB"/>
    <w:rsid w:val="008A331A"/>
    <w:rsid w:val="008A3325"/>
    <w:rsid w:val="008A3393"/>
    <w:rsid w:val="008A34EB"/>
    <w:rsid w:val="008A34F6"/>
    <w:rsid w:val="008A3572"/>
    <w:rsid w:val="008A366C"/>
    <w:rsid w:val="008A37D0"/>
    <w:rsid w:val="008A384F"/>
    <w:rsid w:val="008A3883"/>
    <w:rsid w:val="008A38CC"/>
    <w:rsid w:val="008A3979"/>
    <w:rsid w:val="008A3A79"/>
    <w:rsid w:val="008A3B0C"/>
    <w:rsid w:val="008A3D79"/>
    <w:rsid w:val="008A3DFB"/>
    <w:rsid w:val="008A3FEA"/>
    <w:rsid w:val="008A41D5"/>
    <w:rsid w:val="008A425F"/>
    <w:rsid w:val="008A4268"/>
    <w:rsid w:val="008A42C2"/>
    <w:rsid w:val="008A447C"/>
    <w:rsid w:val="008A4543"/>
    <w:rsid w:val="008A4927"/>
    <w:rsid w:val="008A4958"/>
    <w:rsid w:val="008A4A21"/>
    <w:rsid w:val="008A4A41"/>
    <w:rsid w:val="008A4AE1"/>
    <w:rsid w:val="008A4B5F"/>
    <w:rsid w:val="008A4BB2"/>
    <w:rsid w:val="008A4BEB"/>
    <w:rsid w:val="008A4C1C"/>
    <w:rsid w:val="008A4E8F"/>
    <w:rsid w:val="008A4EC7"/>
    <w:rsid w:val="008A4F28"/>
    <w:rsid w:val="008A4F4D"/>
    <w:rsid w:val="008A51C5"/>
    <w:rsid w:val="008A5240"/>
    <w:rsid w:val="008A5284"/>
    <w:rsid w:val="008A568F"/>
    <w:rsid w:val="008A5947"/>
    <w:rsid w:val="008A5A96"/>
    <w:rsid w:val="008A5AD2"/>
    <w:rsid w:val="008A5B51"/>
    <w:rsid w:val="008A5E3E"/>
    <w:rsid w:val="008A5E61"/>
    <w:rsid w:val="008A5FD9"/>
    <w:rsid w:val="008A60F9"/>
    <w:rsid w:val="008A62A2"/>
    <w:rsid w:val="008A6345"/>
    <w:rsid w:val="008A63BC"/>
    <w:rsid w:val="008A65CA"/>
    <w:rsid w:val="008A68A2"/>
    <w:rsid w:val="008A68C5"/>
    <w:rsid w:val="008A6964"/>
    <w:rsid w:val="008A6A5C"/>
    <w:rsid w:val="008A6ACE"/>
    <w:rsid w:val="008A6CAB"/>
    <w:rsid w:val="008A6CB0"/>
    <w:rsid w:val="008A6F38"/>
    <w:rsid w:val="008A6F72"/>
    <w:rsid w:val="008A6FA9"/>
    <w:rsid w:val="008A6FC1"/>
    <w:rsid w:val="008A719B"/>
    <w:rsid w:val="008A719D"/>
    <w:rsid w:val="008A71BF"/>
    <w:rsid w:val="008A7201"/>
    <w:rsid w:val="008A7330"/>
    <w:rsid w:val="008A7568"/>
    <w:rsid w:val="008A7680"/>
    <w:rsid w:val="008A770F"/>
    <w:rsid w:val="008A7773"/>
    <w:rsid w:val="008A7799"/>
    <w:rsid w:val="008A77B2"/>
    <w:rsid w:val="008A7894"/>
    <w:rsid w:val="008A7AD5"/>
    <w:rsid w:val="008A7BA2"/>
    <w:rsid w:val="008A7BA5"/>
    <w:rsid w:val="008A7C0C"/>
    <w:rsid w:val="008A7C32"/>
    <w:rsid w:val="008A7E7D"/>
    <w:rsid w:val="008A7EBE"/>
    <w:rsid w:val="008A7FBE"/>
    <w:rsid w:val="008B02BC"/>
    <w:rsid w:val="008B02F5"/>
    <w:rsid w:val="008B03CF"/>
    <w:rsid w:val="008B0491"/>
    <w:rsid w:val="008B0649"/>
    <w:rsid w:val="008B0746"/>
    <w:rsid w:val="008B077A"/>
    <w:rsid w:val="008B07F8"/>
    <w:rsid w:val="008B0898"/>
    <w:rsid w:val="008B0A01"/>
    <w:rsid w:val="008B0A0F"/>
    <w:rsid w:val="008B0C80"/>
    <w:rsid w:val="008B0CD0"/>
    <w:rsid w:val="008B0EBC"/>
    <w:rsid w:val="008B0F7A"/>
    <w:rsid w:val="008B0FC7"/>
    <w:rsid w:val="008B14A5"/>
    <w:rsid w:val="008B158A"/>
    <w:rsid w:val="008B15BC"/>
    <w:rsid w:val="008B15F3"/>
    <w:rsid w:val="008B173B"/>
    <w:rsid w:val="008B178A"/>
    <w:rsid w:val="008B17D3"/>
    <w:rsid w:val="008B1A08"/>
    <w:rsid w:val="008B1C1D"/>
    <w:rsid w:val="008B1C58"/>
    <w:rsid w:val="008B1D78"/>
    <w:rsid w:val="008B1E27"/>
    <w:rsid w:val="008B1E50"/>
    <w:rsid w:val="008B1F5C"/>
    <w:rsid w:val="008B2042"/>
    <w:rsid w:val="008B2134"/>
    <w:rsid w:val="008B22A2"/>
    <w:rsid w:val="008B24A2"/>
    <w:rsid w:val="008B24EB"/>
    <w:rsid w:val="008B259B"/>
    <w:rsid w:val="008B270B"/>
    <w:rsid w:val="008B27B6"/>
    <w:rsid w:val="008B2874"/>
    <w:rsid w:val="008B2A94"/>
    <w:rsid w:val="008B2A9E"/>
    <w:rsid w:val="008B2D83"/>
    <w:rsid w:val="008B2E04"/>
    <w:rsid w:val="008B2E30"/>
    <w:rsid w:val="008B2E82"/>
    <w:rsid w:val="008B2FA7"/>
    <w:rsid w:val="008B303F"/>
    <w:rsid w:val="008B314A"/>
    <w:rsid w:val="008B32BE"/>
    <w:rsid w:val="008B330F"/>
    <w:rsid w:val="008B334D"/>
    <w:rsid w:val="008B37C0"/>
    <w:rsid w:val="008B391C"/>
    <w:rsid w:val="008B392D"/>
    <w:rsid w:val="008B39CC"/>
    <w:rsid w:val="008B3A69"/>
    <w:rsid w:val="008B3AA4"/>
    <w:rsid w:val="008B3C26"/>
    <w:rsid w:val="008B3C2E"/>
    <w:rsid w:val="008B3FB3"/>
    <w:rsid w:val="008B3FF0"/>
    <w:rsid w:val="008B400A"/>
    <w:rsid w:val="008B4265"/>
    <w:rsid w:val="008B432A"/>
    <w:rsid w:val="008B4355"/>
    <w:rsid w:val="008B4506"/>
    <w:rsid w:val="008B46A9"/>
    <w:rsid w:val="008B46D8"/>
    <w:rsid w:val="008B473A"/>
    <w:rsid w:val="008B48B2"/>
    <w:rsid w:val="008B48DC"/>
    <w:rsid w:val="008B497B"/>
    <w:rsid w:val="008B49E7"/>
    <w:rsid w:val="008B4A27"/>
    <w:rsid w:val="008B4B7E"/>
    <w:rsid w:val="008B4C9A"/>
    <w:rsid w:val="008B4DA3"/>
    <w:rsid w:val="008B4E3A"/>
    <w:rsid w:val="008B4ED2"/>
    <w:rsid w:val="008B4F20"/>
    <w:rsid w:val="008B50D3"/>
    <w:rsid w:val="008B5169"/>
    <w:rsid w:val="008B5245"/>
    <w:rsid w:val="008B52FB"/>
    <w:rsid w:val="008B5452"/>
    <w:rsid w:val="008B5513"/>
    <w:rsid w:val="008B55BF"/>
    <w:rsid w:val="008B55DE"/>
    <w:rsid w:val="008B5874"/>
    <w:rsid w:val="008B5A87"/>
    <w:rsid w:val="008B5BF2"/>
    <w:rsid w:val="008B5C0D"/>
    <w:rsid w:val="008B5C80"/>
    <w:rsid w:val="008B5D40"/>
    <w:rsid w:val="008B5E56"/>
    <w:rsid w:val="008B5F01"/>
    <w:rsid w:val="008B5F7F"/>
    <w:rsid w:val="008B5FC9"/>
    <w:rsid w:val="008B6004"/>
    <w:rsid w:val="008B6097"/>
    <w:rsid w:val="008B610B"/>
    <w:rsid w:val="008B6171"/>
    <w:rsid w:val="008B61BB"/>
    <w:rsid w:val="008B62E5"/>
    <w:rsid w:val="008B6897"/>
    <w:rsid w:val="008B69D8"/>
    <w:rsid w:val="008B6A03"/>
    <w:rsid w:val="008B6A0A"/>
    <w:rsid w:val="008B6B49"/>
    <w:rsid w:val="008B6D71"/>
    <w:rsid w:val="008B6DE7"/>
    <w:rsid w:val="008B6E08"/>
    <w:rsid w:val="008B6F40"/>
    <w:rsid w:val="008B6FB5"/>
    <w:rsid w:val="008B7013"/>
    <w:rsid w:val="008B7046"/>
    <w:rsid w:val="008B70E9"/>
    <w:rsid w:val="008B7489"/>
    <w:rsid w:val="008B74F3"/>
    <w:rsid w:val="008B7578"/>
    <w:rsid w:val="008B7593"/>
    <w:rsid w:val="008B7708"/>
    <w:rsid w:val="008B7885"/>
    <w:rsid w:val="008B78FF"/>
    <w:rsid w:val="008B790A"/>
    <w:rsid w:val="008B7A6F"/>
    <w:rsid w:val="008B7ACB"/>
    <w:rsid w:val="008B7B73"/>
    <w:rsid w:val="008B7E7F"/>
    <w:rsid w:val="008C0018"/>
    <w:rsid w:val="008C002A"/>
    <w:rsid w:val="008C0105"/>
    <w:rsid w:val="008C01D0"/>
    <w:rsid w:val="008C02E1"/>
    <w:rsid w:val="008C0325"/>
    <w:rsid w:val="008C0381"/>
    <w:rsid w:val="008C039E"/>
    <w:rsid w:val="008C03F7"/>
    <w:rsid w:val="008C047F"/>
    <w:rsid w:val="008C0513"/>
    <w:rsid w:val="008C05A8"/>
    <w:rsid w:val="008C0634"/>
    <w:rsid w:val="008C06C3"/>
    <w:rsid w:val="008C0753"/>
    <w:rsid w:val="008C08BE"/>
    <w:rsid w:val="008C08EF"/>
    <w:rsid w:val="008C090E"/>
    <w:rsid w:val="008C0B94"/>
    <w:rsid w:val="008C0D01"/>
    <w:rsid w:val="008C1052"/>
    <w:rsid w:val="008C111A"/>
    <w:rsid w:val="008C1275"/>
    <w:rsid w:val="008C1461"/>
    <w:rsid w:val="008C14A3"/>
    <w:rsid w:val="008C14D5"/>
    <w:rsid w:val="008C16F9"/>
    <w:rsid w:val="008C1787"/>
    <w:rsid w:val="008C194F"/>
    <w:rsid w:val="008C198C"/>
    <w:rsid w:val="008C1A24"/>
    <w:rsid w:val="008C1BFF"/>
    <w:rsid w:val="008C1CC7"/>
    <w:rsid w:val="008C1EC1"/>
    <w:rsid w:val="008C1EFD"/>
    <w:rsid w:val="008C1FBD"/>
    <w:rsid w:val="008C1FE7"/>
    <w:rsid w:val="008C214F"/>
    <w:rsid w:val="008C21AE"/>
    <w:rsid w:val="008C22E6"/>
    <w:rsid w:val="008C23E5"/>
    <w:rsid w:val="008C24EB"/>
    <w:rsid w:val="008C2638"/>
    <w:rsid w:val="008C2781"/>
    <w:rsid w:val="008C28BA"/>
    <w:rsid w:val="008C28D0"/>
    <w:rsid w:val="008C2AAC"/>
    <w:rsid w:val="008C2CD8"/>
    <w:rsid w:val="008C2CEC"/>
    <w:rsid w:val="008C2DDC"/>
    <w:rsid w:val="008C2FCB"/>
    <w:rsid w:val="008C302D"/>
    <w:rsid w:val="008C3050"/>
    <w:rsid w:val="008C3305"/>
    <w:rsid w:val="008C34C8"/>
    <w:rsid w:val="008C34CA"/>
    <w:rsid w:val="008C351F"/>
    <w:rsid w:val="008C3565"/>
    <w:rsid w:val="008C37DB"/>
    <w:rsid w:val="008C3AE8"/>
    <w:rsid w:val="008C3EAA"/>
    <w:rsid w:val="008C3F78"/>
    <w:rsid w:val="008C3FC1"/>
    <w:rsid w:val="008C3FF2"/>
    <w:rsid w:val="008C407A"/>
    <w:rsid w:val="008C4093"/>
    <w:rsid w:val="008C40DF"/>
    <w:rsid w:val="008C4137"/>
    <w:rsid w:val="008C4298"/>
    <w:rsid w:val="008C4347"/>
    <w:rsid w:val="008C4393"/>
    <w:rsid w:val="008C4575"/>
    <w:rsid w:val="008C4684"/>
    <w:rsid w:val="008C46F0"/>
    <w:rsid w:val="008C4885"/>
    <w:rsid w:val="008C49CC"/>
    <w:rsid w:val="008C4A1D"/>
    <w:rsid w:val="008C4A33"/>
    <w:rsid w:val="008C4B74"/>
    <w:rsid w:val="008C4C27"/>
    <w:rsid w:val="008C4C59"/>
    <w:rsid w:val="008C4D15"/>
    <w:rsid w:val="008C5026"/>
    <w:rsid w:val="008C50B7"/>
    <w:rsid w:val="008C52FD"/>
    <w:rsid w:val="008C545C"/>
    <w:rsid w:val="008C54E2"/>
    <w:rsid w:val="008C55D0"/>
    <w:rsid w:val="008C57DB"/>
    <w:rsid w:val="008C5B10"/>
    <w:rsid w:val="008C5B17"/>
    <w:rsid w:val="008C5C85"/>
    <w:rsid w:val="008C5DE3"/>
    <w:rsid w:val="008C5DEF"/>
    <w:rsid w:val="008C5E03"/>
    <w:rsid w:val="008C5ED1"/>
    <w:rsid w:val="008C5FA1"/>
    <w:rsid w:val="008C624A"/>
    <w:rsid w:val="008C652A"/>
    <w:rsid w:val="008C661E"/>
    <w:rsid w:val="008C678C"/>
    <w:rsid w:val="008C68DC"/>
    <w:rsid w:val="008C69F9"/>
    <w:rsid w:val="008C6ACD"/>
    <w:rsid w:val="008C6CDB"/>
    <w:rsid w:val="008C6CE3"/>
    <w:rsid w:val="008C6D66"/>
    <w:rsid w:val="008C6D82"/>
    <w:rsid w:val="008C6DF1"/>
    <w:rsid w:val="008C6E0D"/>
    <w:rsid w:val="008C6F44"/>
    <w:rsid w:val="008C7014"/>
    <w:rsid w:val="008C71BA"/>
    <w:rsid w:val="008C7326"/>
    <w:rsid w:val="008C7948"/>
    <w:rsid w:val="008C7955"/>
    <w:rsid w:val="008C7ADC"/>
    <w:rsid w:val="008C7CE8"/>
    <w:rsid w:val="008C7E70"/>
    <w:rsid w:val="008D00A3"/>
    <w:rsid w:val="008D0111"/>
    <w:rsid w:val="008D0117"/>
    <w:rsid w:val="008D03B9"/>
    <w:rsid w:val="008D04C4"/>
    <w:rsid w:val="008D0508"/>
    <w:rsid w:val="008D0530"/>
    <w:rsid w:val="008D05A4"/>
    <w:rsid w:val="008D064E"/>
    <w:rsid w:val="008D0666"/>
    <w:rsid w:val="008D0711"/>
    <w:rsid w:val="008D09F0"/>
    <w:rsid w:val="008D0A42"/>
    <w:rsid w:val="008D0D2A"/>
    <w:rsid w:val="008D0E70"/>
    <w:rsid w:val="008D0ED4"/>
    <w:rsid w:val="008D117C"/>
    <w:rsid w:val="008D128C"/>
    <w:rsid w:val="008D14F1"/>
    <w:rsid w:val="008D1648"/>
    <w:rsid w:val="008D1675"/>
    <w:rsid w:val="008D174C"/>
    <w:rsid w:val="008D1829"/>
    <w:rsid w:val="008D182E"/>
    <w:rsid w:val="008D1AF6"/>
    <w:rsid w:val="008D1D4D"/>
    <w:rsid w:val="008D1DFE"/>
    <w:rsid w:val="008D1E01"/>
    <w:rsid w:val="008D1E13"/>
    <w:rsid w:val="008D1E69"/>
    <w:rsid w:val="008D1EAF"/>
    <w:rsid w:val="008D1EC6"/>
    <w:rsid w:val="008D2237"/>
    <w:rsid w:val="008D2341"/>
    <w:rsid w:val="008D244B"/>
    <w:rsid w:val="008D25C6"/>
    <w:rsid w:val="008D2602"/>
    <w:rsid w:val="008D2650"/>
    <w:rsid w:val="008D2736"/>
    <w:rsid w:val="008D27C4"/>
    <w:rsid w:val="008D297A"/>
    <w:rsid w:val="008D2A00"/>
    <w:rsid w:val="008D2A83"/>
    <w:rsid w:val="008D2D40"/>
    <w:rsid w:val="008D3025"/>
    <w:rsid w:val="008D30A9"/>
    <w:rsid w:val="008D3215"/>
    <w:rsid w:val="008D3240"/>
    <w:rsid w:val="008D3306"/>
    <w:rsid w:val="008D3325"/>
    <w:rsid w:val="008D3335"/>
    <w:rsid w:val="008D3369"/>
    <w:rsid w:val="008D33A8"/>
    <w:rsid w:val="008D3786"/>
    <w:rsid w:val="008D3818"/>
    <w:rsid w:val="008D3883"/>
    <w:rsid w:val="008D38A0"/>
    <w:rsid w:val="008D3922"/>
    <w:rsid w:val="008D3BB9"/>
    <w:rsid w:val="008D3F6D"/>
    <w:rsid w:val="008D414B"/>
    <w:rsid w:val="008D4152"/>
    <w:rsid w:val="008D4227"/>
    <w:rsid w:val="008D434A"/>
    <w:rsid w:val="008D4450"/>
    <w:rsid w:val="008D4560"/>
    <w:rsid w:val="008D469D"/>
    <w:rsid w:val="008D469F"/>
    <w:rsid w:val="008D4752"/>
    <w:rsid w:val="008D4798"/>
    <w:rsid w:val="008D4A51"/>
    <w:rsid w:val="008D4AC3"/>
    <w:rsid w:val="008D4C4D"/>
    <w:rsid w:val="008D4D16"/>
    <w:rsid w:val="008D4D1D"/>
    <w:rsid w:val="008D4DFD"/>
    <w:rsid w:val="008D4E23"/>
    <w:rsid w:val="008D4F68"/>
    <w:rsid w:val="008D4FB2"/>
    <w:rsid w:val="008D506E"/>
    <w:rsid w:val="008D5132"/>
    <w:rsid w:val="008D5142"/>
    <w:rsid w:val="008D5171"/>
    <w:rsid w:val="008D52D8"/>
    <w:rsid w:val="008D538C"/>
    <w:rsid w:val="008D5460"/>
    <w:rsid w:val="008D5684"/>
    <w:rsid w:val="008D56C6"/>
    <w:rsid w:val="008D5793"/>
    <w:rsid w:val="008D5828"/>
    <w:rsid w:val="008D5883"/>
    <w:rsid w:val="008D58CC"/>
    <w:rsid w:val="008D58DA"/>
    <w:rsid w:val="008D592D"/>
    <w:rsid w:val="008D5A10"/>
    <w:rsid w:val="008D5A6A"/>
    <w:rsid w:val="008D5B6F"/>
    <w:rsid w:val="008D5E0B"/>
    <w:rsid w:val="008D6237"/>
    <w:rsid w:val="008D62C3"/>
    <w:rsid w:val="008D640E"/>
    <w:rsid w:val="008D651B"/>
    <w:rsid w:val="008D653C"/>
    <w:rsid w:val="008D654E"/>
    <w:rsid w:val="008D6826"/>
    <w:rsid w:val="008D6840"/>
    <w:rsid w:val="008D6842"/>
    <w:rsid w:val="008D68FB"/>
    <w:rsid w:val="008D6A38"/>
    <w:rsid w:val="008D6AD0"/>
    <w:rsid w:val="008D6B7E"/>
    <w:rsid w:val="008D6B89"/>
    <w:rsid w:val="008D6C06"/>
    <w:rsid w:val="008D6CAD"/>
    <w:rsid w:val="008D6D77"/>
    <w:rsid w:val="008D6D87"/>
    <w:rsid w:val="008D6DA2"/>
    <w:rsid w:val="008D6DB6"/>
    <w:rsid w:val="008D6DCF"/>
    <w:rsid w:val="008D6DE2"/>
    <w:rsid w:val="008D6DFC"/>
    <w:rsid w:val="008D6EC5"/>
    <w:rsid w:val="008D6F7B"/>
    <w:rsid w:val="008D71F2"/>
    <w:rsid w:val="008D72D1"/>
    <w:rsid w:val="008D7371"/>
    <w:rsid w:val="008D74EF"/>
    <w:rsid w:val="008D7558"/>
    <w:rsid w:val="008D7570"/>
    <w:rsid w:val="008D763B"/>
    <w:rsid w:val="008D7707"/>
    <w:rsid w:val="008D7923"/>
    <w:rsid w:val="008D7A8E"/>
    <w:rsid w:val="008D7D93"/>
    <w:rsid w:val="008D7F55"/>
    <w:rsid w:val="008E0239"/>
    <w:rsid w:val="008E0383"/>
    <w:rsid w:val="008E04B0"/>
    <w:rsid w:val="008E04FF"/>
    <w:rsid w:val="008E05C9"/>
    <w:rsid w:val="008E0911"/>
    <w:rsid w:val="008E0938"/>
    <w:rsid w:val="008E0A35"/>
    <w:rsid w:val="008E0B94"/>
    <w:rsid w:val="008E0BA8"/>
    <w:rsid w:val="008E0D14"/>
    <w:rsid w:val="008E0D90"/>
    <w:rsid w:val="008E0E41"/>
    <w:rsid w:val="008E0F36"/>
    <w:rsid w:val="008E1100"/>
    <w:rsid w:val="008E111C"/>
    <w:rsid w:val="008E1171"/>
    <w:rsid w:val="008E127A"/>
    <w:rsid w:val="008E1475"/>
    <w:rsid w:val="008E15AC"/>
    <w:rsid w:val="008E16BE"/>
    <w:rsid w:val="008E16D6"/>
    <w:rsid w:val="008E1882"/>
    <w:rsid w:val="008E19E7"/>
    <w:rsid w:val="008E1D46"/>
    <w:rsid w:val="008E1FAD"/>
    <w:rsid w:val="008E20AC"/>
    <w:rsid w:val="008E2160"/>
    <w:rsid w:val="008E230C"/>
    <w:rsid w:val="008E2338"/>
    <w:rsid w:val="008E2396"/>
    <w:rsid w:val="008E2552"/>
    <w:rsid w:val="008E257A"/>
    <w:rsid w:val="008E2C35"/>
    <w:rsid w:val="008E2CBD"/>
    <w:rsid w:val="008E2E62"/>
    <w:rsid w:val="008E3031"/>
    <w:rsid w:val="008E30C3"/>
    <w:rsid w:val="008E31CB"/>
    <w:rsid w:val="008E32EA"/>
    <w:rsid w:val="008E3374"/>
    <w:rsid w:val="008E3511"/>
    <w:rsid w:val="008E3515"/>
    <w:rsid w:val="008E36CD"/>
    <w:rsid w:val="008E38C9"/>
    <w:rsid w:val="008E38CC"/>
    <w:rsid w:val="008E39FC"/>
    <w:rsid w:val="008E3BC3"/>
    <w:rsid w:val="008E3C17"/>
    <w:rsid w:val="008E3DE4"/>
    <w:rsid w:val="008E3F81"/>
    <w:rsid w:val="008E3FB1"/>
    <w:rsid w:val="008E40E9"/>
    <w:rsid w:val="008E426D"/>
    <w:rsid w:val="008E430A"/>
    <w:rsid w:val="008E433F"/>
    <w:rsid w:val="008E46ED"/>
    <w:rsid w:val="008E47F5"/>
    <w:rsid w:val="008E4823"/>
    <w:rsid w:val="008E4A76"/>
    <w:rsid w:val="008E4B8A"/>
    <w:rsid w:val="008E4BD9"/>
    <w:rsid w:val="008E4D1E"/>
    <w:rsid w:val="008E4D2A"/>
    <w:rsid w:val="008E4D55"/>
    <w:rsid w:val="008E4D8F"/>
    <w:rsid w:val="008E4DB3"/>
    <w:rsid w:val="008E50DC"/>
    <w:rsid w:val="008E510F"/>
    <w:rsid w:val="008E5150"/>
    <w:rsid w:val="008E537E"/>
    <w:rsid w:val="008E53D1"/>
    <w:rsid w:val="008E5779"/>
    <w:rsid w:val="008E578F"/>
    <w:rsid w:val="008E58BA"/>
    <w:rsid w:val="008E5A4A"/>
    <w:rsid w:val="008E5ACF"/>
    <w:rsid w:val="008E5B07"/>
    <w:rsid w:val="008E5C02"/>
    <w:rsid w:val="008E5C4A"/>
    <w:rsid w:val="008E5F2E"/>
    <w:rsid w:val="008E5F6D"/>
    <w:rsid w:val="008E5FA6"/>
    <w:rsid w:val="008E6010"/>
    <w:rsid w:val="008E6092"/>
    <w:rsid w:val="008E6115"/>
    <w:rsid w:val="008E6118"/>
    <w:rsid w:val="008E67D7"/>
    <w:rsid w:val="008E67DB"/>
    <w:rsid w:val="008E6A59"/>
    <w:rsid w:val="008E6C25"/>
    <w:rsid w:val="008E6CCB"/>
    <w:rsid w:val="008E6CF1"/>
    <w:rsid w:val="008E6D6C"/>
    <w:rsid w:val="008E6E08"/>
    <w:rsid w:val="008E6E0F"/>
    <w:rsid w:val="008E6E65"/>
    <w:rsid w:val="008E6F44"/>
    <w:rsid w:val="008E709F"/>
    <w:rsid w:val="008E70EA"/>
    <w:rsid w:val="008E719F"/>
    <w:rsid w:val="008E72E9"/>
    <w:rsid w:val="008E7336"/>
    <w:rsid w:val="008E7580"/>
    <w:rsid w:val="008E7657"/>
    <w:rsid w:val="008E786A"/>
    <w:rsid w:val="008E7984"/>
    <w:rsid w:val="008E79AF"/>
    <w:rsid w:val="008E79F7"/>
    <w:rsid w:val="008E7BE3"/>
    <w:rsid w:val="008E7CEC"/>
    <w:rsid w:val="008E7E94"/>
    <w:rsid w:val="008E7FF4"/>
    <w:rsid w:val="008F019B"/>
    <w:rsid w:val="008F0252"/>
    <w:rsid w:val="008F0259"/>
    <w:rsid w:val="008F0363"/>
    <w:rsid w:val="008F04F0"/>
    <w:rsid w:val="008F0520"/>
    <w:rsid w:val="008F07EF"/>
    <w:rsid w:val="008F0830"/>
    <w:rsid w:val="008F08E3"/>
    <w:rsid w:val="008F0921"/>
    <w:rsid w:val="008F0977"/>
    <w:rsid w:val="008F0AD8"/>
    <w:rsid w:val="008F0E20"/>
    <w:rsid w:val="008F0E79"/>
    <w:rsid w:val="008F1055"/>
    <w:rsid w:val="008F11D3"/>
    <w:rsid w:val="008F1282"/>
    <w:rsid w:val="008F12B7"/>
    <w:rsid w:val="008F12F0"/>
    <w:rsid w:val="008F146A"/>
    <w:rsid w:val="008F1684"/>
    <w:rsid w:val="008F17DB"/>
    <w:rsid w:val="008F18BC"/>
    <w:rsid w:val="008F1910"/>
    <w:rsid w:val="008F1929"/>
    <w:rsid w:val="008F19BC"/>
    <w:rsid w:val="008F1A1F"/>
    <w:rsid w:val="008F1A58"/>
    <w:rsid w:val="008F1A9F"/>
    <w:rsid w:val="008F1BC5"/>
    <w:rsid w:val="008F1BF3"/>
    <w:rsid w:val="008F1C55"/>
    <w:rsid w:val="008F1C8A"/>
    <w:rsid w:val="008F1CB8"/>
    <w:rsid w:val="008F1EFD"/>
    <w:rsid w:val="008F2051"/>
    <w:rsid w:val="008F20FD"/>
    <w:rsid w:val="008F2253"/>
    <w:rsid w:val="008F232B"/>
    <w:rsid w:val="008F24E2"/>
    <w:rsid w:val="008F250A"/>
    <w:rsid w:val="008F26EB"/>
    <w:rsid w:val="008F2775"/>
    <w:rsid w:val="008F28C7"/>
    <w:rsid w:val="008F294A"/>
    <w:rsid w:val="008F29C0"/>
    <w:rsid w:val="008F29CE"/>
    <w:rsid w:val="008F2A21"/>
    <w:rsid w:val="008F2B9A"/>
    <w:rsid w:val="008F2C2B"/>
    <w:rsid w:val="008F2D8E"/>
    <w:rsid w:val="008F2E08"/>
    <w:rsid w:val="008F2FC7"/>
    <w:rsid w:val="008F33A0"/>
    <w:rsid w:val="008F3474"/>
    <w:rsid w:val="008F347B"/>
    <w:rsid w:val="008F3540"/>
    <w:rsid w:val="008F3AEC"/>
    <w:rsid w:val="008F3D8B"/>
    <w:rsid w:val="008F3DCA"/>
    <w:rsid w:val="008F3E2B"/>
    <w:rsid w:val="008F40C2"/>
    <w:rsid w:val="008F4252"/>
    <w:rsid w:val="008F432D"/>
    <w:rsid w:val="008F4518"/>
    <w:rsid w:val="008F451E"/>
    <w:rsid w:val="008F460F"/>
    <w:rsid w:val="008F4798"/>
    <w:rsid w:val="008F4835"/>
    <w:rsid w:val="008F48C4"/>
    <w:rsid w:val="008F48D7"/>
    <w:rsid w:val="008F4974"/>
    <w:rsid w:val="008F4E7A"/>
    <w:rsid w:val="008F4ED7"/>
    <w:rsid w:val="008F4FCA"/>
    <w:rsid w:val="008F5017"/>
    <w:rsid w:val="008F544E"/>
    <w:rsid w:val="008F5472"/>
    <w:rsid w:val="008F54CB"/>
    <w:rsid w:val="008F5573"/>
    <w:rsid w:val="008F55B7"/>
    <w:rsid w:val="008F5644"/>
    <w:rsid w:val="008F5665"/>
    <w:rsid w:val="008F5769"/>
    <w:rsid w:val="008F57F7"/>
    <w:rsid w:val="008F58DD"/>
    <w:rsid w:val="008F5AF8"/>
    <w:rsid w:val="008F5E75"/>
    <w:rsid w:val="008F5F32"/>
    <w:rsid w:val="008F6040"/>
    <w:rsid w:val="008F609D"/>
    <w:rsid w:val="008F614B"/>
    <w:rsid w:val="008F61D6"/>
    <w:rsid w:val="008F6501"/>
    <w:rsid w:val="008F667E"/>
    <w:rsid w:val="008F681A"/>
    <w:rsid w:val="008F6B38"/>
    <w:rsid w:val="008F6C26"/>
    <w:rsid w:val="008F6CA1"/>
    <w:rsid w:val="008F6D5A"/>
    <w:rsid w:val="008F6FBA"/>
    <w:rsid w:val="008F6FFB"/>
    <w:rsid w:val="008F7014"/>
    <w:rsid w:val="008F7036"/>
    <w:rsid w:val="008F7406"/>
    <w:rsid w:val="008F7613"/>
    <w:rsid w:val="008F7666"/>
    <w:rsid w:val="008F7734"/>
    <w:rsid w:val="008F777D"/>
    <w:rsid w:val="008F785E"/>
    <w:rsid w:val="008F7894"/>
    <w:rsid w:val="008F79FC"/>
    <w:rsid w:val="008F7A37"/>
    <w:rsid w:val="008F7AC5"/>
    <w:rsid w:val="008F7B32"/>
    <w:rsid w:val="008F7E56"/>
    <w:rsid w:val="008F7E87"/>
    <w:rsid w:val="00900112"/>
    <w:rsid w:val="00900256"/>
    <w:rsid w:val="009002B2"/>
    <w:rsid w:val="00900374"/>
    <w:rsid w:val="009003BC"/>
    <w:rsid w:val="009003CF"/>
    <w:rsid w:val="0090054A"/>
    <w:rsid w:val="009006DD"/>
    <w:rsid w:val="00900A96"/>
    <w:rsid w:val="00900AC6"/>
    <w:rsid w:val="00900C0E"/>
    <w:rsid w:val="00900DDF"/>
    <w:rsid w:val="00900EDE"/>
    <w:rsid w:val="0090101B"/>
    <w:rsid w:val="00901198"/>
    <w:rsid w:val="009015AB"/>
    <w:rsid w:val="00901705"/>
    <w:rsid w:val="0090185C"/>
    <w:rsid w:val="00901867"/>
    <w:rsid w:val="00901A2A"/>
    <w:rsid w:val="00901A70"/>
    <w:rsid w:val="00901A87"/>
    <w:rsid w:val="00901AA6"/>
    <w:rsid w:val="00901B3A"/>
    <w:rsid w:val="00901E22"/>
    <w:rsid w:val="00901F13"/>
    <w:rsid w:val="00901F36"/>
    <w:rsid w:val="00901F78"/>
    <w:rsid w:val="009020A7"/>
    <w:rsid w:val="0090224B"/>
    <w:rsid w:val="0090240A"/>
    <w:rsid w:val="0090247A"/>
    <w:rsid w:val="00902635"/>
    <w:rsid w:val="00902699"/>
    <w:rsid w:val="00902740"/>
    <w:rsid w:val="0090278B"/>
    <w:rsid w:val="009027B8"/>
    <w:rsid w:val="0090280B"/>
    <w:rsid w:val="0090285A"/>
    <w:rsid w:val="0090286A"/>
    <w:rsid w:val="009028B4"/>
    <w:rsid w:val="009028F8"/>
    <w:rsid w:val="00902BB0"/>
    <w:rsid w:val="00902C96"/>
    <w:rsid w:val="00902CC5"/>
    <w:rsid w:val="00902E83"/>
    <w:rsid w:val="00902FD6"/>
    <w:rsid w:val="009032A5"/>
    <w:rsid w:val="009032F4"/>
    <w:rsid w:val="0090330F"/>
    <w:rsid w:val="00903350"/>
    <w:rsid w:val="009033B8"/>
    <w:rsid w:val="00903464"/>
    <w:rsid w:val="00903489"/>
    <w:rsid w:val="0090349B"/>
    <w:rsid w:val="0090374B"/>
    <w:rsid w:val="00903A36"/>
    <w:rsid w:val="00903B83"/>
    <w:rsid w:val="00903C04"/>
    <w:rsid w:val="00903C65"/>
    <w:rsid w:val="00903D4A"/>
    <w:rsid w:val="00903D69"/>
    <w:rsid w:val="00903F07"/>
    <w:rsid w:val="00903FE2"/>
    <w:rsid w:val="00904076"/>
    <w:rsid w:val="009040AA"/>
    <w:rsid w:val="00904171"/>
    <w:rsid w:val="009042BE"/>
    <w:rsid w:val="00904388"/>
    <w:rsid w:val="009043CE"/>
    <w:rsid w:val="0090455E"/>
    <w:rsid w:val="00904B58"/>
    <w:rsid w:val="00904C7E"/>
    <w:rsid w:val="00904E7A"/>
    <w:rsid w:val="00904EBD"/>
    <w:rsid w:val="00904ECE"/>
    <w:rsid w:val="00904F15"/>
    <w:rsid w:val="009050BC"/>
    <w:rsid w:val="009050E5"/>
    <w:rsid w:val="0090513A"/>
    <w:rsid w:val="00905172"/>
    <w:rsid w:val="00905384"/>
    <w:rsid w:val="0090539B"/>
    <w:rsid w:val="009053ED"/>
    <w:rsid w:val="00905547"/>
    <w:rsid w:val="00905595"/>
    <w:rsid w:val="00905655"/>
    <w:rsid w:val="009056E6"/>
    <w:rsid w:val="009057CE"/>
    <w:rsid w:val="00905925"/>
    <w:rsid w:val="00905A1F"/>
    <w:rsid w:val="00905A48"/>
    <w:rsid w:val="00905A6A"/>
    <w:rsid w:val="00905A94"/>
    <w:rsid w:val="00905AB0"/>
    <w:rsid w:val="00905B82"/>
    <w:rsid w:val="00905C18"/>
    <w:rsid w:val="00905D6D"/>
    <w:rsid w:val="00905E68"/>
    <w:rsid w:val="00905F5C"/>
    <w:rsid w:val="009060D1"/>
    <w:rsid w:val="00906120"/>
    <w:rsid w:val="00906128"/>
    <w:rsid w:val="009062BD"/>
    <w:rsid w:val="009062C7"/>
    <w:rsid w:val="009064B4"/>
    <w:rsid w:val="0090659E"/>
    <w:rsid w:val="00906647"/>
    <w:rsid w:val="00906707"/>
    <w:rsid w:val="009067A1"/>
    <w:rsid w:val="009068A5"/>
    <w:rsid w:val="009069AB"/>
    <w:rsid w:val="00906B0F"/>
    <w:rsid w:val="00906DA9"/>
    <w:rsid w:val="00906E24"/>
    <w:rsid w:val="00906EFA"/>
    <w:rsid w:val="00906F07"/>
    <w:rsid w:val="00906F4F"/>
    <w:rsid w:val="009070FB"/>
    <w:rsid w:val="00907125"/>
    <w:rsid w:val="0090721E"/>
    <w:rsid w:val="00907301"/>
    <w:rsid w:val="0090744B"/>
    <w:rsid w:val="00907462"/>
    <w:rsid w:val="00907463"/>
    <w:rsid w:val="009074BC"/>
    <w:rsid w:val="0090754E"/>
    <w:rsid w:val="009077C3"/>
    <w:rsid w:val="0090780D"/>
    <w:rsid w:val="00907842"/>
    <w:rsid w:val="00907921"/>
    <w:rsid w:val="00907B4C"/>
    <w:rsid w:val="00907CA1"/>
    <w:rsid w:val="00907DB7"/>
    <w:rsid w:val="00907EA0"/>
    <w:rsid w:val="00907EEB"/>
    <w:rsid w:val="00907FD6"/>
    <w:rsid w:val="00910102"/>
    <w:rsid w:val="009101E1"/>
    <w:rsid w:val="0091023A"/>
    <w:rsid w:val="009102CB"/>
    <w:rsid w:val="009102E4"/>
    <w:rsid w:val="00910444"/>
    <w:rsid w:val="009104B2"/>
    <w:rsid w:val="009106ED"/>
    <w:rsid w:val="0091073B"/>
    <w:rsid w:val="009107E0"/>
    <w:rsid w:val="00910889"/>
    <w:rsid w:val="009108C5"/>
    <w:rsid w:val="009108C8"/>
    <w:rsid w:val="00910924"/>
    <w:rsid w:val="00910B4E"/>
    <w:rsid w:val="00910E8B"/>
    <w:rsid w:val="00910F70"/>
    <w:rsid w:val="00910F82"/>
    <w:rsid w:val="009110EB"/>
    <w:rsid w:val="009112C3"/>
    <w:rsid w:val="0091131E"/>
    <w:rsid w:val="009118EA"/>
    <w:rsid w:val="009118F2"/>
    <w:rsid w:val="00911A42"/>
    <w:rsid w:val="00911AD9"/>
    <w:rsid w:val="00911C39"/>
    <w:rsid w:val="00911C80"/>
    <w:rsid w:val="00911CEA"/>
    <w:rsid w:val="00911DA5"/>
    <w:rsid w:val="00911E0D"/>
    <w:rsid w:val="00911FEE"/>
    <w:rsid w:val="0091210B"/>
    <w:rsid w:val="00912122"/>
    <w:rsid w:val="00912250"/>
    <w:rsid w:val="009122A6"/>
    <w:rsid w:val="009125FD"/>
    <w:rsid w:val="00912621"/>
    <w:rsid w:val="00912AC2"/>
    <w:rsid w:val="00912B15"/>
    <w:rsid w:val="00912BAB"/>
    <w:rsid w:val="00912BC4"/>
    <w:rsid w:val="00912CE9"/>
    <w:rsid w:val="00912D3A"/>
    <w:rsid w:val="00912E95"/>
    <w:rsid w:val="0091309D"/>
    <w:rsid w:val="009130AB"/>
    <w:rsid w:val="009130EE"/>
    <w:rsid w:val="00913124"/>
    <w:rsid w:val="00913145"/>
    <w:rsid w:val="009133C0"/>
    <w:rsid w:val="009134ED"/>
    <w:rsid w:val="00913624"/>
    <w:rsid w:val="0091363A"/>
    <w:rsid w:val="00913678"/>
    <w:rsid w:val="0091380B"/>
    <w:rsid w:val="0091382F"/>
    <w:rsid w:val="00913905"/>
    <w:rsid w:val="00913943"/>
    <w:rsid w:val="00913989"/>
    <w:rsid w:val="00913991"/>
    <w:rsid w:val="00913B17"/>
    <w:rsid w:val="00913D03"/>
    <w:rsid w:val="00913DB6"/>
    <w:rsid w:val="0091417F"/>
    <w:rsid w:val="009141C1"/>
    <w:rsid w:val="0091424F"/>
    <w:rsid w:val="009143DB"/>
    <w:rsid w:val="009144F8"/>
    <w:rsid w:val="00914518"/>
    <w:rsid w:val="00914765"/>
    <w:rsid w:val="0091478A"/>
    <w:rsid w:val="0091485E"/>
    <w:rsid w:val="009148D0"/>
    <w:rsid w:val="009148E6"/>
    <w:rsid w:val="009149F9"/>
    <w:rsid w:val="00914BA0"/>
    <w:rsid w:val="00914C70"/>
    <w:rsid w:val="00914D17"/>
    <w:rsid w:val="00914D84"/>
    <w:rsid w:val="00914DD7"/>
    <w:rsid w:val="0091505C"/>
    <w:rsid w:val="009151CD"/>
    <w:rsid w:val="0091523A"/>
    <w:rsid w:val="009154E2"/>
    <w:rsid w:val="00915524"/>
    <w:rsid w:val="00915628"/>
    <w:rsid w:val="0091573B"/>
    <w:rsid w:val="00915948"/>
    <w:rsid w:val="009159EC"/>
    <w:rsid w:val="00915A14"/>
    <w:rsid w:val="00915A71"/>
    <w:rsid w:val="00915AE8"/>
    <w:rsid w:val="00915B5A"/>
    <w:rsid w:val="00915B7F"/>
    <w:rsid w:val="00915E68"/>
    <w:rsid w:val="00915EEF"/>
    <w:rsid w:val="00915FB9"/>
    <w:rsid w:val="0091606C"/>
    <w:rsid w:val="009160F4"/>
    <w:rsid w:val="009162A2"/>
    <w:rsid w:val="00916627"/>
    <w:rsid w:val="009168E8"/>
    <w:rsid w:val="009169B8"/>
    <w:rsid w:val="00916AFC"/>
    <w:rsid w:val="00916D0A"/>
    <w:rsid w:val="00916D6F"/>
    <w:rsid w:val="00916EA0"/>
    <w:rsid w:val="00916EF4"/>
    <w:rsid w:val="00916FBC"/>
    <w:rsid w:val="00917059"/>
    <w:rsid w:val="009172C3"/>
    <w:rsid w:val="00917326"/>
    <w:rsid w:val="009173A8"/>
    <w:rsid w:val="0091754A"/>
    <w:rsid w:val="00917667"/>
    <w:rsid w:val="0091782B"/>
    <w:rsid w:val="00917886"/>
    <w:rsid w:val="0091795B"/>
    <w:rsid w:val="009179A3"/>
    <w:rsid w:val="009179DA"/>
    <w:rsid w:val="00917A67"/>
    <w:rsid w:val="00917A90"/>
    <w:rsid w:val="00917BAB"/>
    <w:rsid w:val="00917C4C"/>
    <w:rsid w:val="00917D1B"/>
    <w:rsid w:val="00917E80"/>
    <w:rsid w:val="0092002D"/>
    <w:rsid w:val="009201C4"/>
    <w:rsid w:val="009201FF"/>
    <w:rsid w:val="009202AE"/>
    <w:rsid w:val="0092031C"/>
    <w:rsid w:val="00920377"/>
    <w:rsid w:val="00920408"/>
    <w:rsid w:val="009205B3"/>
    <w:rsid w:val="009206D9"/>
    <w:rsid w:val="00920A35"/>
    <w:rsid w:val="00920A7A"/>
    <w:rsid w:val="00920AE9"/>
    <w:rsid w:val="00920B44"/>
    <w:rsid w:val="00920C24"/>
    <w:rsid w:val="00920E86"/>
    <w:rsid w:val="0092159E"/>
    <w:rsid w:val="0092159F"/>
    <w:rsid w:val="00921830"/>
    <w:rsid w:val="00921848"/>
    <w:rsid w:val="00921A79"/>
    <w:rsid w:val="00921E29"/>
    <w:rsid w:val="00921ECD"/>
    <w:rsid w:val="00921F2E"/>
    <w:rsid w:val="00921F51"/>
    <w:rsid w:val="00922041"/>
    <w:rsid w:val="00922102"/>
    <w:rsid w:val="009221BB"/>
    <w:rsid w:val="00922288"/>
    <w:rsid w:val="009222AF"/>
    <w:rsid w:val="00922327"/>
    <w:rsid w:val="0092234C"/>
    <w:rsid w:val="00922365"/>
    <w:rsid w:val="009224D6"/>
    <w:rsid w:val="00922742"/>
    <w:rsid w:val="0092287F"/>
    <w:rsid w:val="00922AFA"/>
    <w:rsid w:val="00922AFB"/>
    <w:rsid w:val="00922C47"/>
    <w:rsid w:val="00922CEB"/>
    <w:rsid w:val="00922D71"/>
    <w:rsid w:val="00922E0D"/>
    <w:rsid w:val="00922E17"/>
    <w:rsid w:val="00922FF0"/>
    <w:rsid w:val="00923176"/>
    <w:rsid w:val="009231B5"/>
    <w:rsid w:val="009231EE"/>
    <w:rsid w:val="00923234"/>
    <w:rsid w:val="00923364"/>
    <w:rsid w:val="0092337C"/>
    <w:rsid w:val="009233CD"/>
    <w:rsid w:val="009234D7"/>
    <w:rsid w:val="009234EE"/>
    <w:rsid w:val="009234FB"/>
    <w:rsid w:val="00923598"/>
    <w:rsid w:val="009235C9"/>
    <w:rsid w:val="009237DF"/>
    <w:rsid w:val="00923811"/>
    <w:rsid w:val="00923848"/>
    <w:rsid w:val="0092385D"/>
    <w:rsid w:val="0092392E"/>
    <w:rsid w:val="00923B70"/>
    <w:rsid w:val="00923BAA"/>
    <w:rsid w:val="00923BAD"/>
    <w:rsid w:val="00923CA2"/>
    <w:rsid w:val="00923D9E"/>
    <w:rsid w:val="00923EEA"/>
    <w:rsid w:val="00923F88"/>
    <w:rsid w:val="00924063"/>
    <w:rsid w:val="009242BE"/>
    <w:rsid w:val="00924349"/>
    <w:rsid w:val="00924409"/>
    <w:rsid w:val="00924574"/>
    <w:rsid w:val="009246B7"/>
    <w:rsid w:val="009246BB"/>
    <w:rsid w:val="00924893"/>
    <w:rsid w:val="0092496E"/>
    <w:rsid w:val="00924AFD"/>
    <w:rsid w:val="00924D5A"/>
    <w:rsid w:val="00924D8A"/>
    <w:rsid w:val="00924E79"/>
    <w:rsid w:val="00924EF9"/>
    <w:rsid w:val="00924F53"/>
    <w:rsid w:val="00924F7D"/>
    <w:rsid w:val="00924F9E"/>
    <w:rsid w:val="0092500D"/>
    <w:rsid w:val="0092526B"/>
    <w:rsid w:val="009252DC"/>
    <w:rsid w:val="0092532B"/>
    <w:rsid w:val="009254AC"/>
    <w:rsid w:val="009255FA"/>
    <w:rsid w:val="00925628"/>
    <w:rsid w:val="009256F3"/>
    <w:rsid w:val="00925747"/>
    <w:rsid w:val="00925869"/>
    <w:rsid w:val="0092590A"/>
    <w:rsid w:val="00925A81"/>
    <w:rsid w:val="00925ABB"/>
    <w:rsid w:val="00925B2F"/>
    <w:rsid w:val="00925BB4"/>
    <w:rsid w:val="00925C04"/>
    <w:rsid w:val="00925C2F"/>
    <w:rsid w:val="00925D7D"/>
    <w:rsid w:val="00925D87"/>
    <w:rsid w:val="00925D8B"/>
    <w:rsid w:val="00925EF3"/>
    <w:rsid w:val="00925F03"/>
    <w:rsid w:val="00925F14"/>
    <w:rsid w:val="00926010"/>
    <w:rsid w:val="009260CE"/>
    <w:rsid w:val="009263AC"/>
    <w:rsid w:val="009264EB"/>
    <w:rsid w:val="00926641"/>
    <w:rsid w:val="00926789"/>
    <w:rsid w:val="0092682A"/>
    <w:rsid w:val="009269AF"/>
    <w:rsid w:val="00926A97"/>
    <w:rsid w:val="00926B02"/>
    <w:rsid w:val="00926B06"/>
    <w:rsid w:val="00926B0F"/>
    <w:rsid w:val="00926D71"/>
    <w:rsid w:val="00926D7B"/>
    <w:rsid w:val="00926E3C"/>
    <w:rsid w:val="00926E42"/>
    <w:rsid w:val="00926EF4"/>
    <w:rsid w:val="00927111"/>
    <w:rsid w:val="0092730A"/>
    <w:rsid w:val="00927322"/>
    <w:rsid w:val="00927381"/>
    <w:rsid w:val="0092758E"/>
    <w:rsid w:val="00927689"/>
    <w:rsid w:val="00927698"/>
    <w:rsid w:val="009276BD"/>
    <w:rsid w:val="00927791"/>
    <w:rsid w:val="009277D5"/>
    <w:rsid w:val="009277F0"/>
    <w:rsid w:val="009279E7"/>
    <w:rsid w:val="00927A11"/>
    <w:rsid w:val="00927A47"/>
    <w:rsid w:val="00927AB2"/>
    <w:rsid w:val="00927B7D"/>
    <w:rsid w:val="00927BCD"/>
    <w:rsid w:val="00927D57"/>
    <w:rsid w:val="00927E7C"/>
    <w:rsid w:val="00930013"/>
    <w:rsid w:val="00930288"/>
    <w:rsid w:val="0093042B"/>
    <w:rsid w:val="009306EE"/>
    <w:rsid w:val="0093070E"/>
    <w:rsid w:val="0093078B"/>
    <w:rsid w:val="009307B9"/>
    <w:rsid w:val="0093087A"/>
    <w:rsid w:val="009308CA"/>
    <w:rsid w:val="00930B45"/>
    <w:rsid w:val="00930B54"/>
    <w:rsid w:val="00930B97"/>
    <w:rsid w:val="00930BC2"/>
    <w:rsid w:val="00930CCF"/>
    <w:rsid w:val="00930E07"/>
    <w:rsid w:val="00930E15"/>
    <w:rsid w:val="00930E42"/>
    <w:rsid w:val="00930F11"/>
    <w:rsid w:val="00930FFD"/>
    <w:rsid w:val="009310C9"/>
    <w:rsid w:val="00931156"/>
    <w:rsid w:val="009312E4"/>
    <w:rsid w:val="009313DE"/>
    <w:rsid w:val="0093171C"/>
    <w:rsid w:val="009317DD"/>
    <w:rsid w:val="00931A9F"/>
    <w:rsid w:val="00931B12"/>
    <w:rsid w:val="00931B6D"/>
    <w:rsid w:val="00931DD0"/>
    <w:rsid w:val="00931DF5"/>
    <w:rsid w:val="00931F79"/>
    <w:rsid w:val="009322B7"/>
    <w:rsid w:val="00932482"/>
    <w:rsid w:val="009327B7"/>
    <w:rsid w:val="00932893"/>
    <w:rsid w:val="009328C2"/>
    <w:rsid w:val="00932999"/>
    <w:rsid w:val="009329A9"/>
    <w:rsid w:val="00932B31"/>
    <w:rsid w:val="00932E4F"/>
    <w:rsid w:val="00932EC4"/>
    <w:rsid w:val="00932F0A"/>
    <w:rsid w:val="00933010"/>
    <w:rsid w:val="009330AF"/>
    <w:rsid w:val="009330B0"/>
    <w:rsid w:val="00933193"/>
    <w:rsid w:val="009332BD"/>
    <w:rsid w:val="0093346D"/>
    <w:rsid w:val="0093365C"/>
    <w:rsid w:val="009336D3"/>
    <w:rsid w:val="009337BB"/>
    <w:rsid w:val="0093380E"/>
    <w:rsid w:val="00933949"/>
    <w:rsid w:val="00933AEC"/>
    <w:rsid w:val="00933B29"/>
    <w:rsid w:val="00933BDA"/>
    <w:rsid w:val="00933CD0"/>
    <w:rsid w:val="00933CD8"/>
    <w:rsid w:val="00933DDA"/>
    <w:rsid w:val="00933E01"/>
    <w:rsid w:val="00933EB8"/>
    <w:rsid w:val="00933EFD"/>
    <w:rsid w:val="00933F45"/>
    <w:rsid w:val="00933F63"/>
    <w:rsid w:val="00934073"/>
    <w:rsid w:val="009340E1"/>
    <w:rsid w:val="009341D1"/>
    <w:rsid w:val="00934266"/>
    <w:rsid w:val="00934344"/>
    <w:rsid w:val="00934518"/>
    <w:rsid w:val="009345AA"/>
    <w:rsid w:val="009345B7"/>
    <w:rsid w:val="0093463C"/>
    <w:rsid w:val="00934647"/>
    <w:rsid w:val="009346BB"/>
    <w:rsid w:val="00934741"/>
    <w:rsid w:val="0093475E"/>
    <w:rsid w:val="009347E6"/>
    <w:rsid w:val="009349C6"/>
    <w:rsid w:val="009349F3"/>
    <w:rsid w:val="00934A1D"/>
    <w:rsid w:val="00934A30"/>
    <w:rsid w:val="00934A3D"/>
    <w:rsid w:val="00934D20"/>
    <w:rsid w:val="00935135"/>
    <w:rsid w:val="00935451"/>
    <w:rsid w:val="009354FF"/>
    <w:rsid w:val="00935650"/>
    <w:rsid w:val="009356C5"/>
    <w:rsid w:val="0093579E"/>
    <w:rsid w:val="0093597D"/>
    <w:rsid w:val="009359DC"/>
    <w:rsid w:val="00935A64"/>
    <w:rsid w:val="00935BAB"/>
    <w:rsid w:val="00935D12"/>
    <w:rsid w:val="00935D27"/>
    <w:rsid w:val="00935E84"/>
    <w:rsid w:val="00935F82"/>
    <w:rsid w:val="009360F9"/>
    <w:rsid w:val="00936132"/>
    <w:rsid w:val="00936193"/>
    <w:rsid w:val="00936433"/>
    <w:rsid w:val="00936457"/>
    <w:rsid w:val="00936517"/>
    <w:rsid w:val="00936521"/>
    <w:rsid w:val="009366CD"/>
    <w:rsid w:val="0093672A"/>
    <w:rsid w:val="00936823"/>
    <w:rsid w:val="00936884"/>
    <w:rsid w:val="009369D7"/>
    <w:rsid w:val="00936A89"/>
    <w:rsid w:val="00936B60"/>
    <w:rsid w:val="00936BC5"/>
    <w:rsid w:val="00936BF3"/>
    <w:rsid w:val="00936C3F"/>
    <w:rsid w:val="00936C43"/>
    <w:rsid w:val="00936DAF"/>
    <w:rsid w:val="009371CF"/>
    <w:rsid w:val="009371D9"/>
    <w:rsid w:val="00937449"/>
    <w:rsid w:val="009374DF"/>
    <w:rsid w:val="00937544"/>
    <w:rsid w:val="0093757F"/>
    <w:rsid w:val="009375EA"/>
    <w:rsid w:val="009376CB"/>
    <w:rsid w:val="0093775D"/>
    <w:rsid w:val="0093788B"/>
    <w:rsid w:val="00937909"/>
    <w:rsid w:val="00937C44"/>
    <w:rsid w:val="00937C99"/>
    <w:rsid w:val="00937E49"/>
    <w:rsid w:val="00937E4C"/>
    <w:rsid w:val="00937EDB"/>
    <w:rsid w:val="00937F16"/>
    <w:rsid w:val="00940107"/>
    <w:rsid w:val="009402B2"/>
    <w:rsid w:val="0094045B"/>
    <w:rsid w:val="009406C9"/>
    <w:rsid w:val="009407EF"/>
    <w:rsid w:val="009407FA"/>
    <w:rsid w:val="009409ED"/>
    <w:rsid w:val="00940D3E"/>
    <w:rsid w:val="00940D71"/>
    <w:rsid w:val="00940D97"/>
    <w:rsid w:val="00940DC3"/>
    <w:rsid w:val="00940FAE"/>
    <w:rsid w:val="00940FB8"/>
    <w:rsid w:val="0094119F"/>
    <w:rsid w:val="00941274"/>
    <w:rsid w:val="00941471"/>
    <w:rsid w:val="0094147E"/>
    <w:rsid w:val="009414F4"/>
    <w:rsid w:val="009415E9"/>
    <w:rsid w:val="00941679"/>
    <w:rsid w:val="009416DB"/>
    <w:rsid w:val="0094189A"/>
    <w:rsid w:val="009418AA"/>
    <w:rsid w:val="00941916"/>
    <w:rsid w:val="00941981"/>
    <w:rsid w:val="00941A3A"/>
    <w:rsid w:val="00941B25"/>
    <w:rsid w:val="00941BFB"/>
    <w:rsid w:val="00941C6D"/>
    <w:rsid w:val="00941DBB"/>
    <w:rsid w:val="00942195"/>
    <w:rsid w:val="009421E7"/>
    <w:rsid w:val="009424E0"/>
    <w:rsid w:val="0094266C"/>
    <w:rsid w:val="00942676"/>
    <w:rsid w:val="00942733"/>
    <w:rsid w:val="009428C5"/>
    <w:rsid w:val="00942997"/>
    <w:rsid w:val="00942998"/>
    <w:rsid w:val="00942AFD"/>
    <w:rsid w:val="00942B4F"/>
    <w:rsid w:val="00942BAF"/>
    <w:rsid w:val="00942C30"/>
    <w:rsid w:val="00942C3A"/>
    <w:rsid w:val="00942EB1"/>
    <w:rsid w:val="00943032"/>
    <w:rsid w:val="00943163"/>
    <w:rsid w:val="0094333C"/>
    <w:rsid w:val="009433D3"/>
    <w:rsid w:val="0094351B"/>
    <w:rsid w:val="009438CF"/>
    <w:rsid w:val="00943996"/>
    <w:rsid w:val="00943A52"/>
    <w:rsid w:val="00943A8A"/>
    <w:rsid w:val="00943A90"/>
    <w:rsid w:val="00943D2C"/>
    <w:rsid w:val="00943D7E"/>
    <w:rsid w:val="00943D97"/>
    <w:rsid w:val="00943F37"/>
    <w:rsid w:val="00944653"/>
    <w:rsid w:val="00944753"/>
    <w:rsid w:val="009449FA"/>
    <w:rsid w:val="009449FB"/>
    <w:rsid w:val="00944A82"/>
    <w:rsid w:val="00944B39"/>
    <w:rsid w:val="00944C1C"/>
    <w:rsid w:val="00944DF8"/>
    <w:rsid w:val="00944E62"/>
    <w:rsid w:val="00944F02"/>
    <w:rsid w:val="00944FC4"/>
    <w:rsid w:val="00944FF6"/>
    <w:rsid w:val="009451DA"/>
    <w:rsid w:val="00945208"/>
    <w:rsid w:val="00945239"/>
    <w:rsid w:val="00945412"/>
    <w:rsid w:val="0094555F"/>
    <w:rsid w:val="009456AF"/>
    <w:rsid w:val="009456D9"/>
    <w:rsid w:val="0094580A"/>
    <w:rsid w:val="00945A57"/>
    <w:rsid w:val="00945B0F"/>
    <w:rsid w:val="00945B12"/>
    <w:rsid w:val="00945BFB"/>
    <w:rsid w:val="00945CD2"/>
    <w:rsid w:val="0094616F"/>
    <w:rsid w:val="009461BF"/>
    <w:rsid w:val="0094626C"/>
    <w:rsid w:val="00946321"/>
    <w:rsid w:val="00946409"/>
    <w:rsid w:val="00946428"/>
    <w:rsid w:val="0094648E"/>
    <w:rsid w:val="009464A8"/>
    <w:rsid w:val="0094652E"/>
    <w:rsid w:val="009465A9"/>
    <w:rsid w:val="009465E2"/>
    <w:rsid w:val="00946648"/>
    <w:rsid w:val="009466C9"/>
    <w:rsid w:val="009468C4"/>
    <w:rsid w:val="00946946"/>
    <w:rsid w:val="00946A54"/>
    <w:rsid w:val="00946BC6"/>
    <w:rsid w:val="00946CBB"/>
    <w:rsid w:val="00946D87"/>
    <w:rsid w:val="00946F06"/>
    <w:rsid w:val="00946FE5"/>
    <w:rsid w:val="00947016"/>
    <w:rsid w:val="0094710C"/>
    <w:rsid w:val="009471A8"/>
    <w:rsid w:val="0094735E"/>
    <w:rsid w:val="009473A0"/>
    <w:rsid w:val="009473D0"/>
    <w:rsid w:val="0094746A"/>
    <w:rsid w:val="009474B6"/>
    <w:rsid w:val="009475D4"/>
    <w:rsid w:val="00947672"/>
    <w:rsid w:val="0094788F"/>
    <w:rsid w:val="009478A3"/>
    <w:rsid w:val="009478D2"/>
    <w:rsid w:val="00947928"/>
    <w:rsid w:val="009479B0"/>
    <w:rsid w:val="009479D6"/>
    <w:rsid w:val="009479F7"/>
    <w:rsid w:val="00947A96"/>
    <w:rsid w:val="00950046"/>
    <w:rsid w:val="009500B5"/>
    <w:rsid w:val="009500F5"/>
    <w:rsid w:val="0095010D"/>
    <w:rsid w:val="009501B5"/>
    <w:rsid w:val="009503E0"/>
    <w:rsid w:val="00950523"/>
    <w:rsid w:val="00950567"/>
    <w:rsid w:val="009506D7"/>
    <w:rsid w:val="00950BFF"/>
    <w:rsid w:val="00950D8B"/>
    <w:rsid w:val="00950DBD"/>
    <w:rsid w:val="00950E8C"/>
    <w:rsid w:val="00950EA7"/>
    <w:rsid w:val="00950EFC"/>
    <w:rsid w:val="00950FC1"/>
    <w:rsid w:val="009510CD"/>
    <w:rsid w:val="0095119C"/>
    <w:rsid w:val="009512AF"/>
    <w:rsid w:val="0095137C"/>
    <w:rsid w:val="00951517"/>
    <w:rsid w:val="00951571"/>
    <w:rsid w:val="009515C8"/>
    <w:rsid w:val="009516A9"/>
    <w:rsid w:val="009516B5"/>
    <w:rsid w:val="0095178C"/>
    <w:rsid w:val="00951B43"/>
    <w:rsid w:val="00951E04"/>
    <w:rsid w:val="00951F16"/>
    <w:rsid w:val="00951F72"/>
    <w:rsid w:val="0095205C"/>
    <w:rsid w:val="0095207F"/>
    <w:rsid w:val="00952095"/>
    <w:rsid w:val="00952398"/>
    <w:rsid w:val="009525BE"/>
    <w:rsid w:val="009525EE"/>
    <w:rsid w:val="00952687"/>
    <w:rsid w:val="009527FE"/>
    <w:rsid w:val="0095290A"/>
    <w:rsid w:val="00952995"/>
    <w:rsid w:val="009529FD"/>
    <w:rsid w:val="00952A45"/>
    <w:rsid w:val="00952C5B"/>
    <w:rsid w:val="00952C64"/>
    <w:rsid w:val="00952ED0"/>
    <w:rsid w:val="00952F49"/>
    <w:rsid w:val="00953043"/>
    <w:rsid w:val="00953085"/>
    <w:rsid w:val="0095353D"/>
    <w:rsid w:val="009536B2"/>
    <w:rsid w:val="00953AEA"/>
    <w:rsid w:val="00953BD2"/>
    <w:rsid w:val="00953CCF"/>
    <w:rsid w:val="00953D23"/>
    <w:rsid w:val="00953F45"/>
    <w:rsid w:val="00953F4C"/>
    <w:rsid w:val="0095420A"/>
    <w:rsid w:val="00954423"/>
    <w:rsid w:val="00954538"/>
    <w:rsid w:val="00954602"/>
    <w:rsid w:val="0095479D"/>
    <w:rsid w:val="009547EF"/>
    <w:rsid w:val="00954841"/>
    <w:rsid w:val="00954A0E"/>
    <w:rsid w:val="00954BBF"/>
    <w:rsid w:val="00954C97"/>
    <w:rsid w:val="00954D88"/>
    <w:rsid w:val="00954DE0"/>
    <w:rsid w:val="00954ED5"/>
    <w:rsid w:val="00954F98"/>
    <w:rsid w:val="0095512D"/>
    <w:rsid w:val="00955160"/>
    <w:rsid w:val="009552A3"/>
    <w:rsid w:val="00955591"/>
    <w:rsid w:val="00955598"/>
    <w:rsid w:val="0095572A"/>
    <w:rsid w:val="009558B7"/>
    <w:rsid w:val="009558E2"/>
    <w:rsid w:val="00955A96"/>
    <w:rsid w:val="00955ADD"/>
    <w:rsid w:val="00955AF0"/>
    <w:rsid w:val="00955B4C"/>
    <w:rsid w:val="00955BC9"/>
    <w:rsid w:val="00955C71"/>
    <w:rsid w:val="00955F3B"/>
    <w:rsid w:val="00955F8A"/>
    <w:rsid w:val="009560FF"/>
    <w:rsid w:val="00956106"/>
    <w:rsid w:val="0095615A"/>
    <w:rsid w:val="00956256"/>
    <w:rsid w:val="00956683"/>
    <w:rsid w:val="009566DA"/>
    <w:rsid w:val="00956933"/>
    <w:rsid w:val="009569BC"/>
    <w:rsid w:val="00956A16"/>
    <w:rsid w:val="00956AF3"/>
    <w:rsid w:val="00956AF8"/>
    <w:rsid w:val="00956BCC"/>
    <w:rsid w:val="00956C29"/>
    <w:rsid w:val="00956C32"/>
    <w:rsid w:val="00956D73"/>
    <w:rsid w:val="00956FB2"/>
    <w:rsid w:val="00957112"/>
    <w:rsid w:val="00957129"/>
    <w:rsid w:val="00957240"/>
    <w:rsid w:val="0095728B"/>
    <w:rsid w:val="009572A8"/>
    <w:rsid w:val="0095748E"/>
    <w:rsid w:val="00957518"/>
    <w:rsid w:val="00957535"/>
    <w:rsid w:val="00957547"/>
    <w:rsid w:val="0095758F"/>
    <w:rsid w:val="00957731"/>
    <w:rsid w:val="0095775E"/>
    <w:rsid w:val="00957775"/>
    <w:rsid w:val="009577E5"/>
    <w:rsid w:val="009578BA"/>
    <w:rsid w:val="009578EA"/>
    <w:rsid w:val="00957917"/>
    <w:rsid w:val="00957AF6"/>
    <w:rsid w:val="00957B0A"/>
    <w:rsid w:val="00957BAB"/>
    <w:rsid w:val="00957D7E"/>
    <w:rsid w:val="00957E3B"/>
    <w:rsid w:val="00957E55"/>
    <w:rsid w:val="00957F14"/>
    <w:rsid w:val="00957F95"/>
    <w:rsid w:val="00960136"/>
    <w:rsid w:val="009601C0"/>
    <w:rsid w:val="009601F0"/>
    <w:rsid w:val="00960236"/>
    <w:rsid w:val="009602EA"/>
    <w:rsid w:val="00960319"/>
    <w:rsid w:val="00960448"/>
    <w:rsid w:val="0096050D"/>
    <w:rsid w:val="0096053A"/>
    <w:rsid w:val="009606FB"/>
    <w:rsid w:val="00960730"/>
    <w:rsid w:val="009607FF"/>
    <w:rsid w:val="00960824"/>
    <w:rsid w:val="00960977"/>
    <w:rsid w:val="009609AD"/>
    <w:rsid w:val="00960B8C"/>
    <w:rsid w:val="00960CA1"/>
    <w:rsid w:val="00960D26"/>
    <w:rsid w:val="00960D2A"/>
    <w:rsid w:val="00960F36"/>
    <w:rsid w:val="00960FE4"/>
    <w:rsid w:val="009612C9"/>
    <w:rsid w:val="009613EC"/>
    <w:rsid w:val="009614DF"/>
    <w:rsid w:val="00961692"/>
    <w:rsid w:val="009616FD"/>
    <w:rsid w:val="00961733"/>
    <w:rsid w:val="009617A4"/>
    <w:rsid w:val="009618AB"/>
    <w:rsid w:val="00961A79"/>
    <w:rsid w:val="00961BA1"/>
    <w:rsid w:val="00961DC1"/>
    <w:rsid w:val="00961E1D"/>
    <w:rsid w:val="00961E62"/>
    <w:rsid w:val="00961F40"/>
    <w:rsid w:val="00961FD8"/>
    <w:rsid w:val="00962028"/>
    <w:rsid w:val="009621C9"/>
    <w:rsid w:val="009621CB"/>
    <w:rsid w:val="0096224F"/>
    <w:rsid w:val="009622A6"/>
    <w:rsid w:val="0096235E"/>
    <w:rsid w:val="009623A8"/>
    <w:rsid w:val="00962529"/>
    <w:rsid w:val="009625A9"/>
    <w:rsid w:val="00962635"/>
    <w:rsid w:val="009626BE"/>
    <w:rsid w:val="0096280F"/>
    <w:rsid w:val="009628D9"/>
    <w:rsid w:val="00962B1D"/>
    <w:rsid w:val="00962CE0"/>
    <w:rsid w:val="00962F47"/>
    <w:rsid w:val="00962F49"/>
    <w:rsid w:val="00962FD2"/>
    <w:rsid w:val="0096313E"/>
    <w:rsid w:val="00963156"/>
    <w:rsid w:val="00963285"/>
    <w:rsid w:val="009633E0"/>
    <w:rsid w:val="009634A2"/>
    <w:rsid w:val="009634E3"/>
    <w:rsid w:val="00963503"/>
    <w:rsid w:val="0096351C"/>
    <w:rsid w:val="009635FF"/>
    <w:rsid w:val="00963618"/>
    <w:rsid w:val="0096364B"/>
    <w:rsid w:val="009639B1"/>
    <w:rsid w:val="009639D4"/>
    <w:rsid w:val="00963BD3"/>
    <w:rsid w:val="00963DB8"/>
    <w:rsid w:val="00963ECB"/>
    <w:rsid w:val="00963F42"/>
    <w:rsid w:val="00963F9C"/>
    <w:rsid w:val="00964030"/>
    <w:rsid w:val="00964182"/>
    <w:rsid w:val="009641A2"/>
    <w:rsid w:val="009641E8"/>
    <w:rsid w:val="0096431F"/>
    <w:rsid w:val="00964330"/>
    <w:rsid w:val="009643A8"/>
    <w:rsid w:val="009643D0"/>
    <w:rsid w:val="009646F8"/>
    <w:rsid w:val="00964808"/>
    <w:rsid w:val="0096494F"/>
    <w:rsid w:val="00964A09"/>
    <w:rsid w:val="00964A51"/>
    <w:rsid w:val="00964ACF"/>
    <w:rsid w:val="00964ADC"/>
    <w:rsid w:val="00964CB1"/>
    <w:rsid w:val="00964D65"/>
    <w:rsid w:val="00964F35"/>
    <w:rsid w:val="00964FCB"/>
    <w:rsid w:val="00965006"/>
    <w:rsid w:val="009650BD"/>
    <w:rsid w:val="00965101"/>
    <w:rsid w:val="0096510D"/>
    <w:rsid w:val="00965137"/>
    <w:rsid w:val="0096525F"/>
    <w:rsid w:val="009654F4"/>
    <w:rsid w:val="00965583"/>
    <w:rsid w:val="00965635"/>
    <w:rsid w:val="00965666"/>
    <w:rsid w:val="00965753"/>
    <w:rsid w:val="00965763"/>
    <w:rsid w:val="009657A4"/>
    <w:rsid w:val="009657A7"/>
    <w:rsid w:val="0096594C"/>
    <w:rsid w:val="00965B35"/>
    <w:rsid w:val="00965BF9"/>
    <w:rsid w:val="00965C3F"/>
    <w:rsid w:val="00965E49"/>
    <w:rsid w:val="00965FB7"/>
    <w:rsid w:val="00966060"/>
    <w:rsid w:val="009660BE"/>
    <w:rsid w:val="009661A3"/>
    <w:rsid w:val="009663D0"/>
    <w:rsid w:val="009663E7"/>
    <w:rsid w:val="009663FD"/>
    <w:rsid w:val="0096651E"/>
    <w:rsid w:val="0096666A"/>
    <w:rsid w:val="00966851"/>
    <w:rsid w:val="00966877"/>
    <w:rsid w:val="0096696C"/>
    <w:rsid w:val="009669CF"/>
    <w:rsid w:val="00966A8F"/>
    <w:rsid w:val="00966C20"/>
    <w:rsid w:val="00966D1E"/>
    <w:rsid w:val="00966D26"/>
    <w:rsid w:val="00966F00"/>
    <w:rsid w:val="00966F34"/>
    <w:rsid w:val="00967168"/>
    <w:rsid w:val="00967198"/>
    <w:rsid w:val="00967537"/>
    <w:rsid w:val="009675B8"/>
    <w:rsid w:val="009675D2"/>
    <w:rsid w:val="009677A4"/>
    <w:rsid w:val="009677BA"/>
    <w:rsid w:val="00967930"/>
    <w:rsid w:val="009679D1"/>
    <w:rsid w:val="00967A1F"/>
    <w:rsid w:val="00967B80"/>
    <w:rsid w:val="00967B87"/>
    <w:rsid w:val="00967C01"/>
    <w:rsid w:val="00967DBA"/>
    <w:rsid w:val="00967EC9"/>
    <w:rsid w:val="009702FA"/>
    <w:rsid w:val="009703A3"/>
    <w:rsid w:val="009703F1"/>
    <w:rsid w:val="009703FB"/>
    <w:rsid w:val="009706E6"/>
    <w:rsid w:val="00970758"/>
    <w:rsid w:val="00970A64"/>
    <w:rsid w:val="00970A72"/>
    <w:rsid w:val="00970B9F"/>
    <w:rsid w:val="00970BB2"/>
    <w:rsid w:val="00970BBC"/>
    <w:rsid w:val="00970C50"/>
    <w:rsid w:val="00970CCF"/>
    <w:rsid w:val="00970D1C"/>
    <w:rsid w:val="00970D78"/>
    <w:rsid w:val="00970D90"/>
    <w:rsid w:val="00970DC1"/>
    <w:rsid w:val="00970E06"/>
    <w:rsid w:val="00970F16"/>
    <w:rsid w:val="00970FA4"/>
    <w:rsid w:val="00970FD7"/>
    <w:rsid w:val="00970FDF"/>
    <w:rsid w:val="00970FEF"/>
    <w:rsid w:val="009712EC"/>
    <w:rsid w:val="00971373"/>
    <w:rsid w:val="009713DC"/>
    <w:rsid w:val="009715EB"/>
    <w:rsid w:val="0097173F"/>
    <w:rsid w:val="009717CA"/>
    <w:rsid w:val="00971878"/>
    <w:rsid w:val="0097187D"/>
    <w:rsid w:val="00971986"/>
    <w:rsid w:val="00971DF8"/>
    <w:rsid w:val="00971E67"/>
    <w:rsid w:val="00971FBC"/>
    <w:rsid w:val="00971FD8"/>
    <w:rsid w:val="00971FE5"/>
    <w:rsid w:val="0097202C"/>
    <w:rsid w:val="0097212D"/>
    <w:rsid w:val="009721A4"/>
    <w:rsid w:val="00972259"/>
    <w:rsid w:val="0097234F"/>
    <w:rsid w:val="00972351"/>
    <w:rsid w:val="0097235A"/>
    <w:rsid w:val="00972451"/>
    <w:rsid w:val="00972747"/>
    <w:rsid w:val="009728CD"/>
    <w:rsid w:val="009728EC"/>
    <w:rsid w:val="00972A00"/>
    <w:rsid w:val="00972B30"/>
    <w:rsid w:val="00972BF4"/>
    <w:rsid w:val="00972C80"/>
    <w:rsid w:val="00972DCA"/>
    <w:rsid w:val="00972F13"/>
    <w:rsid w:val="00972FF5"/>
    <w:rsid w:val="0097313A"/>
    <w:rsid w:val="0097327E"/>
    <w:rsid w:val="00973350"/>
    <w:rsid w:val="00973415"/>
    <w:rsid w:val="009734B3"/>
    <w:rsid w:val="0097353D"/>
    <w:rsid w:val="009735D6"/>
    <w:rsid w:val="009735F4"/>
    <w:rsid w:val="0097372A"/>
    <w:rsid w:val="00973A2C"/>
    <w:rsid w:val="00973B22"/>
    <w:rsid w:val="00973C1D"/>
    <w:rsid w:val="00973FDD"/>
    <w:rsid w:val="0097402D"/>
    <w:rsid w:val="009740F8"/>
    <w:rsid w:val="009740F9"/>
    <w:rsid w:val="009741A3"/>
    <w:rsid w:val="009742C1"/>
    <w:rsid w:val="00974531"/>
    <w:rsid w:val="009746F7"/>
    <w:rsid w:val="009747A6"/>
    <w:rsid w:val="00974806"/>
    <w:rsid w:val="00974B0E"/>
    <w:rsid w:val="00974B23"/>
    <w:rsid w:val="00974BA9"/>
    <w:rsid w:val="00974D8B"/>
    <w:rsid w:val="00975005"/>
    <w:rsid w:val="0097511D"/>
    <w:rsid w:val="0097512A"/>
    <w:rsid w:val="0097546E"/>
    <w:rsid w:val="009754FB"/>
    <w:rsid w:val="00975523"/>
    <w:rsid w:val="0097553B"/>
    <w:rsid w:val="009756E3"/>
    <w:rsid w:val="0097576A"/>
    <w:rsid w:val="00975836"/>
    <w:rsid w:val="0097589F"/>
    <w:rsid w:val="00975998"/>
    <w:rsid w:val="00975A71"/>
    <w:rsid w:val="00975A9E"/>
    <w:rsid w:val="00975B1B"/>
    <w:rsid w:val="00975BB9"/>
    <w:rsid w:val="00975CE7"/>
    <w:rsid w:val="00975E20"/>
    <w:rsid w:val="00975E9A"/>
    <w:rsid w:val="00975FEF"/>
    <w:rsid w:val="00976042"/>
    <w:rsid w:val="009760C8"/>
    <w:rsid w:val="009762E1"/>
    <w:rsid w:val="009762ED"/>
    <w:rsid w:val="00976361"/>
    <w:rsid w:val="00976588"/>
    <w:rsid w:val="00976829"/>
    <w:rsid w:val="00976A03"/>
    <w:rsid w:val="00976AAB"/>
    <w:rsid w:val="00976BE6"/>
    <w:rsid w:val="00976C9F"/>
    <w:rsid w:val="00976D8A"/>
    <w:rsid w:val="00976E26"/>
    <w:rsid w:val="00976F63"/>
    <w:rsid w:val="00977046"/>
    <w:rsid w:val="0097709B"/>
    <w:rsid w:val="00977118"/>
    <w:rsid w:val="009771DA"/>
    <w:rsid w:val="00977282"/>
    <w:rsid w:val="009772C7"/>
    <w:rsid w:val="009772DD"/>
    <w:rsid w:val="009775B1"/>
    <w:rsid w:val="009775E6"/>
    <w:rsid w:val="009776B8"/>
    <w:rsid w:val="009777CF"/>
    <w:rsid w:val="00977885"/>
    <w:rsid w:val="009778B8"/>
    <w:rsid w:val="00977A07"/>
    <w:rsid w:val="00977A08"/>
    <w:rsid w:val="00977B66"/>
    <w:rsid w:val="00977BB0"/>
    <w:rsid w:val="00977C6F"/>
    <w:rsid w:val="00977D22"/>
    <w:rsid w:val="00977D85"/>
    <w:rsid w:val="00977DFA"/>
    <w:rsid w:val="00977EDF"/>
    <w:rsid w:val="00977F2E"/>
    <w:rsid w:val="00977F76"/>
    <w:rsid w:val="00977F80"/>
    <w:rsid w:val="0098013B"/>
    <w:rsid w:val="00980241"/>
    <w:rsid w:val="0098077F"/>
    <w:rsid w:val="0098093F"/>
    <w:rsid w:val="009809C9"/>
    <w:rsid w:val="00980A3D"/>
    <w:rsid w:val="00980A51"/>
    <w:rsid w:val="00980B77"/>
    <w:rsid w:val="00980C0C"/>
    <w:rsid w:val="00980DA2"/>
    <w:rsid w:val="00980DAC"/>
    <w:rsid w:val="00980E5C"/>
    <w:rsid w:val="009812DB"/>
    <w:rsid w:val="009812F9"/>
    <w:rsid w:val="009813E6"/>
    <w:rsid w:val="0098141B"/>
    <w:rsid w:val="00981655"/>
    <w:rsid w:val="009816EE"/>
    <w:rsid w:val="009817AA"/>
    <w:rsid w:val="0098183A"/>
    <w:rsid w:val="00981854"/>
    <w:rsid w:val="00981AC5"/>
    <w:rsid w:val="00981AF3"/>
    <w:rsid w:val="00981B54"/>
    <w:rsid w:val="00981D94"/>
    <w:rsid w:val="00981DBE"/>
    <w:rsid w:val="00981ECD"/>
    <w:rsid w:val="00981ED6"/>
    <w:rsid w:val="0098217B"/>
    <w:rsid w:val="009821A8"/>
    <w:rsid w:val="00982376"/>
    <w:rsid w:val="0098261E"/>
    <w:rsid w:val="009826E2"/>
    <w:rsid w:val="0098289F"/>
    <w:rsid w:val="0098290C"/>
    <w:rsid w:val="00982B10"/>
    <w:rsid w:val="00982B34"/>
    <w:rsid w:val="00982B71"/>
    <w:rsid w:val="00982C7A"/>
    <w:rsid w:val="00982CE7"/>
    <w:rsid w:val="00982FB3"/>
    <w:rsid w:val="009830AB"/>
    <w:rsid w:val="00983130"/>
    <w:rsid w:val="009833B1"/>
    <w:rsid w:val="00983417"/>
    <w:rsid w:val="00983573"/>
    <w:rsid w:val="0098357A"/>
    <w:rsid w:val="00983732"/>
    <w:rsid w:val="00983799"/>
    <w:rsid w:val="009837EC"/>
    <w:rsid w:val="00983873"/>
    <w:rsid w:val="0098392F"/>
    <w:rsid w:val="009839A7"/>
    <w:rsid w:val="00983A48"/>
    <w:rsid w:val="00983BE8"/>
    <w:rsid w:val="00983CB0"/>
    <w:rsid w:val="00983CD0"/>
    <w:rsid w:val="00983D02"/>
    <w:rsid w:val="00983D2C"/>
    <w:rsid w:val="00983DF6"/>
    <w:rsid w:val="00983DFA"/>
    <w:rsid w:val="00983FB8"/>
    <w:rsid w:val="00984153"/>
    <w:rsid w:val="0098417F"/>
    <w:rsid w:val="009841EA"/>
    <w:rsid w:val="009842AD"/>
    <w:rsid w:val="009842E3"/>
    <w:rsid w:val="0098451D"/>
    <w:rsid w:val="009846A3"/>
    <w:rsid w:val="00984704"/>
    <w:rsid w:val="0098485F"/>
    <w:rsid w:val="00984891"/>
    <w:rsid w:val="0098491A"/>
    <w:rsid w:val="00984960"/>
    <w:rsid w:val="00984A26"/>
    <w:rsid w:val="00984ADB"/>
    <w:rsid w:val="00984D82"/>
    <w:rsid w:val="00984E10"/>
    <w:rsid w:val="00985005"/>
    <w:rsid w:val="00985169"/>
    <w:rsid w:val="009851AD"/>
    <w:rsid w:val="0098520E"/>
    <w:rsid w:val="009852AF"/>
    <w:rsid w:val="00985336"/>
    <w:rsid w:val="009853A3"/>
    <w:rsid w:val="009853AE"/>
    <w:rsid w:val="009854B1"/>
    <w:rsid w:val="009859F9"/>
    <w:rsid w:val="00985AAA"/>
    <w:rsid w:val="00985B92"/>
    <w:rsid w:val="00985BA3"/>
    <w:rsid w:val="00985C89"/>
    <w:rsid w:val="00985C90"/>
    <w:rsid w:val="00985D1A"/>
    <w:rsid w:val="00985F3C"/>
    <w:rsid w:val="0098608A"/>
    <w:rsid w:val="009860A1"/>
    <w:rsid w:val="009860B1"/>
    <w:rsid w:val="009860CA"/>
    <w:rsid w:val="009860F5"/>
    <w:rsid w:val="00986109"/>
    <w:rsid w:val="009861C2"/>
    <w:rsid w:val="00986229"/>
    <w:rsid w:val="009862D0"/>
    <w:rsid w:val="00986378"/>
    <w:rsid w:val="0098668A"/>
    <w:rsid w:val="009866A2"/>
    <w:rsid w:val="00986702"/>
    <w:rsid w:val="009867DD"/>
    <w:rsid w:val="00986950"/>
    <w:rsid w:val="00986A94"/>
    <w:rsid w:val="00986AD4"/>
    <w:rsid w:val="00986B4B"/>
    <w:rsid w:val="00986CCB"/>
    <w:rsid w:val="00986DEB"/>
    <w:rsid w:val="00986EDE"/>
    <w:rsid w:val="00986F64"/>
    <w:rsid w:val="0098701B"/>
    <w:rsid w:val="0098705D"/>
    <w:rsid w:val="00987200"/>
    <w:rsid w:val="00987218"/>
    <w:rsid w:val="00987219"/>
    <w:rsid w:val="00987230"/>
    <w:rsid w:val="0098725D"/>
    <w:rsid w:val="0098737D"/>
    <w:rsid w:val="009875BA"/>
    <w:rsid w:val="00987604"/>
    <w:rsid w:val="009876DA"/>
    <w:rsid w:val="00987711"/>
    <w:rsid w:val="009877D8"/>
    <w:rsid w:val="009878E1"/>
    <w:rsid w:val="00987A56"/>
    <w:rsid w:val="00987AF3"/>
    <w:rsid w:val="00987B74"/>
    <w:rsid w:val="00987C15"/>
    <w:rsid w:val="00987D05"/>
    <w:rsid w:val="00987DA7"/>
    <w:rsid w:val="00987E01"/>
    <w:rsid w:val="00987EB7"/>
    <w:rsid w:val="00987EF6"/>
    <w:rsid w:val="00990074"/>
    <w:rsid w:val="009900C9"/>
    <w:rsid w:val="0099012F"/>
    <w:rsid w:val="009901BE"/>
    <w:rsid w:val="0099022A"/>
    <w:rsid w:val="009902F9"/>
    <w:rsid w:val="009903EA"/>
    <w:rsid w:val="009907BD"/>
    <w:rsid w:val="00990822"/>
    <w:rsid w:val="00990854"/>
    <w:rsid w:val="00990877"/>
    <w:rsid w:val="00990A55"/>
    <w:rsid w:val="00990A95"/>
    <w:rsid w:val="00990ABB"/>
    <w:rsid w:val="00990BEA"/>
    <w:rsid w:val="00990E98"/>
    <w:rsid w:val="00990FF8"/>
    <w:rsid w:val="00991030"/>
    <w:rsid w:val="00991089"/>
    <w:rsid w:val="00991344"/>
    <w:rsid w:val="00991345"/>
    <w:rsid w:val="00991346"/>
    <w:rsid w:val="00991415"/>
    <w:rsid w:val="0099141E"/>
    <w:rsid w:val="00991543"/>
    <w:rsid w:val="00991601"/>
    <w:rsid w:val="00991699"/>
    <w:rsid w:val="00991796"/>
    <w:rsid w:val="00991A35"/>
    <w:rsid w:val="00991AEF"/>
    <w:rsid w:val="00991B00"/>
    <w:rsid w:val="00991C51"/>
    <w:rsid w:val="00991DAA"/>
    <w:rsid w:val="0099201D"/>
    <w:rsid w:val="00992299"/>
    <w:rsid w:val="00992377"/>
    <w:rsid w:val="00992425"/>
    <w:rsid w:val="009924B1"/>
    <w:rsid w:val="0099259B"/>
    <w:rsid w:val="0099262F"/>
    <w:rsid w:val="00992760"/>
    <w:rsid w:val="00992795"/>
    <w:rsid w:val="009927F5"/>
    <w:rsid w:val="00992BCE"/>
    <w:rsid w:val="00992C30"/>
    <w:rsid w:val="00992CA7"/>
    <w:rsid w:val="00992D90"/>
    <w:rsid w:val="00992E48"/>
    <w:rsid w:val="00992F46"/>
    <w:rsid w:val="00992F82"/>
    <w:rsid w:val="00992F8C"/>
    <w:rsid w:val="00992FEE"/>
    <w:rsid w:val="009930FE"/>
    <w:rsid w:val="009931AD"/>
    <w:rsid w:val="009931CE"/>
    <w:rsid w:val="00993247"/>
    <w:rsid w:val="0099341F"/>
    <w:rsid w:val="00993471"/>
    <w:rsid w:val="00993483"/>
    <w:rsid w:val="009934A8"/>
    <w:rsid w:val="00993528"/>
    <w:rsid w:val="00993538"/>
    <w:rsid w:val="009935C2"/>
    <w:rsid w:val="0099365A"/>
    <w:rsid w:val="00993725"/>
    <w:rsid w:val="009937ED"/>
    <w:rsid w:val="009938CE"/>
    <w:rsid w:val="00993A0A"/>
    <w:rsid w:val="00993A8C"/>
    <w:rsid w:val="00993A98"/>
    <w:rsid w:val="00993BFB"/>
    <w:rsid w:val="00993CAC"/>
    <w:rsid w:val="00993D5F"/>
    <w:rsid w:val="00993DCA"/>
    <w:rsid w:val="00993DEF"/>
    <w:rsid w:val="00993E4F"/>
    <w:rsid w:val="00993F5E"/>
    <w:rsid w:val="00993FFC"/>
    <w:rsid w:val="00994312"/>
    <w:rsid w:val="009943FC"/>
    <w:rsid w:val="0099457B"/>
    <w:rsid w:val="0099460D"/>
    <w:rsid w:val="0099463E"/>
    <w:rsid w:val="00994753"/>
    <w:rsid w:val="0099491B"/>
    <w:rsid w:val="00994A6F"/>
    <w:rsid w:val="00994B06"/>
    <w:rsid w:val="00994B2D"/>
    <w:rsid w:val="00994BDE"/>
    <w:rsid w:val="00994C05"/>
    <w:rsid w:val="00994CB4"/>
    <w:rsid w:val="00994CDD"/>
    <w:rsid w:val="00994D03"/>
    <w:rsid w:val="00994D68"/>
    <w:rsid w:val="00994E8E"/>
    <w:rsid w:val="00994EBB"/>
    <w:rsid w:val="009950DF"/>
    <w:rsid w:val="00995210"/>
    <w:rsid w:val="00995267"/>
    <w:rsid w:val="0099530F"/>
    <w:rsid w:val="0099534F"/>
    <w:rsid w:val="00995365"/>
    <w:rsid w:val="00995453"/>
    <w:rsid w:val="0099552B"/>
    <w:rsid w:val="009956E1"/>
    <w:rsid w:val="0099572D"/>
    <w:rsid w:val="00995862"/>
    <w:rsid w:val="0099586D"/>
    <w:rsid w:val="00995876"/>
    <w:rsid w:val="009958A6"/>
    <w:rsid w:val="00995C81"/>
    <w:rsid w:val="00995CA6"/>
    <w:rsid w:val="00995CF6"/>
    <w:rsid w:val="00995D63"/>
    <w:rsid w:val="00995D94"/>
    <w:rsid w:val="00995E66"/>
    <w:rsid w:val="00995FA8"/>
    <w:rsid w:val="0099607A"/>
    <w:rsid w:val="0099622B"/>
    <w:rsid w:val="00996357"/>
    <w:rsid w:val="00996429"/>
    <w:rsid w:val="00996533"/>
    <w:rsid w:val="0099657C"/>
    <w:rsid w:val="009965F4"/>
    <w:rsid w:val="0099664C"/>
    <w:rsid w:val="00996ABE"/>
    <w:rsid w:val="00996B63"/>
    <w:rsid w:val="00996DC2"/>
    <w:rsid w:val="00996DC6"/>
    <w:rsid w:val="00996E1F"/>
    <w:rsid w:val="0099707D"/>
    <w:rsid w:val="009970B0"/>
    <w:rsid w:val="009970F7"/>
    <w:rsid w:val="0099738B"/>
    <w:rsid w:val="009977D4"/>
    <w:rsid w:val="009979AF"/>
    <w:rsid w:val="00997A49"/>
    <w:rsid w:val="00997B9E"/>
    <w:rsid w:val="00997C4E"/>
    <w:rsid w:val="00997DF0"/>
    <w:rsid w:val="00997E25"/>
    <w:rsid w:val="00997E64"/>
    <w:rsid w:val="00997EE8"/>
    <w:rsid w:val="009A0087"/>
    <w:rsid w:val="009A01DB"/>
    <w:rsid w:val="009A0280"/>
    <w:rsid w:val="009A04B3"/>
    <w:rsid w:val="009A06D2"/>
    <w:rsid w:val="009A07AF"/>
    <w:rsid w:val="009A089B"/>
    <w:rsid w:val="009A09CC"/>
    <w:rsid w:val="009A0A2D"/>
    <w:rsid w:val="009A0B08"/>
    <w:rsid w:val="009A0B7E"/>
    <w:rsid w:val="009A0BAF"/>
    <w:rsid w:val="009A0C0F"/>
    <w:rsid w:val="009A0DDE"/>
    <w:rsid w:val="009A0E14"/>
    <w:rsid w:val="009A0E74"/>
    <w:rsid w:val="009A0F3E"/>
    <w:rsid w:val="009A0F72"/>
    <w:rsid w:val="009A0F87"/>
    <w:rsid w:val="009A10A7"/>
    <w:rsid w:val="009A112D"/>
    <w:rsid w:val="009A128D"/>
    <w:rsid w:val="009A13D0"/>
    <w:rsid w:val="009A13F4"/>
    <w:rsid w:val="009A141D"/>
    <w:rsid w:val="009A143E"/>
    <w:rsid w:val="009A1477"/>
    <w:rsid w:val="009A16E2"/>
    <w:rsid w:val="009A173E"/>
    <w:rsid w:val="009A1775"/>
    <w:rsid w:val="009A17F2"/>
    <w:rsid w:val="009A1861"/>
    <w:rsid w:val="009A1BE1"/>
    <w:rsid w:val="009A1BEE"/>
    <w:rsid w:val="009A1CFC"/>
    <w:rsid w:val="009A2078"/>
    <w:rsid w:val="009A220B"/>
    <w:rsid w:val="009A223F"/>
    <w:rsid w:val="009A2398"/>
    <w:rsid w:val="009A23A8"/>
    <w:rsid w:val="009A252F"/>
    <w:rsid w:val="009A2A82"/>
    <w:rsid w:val="009A2B16"/>
    <w:rsid w:val="009A2D42"/>
    <w:rsid w:val="009A2DD6"/>
    <w:rsid w:val="009A2EA9"/>
    <w:rsid w:val="009A2F85"/>
    <w:rsid w:val="009A305A"/>
    <w:rsid w:val="009A3175"/>
    <w:rsid w:val="009A31EC"/>
    <w:rsid w:val="009A34EB"/>
    <w:rsid w:val="009A36DD"/>
    <w:rsid w:val="009A3779"/>
    <w:rsid w:val="009A37BD"/>
    <w:rsid w:val="009A3820"/>
    <w:rsid w:val="009A3C0F"/>
    <w:rsid w:val="009A3C6B"/>
    <w:rsid w:val="009A3FD3"/>
    <w:rsid w:val="009A4074"/>
    <w:rsid w:val="009A4155"/>
    <w:rsid w:val="009A4176"/>
    <w:rsid w:val="009A44F6"/>
    <w:rsid w:val="009A4741"/>
    <w:rsid w:val="009A4877"/>
    <w:rsid w:val="009A48AB"/>
    <w:rsid w:val="009A48F3"/>
    <w:rsid w:val="009A4908"/>
    <w:rsid w:val="009A4956"/>
    <w:rsid w:val="009A49C3"/>
    <w:rsid w:val="009A4A2B"/>
    <w:rsid w:val="009A4A44"/>
    <w:rsid w:val="009A4AA3"/>
    <w:rsid w:val="009A4AAA"/>
    <w:rsid w:val="009A4B37"/>
    <w:rsid w:val="009A4CB1"/>
    <w:rsid w:val="009A4CC0"/>
    <w:rsid w:val="009A4F31"/>
    <w:rsid w:val="009A4F84"/>
    <w:rsid w:val="009A4F94"/>
    <w:rsid w:val="009A512B"/>
    <w:rsid w:val="009A512E"/>
    <w:rsid w:val="009A5162"/>
    <w:rsid w:val="009A5320"/>
    <w:rsid w:val="009A538B"/>
    <w:rsid w:val="009A55A4"/>
    <w:rsid w:val="009A5633"/>
    <w:rsid w:val="009A5637"/>
    <w:rsid w:val="009A563A"/>
    <w:rsid w:val="009A56F3"/>
    <w:rsid w:val="009A5749"/>
    <w:rsid w:val="009A59BC"/>
    <w:rsid w:val="009A5A82"/>
    <w:rsid w:val="009A5E9F"/>
    <w:rsid w:val="009A5FA4"/>
    <w:rsid w:val="009A6067"/>
    <w:rsid w:val="009A60F6"/>
    <w:rsid w:val="009A6119"/>
    <w:rsid w:val="009A61AC"/>
    <w:rsid w:val="009A61DD"/>
    <w:rsid w:val="009A62E0"/>
    <w:rsid w:val="009A633F"/>
    <w:rsid w:val="009A6345"/>
    <w:rsid w:val="009A63A3"/>
    <w:rsid w:val="009A64F2"/>
    <w:rsid w:val="009A6516"/>
    <w:rsid w:val="009A65D4"/>
    <w:rsid w:val="009A6717"/>
    <w:rsid w:val="009A6965"/>
    <w:rsid w:val="009A6A3E"/>
    <w:rsid w:val="009A6A96"/>
    <w:rsid w:val="009A6D45"/>
    <w:rsid w:val="009A6D86"/>
    <w:rsid w:val="009A6DA3"/>
    <w:rsid w:val="009A70AC"/>
    <w:rsid w:val="009A71B8"/>
    <w:rsid w:val="009A726D"/>
    <w:rsid w:val="009A7283"/>
    <w:rsid w:val="009A72AE"/>
    <w:rsid w:val="009A7308"/>
    <w:rsid w:val="009A7358"/>
    <w:rsid w:val="009A746E"/>
    <w:rsid w:val="009A7585"/>
    <w:rsid w:val="009A772A"/>
    <w:rsid w:val="009A77E1"/>
    <w:rsid w:val="009A7EC2"/>
    <w:rsid w:val="009B00F9"/>
    <w:rsid w:val="009B01DE"/>
    <w:rsid w:val="009B02C7"/>
    <w:rsid w:val="009B02CA"/>
    <w:rsid w:val="009B02D3"/>
    <w:rsid w:val="009B072C"/>
    <w:rsid w:val="009B0836"/>
    <w:rsid w:val="009B097F"/>
    <w:rsid w:val="009B0B96"/>
    <w:rsid w:val="009B0D0B"/>
    <w:rsid w:val="009B1031"/>
    <w:rsid w:val="009B12D6"/>
    <w:rsid w:val="009B15BD"/>
    <w:rsid w:val="009B166C"/>
    <w:rsid w:val="009B16D9"/>
    <w:rsid w:val="009B182E"/>
    <w:rsid w:val="009B18B5"/>
    <w:rsid w:val="009B18E4"/>
    <w:rsid w:val="009B19A4"/>
    <w:rsid w:val="009B1B3A"/>
    <w:rsid w:val="009B1C86"/>
    <w:rsid w:val="009B1CFA"/>
    <w:rsid w:val="009B1D92"/>
    <w:rsid w:val="009B1D96"/>
    <w:rsid w:val="009B1E56"/>
    <w:rsid w:val="009B1E7A"/>
    <w:rsid w:val="009B1E9F"/>
    <w:rsid w:val="009B20EC"/>
    <w:rsid w:val="009B2138"/>
    <w:rsid w:val="009B2198"/>
    <w:rsid w:val="009B21E0"/>
    <w:rsid w:val="009B220D"/>
    <w:rsid w:val="009B2210"/>
    <w:rsid w:val="009B2311"/>
    <w:rsid w:val="009B2365"/>
    <w:rsid w:val="009B238D"/>
    <w:rsid w:val="009B24BD"/>
    <w:rsid w:val="009B25ED"/>
    <w:rsid w:val="009B2652"/>
    <w:rsid w:val="009B272F"/>
    <w:rsid w:val="009B27A3"/>
    <w:rsid w:val="009B290B"/>
    <w:rsid w:val="009B2C84"/>
    <w:rsid w:val="009B2C8B"/>
    <w:rsid w:val="009B2CCC"/>
    <w:rsid w:val="009B2E79"/>
    <w:rsid w:val="009B2FC0"/>
    <w:rsid w:val="009B2FD2"/>
    <w:rsid w:val="009B3205"/>
    <w:rsid w:val="009B3249"/>
    <w:rsid w:val="009B3440"/>
    <w:rsid w:val="009B345C"/>
    <w:rsid w:val="009B34DF"/>
    <w:rsid w:val="009B3556"/>
    <w:rsid w:val="009B381F"/>
    <w:rsid w:val="009B38EF"/>
    <w:rsid w:val="009B38F6"/>
    <w:rsid w:val="009B393E"/>
    <w:rsid w:val="009B393F"/>
    <w:rsid w:val="009B3972"/>
    <w:rsid w:val="009B39DB"/>
    <w:rsid w:val="009B3A1A"/>
    <w:rsid w:val="009B3A36"/>
    <w:rsid w:val="009B3AF4"/>
    <w:rsid w:val="009B3B7C"/>
    <w:rsid w:val="009B419B"/>
    <w:rsid w:val="009B44A7"/>
    <w:rsid w:val="009B46DB"/>
    <w:rsid w:val="009B4748"/>
    <w:rsid w:val="009B4796"/>
    <w:rsid w:val="009B47BB"/>
    <w:rsid w:val="009B4854"/>
    <w:rsid w:val="009B49A4"/>
    <w:rsid w:val="009B4B14"/>
    <w:rsid w:val="009B4B15"/>
    <w:rsid w:val="009B4B67"/>
    <w:rsid w:val="009B4BC7"/>
    <w:rsid w:val="009B4BD3"/>
    <w:rsid w:val="009B4CDE"/>
    <w:rsid w:val="009B4D21"/>
    <w:rsid w:val="009B4D69"/>
    <w:rsid w:val="009B4E7B"/>
    <w:rsid w:val="009B4F9C"/>
    <w:rsid w:val="009B50FA"/>
    <w:rsid w:val="009B5461"/>
    <w:rsid w:val="009B5517"/>
    <w:rsid w:val="009B55F9"/>
    <w:rsid w:val="009B5683"/>
    <w:rsid w:val="009B5A83"/>
    <w:rsid w:val="009B5C1D"/>
    <w:rsid w:val="009B5D47"/>
    <w:rsid w:val="009B5E5B"/>
    <w:rsid w:val="009B6003"/>
    <w:rsid w:val="009B6021"/>
    <w:rsid w:val="009B60C6"/>
    <w:rsid w:val="009B6207"/>
    <w:rsid w:val="009B62AE"/>
    <w:rsid w:val="009B63EB"/>
    <w:rsid w:val="009B668C"/>
    <w:rsid w:val="009B6786"/>
    <w:rsid w:val="009B6831"/>
    <w:rsid w:val="009B6852"/>
    <w:rsid w:val="009B68E8"/>
    <w:rsid w:val="009B6A7A"/>
    <w:rsid w:val="009B6A92"/>
    <w:rsid w:val="009B6CDB"/>
    <w:rsid w:val="009B6D1F"/>
    <w:rsid w:val="009B6D6B"/>
    <w:rsid w:val="009B6E41"/>
    <w:rsid w:val="009B6E55"/>
    <w:rsid w:val="009B6EB6"/>
    <w:rsid w:val="009B6EB8"/>
    <w:rsid w:val="009B6EC2"/>
    <w:rsid w:val="009B6EC8"/>
    <w:rsid w:val="009B6FB8"/>
    <w:rsid w:val="009B70F5"/>
    <w:rsid w:val="009B726C"/>
    <w:rsid w:val="009B72AC"/>
    <w:rsid w:val="009B7527"/>
    <w:rsid w:val="009B7637"/>
    <w:rsid w:val="009B76C4"/>
    <w:rsid w:val="009B77BC"/>
    <w:rsid w:val="009B7958"/>
    <w:rsid w:val="009B7AB7"/>
    <w:rsid w:val="009B7C67"/>
    <w:rsid w:val="009B7CD2"/>
    <w:rsid w:val="009B7D41"/>
    <w:rsid w:val="009B7E07"/>
    <w:rsid w:val="009B7E99"/>
    <w:rsid w:val="009B7F2D"/>
    <w:rsid w:val="009C00B6"/>
    <w:rsid w:val="009C00BE"/>
    <w:rsid w:val="009C0186"/>
    <w:rsid w:val="009C040A"/>
    <w:rsid w:val="009C0426"/>
    <w:rsid w:val="009C0517"/>
    <w:rsid w:val="009C07F2"/>
    <w:rsid w:val="009C085C"/>
    <w:rsid w:val="009C087E"/>
    <w:rsid w:val="009C0A39"/>
    <w:rsid w:val="009C0B09"/>
    <w:rsid w:val="009C0B2C"/>
    <w:rsid w:val="009C0B35"/>
    <w:rsid w:val="009C0BCC"/>
    <w:rsid w:val="009C0E01"/>
    <w:rsid w:val="009C0E0D"/>
    <w:rsid w:val="009C0E2F"/>
    <w:rsid w:val="009C0EC0"/>
    <w:rsid w:val="009C0FE2"/>
    <w:rsid w:val="009C11CB"/>
    <w:rsid w:val="009C1211"/>
    <w:rsid w:val="009C122E"/>
    <w:rsid w:val="009C1259"/>
    <w:rsid w:val="009C12BC"/>
    <w:rsid w:val="009C136D"/>
    <w:rsid w:val="009C1409"/>
    <w:rsid w:val="009C14E1"/>
    <w:rsid w:val="009C15B5"/>
    <w:rsid w:val="009C15BF"/>
    <w:rsid w:val="009C1631"/>
    <w:rsid w:val="009C165D"/>
    <w:rsid w:val="009C16E4"/>
    <w:rsid w:val="009C171E"/>
    <w:rsid w:val="009C1740"/>
    <w:rsid w:val="009C1C23"/>
    <w:rsid w:val="009C1CE5"/>
    <w:rsid w:val="009C1D23"/>
    <w:rsid w:val="009C1F4D"/>
    <w:rsid w:val="009C1F4E"/>
    <w:rsid w:val="009C20F6"/>
    <w:rsid w:val="009C21F5"/>
    <w:rsid w:val="009C2204"/>
    <w:rsid w:val="009C2254"/>
    <w:rsid w:val="009C256B"/>
    <w:rsid w:val="009C261A"/>
    <w:rsid w:val="009C2653"/>
    <w:rsid w:val="009C27BB"/>
    <w:rsid w:val="009C2882"/>
    <w:rsid w:val="009C29C8"/>
    <w:rsid w:val="009C2B9A"/>
    <w:rsid w:val="009C2D21"/>
    <w:rsid w:val="009C309A"/>
    <w:rsid w:val="009C3120"/>
    <w:rsid w:val="009C31D9"/>
    <w:rsid w:val="009C322B"/>
    <w:rsid w:val="009C322E"/>
    <w:rsid w:val="009C33D7"/>
    <w:rsid w:val="009C34B5"/>
    <w:rsid w:val="009C3506"/>
    <w:rsid w:val="009C3633"/>
    <w:rsid w:val="009C36D3"/>
    <w:rsid w:val="009C38E7"/>
    <w:rsid w:val="009C3978"/>
    <w:rsid w:val="009C39A9"/>
    <w:rsid w:val="009C3BBE"/>
    <w:rsid w:val="009C3C7A"/>
    <w:rsid w:val="009C3CF3"/>
    <w:rsid w:val="009C3D51"/>
    <w:rsid w:val="009C3DC9"/>
    <w:rsid w:val="009C3EA5"/>
    <w:rsid w:val="009C3FAB"/>
    <w:rsid w:val="009C400F"/>
    <w:rsid w:val="009C42C1"/>
    <w:rsid w:val="009C4617"/>
    <w:rsid w:val="009C4710"/>
    <w:rsid w:val="009C480A"/>
    <w:rsid w:val="009C485A"/>
    <w:rsid w:val="009C48A1"/>
    <w:rsid w:val="009C48E6"/>
    <w:rsid w:val="009C4AA0"/>
    <w:rsid w:val="009C4AFD"/>
    <w:rsid w:val="009C4B3B"/>
    <w:rsid w:val="009C4BA0"/>
    <w:rsid w:val="009C4BBD"/>
    <w:rsid w:val="009C4CCE"/>
    <w:rsid w:val="009C4CDA"/>
    <w:rsid w:val="009C4F26"/>
    <w:rsid w:val="009C5015"/>
    <w:rsid w:val="009C50DF"/>
    <w:rsid w:val="009C5127"/>
    <w:rsid w:val="009C51D3"/>
    <w:rsid w:val="009C5230"/>
    <w:rsid w:val="009C5386"/>
    <w:rsid w:val="009C53A9"/>
    <w:rsid w:val="009C53E7"/>
    <w:rsid w:val="009C55C6"/>
    <w:rsid w:val="009C561C"/>
    <w:rsid w:val="009C572D"/>
    <w:rsid w:val="009C5843"/>
    <w:rsid w:val="009C58FE"/>
    <w:rsid w:val="009C5A68"/>
    <w:rsid w:val="009C5AFE"/>
    <w:rsid w:val="009C5B06"/>
    <w:rsid w:val="009C5E2E"/>
    <w:rsid w:val="009C5E59"/>
    <w:rsid w:val="009C5FBE"/>
    <w:rsid w:val="009C60A7"/>
    <w:rsid w:val="009C6332"/>
    <w:rsid w:val="009C63A5"/>
    <w:rsid w:val="009C63D6"/>
    <w:rsid w:val="009C64E6"/>
    <w:rsid w:val="009C64F2"/>
    <w:rsid w:val="009C65CA"/>
    <w:rsid w:val="009C68FA"/>
    <w:rsid w:val="009C691C"/>
    <w:rsid w:val="009C6A2B"/>
    <w:rsid w:val="009C6BF2"/>
    <w:rsid w:val="009C6DCD"/>
    <w:rsid w:val="009C70CE"/>
    <w:rsid w:val="009C710D"/>
    <w:rsid w:val="009C7271"/>
    <w:rsid w:val="009C7297"/>
    <w:rsid w:val="009C733F"/>
    <w:rsid w:val="009C73AB"/>
    <w:rsid w:val="009C7456"/>
    <w:rsid w:val="009C74B2"/>
    <w:rsid w:val="009C754F"/>
    <w:rsid w:val="009C7612"/>
    <w:rsid w:val="009C78EA"/>
    <w:rsid w:val="009C78EF"/>
    <w:rsid w:val="009C7923"/>
    <w:rsid w:val="009C7951"/>
    <w:rsid w:val="009C7AAE"/>
    <w:rsid w:val="009C7C14"/>
    <w:rsid w:val="009C7CBD"/>
    <w:rsid w:val="009C7D55"/>
    <w:rsid w:val="009C7D71"/>
    <w:rsid w:val="009C7E83"/>
    <w:rsid w:val="009C7EC4"/>
    <w:rsid w:val="009D0173"/>
    <w:rsid w:val="009D0673"/>
    <w:rsid w:val="009D071A"/>
    <w:rsid w:val="009D0797"/>
    <w:rsid w:val="009D08B7"/>
    <w:rsid w:val="009D0946"/>
    <w:rsid w:val="009D0A0E"/>
    <w:rsid w:val="009D0A9E"/>
    <w:rsid w:val="009D0AC3"/>
    <w:rsid w:val="009D0B8D"/>
    <w:rsid w:val="009D0D96"/>
    <w:rsid w:val="009D1038"/>
    <w:rsid w:val="009D119C"/>
    <w:rsid w:val="009D1235"/>
    <w:rsid w:val="009D1236"/>
    <w:rsid w:val="009D1272"/>
    <w:rsid w:val="009D1444"/>
    <w:rsid w:val="009D146A"/>
    <w:rsid w:val="009D1659"/>
    <w:rsid w:val="009D16F5"/>
    <w:rsid w:val="009D1709"/>
    <w:rsid w:val="009D186C"/>
    <w:rsid w:val="009D194D"/>
    <w:rsid w:val="009D1CA5"/>
    <w:rsid w:val="009D1D15"/>
    <w:rsid w:val="009D1DA6"/>
    <w:rsid w:val="009D1E39"/>
    <w:rsid w:val="009D1E6A"/>
    <w:rsid w:val="009D1E8E"/>
    <w:rsid w:val="009D2156"/>
    <w:rsid w:val="009D22CE"/>
    <w:rsid w:val="009D2479"/>
    <w:rsid w:val="009D25F0"/>
    <w:rsid w:val="009D26F7"/>
    <w:rsid w:val="009D271D"/>
    <w:rsid w:val="009D29B4"/>
    <w:rsid w:val="009D2AF1"/>
    <w:rsid w:val="009D2B34"/>
    <w:rsid w:val="009D2B66"/>
    <w:rsid w:val="009D2CD2"/>
    <w:rsid w:val="009D2D41"/>
    <w:rsid w:val="009D2F30"/>
    <w:rsid w:val="009D2F8A"/>
    <w:rsid w:val="009D2F8E"/>
    <w:rsid w:val="009D3162"/>
    <w:rsid w:val="009D3286"/>
    <w:rsid w:val="009D3472"/>
    <w:rsid w:val="009D35D1"/>
    <w:rsid w:val="009D3632"/>
    <w:rsid w:val="009D3793"/>
    <w:rsid w:val="009D38B3"/>
    <w:rsid w:val="009D39D3"/>
    <w:rsid w:val="009D39D7"/>
    <w:rsid w:val="009D3A4E"/>
    <w:rsid w:val="009D3B31"/>
    <w:rsid w:val="009D3B91"/>
    <w:rsid w:val="009D3C47"/>
    <w:rsid w:val="009D3D3D"/>
    <w:rsid w:val="009D3DD6"/>
    <w:rsid w:val="009D4138"/>
    <w:rsid w:val="009D44F3"/>
    <w:rsid w:val="009D451A"/>
    <w:rsid w:val="009D45EF"/>
    <w:rsid w:val="009D4A91"/>
    <w:rsid w:val="009D4B0B"/>
    <w:rsid w:val="009D4CD1"/>
    <w:rsid w:val="009D4CEF"/>
    <w:rsid w:val="009D4E32"/>
    <w:rsid w:val="009D4ECE"/>
    <w:rsid w:val="009D5097"/>
    <w:rsid w:val="009D5219"/>
    <w:rsid w:val="009D546D"/>
    <w:rsid w:val="009D54F2"/>
    <w:rsid w:val="009D55B4"/>
    <w:rsid w:val="009D5682"/>
    <w:rsid w:val="009D56D3"/>
    <w:rsid w:val="009D56E8"/>
    <w:rsid w:val="009D574F"/>
    <w:rsid w:val="009D59B6"/>
    <w:rsid w:val="009D5A13"/>
    <w:rsid w:val="009D5A62"/>
    <w:rsid w:val="009D5A64"/>
    <w:rsid w:val="009D5A8B"/>
    <w:rsid w:val="009D5B47"/>
    <w:rsid w:val="009D5B64"/>
    <w:rsid w:val="009D5C29"/>
    <w:rsid w:val="009D5EFC"/>
    <w:rsid w:val="009D5F9E"/>
    <w:rsid w:val="009D5FEF"/>
    <w:rsid w:val="009D602B"/>
    <w:rsid w:val="009D603D"/>
    <w:rsid w:val="009D61BC"/>
    <w:rsid w:val="009D6259"/>
    <w:rsid w:val="009D62A0"/>
    <w:rsid w:val="009D636D"/>
    <w:rsid w:val="009D63FF"/>
    <w:rsid w:val="009D648E"/>
    <w:rsid w:val="009D6496"/>
    <w:rsid w:val="009D6542"/>
    <w:rsid w:val="009D65A6"/>
    <w:rsid w:val="009D65C1"/>
    <w:rsid w:val="009D65F1"/>
    <w:rsid w:val="009D6604"/>
    <w:rsid w:val="009D6667"/>
    <w:rsid w:val="009D667D"/>
    <w:rsid w:val="009D69A5"/>
    <w:rsid w:val="009D69BF"/>
    <w:rsid w:val="009D6BC9"/>
    <w:rsid w:val="009D6CC8"/>
    <w:rsid w:val="009D6DAC"/>
    <w:rsid w:val="009D6E20"/>
    <w:rsid w:val="009D6EBC"/>
    <w:rsid w:val="009D7085"/>
    <w:rsid w:val="009D718D"/>
    <w:rsid w:val="009D7463"/>
    <w:rsid w:val="009D770D"/>
    <w:rsid w:val="009D7785"/>
    <w:rsid w:val="009D7894"/>
    <w:rsid w:val="009D79B7"/>
    <w:rsid w:val="009D7AEC"/>
    <w:rsid w:val="009D7B4B"/>
    <w:rsid w:val="009D7C11"/>
    <w:rsid w:val="009D7C76"/>
    <w:rsid w:val="009E0044"/>
    <w:rsid w:val="009E0220"/>
    <w:rsid w:val="009E0238"/>
    <w:rsid w:val="009E032C"/>
    <w:rsid w:val="009E042C"/>
    <w:rsid w:val="009E063E"/>
    <w:rsid w:val="009E074D"/>
    <w:rsid w:val="009E0804"/>
    <w:rsid w:val="009E0917"/>
    <w:rsid w:val="009E0ABA"/>
    <w:rsid w:val="009E0CAF"/>
    <w:rsid w:val="009E0FA2"/>
    <w:rsid w:val="009E1151"/>
    <w:rsid w:val="009E14AC"/>
    <w:rsid w:val="009E154D"/>
    <w:rsid w:val="009E162C"/>
    <w:rsid w:val="009E1694"/>
    <w:rsid w:val="009E16CC"/>
    <w:rsid w:val="009E17BF"/>
    <w:rsid w:val="009E1821"/>
    <w:rsid w:val="009E1862"/>
    <w:rsid w:val="009E186F"/>
    <w:rsid w:val="009E18C1"/>
    <w:rsid w:val="009E18FB"/>
    <w:rsid w:val="009E19DA"/>
    <w:rsid w:val="009E1AFB"/>
    <w:rsid w:val="009E1B44"/>
    <w:rsid w:val="009E1BBF"/>
    <w:rsid w:val="009E1BF7"/>
    <w:rsid w:val="009E1C93"/>
    <w:rsid w:val="009E1CF6"/>
    <w:rsid w:val="009E1E01"/>
    <w:rsid w:val="009E1EC8"/>
    <w:rsid w:val="009E1FE2"/>
    <w:rsid w:val="009E2066"/>
    <w:rsid w:val="009E22DB"/>
    <w:rsid w:val="009E23CB"/>
    <w:rsid w:val="009E248D"/>
    <w:rsid w:val="009E24D7"/>
    <w:rsid w:val="009E2503"/>
    <w:rsid w:val="009E258C"/>
    <w:rsid w:val="009E2635"/>
    <w:rsid w:val="009E278D"/>
    <w:rsid w:val="009E2920"/>
    <w:rsid w:val="009E29BD"/>
    <w:rsid w:val="009E2B24"/>
    <w:rsid w:val="009E2CFA"/>
    <w:rsid w:val="009E2D87"/>
    <w:rsid w:val="009E2FA7"/>
    <w:rsid w:val="009E2FC1"/>
    <w:rsid w:val="009E3355"/>
    <w:rsid w:val="009E33EB"/>
    <w:rsid w:val="009E34D8"/>
    <w:rsid w:val="009E35F5"/>
    <w:rsid w:val="009E36D0"/>
    <w:rsid w:val="009E3710"/>
    <w:rsid w:val="009E3881"/>
    <w:rsid w:val="009E395D"/>
    <w:rsid w:val="009E3BFA"/>
    <w:rsid w:val="009E3C34"/>
    <w:rsid w:val="009E3D07"/>
    <w:rsid w:val="009E3EE9"/>
    <w:rsid w:val="009E3EFB"/>
    <w:rsid w:val="009E440C"/>
    <w:rsid w:val="009E445A"/>
    <w:rsid w:val="009E457C"/>
    <w:rsid w:val="009E45B1"/>
    <w:rsid w:val="009E45DD"/>
    <w:rsid w:val="009E4624"/>
    <w:rsid w:val="009E46AA"/>
    <w:rsid w:val="009E49A1"/>
    <w:rsid w:val="009E49A9"/>
    <w:rsid w:val="009E4A59"/>
    <w:rsid w:val="009E4A64"/>
    <w:rsid w:val="009E4B3B"/>
    <w:rsid w:val="009E4CB9"/>
    <w:rsid w:val="009E4F55"/>
    <w:rsid w:val="009E5071"/>
    <w:rsid w:val="009E5375"/>
    <w:rsid w:val="009E5417"/>
    <w:rsid w:val="009E54D5"/>
    <w:rsid w:val="009E5676"/>
    <w:rsid w:val="009E5850"/>
    <w:rsid w:val="009E5982"/>
    <w:rsid w:val="009E59A5"/>
    <w:rsid w:val="009E59C8"/>
    <w:rsid w:val="009E5AF1"/>
    <w:rsid w:val="009E5B18"/>
    <w:rsid w:val="009E5B7C"/>
    <w:rsid w:val="009E5BBB"/>
    <w:rsid w:val="009E5C45"/>
    <w:rsid w:val="009E5D9F"/>
    <w:rsid w:val="009E5E02"/>
    <w:rsid w:val="009E5FB0"/>
    <w:rsid w:val="009E5FC3"/>
    <w:rsid w:val="009E60BD"/>
    <w:rsid w:val="009E60E2"/>
    <w:rsid w:val="009E61B6"/>
    <w:rsid w:val="009E62A1"/>
    <w:rsid w:val="009E62EC"/>
    <w:rsid w:val="009E630E"/>
    <w:rsid w:val="009E6347"/>
    <w:rsid w:val="009E64BF"/>
    <w:rsid w:val="009E6590"/>
    <w:rsid w:val="009E65C0"/>
    <w:rsid w:val="009E6609"/>
    <w:rsid w:val="009E6729"/>
    <w:rsid w:val="009E69A4"/>
    <w:rsid w:val="009E6A46"/>
    <w:rsid w:val="009E6AA1"/>
    <w:rsid w:val="009E6B4C"/>
    <w:rsid w:val="009E6C70"/>
    <w:rsid w:val="009E6CF4"/>
    <w:rsid w:val="009E6E1E"/>
    <w:rsid w:val="009E6FD3"/>
    <w:rsid w:val="009E7131"/>
    <w:rsid w:val="009E7283"/>
    <w:rsid w:val="009E7557"/>
    <w:rsid w:val="009E787C"/>
    <w:rsid w:val="009E79D4"/>
    <w:rsid w:val="009E7A23"/>
    <w:rsid w:val="009E7AD3"/>
    <w:rsid w:val="009E7C20"/>
    <w:rsid w:val="009E7D65"/>
    <w:rsid w:val="009E7D85"/>
    <w:rsid w:val="009E7FC9"/>
    <w:rsid w:val="009F00C1"/>
    <w:rsid w:val="009F00CF"/>
    <w:rsid w:val="009F010B"/>
    <w:rsid w:val="009F027F"/>
    <w:rsid w:val="009F02B3"/>
    <w:rsid w:val="009F039C"/>
    <w:rsid w:val="009F05B0"/>
    <w:rsid w:val="009F07AF"/>
    <w:rsid w:val="009F07B6"/>
    <w:rsid w:val="009F0805"/>
    <w:rsid w:val="009F084B"/>
    <w:rsid w:val="009F0983"/>
    <w:rsid w:val="009F09E4"/>
    <w:rsid w:val="009F0A44"/>
    <w:rsid w:val="009F0AAB"/>
    <w:rsid w:val="009F0AB0"/>
    <w:rsid w:val="009F0C35"/>
    <w:rsid w:val="009F0E5D"/>
    <w:rsid w:val="009F0F81"/>
    <w:rsid w:val="009F1057"/>
    <w:rsid w:val="009F1253"/>
    <w:rsid w:val="009F12CD"/>
    <w:rsid w:val="009F13AF"/>
    <w:rsid w:val="009F1402"/>
    <w:rsid w:val="009F1497"/>
    <w:rsid w:val="009F180B"/>
    <w:rsid w:val="009F18BF"/>
    <w:rsid w:val="009F18EA"/>
    <w:rsid w:val="009F1BF9"/>
    <w:rsid w:val="009F1C07"/>
    <w:rsid w:val="009F1C59"/>
    <w:rsid w:val="009F1F11"/>
    <w:rsid w:val="009F1F5F"/>
    <w:rsid w:val="009F1F91"/>
    <w:rsid w:val="009F2046"/>
    <w:rsid w:val="009F2141"/>
    <w:rsid w:val="009F215E"/>
    <w:rsid w:val="009F21E9"/>
    <w:rsid w:val="009F2265"/>
    <w:rsid w:val="009F228C"/>
    <w:rsid w:val="009F252D"/>
    <w:rsid w:val="009F2557"/>
    <w:rsid w:val="009F25FF"/>
    <w:rsid w:val="009F263D"/>
    <w:rsid w:val="009F2641"/>
    <w:rsid w:val="009F267B"/>
    <w:rsid w:val="009F268E"/>
    <w:rsid w:val="009F278D"/>
    <w:rsid w:val="009F27C1"/>
    <w:rsid w:val="009F2970"/>
    <w:rsid w:val="009F2A21"/>
    <w:rsid w:val="009F2B93"/>
    <w:rsid w:val="009F2C69"/>
    <w:rsid w:val="009F2D06"/>
    <w:rsid w:val="009F2DA1"/>
    <w:rsid w:val="009F2E3C"/>
    <w:rsid w:val="009F3321"/>
    <w:rsid w:val="009F3481"/>
    <w:rsid w:val="009F34F6"/>
    <w:rsid w:val="009F365B"/>
    <w:rsid w:val="009F36B5"/>
    <w:rsid w:val="009F37AB"/>
    <w:rsid w:val="009F37C1"/>
    <w:rsid w:val="009F3911"/>
    <w:rsid w:val="009F3ACF"/>
    <w:rsid w:val="009F3B53"/>
    <w:rsid w:val="009F3D82"/>
    <w:rsid w:val="009F3DCF"/>
    <w:rsid w:val="009F407A"/>
    <w:rsid w:val="009F426E"/>
    <w:rsid w:val="009F42E1"/>
    <w:rsid w:val="009F4384"/>
    <w:rsid w:val="009F445A"/>
    <w:rsid w:val="009F4506"/>
    <w:rsid w:val="009F45FA"/>
    <w:rsid w:val="009F4620"/>
    <w:rsid w:val="009F4683"/>
    <w:rsid w:val="009F47C8"/>
    <w:rsid w:val="009F49A2"/>
    <w:rsid w:val="009F49E3"/>
    <w:rsid w:val="009F49E4"/>
    <w:rsid w:val="009F49F5"/>
    <w:rsid w:val="009F4C86"/>
    <w:rsid w:val="009F4F4F"/>
    <w:rsid w:val="009F5442"/>
    <w:rsid w:val="009F5603"/>
    <w:rsid w:val="009F56AA"/>
    <w:rsid w:val="009F56E1"/>
    <w:rsid w:val="009F584F"/>
    <w:rsid w:val="009F5ABD"/>
    <w:rsid w:val="009F5B6B"/>
    <w:rsid w:val="009F5B9C"/>
    <w:rsid w:val="009F5BF9"/>
    <w:rsid w:val="009F5E85"/>
    <w:rsid w:val="009F5F04"/>
    <w:rsid w:val="009F603F"/>
    <w:rsid w:val="009F606C"/>
    <w:rsid w:val="009F62D5"/>
    <w:rsid w:val="009F6302"/>
    <w:rsid w:val="009F6487"/>
    <w:rsid w:val="009F64B9"/>
    <w:rsid w:val="009F66EA"/>
    <w:rsid w:val="009F6852"/>
    <w:rsid w:val="009F68E3"/>
    <w:rsid w:val="009F69AD"/>
    <w:rsid w:val="009F6A3A"/>
    <w:rsid w:val="009F6A3B"/>
    <w:rsid w:val="009F6ACB"/>
    <w:rsid w:val="009F6BB0"/>
    <w:rsid w:val="009F6C03"/>
    <w:rsid w:val="009F6C50"/>
    <w:rsid w:val="009F6CAB"/>
    <w:rsid w:val="009F6DD6"/>
    <w:rsid w:val="009F6F5F"/>
    <w:rsid w:val="009F7088"/>
    <w:rsid w:val="009F709A"/>
    <w:rsid w:val="009F7389"/>
    <w:rsid w:val="009F7427"/>
    <w:rsid w:val="009F74D7"/>
    <w:rsid w:val="009F750B"/>
    <w:rsid w:val="009F750E"/>
    <w:rsid w:val="009F789E"/>
    <w:rsid w:val="009F7944"/>
    <w:rsid w:val="009F794F"/>
    <w:rsid w:val="009F7B32"/>
    <w:rsid w:val="009F7B75"/>
    <w:rsid w:val="009F7D8B"/>
    <w:rsid w:val="009F7ED7"/>
    <w:rsid w:val="009F7FFE"/>
    <w:rsid w:val="00A000BF"/>
    <w:rsid w:val="00A00167"/>
    <w:rsid w:val="00A002F2"/>
    <w:rsid w:val="00A0056B"/>
    <w:rsid w:val="00A008BD"/>
    <w:rsid w:val="00A008ED"/>
    <w:rsid w:val="00A009BD"/>
    <w:rsid w:val="00A00A4C"/>
    <w:rsid w:val="00A00B6E"/>
    <w:rsid w:val="00A00CE7"/>
    <w:rsid w:val="00A00D67"/>
    <w:rsid w:val="00A00EEB"/>
    <w:rsid w:val="00A00FA6"/>
    <w:rsid w:val="00A011B3"/>
    <w:rsid w:val="00A0121E"/>
    <w:rsid w:val="00A01299"/>
    <w:rsid w:val="00A014D1"/>
    <w:rsid w:val="00A01533"/>
    <w:rsid w:val="00A01556"/>
    <w:rsid w:val="00A015A8"/>
    <w:rsid w:val="00A017B0"/>
    <w:rsid w:val="00A01850"/>
    <w:rsid w:val="00A018F3"/>
    <w:rsid w:val="00A01949"/>
    <w:rsid w:val="00A01B1E"/>
    <w:rsid w:val="00A01BBD"/>
    <w:rsid w:val="00A01C4C"/>
    <w:rsid w:val="00A01C5E"/>
    <w:rsid w:val="00A01CE1"/>
    <w:rsid w:val="00A01D25"/>
    <w:rsid w:val="00A01DBB"/>
    <w:rsid w:val="00A01EFF"/>
    <w:rsid w:val="00A01FC3"/>
    <w:rsid w:val="00A01FC4"/>
    <w:rsid w:val="00A024AD"/>
    <w:rsid w:val="00A025D7"/>
    <w:rsid w:val="00A025E8"/>
    <w:rsid w:val="00A027FE"/>
    <w:rsid w:val="00A02947"/>
    <w:rsid w:val="00A029E1"/>
    <w:rsid w:val="00A02A1F"/>
    <w:rsid w:val="00A02A59"/>
    <w:rsid w:val="00A02BFA"/>
    <w:rsid w:val="00A02CBF"/>
    <w:rsid w:val="00A02CF8"/>
    <w:rsid w:val="00A02D1D"/>
    <w:rsid w:val="00A02DE8"/>
    <w:rsid w:val="00A02E4F"/>
    <w:rsid w:val="00A02F5B"/>
    <w:rsid w:val="00A02FD1"/>
    <w:rsid w:val="00A0304D"/>
    <w:rsid w:val="00A0316F"/>
    <w:rsid w:val="00A0318B"/>
    <w:rsid w:val="00A03262"/>
    <w:rsid w:val="00A033B4"/>
    <w:rsid w:val="00A034F9"/>
    <w:rsid w:val="00A035B8"/>
    <w:rsid w:val="00A03629"/>
    <w:rsid w:val="00A0376F"/>
    <w:rsid w:val="00A0377B"/>
    <w:rsid w:val="00A0387D"/>
    <w:rsid w:val="00A038C3"/>
    <w:rsid w:val="00A039D8"/>
    <w:rsid w:val="00A03A7C"/>
    <w:rsid w:val="00A03B02"/>
    <w:rsid w:val="00A03D89"/>
    <w:rsid w:val="00A03F06"/>
    <w:rsid w:val="00A0407D"/>
    <w:rsid w:val="00A0432C"/>
    <w:rsid w:val="00A04677"/>
    <w:rsid w:val="00A046E0"/>
    <w:rsid w:val="00A04A4E"/>
    <w:rsid w:val="00A04AB4"/>
    <w:rsid w:val="00A04D2F"/>
    <w:rsid w:val="00A04D5A"/>
    <w:rsid w:val="00A04E7C"/>
    <w:rsid w:val="00A05026"/>
    <w:rsid w:val="00A0508C"/>
    <w:rsid w:val="00A050A2"/>
    <w:rsid w:val="00A051C6"/>
    <w:rsid w:val="00A0531A"/>
    <w:rsid w:val="00A054DE"/>
    <w:rsid w:val="00A05544"/>
    <w:rsid w:val="00A05750"/>
    <w:rsid w:val="00A059B0"/>
    <w:rsid w:val="00A05AC5"/>
    <w:rsid w:val="00A05B6E"/>
    <w:rsid w:val="00A05D0F"/>
    <w:rsid w:val="00A05D47"/>
    <w:rsid w:val="00A05DCC"/>
    <w:rsid w:val="00A05F82"/>
    <w:rsid w:val="00A061DC"/>
    <w:rsid w:val="00A06206"/>
    <w:rsid w:val="00A062FF"/>
    <w:rsid w:val="00A063D2"/>
    <w:rsid w:val="00A0641A"/>
    <w:rsid w:val="00A06582"/>
    <w:rsid w:val="00A065F7"/>
    <w:rsid w:val="00A067CA"/>
    <w:rsid w:val="00A067D6"/>
    <w:rsid w:val="00A06837"/>
    <w:rsid w:val="00A06843"/>
    <w:rsid w:val="00A06920"/>
    <w:rsid w:val="00A06A56"/>
    <w:rsid w:val="00A06AD4"/>
    <w:rsid w:val="00A06C3E"/>
    <w:rsid w:val="00A06E15"/>
    <w:rsid w:val="00A07200"/>
    <w:rsid w:val="00A07251"/>
    <w:rsid w:val="00A072A1"/>
    <w:rsid w:val="00A072AB"/>
    <w:rsid w:val="00A07327"/>
    <w:rsid w:val="00A0737F"/>
    <w:rsid w:val="00A07384"/>
    <w:rsid w:val="00A0745A"/>
    <w:rsid w:val="00A074C4"/>
    <w:rsid w:val="00A074F5"/>
    <w:rsid w:val="00A07545"/>
    <w:rsid w:val="00A077BD"/>
    <w:rsid w:val="00A07853"/>
    <w:rsid w:val="00A07CDD"/>
    <w:rsid w:val="00A07DDF"/>
    <w:rsid w:val="00A07E25"/>
    <w:rsid w:val="00A10045"/>
    <w:rsid w:val="00A10381"/>
    <w:rsid w:val="00A105F3"/>
    <w:rsid w:val="00A10BCD"/>
    <w:rsid w:val="00A10BF0"/>
    <w:rsid w:val="00A10EC7"/>
    <w:rsid w:val="00A110B4"/>
    <w:rsid w:val="00A11184"/>
    <w:rsid w:val="00A112A9"/>
    <w:rsid w:val="00A1132E"/>
    <w:rsid w:val="00A11374"/>
    <w:rsid w:val="00A115DA"/>
    <w:rsid w:val="00A115FC"/>
    <w:rsid w:val="00A11638"/>
    <w:rsid w:val="00A117F2"/>
    <w:rsid w:val="00A11907"/>
    <w:rsid w:val="00A1191A"/>
    <w:rsid w:val="00A11969"/>
    <w:rsid w:val="00A119A6"/>
    <w:rsid w:val="00A119CD"/>
    <w:rsid w:val="00A11B82"/>
    <w:rsid w:val="00A11BFA"/>
    <w:rsid w:val="00A11C4A"/>
    <w:rsid w:val="00A11D15"/>
    <w:rsid w:val="00A11E6F"/>
    <w:rsid w:val="00A11EDF"/>
    <w:rsid w:val="00A120BA"/>
    <w:rsid w:val="00A121E1"/>
    <w:rsid w:val="00A1230F"/>
    <w:rsid w:val="00A123FE"/>
    <w:rsid w:val="00A12400"/>
    <w:rsid w:val="00A12424"/>
    <w:rsid w:val="00A124B4"/>
    <w:rsid w:val="00A12535"/>
    <w:rsid w:val="00A1257B"/>
    <w:rsid w:val="00A125E6"/>
    <w:rsid w:val="00A12620"/>
    <w:rsid w:val="00A12795"/>
    <w:rsid w:val="00A1290D"/>
    <w:rsid w:val="00A129DF"/>
    <w:rsid w:val="00A12A48"/>
    <w:rsid w:val="00A12A97"/>
    <w:rsid w:val="00A12D2F"/>
    <w:rsid w:val="00A13069"/>
    <w:rsid w:val="00A1307A"/>
    <w:rsid w:val="00A13090"/>
    <w:rsid w:val="00A13281"/>
    <w:rsid w:val="00A13361"/>
    <w:rsid w:val="00A1340F"/>
    <w:rsid w:val="00A134C4"/>
    <w:rsid w:val="00A135BE"/>
    <w:rsid w:val="00A13658"/>
    <w:rsid w:val="00A136C1"/>
    <w:rsid w:val="00A138AE"/>
    <w:rsid w:val="00A139EB"/>
    <w:rsid w:val="00A13A87"/>
    <w:rsid w:val="00A13B2B"/>
    <w:rsid w:val="00A13B39"/>
    <w:rsid w:val="00A13BDE"/>
    <w:rsid w:val="00A13C19"/>
    <w:rsid w:val="00A13CD5"/>
    <w:rsid w:val="00A13D38"/>
    <w:rsid w:val="00A13D72"/>
    <w:rsid w:val="00A13DD8"/>
    <w:rsid w:val="00A13DEC"/>
    <w:rsid w:val="00A140DD"/>
    <w:rsid w:val="00A1430B"/>
    <w:rsid w:val="00A14369"/>
    <w:rsid w:val="00A1442B"/>
    <w:rsid w:val="00A14497"/>
    <w:rsid w:val="00A144B9"/>
    <w:rsid w:val="00A1458D"/>
    <w:rsid w:val="00A1486D"/>
    <w:rsid w:val="00A148E3"/>
    <w:rsid w:val="00A14998"/>
    <w:rsid w:val="00A14A9A"/>
    <w:rsid w:val="00A14B12"/>
    <w:rsid w:val="00A14B14"/>
    <w:rsid w:val="00A14C2A"/>
    <w:rsid w:val="00A14D3C"/>
    <w:rsid w:val="00A14DB7"/>
    <w:rsid w:val="00A14E7F"/>
    <w:rsid w:val="00A14FD3"/>
    <w:rsid w:val="00A15073"/>
    <w:rsid w:val="00A1521E"/>
    <w:rsid w:val="00A15264"/>
    <w:rsid w:val="00A15509"/>
    <w:rsid w:val="00A15576"/>
    <w:rsid w:val="00A15654"/>
    <w:rsid w:val="00A157B6"/>
    <w:rsid w:val="00A1593F"/>
    <w:rsid w:val="00A159F3"/>
    <w:rsid w:val="00A15B97"/>
    <w:rsid w:val="00A15BA7"/>
    <w:rsid w:val="00A15C46"/>
    <w:rsid w:val="00A15C9B"/>
    <w:rsid w:val="00A15F1F"/>
    <w:rsid w:val="00A16125"/>
    <w:rsid w:val="00A16251"/>
    <w:rsid w:val="00A163BA"/>
    <w:rsid w:val="00A163C2"/>
    <w:rsid w:val="00A1664B"/>
    <w:rsid w:val="00A1672D"/>
    <w:rsid w:val="00A16971"/>
    <w:rsid w:val="00A16986"/>
    <w:rsid w:val="00A169D0"/>
    <w:rsid w:val="00A16C99"/>
    <w:rsid w:val="00A16D2A"/>
    <w:rsid w:val="00A16D7C"/>
    <w:rsid w:val="00A16DDA"/>
    <w:rsid w:val="00A16F2D"/>
    <w:rsid w:val="00A17067"/>
    <w:rsid w:val="00A170CE"/>
    <w:rsid w:val="00A17107"/>
    <w:rsid w:val="00A17230"/>
    <w:rsid w:val="00A1724C"/>
    <w:rsid w:val="00A1724E"/>
    <w:rsid w:val="00A173EF"/>
    <w:rsid w:val="00A17459"/>
    <w:rsid w:val="00A174BE"/>
    <w:rsid w:val="00A1754D"/>
    <w:rsid w:val="00A175C9"/>
    <w:rsid w:val="00A178E3"/>
    <w:rsid w:val="00A17A82"/>
    <w:rsid w:val="00A17DAA"/>
    <w:rsid w:val="00A17F77"/>
    <w:rsid w:val="00A200AF"/>
    <w:rsid w:val="00A200C0"/>
    <w:rsid w:val="00A20240"/>
    <w:rsid w:val="00A202F9"/>
    <w:rsid w:val="00A203C5"/>
    <w:rsid w:val="00A20476"/>
    <w:rsid w:val="00A204FA"/>
    <w:rsid w:val="00A20897"/>
    <w:rsid w:val="00A208C8"/>
    <w:rsid w:val="00A208EB"/>
    <w:rsid w:val="00A20A4D"/>
    <w:rsid w:val="00A20B92"/>
    <w:rsid w:val="00A211EA"/>
    <w:rsid w:val="00A212A7"/>
    <w:rsid w:val="00A21610"/>
    <w:rsid w:val="00A21656"/>
    <w:rsid w:val="00A2182F"/>
    <w:rsid w:val="00A21896"/>
    <w:rsid w:val="00A21A04"/>
    <w:rsid w:val="00A21AD0"/>
    <w:rsid w:val="00A21CE1"/>
    <w:rsid w:val="00A21DD4"/>
    <w:rsid w:val="00A21EF0"/>
    <w:rsid w:val="00A21F2A"/>
    <w:rsid w:val="00A22109"/>
    <w:rsid w:val="00A2225A"/>
    <w:rsid w:val="00A22381"/>
    <w:rsid w:val="00A224AD"/>
    <w:rsid w:val="00A224B1"/>
    <w:rsid w:val="00A224C4"/>
    <w:rsid w:val="00A22561"/>
    <w:rsid w:val="00A2261C"/>
    <w:rsid w:val="00A22665"/>
    <w:rsid w:val="00A22726"/>
    <w:rsid w:val="00A22823"/>
    <w:rsid w:val="00A228E9"/>
    <w:rsid w:val="00A22B65"/>
    <w:rsid w:val="00A22BBA"/>
    <w:rsid w:val="00A22BE2"/>
    <w:rsid w:val="00A22D2C"/>
    <w:rsid w:val="00A22EC2"/>
    <w:rsid w:val="00A22F69"/>
    <w:rsid w:val="00A23074"/>
    <w:rsid w:val="00A2315F"/>
    <w:rsid w:val="00A2318D"/>
    <w:rsid w:val="00A23390"/>
    <w:rsid w:val="00A23471"/>
    <w:rsid w:val="00A23576"/>
    <w:rsid w:val="00A239D5"/>
    <w:rsid w:val="00A23BB5"/>
    <w:rsid w:val="00A23DD5"/>
    <w:rsid w:val="00A23EB7"/>
    <w:rsid w:val="00A23FEF"/>
    <w:rsid w:val="00A2410F"/>
    <w:rsid w:val="00A2416E"/>
    <w:rsid w:val="00A24191"/>
    <w:rsid w:val="00A24211"/>
    <w:rsid w:val="00A2434B"/>
    <w:rsid w:val="00A24671"/>
    <w:rsid w:val="00A24744"/>
    <w:rsid w:val="00A2474E"/>
    <w:rsid w:val="00A247A1"/>
    <w:rsid w:val="00A24879"/>
    <w:rsid w:val="00A248FD"/>
    <w:rsid w:val="00A24B1F"/>
    <w:rsid w:val="00A24B4B"/>
    <w:rsid w:val="00A24BDD"/>
    <w:rsid w:val="00A24C95"/>
    <w:rsid w:val="00A24D21"/>
    <w:rsid w:val="00A24F9A"/>
    <w:rsid w:val="00A25035"/>
    <w:rsid w:val="00A2530A"/>
    <w:rsid w:val="00A2535D"/>
    <w:rsid w:val="00A253DD"/>
    <w:rsid w:val="00A2540B"/>
    <w:rsid w:val="00A254C3"/>
    <w:rsid w:val="00A254F0"/>
    <w:rsid w:val="00A25587"/>
    <w:rsid w:val="00A255DB"/>
    <w:rsid w:val="00A258EB"/>
    <w:rsid w:val="00A258F0"/>
    <w:rsid w:val="00A2592B"/>
    <w:rsid w:val="00A2597A"/>
    <w:rsid w:val="00A25B1B"/>
    <w:rsid w:val="00A25C51"/>
    <w:rsid w:val="00A25CDB"/>
    <w:rsid w:val="00A25DAD"/>
    <w:rsid w:val="00A25F8F"/>
    <w:rsid w:val="00A2612A"/>
    <w:rsid w:val="00A261FA"/>
    <w:rsid w:val="00A2622D"/>
    <w:rsid w:val="00A26285"/>
    <w:rsid w:val="00A26294"/>
    <w:rsid w:val="00A2670C"/>
    <w:rsid w:val="00A2675D"/>
    <w:rsid w:val="00A26796"/>
    <w:rsid w:val="00A267AC"/>
    <w:rsid w:val="00A26809"/>
    <w:rsid w:val="00A2690D"/>
    <w:rsid w:val="00A26922"/>
    <w:rsid w:val="00A26932"/>
    <w:rsid w:val="00A269BE"/>
    <w:rsid w:val="00A26BC3"/>
    <w:rsid w:val="00A26CF0"/>
    <w:rsid w:val="00A26D34"/>
    <w:rsid w:val="00A26D87"/>
    <w:rsid w:val="00A26D9C"/>
    <w:rsid w:val="00A26DE4"/>
    <w:rsid w:val="00A26DF8"/>
    <w:rsid w:val="00A26EEA"/>
    <w:rsid w:val="00A26EF3"/>
    <w:rsid w:val="00A26F0E"/>
    <w:rsid w:val="00A26F67"/>
    <w:rsid w:val="00A26FD0"/>
    <w:rsid w:val="00A26FD5"/>
    <w:rsid w:val="00A27099"/>
    <w:rsid w:val="00A27197"/>
    <w:rsid w:val="00A271D4"/>
    <w:rsid w:val="00A27246"/>
    <w:rsid w:val="00A274C6"/>
    <w:rsid w:val="00A27717"/>
    <w:rsid w:val="00A2794D"/>
    <w:rsid w:val="00A27C1E"/>
    <w:rsid w:val="00A27C96"/>
    <w:rsid w:val="00A27D91"/>
    <w:rsid w:val="00A27F32"/>
    <w:rsid w:val="00A3004C"/>
    <w:rsid w:val="00A30138"/>
    <w:rsid w:val="00A3014F"/>
    <w:rsid w:val="00A30326"/>
    <w:rsid w:val="00A303CC"/>
    <w:rsid w:val="00A30409"/>
    <w:rsid w:val="00A304CA"/>
    <w:rsid w:val="00A3056B"/>
    <w:rsid w:val="00A305DD"/>
    <w:rsid w:val="00A3060A"/>
    <w:rsid w:val="00A30761"/>
    <w:rsid w:val="00A3078E"/>
    <w:rsid w:val="00A30839"/>
    <w:rsid w:val="00A3088D"/>
    <w:rsid w:val="00A3090A"/>
    <w:rsid w:val="00A30A0F"/>
    <w:rsid w:val="00A30C0E"/>
    <w:rsid w:val="00A30C33"/>
    <w:rsid w:val="00A30E61"/>
    <w:rsid w:val="00A311F7"/>
    <w:rsid w:val="00A31382"/>
    <w:rsid w:val="00A31446"/>
    <w:rsid w:val="00A31CD8"/>
    <w:rsid w:val="00A31DDD"/>
    <w:rsid w:val="00A31E56"/>
    <w:rsid w:val="00A31F4B"/>
    <w:rsid w:val="00A32072"/>
    <w:rsid w:val="00A32078"/>
    <w:rsid w:val="00A320AC"/>
    <w:rsid w:val="00A320B3"/>
    <w:rsid w:val="00A3210F"/>
    <w:rsid w:val="00A32137"/>
    <w:rsid w:val="00A322FC"/>
    <w:rsid w:val="00A3280F"/>
    <w:rsid w:val="00A32873"/>
    <w:rsid w:val="00A3292A"/>
    <w:rsid w:val="00A3292C"/>
    <w:rsid w:val="00A32ADF"/>
    <w:rsid w:val="00A32B2A"/>
    <w:rsid w:val="00A32D85"/>
    <w:rsid w:val="00A32E04"/>
    <w:rsid w:val="00A32E7D"/>
    <w:rsid w:val="00A32E89"/>
    <w:rsid w:val="00A330B6"/>
    <w:rsid w:val="00A33336"/>
    <w:rsid w:val="00A334FE"/>
    <w:rsid w:val="00A33524"/>
    <w:rsid w:val="00A336AB"/>
    <w:rsid w:val="00A33764"/>
    <w:rsid w:val="00A33ABD"/>
    <w:rsid w:val="00A33C46"/>
    <w:rsid w:val="00A33CC1"/>
    <w:rsid w:val="00A33D7B"/>
    <w:rsid w:val="00A33D88"/>
    <w:rsid w:val="00A33DF4"/>
    <w:rsid w:val="00A33DFD"/>
    <w:rsid w:val="00A33FF6"/>
    <w:rsid w:val="00A34021"/>
    <w:rsid w:val="00A343D0"/>
    <w:rsid w:val="00A34447"/>
    <w:rsid w:val="00A345C6"/>
    <w:rsid w:val="00A34798"/>
    <w:rsid w:val="00A34860"/>
    <w:rsid w:val="00A34898"/>
    <w:rsid w:val="00A34A16"/>
    <w:rsid w:val="00A34B2A"/>
    <w:rsid w:val="00A34E08"/>
    <w:rsid w:val="00A34FB6"/>
    <w:rsid w:val="00A351C7"/>
    <w:rsid w:val="00A352F4"/>
    <w:rsid w:val="00A354F0"/>
    <w:rsid w:val="00A356D6"/>
    <w:rsid w:val="00A35753"/>
    <w:rsid w:val="00A35918"/>
    <w:rsid w:val="00A35998"/>
    <w:rsid w:val="00A35A49"/>
    <w:rsid w:val="00A35A6D"/>
    <w:rsid w:val="00A35A74"/>
    <w:rsid w:val="00A35A9D"/>
    <w:rsid w:val="00A35B5C"/>
    <w:rsid w:val="00A35C15"/>
    <w:rsid w:val="00A35DE5"/>
    <w:rsid w:val="00A35E4E"/>
    <w:rsid w:val="00A35E92"/>
    <w:rsid w:val="00A35ED3"/>
    <w:rsid w:val="00A36068"/>
    <w:rsid w:val="00A3616F"/>
    <w:rsid w:val="00A36187"/>
    <w:rsid w:val="00A362D9"/>
    <w:rsid w:val="00A362F3"/>
    <w:rsid w:val="00A36336"/>
    <w:rsid w:val="00A36348"/>
    <w:rsid w:val="00A36394"/>
    <w:rsid w:val="00A36457"/>
    <w:rsid w:val="00A3645D"/>
    <w:rsid w:val="00A36548"/>
    <w:rsid w:val="00A36574"/>
    <w:rsid w:val="00A36605"/>
    <w:rsid w:val="00A36738"/>
    <w:rsid w:val="00A36772"/>
    <w:rsid w:val="00A36AEE"/>
    <w:rsid w:val="00A36BF3"/>
    <w:rsid w:val="00A36C72"/>
    <w:rsid w:val="00A36DDC"/>
    <w:rsid w:val="00A36F5E"/>
    <w:rsid w:val="00A3705A"/>
    <w:rsid w:val="00A371C3"/>
    <w:rsid w:val="00A3729A"/>
    <w:rsid w:val="00A37467"/>
    <w:rsid w:val="00A37661"/>
    <w:rsid w:val="00A3791A"/>
    <w:rsid w:val="00A379DC"/>
    <w:rsid w:val="00A379EC"/>
    <w:rsid w:val="00A379F5"/>
    <w:rsid w:val="00A37A03"/>
    <w:rsid w:val="00A37BA1"/>
    <w:rsid w:val="00A37C66"/>
    <w:rsid w:val="00A37CAE"/>
    <w:rsid w:val="00A37CE0"/>
    <w:rsid w:val="00A37D26"/>
    <w:rsid w:val="00A37D3E"/>
    <w:rsid w:val="00A37DEA"/>
    <w:rsid w:val="00A37DF4"/>
    <w:rsid w:val="00A37E0C"/>
    <w:rsid w:val="00A37E56"/>
    <w:rsid w:val="00A37E69"/>
    <w:rsid w:val="00A37EDA"/>
    <w:rsid w:val="00A37F87"/>
    <w:rsid w:val="00A37FA2"/>
    <w:rsid w:val="00A4005F"/>
    <w:rsid w:val="00A40160"/>
    <w:rsid w:val="00A40326"/>
    <w:rsid w:val="00A403FA"/>
    <w:rsid w:val="00A40483"/>
    <w:rsid w:val="00A40578"/>
    <w:rsid w:val="00A4087A"/>
    <w:rsid w:val="00A408A9"/>
    <w:rsid w:val="00A40AC9"/>
    <w:rsid w:val="00A40E34"/>
    <w:rsid w:val="00A40E8A"/>
    <w:rsid w:val="00A40EB7"/>
    <w:rsid w:val="00A40F3C"/>
    <w:rsid w:val="00A4111B"/>
    <w:rsid w:val="00A4124F"/>
    <w:rsid w:val="00A41386"/>
    <w:rsid w:val="00A41433"/>
    <w:rsid w:val="00A41589"/>
    <w:rsid w:val="00A4168C"/>
    <w:rsid w:val="00A41997"/>
    <w:rsid w:val="00A41BBE"/>
    <w:rsid w:val="00A41C17"/>
    <w:rsid w:val="00A42038"/>
    <w:rsid w:val="00A42054"/>
    <w:rsid w:val="00A4212C"/>
    <w:rsid w:val="00A424A8"/>
    <w:rsid w:val="00A425AE"/>
    <w:rsid w:val="00A425D0"/>
    <w:rsid w:val="00A425F7"/>
    <w:rsid w:val="00A42764"/>
    <w:rsid w:val="00A42950"/>
    <w:rsid w:val="00A42A67"/>
    <w:rsid w:val="00A42B79"/>
    <w:rsid w:val="00A42BB1"/>
    <w:rsid w:val="00A42BEC"/>
    <w:rsid w:val="00A42D83"/>
    <w:rsid w:val="00A42F26"/>
    <w:rsid w:val="00A42F9A"/>
    <w:rsid w:val="00A42FD7"/>
    <w:rsid w:val="00A4302B"/>
    <w:rsid w:val="00A4314E"/>
    <w:rsid w:val="00A431B5"/>
    <w:rsid w:val="00A43212"/>
    <w:rsid w:val="00A43258"/>
    <w:rsid w:val="00A4342B"/>
    <w:rsid w:val="00A43633"/>
    <w:rsid w:val="00A43846"/>
    <w:rsid w:val="00A43941"/>
    <w:rsid w:val="00A43983"/>
    <w:rsid w:val="00A43A08"/>
    <w:rsid w:val="00A43A4A"/>
    <w:rsid w:val="00A43AE6"/>
    <w:rsid w:val="00A43CC5"/>
    <w:rsid w:val="00A43D65"/>
    <w:rsid w:val="00A43E01"/>
    <w:rsid w:val="00A43EA2"/>
    <w:rsid w:val="00A44035"/>
    <w:rsid w:val="00A440B7"/>
    <w:rsid w:val="00A442A1"/>
    <w:rsid w:val="00A442E9"/>
    <w:rsid w:val="00A443C0"/>
    <w:rsid w:val="00A443DD"/>
    <w:rsid w:val="00A4449D"/>
    <w:rsid w:val="00A445CD"/>
    <w:rsid w:val="00A445DC"/>
    <w:rsid w:val="00A445E0"/>
    <w:rsid w:val="00A448EE"/>
    <w:rsid w:val="00A449E9"/>
    <w:rsid w:val="00A44C6C"/>
    <w:rsid w:val="00A44C78"/>
    <w:rsid w:val="00A44E35"/>
    <w:rsid w:val="00A44E43"/>
    <w:rsid w:val="00A44F38"/>
    <w:rsid w:val="00A44F8F"/>
    <w:rsid w:val="00A44FDA"/>
    <w:rsid w:val="00A45053"/>
    <w:rsid w:val="00A45108"/>
    <w:rsid w:val="00A4515D"/>
    <w:rsid w:val="00A45510"/>
    <w:rsid w:val="00A4559C"/>
    <w:rsid w:val="00A4569F"/>
    <w:rsid w:val="00A4580E"/>
    <w:rsid w:val="00A4580F"/>
    <w:rsid w:val="00A45832"/>
    <w:rsid w:val="00A4587C"/>
    <w:rsid w:val="00A4598A"/>
    <w:rsid w:val="00A45B08"/>
    <w:rsid w:val="00A45CE7"/>
    <w:rsid w:val="00A45DE1"/>
    <w:rsid w:val="00A45EAC"/>
    <w:rsid w:val="00A45F49"/>
    <w:rsid w:val="00A46018"/>
    <w:rsid w:val="00A4612F"/>
    <w:rsid w:val="00A46131"/>
    <w:rsid w:val="00A46218"/>
    <w:rsid w:val="00A462E8"/>
    <w:rsid w:val="00A4635B"/>
    <w:rsid w:val="00A46552"/>
    <w:rsid w:val="00A466CE"/>
    <w:rsid w:val="00A4671E"/>
    <w:rsid w:val="00A46898"/>
    <w:rsid w:val="00A468F7"/>
    <w:rsid w:val="00A46977"/>
    <w:rsid w:val="00A46CC7"/>
    <w:rsid w:val="00A46CEA"/>
    <w:rsid w:val="00A46D5A"/>
    <w:rsid w:val="00A46E01"/>
    <w:rsid w:val="00A46F2E"/>
    <w:rsid w:val="00A46FB8"/>
    <w:rsid w:val="00A47184"/>
    <w:rsid w:val="00A471D2"/>
    <w:rsid w:val="00A47432"/>
    <w:rsid w:val="00A47855"/>
    <w:rsid w:val="00A47952"/>
    <w:rsid w:val="00A47B57"/>
    <w:rsid w:val="00A47CCB"/>
    <w:rsid w:val="00A47E70"/>
    <w:rsid w:val="00A50116"/>
    <w:rsid w:val="00A503DA"/>
    <w:rsid w:val="00A50413"/>
    <w:rsid w:val="00A50427"/>
    <w:rsid w:val="00A5050C"/>
    <w:rsid w:val="00A50590"/>
    <w:rsid w:val="00A50849"/>
    <w:rsid w:val="00A50A4A"/>
    <w:rsid w:val="00A50BBF"/>
    <w:rsid w:val="00A50C6A"/>
    <w:rsid w:val="00A50CF2"/>
    <w:rsid w:val="00A50E4E"/>
    <w:rsid w:val="00A5116A"/>
    <w:rsid w:val="00A51482"/>
    <w:rsid w:val="00A51555"/>
    <w:rsid w:val="00A515FF"/>
    <w:rsid w:val="00A516D1"/>
    <w:rsid w:val="00A51948"/>
    <w:rsid w:val="00A51D39"/>
    <w:rsid w:val="00A51D76"/>
    <w:rsid w:val="00A5202D"/>
    <w:rsid w:val="00A52085"/>
    <w:rsid w:val="00A52131"/>
    <w:rsid w:val="00A52192"/>
    <w:rsid w:val="00A523E4"/>
    <w:rsid w:val="00A524C3"/>
    <w:rsid w:val="00A52592"/>
    <w:rsid w:val="00A525B2"/>
    <w:rsid w:val="00A5261F"/>
    <w:rsid w:val="00A52743"/>
    <w:rsid w:val="00A52861"/>
    <w:rsid w:val="00A52921"/>
    <w:rsid w:val="00A52AA4"/>
    <w:rsid w:val="00A52AE2"/>
    <w:rsid w:val="00A52CD5"/>
    <w:rsid w:val="00A52FC3"/>
    <w:rsid w:val="00A53001"/>
    <w:rsid w:val="00A531A3"/>
    <w:rsid w:val="00A531FF"/>
    <w:rsid w:val="00A53202"/>
    <w:rsid w:val="00A533A3"/>
    <w:rsid w:val="00A535B0"/>
    <w:rsid w:val="00A537C1"/>
    <w:rsid w:val="00A53850"/>
    <w:rsid w:val="00A539A6"/>
    <w:rsid w:val="00A539DC"/>
    <w:rsid w:val="00A53C0D"/>
    <w:rsid w:val="00A53C45"/>
    <w:rsid w:val="00A53CA4"/>
    <w:rsid w:val="00A53DFF"/>
    <w:rsid w:val="00A53E8F"/>
    <w:rsid w:val="00A53E9E"/>
    <w:rsid w:val="00A53F70"/>
    <w:rsid w:val="00A53F8E"/>
    <w:rsid w:val="00A540A8"/>
    <w:rsid w:val="00A5421D"/>
    <w:rsid w:val="00A54221"/>
    <w:rsid w:val="00A54271"/>
    <w:rsid w:val="00A543BB"/>
    <w:rsid w:val="00A54422"/>
    <w:rsid w:val="00A546BD"/>
    <w:rsid w:val="00A54811"/>
    <w:rsid w:val="00A54860"/>
    <w:rsid w:val="00A54984"/>
    <w:rsid w:val="00A54990"/>
    <w:rsid w:val="00A54AA9"/>
    <w:rsid w:val="00A54B50"/>
    <w:rsid w:val="00A54BB5"/>
    <w:rsid w:val="00A54C44"/>
    <w:rsid w:val="00A54F30"/>
    <w:rsid w:val="00A54F95"/>
    <w:rsid w:val="00A54FEF"/>
    <w:rsid w:val="00A55345"/>
    <w:rsid w:val="00A55391"/>
    <w:rsid w:val="00A5561E"/>
    <w:rsid w:val="00A55860"/>
    <w:rsid w:val="00A559CF"/>
    <w:rsid w:val="00A559DD"/>
    <w:rsid w:val="00A55A4E"/>
    <w:rsid w:val="00A55CA8"/>
    <w:rsid w:val="00A55DCB"/>
    <w:rsid w:val="00A55E0F"/>
    <w:rsid w:val="00A5601B"/>
    <w:rsid w:val="00A56063"/>
    <w:rsid w:val="00A560AF"/>
    <w:rsid w:val="00A560D0"/>
    <w:rsid w:val="00A561AC"/>
    <w:rsid w:val="00A563B1"/>
    <w:rsid w:val="00A564BA"/>
    <w:rsid w:val="00A5659D"/>
    <w:rsid w:val="00A566DF"/>
    <w:rsid w:val="00A567D5"/>
    <w:rsid w:val="00A56813"/>
    <w:rsid w:val="00A56820"/>
    <w:rsid w:val="00A56ACB"/>
    <w:rsid w:val="00A56AD7"/>
    <w:rsid w:val="00A56B2B"/>
    <w:rsid w:val="00A56B45"/>
    <w:rsid w:val="00A56BB0"/>
    <w:rsid w:val="00A56BC9"/>
    <w:rsid w:val="00A56D51"/>
    <w:rsid w:val="00A56E2C"/>
    <w:rsid w:val="00A56FA1"/>
    <w:rsid w:val="00A57072"/>
    <w:rsid w:val="00A571C9"/>
    <w:rsid w:val="00A57361"/>
    <w:rsid w:val="00A5742E"/>
    <w:rsid w:val="00A574B0"/>
    <w:rsid w:val="00A576F5"/>
    <w:rsid w:val="00A57B44"/>
    <w:rsid w:val="00A57B98"/>
    <w:rsid w:val="00A57D5C"/>
    <w:rsid w:val="00A57DB6"/>
    <w:rsid w:val="00A60040"/>
    <w:rsid w:val="00A602CE"/>
    <w:rsid w:val="00A6055A"/>
    <w:rsid w:val="00A60836"/>
    <w:rsid w:val="00A60892"/>
    <w:rsid w:val="00A60A63"/>
    <w:rsid w:val="00A60C18"/>
    <w:rsid w:val="00A60E8B"/>
    <w:rsid w:val="00A60EF1"/>
    <w:rsid w:val="00A60FDD"/>
    <w:rsid w:val="00A611AE"/>
    <w:rsid w:val="00A611D1"/>
    <w:rsid w:val="00A61251"/>
    <w:rsid w:val="00A614FC"/>
    <w:rsid w:val="00A615AE"/>
    <w:rsid w:val="00A61659"/>
    <w:rsid w:val="00A6172A"/>
    <w:rsid w:val="00A61847"/>
    <w:rsid w:val="00A61A1E"/>
    <w:rsid w:val="00A61C76"/>
    <w:rsid w:val="00A61D67"/>
    <w:rsid w:val="00A61D70"/>
    <w:rsid w:val="00A61D98"/>
    <w:rsid w:val="00A61E60"/>
    <w:rsid w:val="00A61E9F"/>
    <w:rsid w:val="00A61F33"/>
    <w:rsid w:val="00A6203F"/>
    <w:rsid w:val="00A620C2"/>
    <w:rsid w:val="00A623ED"/>
    <w:rsid w:val="00A6240D"/>
    <w:rsid w:val="00A6255C"/>
    <w:rsid w:val="00A62732"/>
    <w:rsid w:val="00A62857"/>
    <w:rsid w:val="00A62935"/>
    <w:rsid w:val="00A629E8"/>
    <w:rsid w:val="00A62AF8"/>
    <w:rsid w:val="00A62B5B"/>
    <w:rsid w:val="00A62D86"/>
    <w:rsid w:val="00A62DA9"/>
    <w:rsid w:val="00A62FE0"/>
    <w:rsid w:val="00A6306F"/>
    <w:rsid w:val="00A630F5"/>
    <w:rsid w:val="00A631CF"/>
    <w:rsid w:val="00A632F2"/>
    <w:rsid w:val="00A633CF"/>
    <w:rsid w:val="00A633E2"/>
    <w:rsid w:val="00A63480"/>
    <w:rsid w:val="00A635A3"/>
    <w:rsid w:val="00A63738"/>
    <w:rsid w:val="00A63827"/>
    <w:rsid w:val="00A6383A"/>
    <w:rsid w:val="00A638C1"/>
    <w:rsid w:val="00A63A1E"/>
    <w:rsid w:val="00A63A8F"/>
    <w:rsid w:val="00A63C5F"/>
    <w:rsid w:val="00A64038"/>
    <w:rsid w:val="00A6406A"/>
    <w:rsid w:val="00A64191"/>
    <w:rsid w:val="00A641FD"/>
    <w:rsid w:val="00A642F1"/>
    <w:rsid w:val="00A643F0"/>
    <w:rsid w:val="00A6474F"/>
    <w:rsid w:val="00A6484E"/>
    <w:rsid w:val="00A64953"/>
    <w:rsid w:val="00A64CE5"/>
    <w:rsid w:val="00A64D47"/>
    <w:rsid w:val="00A64EBA"/>
    <w:rsid w:val="00A65001"/>
    <w:rsid w:val="00A6500C"/>
    <w:rsid w:val="00A6501E"/>
    <w:rsid w:val="00A6503E"/>
    <w:rsid w:val="00A6510A"/>
    <w:rsid w:val="00A6515F"/>
    <w:rsid w:val="00A6538D"/>
    <w:rsid w:val="00A653C2"/>
    <w:rsid w:val="00A65400"/>
    <w:rsid w:val="00A6545E"/>
    <w:rsid w:val="00A654B3"/>
    <w:rsid w:val="00A65639"/>
    <w:rsid w:val="00A657BD"/>
    <w:rsid w:val="00A65801"/>
    <w:rsid w:val="00A65A9E"/>
    <w:rsid w:val="00A65C04"/>
    <w:rsid w:val="00A65C90"/>
    <w:rsid w:val="00A65E24"/>
    <w:rsid w:val="00A65F29"/>
    <w:rsid w:val="00A65F33"/>
    <w:rsid w:val="00A66413"/>
    <w:rsid w:val="00A6648E"/>
    <w:rsid w:val="00A664E8"/>
    <w:rsid w:val="00A66534"/>
    <w:rsid w:val="00A66A3A"/>
    <w:rsid w:val="00A66B22"/>
    <w:rsid w:val="00A66C89"/>
    <w:rsid w:val="00A66CF6"/>
    <w:rsid w:val="00A66D83"/>
    <w:rsid w:val="00A66F3D"/>
    <w:rsid w:val="00A66F40"/>
    <w:rsid w:val="00A67082"/>
    <w:rsid w:val="00A670C3"/>
    <w:rsid w:val="00A6788B"/>
    <w:rsid w:val="00A6792E"/>
    <w:rsid w:val="00A6793C"/>
    <w:rsid w:val="00A67950"/>
    <w:rsid w:val="00A679D5"/>
    <w:rsid w:val="00A679FD"/>
    <w:rsid w:val="00A67A23"/>
    <w:rsid w:val="00A67A34"/>
    <w:rsid w:val="00A67A58"/>
    <w:rsid w:val="00A67B20"/>
    <w:rsid w:val="00A67B27"/>
    <w:rsid w:val="00A67BB0"/>
    <w:rsid w:val="00A67C76"/>
    <w:rsid w:val="00A67CA6"/>
    <w:rsid w:val="00A67D13"/>
    <w:rsid w:val="00A67D7A"/>
    <w:rsid w:val="00A67EEE"/>
    <w:rsid w:val="00A67F67"/>
    <w:rsid w:val="00A67FA3"/>
    <w:rsid w:val="00A67FBF"/>
    <w:rsid w:val="00A7012C"/>
    <w:rsid w:val="00A7029D"/>
    <w:rsid w:val="00A703DF"/>
    <w:rsid w:val="00A704A3"/>
    <w:rsid w:val="00A70689"/>
    <w:rsid w:val="00A706B2"/>
    <w:rsid w:val="00A70730"/>
    <w:rsid w:val="00A7074B"/>
    <w:rsid w:val="00A7083F"/>
    <w:rsid w:val="00A70994"/>
    <w:rsid w:val="00A70A81"/>
    <w:rsid w:val="00A70BE0"/>
    <w:rsid w:val="00A70DB9"/>
    <w:rsid w:val="00A70EAD"/>
    <w:rsid w:val="00A70F90"/>
    <w:rsid w:val="00A7118C"/>
    <w:rsid w:val="00A712C1"/>
    <w:rsid w:val="00A712DF"/>
    <w:rsid w:val="00A7157D"/>
    <w:rsid w:val="00A715A1"/>
    <w:rsid w:val="00A715C9"/>
    <w:rsid w:val="00A715E2"/>
    <w:rsid w:val="00A718F9"/>
    <w:rsid w:val="00A71902"/>
    <w:rsid w:val="00A71951"/>
    <w:rsid w:val="00A71A87"/>
    <w:rsid w:val="00A71A8C"/>
    <w:rsid w:val="00A71C79"/>
    <w:rsid w:val="00A71D0F"/>
    <w:rsid w:val="00A71E24"/>
    <w:rsid w:val="00A71F9E"/>
    <w:rsid w:val="00A72092"/>
    <w:rsid w:val="00A72182"/>
    <w:rsid w:val="00A724CB"/>
    <w:rsid w:val="00A7257E"/>
    <w:rsid w:val="00A726FE"/>
    <w:rsid w:val="00A7271C"/>
    <w:rsid w:val="00A72749"/>
    <w:rsid w:val="00A72764"/>
    <w:rsid w:val="00A72794"/>
    <w:rsid w:val="00A72839"/>
    <w:rsid w:val="00A7293F"/>
    <w:rsid w:val="00A72A1E"/>
    <w:rsid w:val="00A72AA4"/>
    <w:rsid w:val="00A72BCA"/>
    <w:rsid w:val="00A72D18"/>
    <w:rsid w:val="00A72DE5"/>
    <w:rsid w:val="00A72E0A"/>
    <w:rsid w:val="00A7306A"/>
    <w:rsid w:val="00A730BA"/>
    <w:rsid w:val="00A7317B"/>
    <w:rsid w:val="00A73197"/>
    <w:rsid w:val="00A73302"/>
    <w:rsid w:val="00A73353"/>
    <w:rsid w:val="00A7347B"/>
    <w:rsid w:val="00A7354D"/>
    <w:rsid w:val="00A7364C"/>
    <w:rsid w:val="00A736B0"/>
    <w:rsid w:val="00A73717"/>
    <w:rsid w:val="00A73C5D"/>
    <w:rsid w:val="00A73CA0"/>
    <w:rsid w:val="00A73CAE"/>
    <w:rsid w:val="00A73CED"/>
    <w:rsid w:val="00A73DF9"/>
    <w:rsid w:val="00A73ED3"/>
    <w:rsid w:val="00A740DA"/>
    <w:rsid w:val="00A7416E"/>
    <w:rsid w:val="00A74200"/>
    <w:rsid w:val="00A7430A"/>
    <w:rsid w:val="00A74338"/>
    <w:rsid w:val="00A74439"/>
    <w:rsid w:val="00A74460"/>
    <w:rsid w:val="00A748F4"/>
    <w:rsid w:val="00A7493D"/>
    <w:rsid w:val="00A74956"/>
    <w:rsid w:val="00A74C5E"/>
    <w:rsid w:val="00A74EAF"/>
    <w:rsid w:val="00A74EF7"/>
    <w:rsid w:val="00A750CA"/>
    <w:rsid w:val="00A752A8"/>
    <w:rsid w:val="00A7538F"/>
    <w:rsid w:val="00A753AB"/>
    <w:rsid w:val="00A753DA"/>
    <w:rsid w:val="00A75482"/>
    <w:rsid w:val="00A75546"/>
    <w:rsid w:val="00A75638"/>
    <w:rsid w:val="00A7584A"/>
    <w:rsid w:val="00A75A00"/>
    <w:rsid w:val="00A75BC7"/>
    <w:rsid w:val="00A75BE6"/>
    <w:rsid w:val="00A75D98"/>
    <w:rsid w:val="00A75EA5"/>
    <w:rsid w:val="00A75F60"/>
    <w:rsid w:val="00A7603D"/>
    <w:rsid w:val="00A7609C"/>
    <w:rsid w:val="00A7617D"/>
    <w:rsid w:val="00A761F7"/>
    <w:rsid w:val="00A762A9"/>
    <w:rsid w:val="00A764E9"/>
    <w:rsid w:val="00A7654B"/>
    <w:rsid w:val="00A76796"/>
    <w:rsid w:val="00A767BA"/>
    <w:rsid w:val="00A76859"/>
    <w:rsid w:val="00A768B2"/>
    <w:rsid w:val="00A76984"/>
    <w:rsid w:val="00A76AFF"/>
    <w:rsid w:val="00A76D0B"/>
    <w:rsid w:val="00A76E87"/>
    <w:rsid w:val="00A76EB6"/>
    <w:rsid w:val="00A76F3D"/>
    <w:rsid w:val="00A76F6F"/>
    <w:rsid w:val="00A76FD2"/>
    <w:rsid w:val="00A77192"/>
    <w:rsid w:val="00A771A1"/>
    <w:rsid w:val="00A774D3"/>
    <w:rsid w:val="00A7754B"/>
    <w:rsid w:val="00A7769B"/>
    <w:rsid w:val="00A7781C"/>
    <w:rsid w:val="00A7781F"/>
    <w:rsid w:val="00A778C0"/>
    <w:rsid w:val="00A77AA0"/>
    <w:rsid w:val="00A77B0B"/>
    <w:rsid w:val="00A77C33"/>
    <w:rsid w:val="00A77D87"/>
    <w:rsid w:val="00A77E3F"/>
    <w:rsid w:val="00A77EBF"/>
    <w:rsid w:val="00A8007B"/>
    <w:rsid w:val="00A801CC"/>
    <w:rsid w:val="00A80211"/>
    <w:rsid w:val="00A8023F"/>
    <w:rsid w:val="00A802D0"/>
    <w:rsid w:val="00A80434"/>
    <w:rsid w:val="00A804B6"/>
    <w:rsid w:val="00A8056D"/>
    <w:rsid w:val="00A806C3"/>
    <w:rsid w:val="00A80717"/>
    <w:rsid w:val="00A8093D"/>
    <w:rsid w:val="00A80AAF"/>
    <w:rsid w:val="00A80C7A"/>
    <w:rsid w:val="00A80E5B"/>
    <w:rsid w:val="00A80ECB"/>
    <w:rsid w:val="00A80FC7"/>
    <w:rsid w:val="00A80FE9"/>
    <w:rsid w:val="00A8112F"/>
    <w:rsid w:val="00A811FF"/>
    <w:rsid w:val="00A81575"/>
    <w:rsid w:val="00A816DB"/>
    <w:rsid w:val="00A81BA8"/>
    <w:rsid w:val="00A81CCE"/>
    <w:rsid w:val="00A81D95"/>
    <w:rsid w:val="00A81DBB"/>
    <w:rsid w:val="00A81E17"/>
    <w:rsid w:val="00A81E7E"/>
    <w:rsid w:val="00A820F3"/>
    <w:rsid w:val="00A82194"/>
    <w:rsid w:val="00A82225"/>
    <w:rsid w:val="00A822AC"/>
    <w:rsid w:val="00A8237D"/>
    <w:rsid w:val="00A82449"/>
    <w:rsid w:val="00A824EA"/>
    <w:rsid w:val="00A82524"/>
    <w:rsid w:val="00A8262C"/>
    <w:rsid w:val="00A82995"/>
    <w:rsid w:val="00A82BE0"/>
    <w:rsid w:val="00A82C1D"/>
    <w:rsid w:val="00A83019"/>
    <w:rsid w:val="00A8306D"/>
    <w:rsid w:val="00A832D1"/>
    <w:rsid w:val="00A833EC"/>
    <w:rsid w:val="00A83662"/>
    <w:rsid w:val="00A837C0"/>
    <w:rsid w:val="00A838D2"/>
    <w:rsid w:val="00A838D5"/>
    <w:rsid w:val="00A83A48"/>
    <w:rsid w:val="00A83A59"/>
    <w:rsid w:val="00A83CFB"/>
    <w:rsid w:val="00A83D85"/>
    <w:rsid w:val="00A83D99"/>
    <w:rsid w:val="00A8401B"/>
    <w:rsid w:val="00A840DF"/>
    <w:rsid w:val="00A8430D"/>
    <w:rsid w:val="00A84317"/>
    <w:rsid w:val="00A8434F"/>
    <w:rsid w:val="00A8438B"/>
    <w:rsid w:val="00A848B9"/>
    <w:rsid w:val="00A84970"/>
    <w:rsid w:val="00A84A16"/>
    <w:rsid w:val="00A84B94"/>
    <w:rsid w:val="00A84C71"/>
    <w:rsid w:val="00A84CB6"/>
    <w:rsid w:val="00A84DB7"/>
    <w:rsid w:val="00A84EAD"/>
    <w:rsid w:val="00A84FC9"/>
    <w:rsid w:val="00A84FFA"/>
    <w:rsid w:val="00A85022"/>
    <w:rsid w:val="00A850E5"/>
    <w:rsid w:val="00A851DE"/>
    <w:rsid w:val="00A851E3"/>
    <w:rsid w:val="00A85236"/>
    <w:rsid w:val="00A85269"/>
    <w:rsid w:val="00A853D4"/>
    <w:rsid w:val="00A853EA"/>
    <w:rsid w:val="00A854DF"/>
    <w:rsid w:val="00A856FF"/>
    <w:rsid w:val="00A85726"/>
    <w:rsid w:val="00A8584A"/>
    <w:rsid w:val="00A8595E"/>
    <w:rsid w:val="00A85A0E"/>
    <w:rsid w:val="00A86121"/>
    <w:rsid w:val="00A8613B"/>
    <w:rsid w:val="00A8633C"/>
    <w:rsid w:val="00A864E1"/>
    <w:rsid w:val="00A86519"/>
    <w:rsid w:val="00A86534"/>
    <w:rsid w:val="00A865CC"/>
    <w:rsid w:val="00A865D0"/>
    <w:rsid w:val="00A865F3"/>
    <w:rsid w:val="00A866D3"/>
    <w:rsid w:val="00A869E3"/>
    <w:rsid w:val="00A86A6A"/>
    <w:rsid w:val="00A86B3F"/>
    <w:rsid w:val="00A86B5E"/>
    <w:rsid w:val="00A86C51"/>
    <w:rsid w:val="00A86DA4"/>
    <w:rsid w:val="00A86DED"/>
    <w:rsid w:val="00A87198"/>
    <w:rsid w:val="00A8721E"/>
    <w:rsid w:val="00A872CC"/>
    <w:rsid w:val="00A87399"/>
    <w:rsid w:val="00A8745B"/>
    <w:rsid w:val="00A874B0"/>
    <w:rsid w:val="00A87646"/>
    <w:rsid w:val="00A876A7"/>
    <w:rsid w:val="00A8791E"/>
    <w:rsid w:val="00A87983"/>
    <w:rsid w:val="00A879FD"/>
    <w:rsid w:val="00A87A2D"/>
    <w:rsid w:val="00A87A35"/>
    <w:rsid w:val="00A87AAB"/>
    <w:rsid w:val="00A87AC6"/>
    <w:rsid w:val="00A87BDB"/>
    <w:rsid w:val="00A87CF9"/>
    <w:rsid w:val="00A87D63"/>
    <w:rsid w:val="00A87DB6"/>
    <w:rsid w:val="00A87E8C"/>
    <w:rsid w:val="00A87EE4"/>
    <w:rsid w:val="00A87F75"/>
    <w:rsid w:val="00A9007A"/>
    <w:rsid w:val="00A901B8"/>
    <w:rsid w:val="00A9027A"/>
    <w:rsid w:val="00A902ED"/>
    <w:rsid w:val="00A904BF"/>
    <w:rsid w:val="00A9052F"/>
    <w:rsid w:val="00A90737"/>
    <w:rsid w:val="00A9080D"/>
    <w:rsid w:val="00A90A4C"/>
    <w:rsid w:val="00A90AC6"/>
    <w:rsid w:val="00A90D00"/>
    <w:rsid w:val="00A90E06"/>
    <w:rsid w:val="00A90E46"/>
    <w:rsid w:val="00A90F71"/>
    <w:rsid w:val="00A9108C"/>
    <w:rsid w:val="00A91097"/>
    <w:rsid w:val="00A912A9"/>
    <w:rsid w:val="00A91483"/>
    <w:rsid w:val="00A9157C"/>
    <w:rsid w:val="00A915A3"/>
    <w:rsid w:val="00A91801"/>
    <w:rsid w:val="00A9187A"/>
    <w:rsid w:val="00A918A5"/>
    <w:rsid w:val="00A91B0F"/>
    <w:rsid w:val="00A91BDB"/>
    <w:rsid w:val="00A91C9C"/>
    <w:rsid w:val="00A91D83"/>
    <w:rsid w:val="00A91D86"/>
    <w:rsid w:val="00A91D96"/>
    <w:rsid w:val="00A91DA5"/>
    <w:rsid w:val="00A91E73"/>
    <w:rsid w:val="00A91E9A"/>
    <w:rsid w:val="00A91F3D"/>
    <w:rsid w:val="00A91FE8"/>
    <w:rsid w:val="00A9235F"/>
    <w:rsid w:val="00A924E3"/>
    <w:rsid w:val="00A925C2"/>
    <w:rsid w:val="00A9266E"/>
    <w:rsid w:val="00A927F4"/>
    <w:rsid w:val="00A928E5"/>
    <w:rsid w:val="00A928E7"/>
    <w:rsid w:val="00A929C2"/>
    <w:rsid w:val="00A929EB"/>
    <w:rsid w:val="00A92AE2"/>
    <w:rsid w:val="00A92D5B"/>
    <w:rsid w:val="00A92EC4"/>
    <w:rsid w:val="00A92F27"/>
    <w:rsid w:val="00A9309C"/>
    <w:rsid w:val="00A93188"/>
    <w:rsid w:val="00A9374C"/>
    <w:rsid w:val="00A937A4"/>
    <w:rsid w:val="00A937B1"/>
    <w:rsid w:val="00A937BF"/>
    <w:rsid w:val="00A9381B"/>
    <w:rsid w:val="00A93881"/>
    <w:rsid w:val="00A93905"/>
    <w:rsid w:val="00A93927"/>
    <w:rsid w:val="00A9396E"/>
    <w:rsid w:val="00A93A93"/>
    <w:rsid w:val="00A93B71"/>
    <w:rsid w:val="00A93C6C"/>
    <w:rsid w:val="00A93CF0"/>
    <w:rsid w:val="00A93E3D"/>
    <w:rsid w:val="00A942C0"/>
    <w:rsid w:val="00A94377"/>
    <w:rsid w:val="00A943BB"/>
    <w:rsid w:val="00A9445F"/>
    <w:rsid w:val="00A94492"/>
    <w:rsid w:val="00A944B0"/>
    <w:rsid w:val="00A944C3"/>
    <w:rsid w:val="00A944F9"/>
    <w:rsid w:val="00A9454C"/>
    <w:rsid w:val="00A94629"/>
    <w:rsid w:val="00A946E1"/>
    <w:rsid w:val="00A94764"/>
    <w:rsid w:val="00A9485A"/>
    <w:rsid w:val="00A94C14"/>
    <w:rsid w:val="00A94C4D"/>
    <w:rsid w:val="00A94CF4"/>
    <w:rsid w:val="00A94D8A"/>
    <w:rsid w:val="00A94DF7"/>
    <w:rsid w:val="00A94E9F"/>
    <w:rsid w:val="00A95114"/>
    <w:rsid w:val="00A953EA"/>
    <w:rsid w:val="00A95579"/>
    <w:rsid w:val="00A956D2"/>
    <w:rsid w:val="00A9571B"/>
    <w:rsid w:val="00A9575E"/>
    <w:rsid w:val="00A9579A"/>
    <w:rsid w:val="00A959AE"/>
    <w:rsid w:val="00A95CCA"/>
    <w:rsid w:val="00A95EBB"/>
    <w:rsid w:val="00A95EC4"/>
    <w:rsid w:val="00A95F2E"/>
    <w:rsid w:val="00A95F6E"/>
    <w:rsid w:val="00A96062"/>
    <w:rsid w:val="00A960BC"/>
    <w:rsid w:val="00A9610F"/>
    <w:rsid w:val="00A9618E"/>
    <w:rsid w:val="00A9669B"/>
    <w:rsid w:val="00A967DA"/>
    <w:rsid w:val="00A96892"/>
    <w:rsid w:val="00A96A50"/>
    <w:rsid w:val="00A96B48"/>
    <w:rsid w:val="00A96B91"/>
    <w:rsid w:val="00A96CEB"/>
    <w:rsid w:val="00A96E39"/>
    <w:rsid w:val="00A96ED2"/>
    <w:rsid w:val="00A96FD0"/>
    <w:rsid w:val="00A9715A"/>
    <w:rsid w:val="00A971C6"/>
    <w:rsid w:val="00A971E4"/>
    <w:rsid w:val="00A97258"/>
    <w:rsid w:val="00A972B0"/>
    <w:rsid w:val="00A972B2"/>
    <w:rsid w:val="00A972B8"/>
    <w:rsid w:val="00A97372"/>
    <w:rsid w:val="00A973C9"/>
    <w:rsid w:val="00A97412"/>
    <w:rsid w:val="00A97455"/>
    <w:rsid w:val="00A97478"/>
    <w:rsid w:val="00A976E1"/>
    <w:rsid w:val="00A976FF"/>
    <w:rsid w:val="00A97777"/>
    <w:rsid w:val="00A977B9"/>
    <w:rsid w:val="00A978C9"/>
    <w:rsid w:val="00A97B03"/>
    <w:rsid w:val="00A97B6A"/>
    <w:rsid w:val="00A97C02"/>
    <w:rsid w:val="00A97C47"/>
    <w:rsid w:val="00A97CD9"/>
    <w:rsid w:val="00A97D81"/>
    <w:rsid w:val="00A97DC8"/>
    <w:rsid w:val="00AA01A4"/>
    <w:rsid w:val="00AA01C7"/>
    <w:rsid w:val="00AA01D4"/>
    <w:rsid w:val="00AA040D"/>
    <w:rsid w:val="00AA0682"/>
    <w:rsid w:val="00AA068B"/>
    <w:rsid w:val="00AA06A6"/>
    <w:rsid w:val="00AA0751"/>
    <w:rsid w:val="00AA07E5"/>
    <w:rsid w:val="00AA0885"/>
    <w:rsid w:val="00AA089B"/>
    <w:rsid w:val="00AA0AB1"/>
    <w:rsid w:val="00AA0B91"/>
    <w:rsid w:val="00AA0D75"/>
    <w:rsid w:val="00AA0DC1"/>
    <w:rsid w:val="00AA0EE2"/>
    <w:rsid w:val="00AA1002"/>
    <w:rsid w:val="00AA1006"/>
    <w:rsid w:val="00AA108A"/>
    <w:rsid w:val="00AA11C1"/>
    <w:rsid w:val="00AA1228"/>
    <w:rsid w:val="00AA139C"/>
    <w:rsid w:val="00AA13B2"/>
    <w:rsid w:val="00AA161B"/>
    <w:rsid w:val="00AA163E"/>
    <w:rsid w:val="00AA16FF"/>
    <w:rsid w:val="00AA1903"/>
    <w:rsid w:val="00AA1931"/>
    <w:rsid w:val="00AA1A3E"/>
    <w:rsid w:val="00AA1EAF"/>
    <w:rsid w:val="00AA2037"/>
    <w:rsid w:val="00AA206E"/>
    <w:rsid w:val="00AA2149"/>
    <w:rsid w:val="00AA232A"/>
    <w:rsid w:val="00AA23A2"/>
    <w:rsid w:val="00AA243A"/>
    <w:rsid w:val="00AA246F"/>
    <w:rsid w:val="00AA2489"/>
    <w:rsid w:val="00AA24E6"/>
    <w:rsid w:val="00AA2755"/>
    <w:rsid w:val="00AA27F7"/>
    <w:rsid w:val="00AA282F"/>
    <w:rsid w:val="00AA2889"/>
    <w:rsid w:val="00AA293D"/>
    <w:rsid w:val="00AA2986"/>
    <w:rsid w:val="00AA29D0"/>
    <w:rsid w:val="00AA2A30"/>
    <w:rsid w:val="00AA2A3D"/>
    <w:rsid w:val="00AA2AD2"/>
    <w:rsid w:val="00AA2C15"/>
    <w:rsid w:val="00AA2D9B"/>
    <w:rsid w:val="00AA300B"/>
    <w:rsid w:val="00AA331C"/>
    <w:rsid w:val="00AA33AB"/>
    <w:rsid w:val="00AA340E"/>
    <w:rsid w:val="00AA356B"/>
    <w:rsid w:val="00AA36A5"/>
    <w:rsid w:val="00AA3778"/>
    <w:rsid w:val="00AA3810"/>
    <w:rsid w:val="00AA3A2C"/>
    <w:rsid w:val="00AA3D05"/>
    <w:rsid w:val="00AA3EC4"/>
    <w:rsid w:val="00AA3F0C"/>
    <w:rsid w:val="00AA40F0"/>
    <w:rsid w:val="00AA4127"/>
    <w:rsid w:val="00AA42E0"/>
    <w:rsid w:val="00AA44FF"/>
    <w:rsid w:val="00AA4656"/>
    <w:rsid w:val="00AA4709"/>
    <w:rsid w:val="00AA4838"/>
    <w:rsid w:val="00AA48E3"/>
    <w:rsid w:val="00AA4AF5"/>
    <w:rsid w:val="00AA4C40"/>
    <w:rsid w:val="00AA4D7D"/>
    <w:rsid w:val="00AA4F41"/>
    <w:rsid w:val="00AA5170"/>
    <w:rsid w:val="00AA51CB"/>
    <w:rsid w:val="00AA563E"/>
    <w:rsid w:val="00AA5709"/>
    <w:rsid w:val="00AA5828"/>
    <w:rsid w:val="00AA58D6"/>
    <w:rsid w:val="00AA5A84"/>
    <w:rsid w:val="00AA5B8E"/>
    <w:rsid w:val="00AA5DDF"/>
    <w:rsid w:val="00AA5ED1"/>
    <w:rsid w:val="00AA5FC3"/>
    <w:rsid w:val="00AA60D7"/>
    <w:rsid w:val="00AA6280"/>
    <w:rsid w:val="00AA6573"/>
    <w:rsid w:val="00AA661C"/>
    <w:rsid w:val="00AA678C"/>
    <w:rsid w:val="00AA6791"/>
    <w:rsid w:val="00AA6839"/>
    <w:rsid w:val="00AA688F"/>
    <w:rsid w:val="00AA689D"/>
    <w:rsid w:val="00AA691B"/>
    <w:rsid w:val="00AA6948"/>
    <w:rsid w:val="00AA69D4"/>
    <w:rsid w:val="00AA6A93"/>
    <w:rsid w:val="00AA6AF0"/>
    <w:rsid w:val="00AA6B47"/>
    <w:rsid w:val="00AA6C43"/>
    <w:rsid w:val="00AA6DC1"/>
    <w:rsid w:val="00AA6E19"/>
    <w:rsid w:val="00AA6E49"/>
    <w:rsid w:val="00AA6F5F"/>
    <w:rsid w:val="00AA6FFC"/>
    <w:rsid w:val="00AA704A"/>
    <w:rsid w:val="00AA725D"/>
    <w:rsid w:val="00AA73F4"/>
    <w:rsid w:val="00AA7459"/>
    <w:rsid w:val="00AA7543"/>
    <w:rsid w:val="00AA7748"/>
    <w:rsid w:val="00AA775F"/>
    <w:rsid w:val="00AA77D1"/>
    <w:rsid w:val="00AA78A9"/>
    <w:rsid w:val="00AA797F"/>
    <w:rsid w:val="00AA7A74"/>
    <w:rsid w:val="00AA7A8D"/>
    <w:rsid w:val="00AA7B0B"/>
    <w:rsid w:val="00AA7B82"/>
    <w:rsid w:val="00AA7B9F"/>
    <w:rsid w:val="00AA7CEB"/>
    <w:rsid w:val="00AA7DB3"/>
    <w:rsid w:val="00AA7DF0"/>
    <w:rsid w:val="00AA7EF9"/>
    <w:rsid w:val="00AA7FA2"/>
    <w:rsid w:val="00AB00D4"/>
    <w:rsid w:val="00AB0175"/>
    <w:rsid w:val="00AB022F"/>
    <w:rsid w:val="00AB0260"/>
    <w:rsid w:val="00AB0264"/>
    <w:rsid w:val="00AB0280"/>
    <w:rsid w:val="00AB0526"/>
    <w:rsid w:val="00AB054E"/>
    <w:rsid w:val="00AB0595"/>
    <w:rsid w:val="00AB0599"/>
    <w:rsid w:val="00AB05B7"/>
    <w:rsid w:val="00AB0625"/>
    <w:rsid w:val="00AB06FF"/>
    <w:rsid w:val="00AB073D"/>
    <w:rsid w:val="00AB089A"/>
    <w:rsid w:val="00AB091E"/>
    <w:rsid w:val="00AB094D"/>
    <w:rsid w:val="00AB094F"/>
    <w:rsid w:val="00AB0D1F"/>
    <w:rsid w:val="00AB0D68"/>
    <w:rsid w:val="00AB0E03"/>
    <w:rsid w:val="00AB0E91"/>
    <w:rsid w:val="00AB0FE0"/>
    <w:rsid w:val="00AB0FE6"/>
    <w:rsid w:val="00AB1064"/>
    <w:rsid w:val="00AB126C"/>
    <w:rsid w:val="00AB1390"/>
    <w:rsid w:val="00AB1751"/>
    <w:rsid w:val="00AB17A5"/>
    <w:rsid w:val="00AB1826"/>
    <w:rsid w:val="00AB182C"/>
    <w:rsid w:val="00AB18FE"/>
    <w:rsid w:val="00AB1A47"/>
    <w:rsid w:val="00AB1B90"/>
    <w:rsid w:val="00AB1BA6"/>
    <w:rsid w:val="00AB1BAB"/>
    <w:rsid w:val="00AB1BC7"/>
    <w:rsid w:val="00AB1BDF"/>
    <w:rsid w:val="00AB1C8C"/>
    <w:rsid w:val="00AB1CD8"/>
    <w:rsid w:val="00AB1D7D"/>
    <w:rsid w:val="00AB1E8F"/>
    <w:rsid w:val="00AB1EC3"/>
    <w:rsid w:val="00AB1EC5"/>
    <w:rsid w:val="00AB1F8A"/>
    <w:rsid w:val="00AB1FB0"/>
    <w:rsid w:val="00AB21B9"/>
    <w:rsid w:val="00AB227F"/>
    <w:rsid w:val="00AB229B"/>
    <w:rsid w:val="00AB22E7"/>
    <w:rsid w:val="00AB2352"/>
    <w:rsid w:val="00AB2369"/>
    <w:rsid w:val="00AB26FC"/>
    <w:rsid w:val="00AB273C"/>
    <w:rsid w:val="00AB280D"/>
    <w:rsid w:val="00AB29FB"/>
    <w:rsid w:val="00AB2AAB"/>
    <w:rsid w:val="00AB2B65"/>
    <w:rsid w:val="00AB2B9B"/>
    <w:rsid w:val="00AB2BA1"/>
    <w:rsid w:val="00AB2C38"/>
    <w:rsid w:val="00AB2C7E"/>
    <w:rsid w:val="00AB2EB0"/>
    <w:rsid w:val="00AB2EB3"/>
    <w:rsid w:val="00AB303B"/>
    <w:rsid w:val="00AB30AC"/>
    <w:rsid w:val="00AB30E9"/>
    <w:rsid w:val="00AB3443"/>
    <w:rsid w:val="00AB3596"/>
    <w:rsid w:val="00AB35CA"/>
    <w:rsid w:val="00AB362A"/>
    <w:rsid w:val="00AB36D5"/>
    <w:rsid w:val="00AB36FA"/>
    <w:rsid w:val="00AB376D"/>
    <w:rsid w:val="00AB3821"/>
    <w:rsid w:val="00AB3871"/>
    <w:rsid w:val="00AB38E2"/>
    <w:rsid w:val="00AB38F6"/>
    <w:rsid w:val="00AB3B0D"/>
    <w:rsid w:val="00AB3B25"/>
    <w:rsid w:val="00AB3C7B"/>
    <w:rsid w:val="00AB3E04"/>
    <w:rsid w:val="00AB3F07"/>
    <w:rsid w:val="00AB4068"/>
    <w:rsid w:val="00AB422B"/>
    <w:rsid w:val="00AB4281"/>
    <w:rsid w:val="00AB42BA"/>
    <w:rsid w:val="00AB434A"/>
    <w:rsid w:val="00AB4385"/>
    <w:rsid w:val="00AB43B7"/>
    <w:rsid w:val="00AB4493"/>
    <w:rsid w:val="00AB45D1"/>
    <w:rsid w:val="00AB4711"/>
    <w:rsid w:val="00AB4739"/>
    <w:rsid w:val="00AB4AE0"/>
    <w:rsid w:val="00AB4AE9"/>
    <w:rsid w:val="00AB4BA3"/>
    <w:rsid w:val="00AB4BAF"/>
    <w:rsid w:val="00AB4CE0"/>
    <w:rsid w:val="00AB4E28"/>
    <w:rsid w:val="00AB50D4"/>
    <w:rsid w:val="00AB50E3"/>
    <w:rsid w:val="00AB5129"/>
    <w:rsid w:val="00AB51D1"/>
    <w:rsid w:val="00AB527C"/>
    <w:rsid w:val="00AB5557"/>
    <w:rsid w:val="00AB55E9"/>
    <w:rsid w:val="00AB56C8"/>
    <w:rsid w:val="00AB5867"/>
    <w:rsid w:val="00AB5942"/>
    <w:rsid w:val="00AB5950"/>
    <w:rsid w:val="00AB5AB5"/>
    <w:rsid w:val="00AB5BB6"/>
    <w:rsid w:val="00AB5C62"/>
    <w:rsid w:val="00AB5CCA"/>
    <w:rsid w:val="00AB5D72"/>
    <w:rsid w:val="00AB5DA4"/>
    <w:rsid w:val="00AB610F"/>
    <w:rsid w:val="00AB615F"/>
    <w:rsid w:val="00AB617D"/>
    <w:rsid w:val="00AB6195"/>
    <w:rsid w:val="00AB6224"/>
    <w:rsid w:val="00AB6357"/>
    <w:rsid w:val="00AB6383"/>
    <w:rsid w:val="00AB63E1"/>
    <w:rsid w:val="00AB647F"/>
    <w:rsid w:val="00AB6649"/>
    <w:rsid w:val="00AB68C8"/>
    <w:rsid w:val="00AB692F"/>
    <w:rsid w:val="00AB6A45"/>
    <w:rsid w:val="00AB6A63"/>
    <w:rsid w:val="00AB6C65"/>
    <w:rsid w:val="00AB6C6A"/>
    <w:rsid w:val="00AB6CA5"/>
    <w:rsid w:val="00AB6E30"/>
    <w:rsid w:val="00AB6F17"/>
    <w:rsid w:val="00AB7121"/>
    <w:rsid w:val="00AB7130"/>
    <w:rsid w:val="00AB7254"/>
    <w:rsid w:val="00AB7366"/>
    <w:rsid w:val="00AB739E"/>
    <w:rsid w:val="00AB75B6"/>
    <w:rsid w:val="00AB763D"/>
    <w:rsid w:val="00AB7649"/>
    <w:rsid w:val="00AB7672"/>
    <w:rsid w:val="00AB77AF"/>
    <w:rsid w:val="00AB77B6"/>
    <w:rsid w:val="00AB78CC"/>
    <w:rsid w:val="00AB796E"/>
    <w:rsid w:val="00AB7A53"/>
    <w:rsid w:val="00AB7A6F"/>
    <w:rsid w:val="00AB7B2A"/>
    <w:rsid w:val="00AB7EFA"/>
    <w:rsid w:val="00AB7F84"/>
    <w:rsid w:val="00AC0153"/>
    <w:rsid w:val="00AC0171"/>
    <w:rsid w:val="00AC01A6"/>
    <w:rsid w:val="00AC0319"/>
    <w:rsid w:val="00AC038C"/>
    <w:rsid w:val="00AC04ED"/>
    <w:rsid w:val="00AC0971"/>
    <w:rsid w:val="00AC0B0D"/>
    <w:rsid w:val="00AC0B89"/>
    <w:rsid w:val="00AC0BE6"/>
    <w:rsid w:val="00AC0D14"/>
    <w:rsid w:val="00AC0E6C"/>
    <w:rsid w:val="00AC103C"/>
    <w:rsid w:val="00AC104A"/>
    <w:rsid w:val="00AC1197"/>
    <w:rsid w:val="00AC12E6"/>
    <w:rsid w:val="00AC137E"/>
    <w:rsid w:val="00AC13EE"/>
    <w:rsid w:val="00AC1446"/>
    <w:rsid w:val="00AC1523"/>
    <w:rsid w:val="00AC16E4"/>
    <w:rsid w:val="00AC171A"/>
    <w:rsid w:val="00AC1763"/>
    <w:rsid w:val="00AC182D"/>
    <w:rsid w:val="00AC18BD"/>
    <w:rsid w:val="00AC1AD3"/>
    <w:rsid w:val="00AC1B26"/>
    <w:rsid w:val="00AC1B4D"/>
    <w:rsid w:val="00AC1C9C"/>
    <w:rsid w:val="00AC1CEC"/>
    <w:rsid w:val="00AC1DDC"/>
    <w:rsid w:val="00AC1E20"/>
    <w:rsid w:val="00AC1E94"/>
    <w:rsid w:val="00AC1EFD"/>
    <w:rsid w:val="00AC1F16"/>
    <w:rsid w:val="00AC1F2E"/>
    <w:rsid w:val="00AC2082"/>
    <w:rsid w:val="00AC21B4"/>
    <w:rsid w:val="00AC220D"/>
    <w:rsid w:val="00AC228A"/>
    <w:rsid w:val="00AC2338"/>
    <w:rsid w:val="00AC2366"/>
    <w:rsid w:val="00AC2545"/>
    <w:rsid w:val="00AC264C"/>
    <w:rsid w:val="00AC27BD"/>
    <w:rsid w:val="00AC2975"/>
    <w:rsid w:val="00AC29BA"/>
    <w:rsid w:val="00AC29CB"/>
    <w:rsid w:val="00AC2A86"/>
    <w:rsid w:val="00AC2B26"/>
    <w:rsid w:val="00AC2BE5"/>
    <w:rsid w:val="00AC2C65"/>
    <w:rsid w:val="00AC2DCC"/>
    <w:rsid w:val="00AC2FC1"/>
    <w:rsid w:val="00AC3115"/>
    <w:rsid w:val="00AC3116"/>
    <w:rsid w:val="00AC3200"/>
    <w:rsid w:val="00AC3204"/>
    <w:rsid w:val="00AC3465"/>
    <w:rsid w:val="00AC35C4"/>
    <w:rsid w:val="00AC35FA"/>
    <w:rsid w:val="00AC371B"/>
    <w:rsid w:val="00AC373D"/>
    <w:rsid w:val="00AC3857"/>
    <w:rsid w:val="00AC397B"/>
    <w:rsid w:val="00AC3B67"/>
    <w:rsid w:val="00AC3C41"/>
    <w:rsid w:val="00AC3C5F"/>
    <w:rsid w:val="00AC3D37"/>
    <w:rsid w:val="00AC3D9B"/>
    <w:rsid w:val="00AC3E89"/>
    <w:rsid w:val="00AC3E9A"/>
    <w:rsid w:val="00AC3EC3"/>
    <w:rsid w:val="00AC402B"/>
    <w:rsid w:val="00AC402F"/>
    <w:rsid w:val="00AC415F"/>
    <w:rsid w:val="00AC4234"/>
    <w:rsid w:val="00AC43A9"/>
    <w:rsid w:val="00AC4458"/>
    <w:rsid w:val="00AC473A"/>
    <w:rsid w:val="00AC483A"/>
    <w:rsid w:val="00AC4842"/>
    <w:rsid w:val="00AC4A3B"/>
    <w:rsid w:val="00AC4A41"/>
    <w:rsid w:val="00AC4A4A"/>
    <w:rsid w:val="00AC4A50"/>
    <w:rsid w:val="00AC4B1A"/>
    <w:rsid w:val="00AC4C81"/>
    <w:rsid w:val="00AC4CC0"/>
    <w:rsid w:val="00AC4F69"/>
    <w:rsid w:val="00AC4FA1"/>
    <w:rsid w:val="00AC5067"/>
    <w:rsid w:val="00AC51CB"/>
    <w:rsid w:val="00AC5296"/>
    <w:rsid w:val="00AC53A8"/>
    <w:rsid w:val="00AC54E0"/>
    <w:rsid w:val="00AC555F"/>
    <w:rsid w:val="00AC56BA"/>
    <w:rsid w:val="00AC56F3"/>
    <w:rsid w:val="00AC5709"/>
    <w:rsid w:val="00AC5796"/>
    <w:rsid w:val="00AC59C6"/>
    <w:rsid w:val="00AC5B8A"/>
    <w:rsid w:val="00AC5BE6"/>
    <w:rsid w:val="00AC5C32"/>
    <w:rsid w:val="00AC5EB1"/>
    <w:rsid w:val="00AC60C0"/>
    <w:rsid w:val="00AC6310"/>
    <w:rsid w:val="00AC6377"/>
    <w:rsid w:val="00AC63E1"/>
    <w:rsid w:val="00AC6470"/>
    <w:rsid w:val="00AC653E"/>
    <w:rsid w:val="00AC66E9"/>
    <w:rsid w:val="00AC67B9"/>
    <w:rsid w:val="00AC6B46"/>
    <w:rsid w:val="00AC6CA2"/>
    <w:rsid w:val="00AC6D48"/>
    <w:rsid w:val="00AC6DFE"/>
    <w:rsid w:val="00AC6EB3"/>
    <w:rsid w:val="00AC6EE0"/>
    <w:rsid w:val="00AC6F04"/>
    <w:rsid w:val="00AC6F39"/>
    <w:rsid w:val="00AC7038"/>
    <w:rsid w:val="00AC7046"/>
    <w:rsid w:val="00AC70C3"/>
    <w:rsid w:val="00AC7141"/>
    <w:rsid w:val="00AC714E"/>
    <w:rsid w:val="00AC7155"/>
    <w:rsid w:val="00AC726C"/>
    <w:rsid w:val="00AC73C2"/>
    <w:rsid w:val="00AC7469"/>
    <w:rsid w:val="00AC74FB"/>
    <w:rsid w:val="00AC7609"/>
    <w:rsid w:val="00AC7623"/>
    <w:rsid w:val="00AC7838"/>
    <w:rsid w:val="00AC785C"/>
    <w:rsid w:val="00AC7ACE"/>
    <w:rsid w:val="00AC7B55"/>
    <w:rsid w:val="00AC7B74"/>
    <w:rsid w:val="00AC7B80"/>
    <w:rsid w:val="00AC7CC2"/>
    <w:rsid w:val="00AC7DD7"/>
    <w:rsid w:val="00AC7E1E"/>
    <w:rsid w:val="00AC7F5C"/>
    <w:rsid w:val="00AD0016"/>
    <w:rsid w:val="00AD00FA"/>
    <w:rsid w:val="00AD0229"/>
    <w:rsid w:val="00AD03E4"/>
    <w:rsid w:val="00AD05CA"/>
    <w:rsid w:val="00AD0704"/>
    <w:rsid w:val="00AD07C9"/>
    <w:rsid w:val="00AD07FA"/>
    <w:rsid w:val="00AD083D"/>
    <w:rsid w:val="00AD0975"/>
    <w:rsid w:val="00AD0A69"/>
    <w:rsid w:val="00AD0ADD"/>
    <w:rsid w:val="00AD0B3F"/>
    <w:rsid w:val="00AD0B47"/>
    <w:rsid w:val="00AD0BD2"/>
    <w:rsid w:val="00AD0C49"/>
    <w:rsid w:val="00AD0C95"/>
    <w:rsid w:val="00AD0E8C"/>
    <w:rsid w:val="00AD0F76"/>
    <w:rsid w:val="00AD109E"/>
    <w:rsid w:val="00AD11BB"/>
    <w:rsid w:val="00AD12F8"/>
    <w:rsid w:val="00AD1438"/>
    <w:rsid w:val="00AD1490"/>
    <w:rsid w:val="00AD14A1"/>
    <w:rsid w:val="00AD14B7"/>
    <w:rsid w:val="00AD169D"/>
    <w:rsid w:val="00AD1718"/>
    <w:rsid w:val="00AD176B"/>
    <w:rsid w:val="00AD189F"/>
    <w:rsid w:val="00AD18F1"/>
    <w:rsid w:val="00AD197B"/>
    <w:rsid w:val="00AD1C88"/>
    <w:rsid w:val="00AD1DBF"/>
    <w:rsid w:val="00AD1E70"/>
    <w:rsid w:val="00AD21B4"/>
    <w:rsid w:val="00AD22D3"/>
    <w:rsid w:val="00AD2406"/>
    <w:rsid w:val="00AD2498"/>
    <w:rsid w:val="00AD2584"/>
    <w:rsid w:val="00AD25A9"/>
    <w:rsid w:val="00AD25C7"/>
    <w:rsid w:val="00AD25EF"/>
    <w:rsid w:val="00AD292F"/>
    <w:rsid w:val="00AD297D"/>
    <w:rsid w:val="00AD2AA4"/>
    <w:rsid w:val="00AD2FD4"/>
    <w:rsid w:val="00AD3096"/>
    <w:rsid w:val="00AD30BD"/>
    <w:rsid w:val="00AD3166"/>
    <w:rsid w:val="00AD31BC"/>
    <w:rsid w:val="00AD34C3"/>
    <w:rsid w:val="00AD3719"/>
    <w:rsid w:val="00AD3747"/>
    <w:rsid w:val="00AD3945"/>
    <w:rsid w:val="00AD399F"/>
    <w:rsid w:val="00AD3B01"/>
    <w:rsid w:val="00AD3BF4"/>
    <w:rsid w:val="00AD3BF7"/>
    <w:rsid w:val="00AD3C23"/>
    <w:rsid w:val="00AD3C62"/>
    <w:rsid w:val="00AD3DC2"/>
    <w:rsid w:val="00AD4239"/>
    <w:rsid w:val="00AD4282"/>
    <w:rsid w:val="00AD433A"/>
    <w:rsid w:val="00AD4360"/>
    <w:rsid w:val="00AD4376"/>
    <w:rsid w:val="00AD4485"/>
    <w:rsid w:val="00AD4530"/>
    <w:rsid w:val="00AD4635"/>
    <w:rsid w:val="00AD46C3"/>
    <w:rsid w:val="00AD498C"/>
    <w:rsid w:val="00AD4ADD"/>
    <w:rsid w:val="00AD4AF0"/>
    <w:rsid w:val="00AD4C61"/>
    <w:rsid w:val="00AD4CD9"/>
    <w:rsid w:val="00AD4D6D"/>
    <w:rsid w:val="00AD4D78"/>
    <w:rsid w:val="00AD4E94"/>
    <w:rsid w:val="00AD4ED0"/>
    <w:rsid w:val="00AD4FC3"/>
    <w:rsid w:val="00AD4FE5"/>
    <w:rsid w:val="00AD5076"/>
    <w:rsid w:val="00AD5173"/>
    <w:rsid w:val="00AD5212"/>
    <w:rsid w:val="00AD5261"/>
    <w:rsid w:val="00AD5374"/>
    <w:rsid w:val="00AD550B"/>
    <w:rsid w:val="00AD5595"/>
    <w:rsid w:val="00AD55AF"/>
    <w:rsid w:val="00AD564B"/>
    <w:rsid w:val="00AD567E"/>
    <w:rsid w:val="00AD567F"/>
    <w:rsid w:val="00AD5889"/>
    <w:rsid w:val="00AD5A14"/>
    <w:rsid w:val="00AD5BF2"/>
    <w:rsid w:val="00AD5D63"/>
    <w:rsid w:val="00AD5DCB"/>
    <w:rsid w:val="00AD5E9B"/>
    <w:rsid w:val="00AD5EF8"/>
    <w:rsid w:val="00AD601A"/>
    <w:rsid w:val="00AD61D7"/>
    <w:rsid w:val="00AD6395"/>
    <w:rsid w:val="00AD651C"/>
    <w:rsid w:val="00AD654B"/>
    <w:rsid w:val="00AD6627"/>
    <w:rsid w:val="00AD6663"/>
    <w:rsid w:val="00AD6707"/>
    <w:rsid w:val="00AD6720"/>
    <w:rsid w:val="00AD6844"/>
    <w:rsid w:val="00AD68AD"/>
    <w:rsid w:val="00AD6A21"/>
    <w:rsid w:val="00AD6ACA"/>
    <w:rsid w:val="00AD6BDF"/>
    <w:rsid w:val="00AD6C43"/>
    <w:rsid w:val="00AD6E49"/>
    <w:rsid w:val="00AD6E70"/>
    <w:rsid w:val="00AD6E85"/>
    <w:rsid w:val="00AD6E8A"/>
    <w:rsid w:val="00AD6EB6"/>
    <w:rsid w:val="00AD707A"/>
    <w:rsid w:val="00AD707B"/>
    <w:rsid w:val="00AD7209"/>
    <w:rsid w:val="00AD7258"/>
    <w:rsid w:val="00AD73CC"/>
    <w:rsid w:val="00AD7514"/>
    <w:rsid w:val="00AD7540"/>
    <w:rsid w:val="00AD7608"/>
    <w:rsid w:val="00AD77CC"/>
    <w:rsid w:val="00AD7A6E"/>
    <w:rsid w:val="00AD7A85"/>
    <w:rsid w:val="00AD7BDB"/>
    <w:rsid w:val="00AD7C4D"/>
    <w:rsid w:val="00AD7DC0"/>
    <w:rsid w:val="00AD7E01"/>
    <w:rsid w:val="00AE00BE"/>
    <w:rsid w:val="00AE00C2"/>
    <w:rsid w:val="00AE01B2"/>
    <w:rsid w:val="00AE0237"/>
    <w:rsid w:val="00AE036D"/>
    <w:rsid w:val="00AE0383"/>
    <w:rsid w:val="00AE03AE"/>
    <w:rsid w:val="00AE0454"/>
    <w:rsid w:val="00AE0655"/>
    <w:rsid w:val="00AE0682"/>
    <w:rsid w:val="00AE0863"/>
    <w:rsid w:val="00AE086F"/>
    <w:rsid w:val="00AE0902"/>
    <w:rsid w:val="00AE0919"/>
    <w:rsid w:val="00AE0927"/>
    <w:rsid w:val="00AE0C16"/>
    <w:rsid w:val="00AE0C86"/>
    <w:rsid w:val="00AE0D2E"/>
    <w:rsid w:val="00AE0E67"/>
    <w:rsid w:val="00AE105C"/>
    <w:rsid w:val="00AE116A"/>
    <w:rsid w:val="00AE122E"/>
    <w:rsid w:val="00AE1325"/>
    <w:rsid w:val="00AE13FA"/>
    <w:rsid w:val="00AE14C1"/>
    <w:rsid w:val="00AE1616"/>
    <w:rsid w:val="00AE17CC"/>
    <w:rsid w:val="00AE1B4B"/>
    <w:rsid w:val="00AE1FFF"/>
    <w:rsid w:val="00AE218F"/>
    <w:rsid w:val="00AE2326"/>
    <w:rsid w:val="00AE2387"/>
    <w:rsid w:val="00AE25D1"/>
    <w:rsid w:val="00AE2634"/>
    <w:rsid w:val="00AE288D"/>
    <w:rsid w:val="00AE28ED"/>
    <w:rsid w:val="00AE2A2C"/>
    <w:rsid w:val="00AE2ABA"/>
    <w:rsid w:val="00AE2B1F"/>
    <w:rsid w:val="00AE2C69"/>
    <w:rsid w:val="00AE2CDF"/>
    <w:rsid w:val="00AE2EB8"/>
    <w:rsid w:val="00AE310D"/>
    <w:rsid w:val="00AE322A"/>
    <w:rsid w:val="00AE337F"/>
    <w:rsid w:val="00AE3484"/>
    <w:rsid w:val="00AE348A"/>
    <w:rsid w:val="00AE352F"/>
    <w:rsid w:val="00AE3531"/>
    <w:rsid w:val="00AE3563"/>
    <w:rsid w:val="00AE3694"/>
    <w:rsid w:val="00AE3999"/>
    <w:rsid w:val="00AE3BFC"/>
    <w:rsid w:val="00AE3C12"/>
    <w:rsid w:val="00AE3F8F"/>
    <w:rsid w:val="00AE40FF"/>
    <w:rsid w:val="00AE45FF"/>
    <w:rsid w:val="00AE46BA"/>
    <w:rsid w:val="00AE4776"/>
    <w:rsid w:val="00AE4925"/>
    <w:rsid w:val="00AE4962"/>
    <w:rsid w:val="00AE49A7"/>
    <w:rsid w:val="00AE4B51"/>
    <w:rsid w:val="00AE4CBC"/>
    <w:rsid w:val="00AE4CDE"/>
    <w:rsid w:val="00AE4D75"/>
    <w:rsid w:val="00AE4D83"/>
    <w:rsid w:val="00AE4E5A"/>
    <w:rsid w:val="00AE4F50"/>
    <w:rsid w:val="00AE51E8"/>
    <w:rsid w:val="00AE53A8"/>
    <w:rsid w:val="00AE552B"/>
    <w:rsid w:val="00AE56DD"/>
    <w:rsid w:val="00AE56F5"/>
    <w:rsid w:val="00AE5779"/>
    <w:rsid w:val="00AE57F7"/>
    <w:rsid w:val="00AE587D"/>
    <w:rsid w:val="00AE5AA5"/>
    <w:rsid w:val="00AE5B5C"/>
    <w:rsid w:val="00AE5BB2"/>
    <w:rsid w:val="00AE5C32"/>
    <w:rsid w:val="00AE5C9C"/>
    <w:rsid w:val="00AE5CBA"/>
    <w:rsid w:val="00AE5FD6"/>
    <w:rsid w:val="00AE613C"/>
    <w:rsid w:val="00AE62C0"/>
    <w:rsid w:val="00AE62CD"/>
    <w:rsid w:val="00AE62E2"/>
    <w:rsid w:val="00AE642A"/>
    <w:rsid w:val="00AE6440"/>
    <w:rsid w:val="00AE64E3"/>
    <w:rsid w:val="00AE6598"/>
    <w:rsid w:val="00AE66C8"/>
    <w:rsid w:val="00AE66D5"/>
    <w:rsid w:val="00AE67E9"/>
    <w:rsid w:val="00AE681A"/>
    <w:rsid w:val="00AE69CC"/>
    <w:rsid w:val="00AE6A89"/>
    <w:rsid w:val="00AE6C91"/>
    <w:rsid w:val="00AE6D9E"/>
    <w:rsid w:val="00AE6E0D"/>
    <w:rsid w:val="00AE6E52"/>
    <w:rsid w:val="00AE7014"/>
    <w:rsid w:val="00AE70A8"/>
    <w:rsid w:val="00AE7219"/>
    <w:rsid w:val="00AE7348"/>
    <w:rsid w:val="00AE7357"/>
    <w:rsid w:val="00AE73A2"/>
    <w:rsid w:val="00AE73C8"/>
    <w:rsid w:val="00AE73EB"/>
    <w:rsid w:val="00AE7402"/>
    <w:rsid w:val="00AE7537"/>
    <w:rsid w:val="00AE759E"/>
    <w:rsid w:val="00AE7637"/>
    <w:rsid w:val="00AE767F"/>
    <w:rsid w:val="00AE7852"/>
    <w:rsid w:val="00AE786E"/>
    <w:rsid w:val="00AE7892"/>
    <w:rsid w:val="00AE78C6"/>
    <w:rsid w:val="00AE7964"/>
    <w:rsid w:val="00AE7A69"/>
    <w:rsid w:val="00AE7CEC"/>
    <w:rsid w:val="00AE7D3E"/>
    <w:rsid w:val="00AE7DC0"/>
    <w:rsid w:val="00AE7FDE"/>
    <w:rsid w:val="00AF00CB"/>
    <w:rsid w:val="00AF016F"/>
    <w:rsid w:val="00AF01B5"/>
    <w:rsid w:val="00AF01DF"/>
    <w:rsid w:val="00AF0224"/>
    <w:rsid w:val="00AF0481"/>
    <w:rsid w:val="00AF0773"/>
    <w:rsid w:val="00AF0786"/>
    <w:rsid w:val="00AF084C"/>
    <w:rsid w:val="00AF0C8E"/>
    <w:rsid w:val="00AF0CA4"/>
    <w:rsid w:val="00AF0CCE"/>
    <w:rsid w:val="00AF0FD8"/>
    <w:rsid w:val="00AF0FE5"/>
    <w:rsid w:val="00AF10F3"/>
    <w:rsid w:val="00AF10FE"/>
    <w:rsid w:val="00AF114C"/>
    <w:rsid w:val="00AF119B"/>
    <w:rsid w:val="00AF126F"/>
    <w:rsid w:val="00AF13F0"/>
    <w:rsid w:val="00AF146B"/>
    <w:rsid w:val="00AF1589"/>
    <w:rsid w:val="00AF15C3"/>
    <w:rsid w:val="00AF15C5"/>
    <w:rsid w:val="00AF1A0C"/>
    <w:rsid w:val="00AF1AE6"/>
    <w:rsid w:val="00AF1B32"/>
    <w:rsid w:val="00AF1C67"/>
    <w:rsid w:val="00AF1CDE"/>
    <w:rsid w:val="00AF1F78"/>
    <w:rsid w:val="00AF1F98"/>
    <w:rsid w:val="00AF20F5"/>
    <w:rsid w:val="00AF2109"/>
    <w:rsid w:val="00AF216E"/>
    <w:rsid w:val="00AF227C"/>
    <w:rsid w:val="00AF22C8"/>
    <w:rsid w:val="00AF23BC"/>
    <w:rsid w:val="00AF25A2"/>
    <w:rsid w:val="00AF25E3"/>
    <w:rsid w:val="00AF2656"/>
    <w:rsid w:val="00AF2924"/>
    <w:rsid w:val="00AF2B19"/>
    <w:rsid w:val="00AF2E9E"/>
    <w:rsid w:val="00AF2ECD"/>
    <w:rsid w:val="00AF2FFB"/>
    <w:rsid w:val="00AF32C0"/>
    <w:rsid w:val="00AF32FA"/>
    <w:rsid w:val="00AF3414"/>
    <w:rsid w:val="00AF342A"/>
    <w:rsid w:val="00AF34AD"/>
    <w:rsid w:val="00AF3547"/>
    <w:rsid w:val="00AF366A"/>
    <w:rsid w:val="00AF3801"/>
    <w:rsid w:val="00AF388B"/>
    <w:rsid w:val="00AF399D"/>
    <w:rsid w:val="00AF3A95"/>
    <w:rsid w:val="00AF3B06"/>
    <w:rsid w:val="00AF3C6C"/>
    <w:rsid w:val="00AF3F08"/>
    <w:rsid w:val="00AF41A9"/>
    <w:rsid w:val="00AF422A"/>
    <w:rsid w:val="00AF4245"/>
    <w:rsid w:val="00AF426F"/>
    <w:rsid w:val="00AF4384"/>
    <w:rsid w:val="00AF468C"/>
    <w:rsid w:val="00AF47EB"/>
    <w:rsid w:val="00AF47FE"/>
    <w:rsid w:val="00AF4A79"/>
    <w:rsid w:val="00AF4AFC"/>
    <w:rsid w:val="00AF4B1A"/>
    <w:rsid w:val="00AF4B5B"/>
    <w:rsid w:val="00AF4C47"/>
    <w:rsid w:val="00AF4CE3"/>
    <w:rsid w:val="00AF4D5A"/>
    <w:rsid w:val="00AF4DE3"/>
    <w:rsid w:val="00AF4E09"/>
    <w:rsid w:val="00AF4EB1"/>
    <w:rsid w:val="00AF4EE6"/>
    <w:rsid w:val="00AF4F36"/>
    <w:rsid w:val="00AF4F97"/>
    <w:rsid w:val="00AF509B"/>
    <w:rsid w:val="00AF5198"/>
    <w:rsid w:val="00AF51C5"/>
    <w:rsid w:val="00AF51D9"/>
    <w:rsid w:val="00AF525F"/>
    <w:rsid w:val="00AF544E"/>
    <w:rsid w:val="00AF5480"/>
    <w:rsid w:val="00AF554D"/>
    <w:rsid w:val="00AF5624"/>
    <w:rsid w:val="00AF5693"/>
    <w:rsid w:val="00AF56DD"/>
    <w:rsid w:val="00AF570B"/>
    <w:rsid w:val="00AF58B9"/>
    <w:rsid w:val="00AF5B02"/>
    <w:rsid w:val="00AF5BCC"/>
    <w:rsid w:val="00AF5D88"/>
    <w:rsid w:val="00AF5E53"/>
    <w:rsid w:val="00AF5F05"/>
    <w:rsid w:val="00AF600B"/>
    <w:rsid w:val="00AF605D"/>
    <w:rsid w:val="00AF60F0"/>
    <w:rsid w:val="00AF6159"/>
    <w:rsid w:val="00AF622A"/>
    <w:rsid w:val="00AF6370"/>
    <w:rsid w:val="00AF63C3"/>
    <w:rsid w:val="00AF647E"/>
    <w:rsid w:val="00AF658C"/>
    <w:rsid w:val="00AF66E8"/>
    <w:rsid w:val="00AF67BE"/>
    <w:rsid w:val="00AF689A"/>
    <w:rsid w:val="00AF694D"/>
    <w:rsid w:val="00AF69E6"/>
    <w:rsid w:val="00AF6A7C"/>
    <w:rsid w:val="00AF6B04"/>
    <w:rsid w:val="00AF6B26"/>
    <w:rsid w:val="00AF6B39"/>
    <w:rsid w:val="00AF6B96"/>
    <w:rsid w:val="00AF6CE3"/>
    <w:rsid w:val="00AF6D52"/>
    <w:rsid w:val="00AF6F39"/>
    <w:rsid w:val="00AF6FED"/>
    <w:rsid w:val="00AF704B"/>
    <w:rsid w:val="00AF706B"/>
    <w:rsid w:val="00AF70DF"/>
    <w:rsid w:val="00AF739A"/>
    <w:rsid w:val="00AF7458"/>
    <w:rsid w:val="00AF7675"/>
    <w:rsid w:val="00AF77B2"/>
    <w:rsid w:val="00AF77DC"/>
    <w:rsid w:val="00AF7870"/>
    <w:rsid w:val="00AF7A99"/>
    <w:rsid w:val="00AF7C2A"/>
    <w:rsid w:val="00AF7C91"/>
    <w:rsid w:val="00AF7CD1"/>
    <w:rsid w:val="00AF7D53"/>
    <w:rsid w:val="00AF7E10"/>
    <w:rsid w:val="00AF7F34"/>
    <w:rsid w:val="00AF7F38"/>
    <w:rsid w:val="00B00154"/>
    <w:rsid w:val="00B001B6"/>
    <w:rsid w:val="00B001F0"/>
    <w:rsid w:val="00B00259"/>
    <w:rsid w:val="00B0027D"/>
    <w:rsid w:val="00B005F0"/>
    <w:rsid w:val="00B00688"/>
    <w:rsid w:val="00B00950"/>
    <w:rsid w:val="00B00ABF"/>
    <w:rsid w:val="00B00ADF"/>
    <w:rsid w:val="00B00C02"/>
    <w:rsid w:val="00B00C24"/>
    <w:rsid w:val="00B00CC6"/>
    <w:rsid w:val="00B00D72"/>
    <w:rsid w:val="00B00DA1"/>
    <w:rsid w:val="00B00DA3"/>
    <w:rsid w:val="00B00DB9"/>
    <w:rsid w:val="00B00FBC"/>
    <w:rsid w:val="00B01015"/>
    <w:rsid w:val="00B0101A"/>
    <w:rsid w:val="00B01029"/>
    <w:rsid w:val="00B01037"/>
    <w:rsid w:val="00B01050"/>
    <w:rsid w:val="00B01072"/>
    <w:rsid w:val="00B01106"/>
    <w:rsid w:val="00B011C7"/>
    <w:rsid w:val="00B01200"/>
    <w:rsid w:val="00B0120C"/>
    <w:rsid w:val="00B01260"/>
    <w:rsid w:val="00B01493"/>
    <w:rsid w:val="00B0155E"/>
    <w:rsid w:val="00B015E4"/>
    <w:rsid w:val="00B016DC"/>
    <w:rsid w:val="00B01730"/>
    <w:rsid w:val="00B0183D"/>
    <w:rsid w:val="00B018E4"/>
    <w:rsid w:val="00B018EB"/>
    <w:rsid w:val="00B01953"/>
    <w:rsid w:val="00B01A05"/>
    <w:rsid w:val="00B01CCA"/>
    <w:rsid w:val="00B01CF2"/>
    <w:rsid w:val="00B01D4D"/>
    <w:rsid w:val="00B0203B"/>
    <w:rsid w:val="00B020B6"/>
    <w:rsid w:val="00B020BC"/>
    <w:rsid w:val="00B021D3"/>
    <w:rsid w:val="00B02523"/>
    <w:rsid w:val="00B025F8"/>
    <w:rsid w:val="00B026A0"/>
    <w:rsid w:val="00B026E4"/>
    <w:rsid w:val="00B02763"/>
    <w:rsid w:val="00B027A2"/>
    <w:rsid w:val="00B027E8"/>
    <w:rsid w:val="00B0293B"/>
    <w:rsid w:val="00B02951"/>
    <w:rsid w:val="00B029C4"/>
    <w:rsid w:val="00B029E7"/>
    <w:rsid w:val="00B02A18"/>
    <w:rsid w:val="00B02A34"/>
    <w:rsid w:val="00B02A69"/>
    <w:rsid w:val="00B02B9B"/>
    <w:rsid w:val="00B02D01"/>
    <w:rsid w:val="00B02DC1"/>
    <w:rsid w:val="00B02E3C"/>
    <w:rsid w:val="00B02F52"/>
    <w:rsid w:val="00B02F8A"/>
    <w:rsid w:val="00B02FFD"/>
    <w:rsid w:val="00B03092"/>
    <w:rsid w:val="00B032E4"/>
    <w:rsid w:val="00B033C6"/>
    <w:rsid w:val="00B0349B"/>
    <w:rsid w:val="00B03539"/>
    <w:rsid w:val="00B03554"/>
    <w:rsid w:val="00B03820"/>
    <w:rsid w:val="00B03871"/>
    <w:rsid w:val="00B03A16"/>
    <w:rsid w:val="00B03B13"/>
    <w:rsid w:val="00B03B47"/>
    <w:rsid w:val="00B03BAF"/>
    <w:rsid w:val="00B03BC5"/>
    <w:rsid w:val="00B03C6D"/>
    <w:rsid w:val="00B03F88"/>
    <w:rsid w:val="00B04096"/>
    <w:rsid w:val="00B040E5"/>
    <w:rsid w:val="00B0421A"/>
    <w:rsid w:val="00B04605"/>
    <w:rsid w:val="00B046D6"/>
    <w:rsid w:val="00B04730"/>
    <w:rsid w:val="00B048AB"/>
    <w:rsid w:val="00B0493D"/>
    <w:rsid w:val="00B04A9C"/>
    <w:rsid w:val="00B04B61"/>
    <w:rsid w:val="00B04BA4"/>
    <w:rsid w:val="00B04D6C"/>
    <w:rsid w:val="00B04E0F"/>
    <w:rsid w:val="00B04EBB"/>
    <w:rsid w:val="00B04EF5"/>
    <w:rsid w:val="00B05025"/>
    <w:rsid w:val="00B05035"/>
    <w:rsid w:val="00B050EC"/>
    <w:rsid w:val="00B051DA"/>
    <w:rsid w:val="00B05232"/>
    <w:rsid w:val="00B05243"/>
    <w:rsid w:val="00B05572"/>
    <w:rsid w:val="00B0561A"/>
    <w:rsid w:val="00B05642"/>
    <w:rsid w:val="00B05691"/>
    <w:rsid w:val="00B056C5"/>
    <w:rsid w:val="00B058DA"/>
    <w:rsid w:val="00B05923"/>
    <w:rsid w:val="00B0596F"/>
    <w:rsid w:val="00B05A50"/>
    <w:rsid w:val="00B05AF7"/>
    <w:rsid w:val="00B05FB0"/>
    <w:rsid w:val="00B06016"/>
    <w:rsid w:val="00B06456"/>
    <w:rsid w:val="00B06488"/>
    <w:rsid w:val="00B06578"/>
    <w:rsid w:val="00B06687"/>
    <w:rsid w:val="00B06712"/>
    <w:rsid w:val="00B067C9"/>
    <w:rsid w:val="00B06849"/>
    <w:rsid w:val="00B06929"/>
    <w:rsid w:val="00B06954"/>
    <w:rsid w:val="00B06AB0"/>
    <w:rsid w:val="00B06E4A"/>
    <w:rsid w:val="00B06F0A"/>
    <w:rsid w:val="00B06F7D"/>
    <w:rsid w:val="00B07050"/>
    <w:rsid w:val="00B07261"/>
    <w:rsid w:val="00B07267"/>
    <w:rsid w:val="00B072B8"/>
    <w:rsid w:val="00B072FC"/>
    <w:rsid w:val="00B0738B"/>
    <w:rsid w:val="00B07453"/>
    <w:rsid w:val="00B07653"/>
    <w:rsid w:val="00B078AF"/>
    <w:rsid w:val="00B07A0B"/>
    <w:rsid w:val="00B07B09"/>
    <w:rsid w:val="00B07BE2"/>
    <w:rsid w:val="00B07D13"/>
    <w:rsid w:val="00B07E33"/>
    <w:rsid w:val="00B07E88"/>
    <w:rsid w:val="00B07E89"/>
    <w:rsid w:val="00B07E90"/>
    <w:rsid w:val="00B1004D"/>
    <w:rsid w:val="00B1019D"/>
    <w:rsid w:val="00B1042E"/>
    <w:rsid w:val="00B1045B"/>
    <w:rsid w:val="00B105A4"/>
    <w:rsid w:val="00B1072C"/>
    <w:rsid w:val="00B10757"/>
    <w:rsid w:val="00B109FE"/>
    <w:rsid w:val="00B10B0F"/>
    <w:rsid w:val="00B10BD3"/>
    <w:rsid w:val="00B10D00"/>
    <w:rsid w:val="00B10EE3"/>
    <w:rsid w:val="00B10F0B"/>
    <w:rsid w:val="00B10FD6"/>
    <w:rsid w:val="00B11034"/>
    <w:rsid w:val="00B11050"/>
    <w:rsid w:val="00B11074"/>
    <w:rsid w:val="00B11162"/>
    <w:rsid w:val="00B111A0"/>
    <w:rsid w:val="00B111BC"/>
    <w:rsid w:val="00B11206"/>
    <w:rsid w:val="00B11275"/>
    <w:rsid w:val="00B11461"/>
    <w:rsid w:val="00B1153B"/>
    <w:rsid w:val="00B11661"/>
    <w:rsid w:val="00B11751"/>
    <w:rsid w:val="00B117ED"/>
    <w:rsid w:val="00B11972"/>
    <w:rsid w:val="00B11A44"/>
    <w:rsid w:val="00B11B62"/>
    <w:rsid w:val="00B11B9F"/>
    <w:rsid w:val="00B11BE6"/>
    <w:rsid w:val="00B11CBD"/>
    <w:rsid w:val="00B11CE1"/>
    <w:rsid w:val="00B11DE5"/>
    <w:rsid w:val="00B11E77"/>
    <w:rsid w:val="00B11F05"/>
    <w:rsid w:val="00B12125"/>
    <w:rsid w:val="00B12138"/>
    <w:rsid w:val="00B12213"/>
    <w:rsid w:val="00B125C7"/>
    <w:rsid w:val="00B12616"/>
    <w:rsid w:val="00B12659"/>
    <w:rsid w:val="00B126AC"/>
    <w:rsid w:val="00B12753"/>
    <w:rsid w:val="00B1275B"/>
    <w:rsid w:val="00B1276E"/>
    <w:rsid w:val="00B127D8"/>
    <w:rsid w:val="00B12856"/>
    <w:rsid w:val="00B12959"/>
    <w:rsid w:val="00B12A1C"/>
    <w:rsid w:val="00B12B64"/>
    <w:rsid w:val="00B12C42"/>
    <w:rsid w:val="00B12C9A"/>
    <w:rsid w:val="00B12CFF"/>
    <w:rsid w:val="00B12DAC"/>
    <w:rsid w:val="00B12EA6"/>
    <w:rsid w:val="00B12F63"/>
    <w:rsid w:val="00B130F6"/>
    <w:rsid w:val="00B13192"/>
    <w:rsid w:val="00B131C6"/>
    <w:rsid w:val="00B131FE"/>
    <w:rsid w:val="00B1336D"/>
    <w:rsid w:val="00B134C7"/>
    <w:rsid w:val="00B138B3"/>
    <w:rsid w:val="00B138F7"/>
    <w:rsid w:val="00B13A46"/>
    <w:rsid w:val="00B13B7F"/>
    <w:rsid w:val="00B13C35"/>
    <w:rsid w:val="00B13C41"/>
    <w:rsid w:val="00B13CEC"/>
    <w:rsid w:val="00B13E5F"/>
    <w:rsid w:val="00B13F76"/>
    <w:rsid w:val="00B141FB"/>
    <w:rsid w:val="00B1428B"/>
    <w:rsid w:val="00B142AF"/>
    <w:rsid w:val="00B14348"/>
    <w:rsid w:val="00B14579"/>
    <w:rsid w:val="00B14638"/>
    <w:rsid w:val="00B1474C"/>
    <w:rsid w:val="00B14977"/>
    <w:rsid w:val="00B14AB5"/>
    <w:rsid w:val="00B14E3D"/>
    <w:rsid w:val="00B14F97"/>
    <w:rsid w:val="00B150BF"/>
    <w:rsid w:val="00B151CE"/>
    <w:rsid w:val="00B1525F"/>
    <w:rsid w:val="00B15448"/>
    <w:rsid w:val="00B1546D"/>
    <w:rsid w:val="00B15879"/>
    <w:rsid w:val="00B159E0"/>
    <w:rsid w:val="00B15CE9"/>
    <w:rsid w:val="00B15D51"/>
    <w:rsid w:val="00B15ECD"/>
    <w:rsid w:val="00B15F39"/>
    <w:rsid w:val="00B15F3A"/>
    <w:rsid w:val="00B15F45"/>
    <w:rsid w:val="00B16046"/>
    <w:rsid w:val="00B16105"/>
    <w:rsid w:val="00B161C2"/>
    <w:rsid w:val="00B1626B"/>
    <w:rsid w:val="00B16287"/>
    <w:rsid w:val="00B16425"/>
    <w:rsid w:val="00B16690"/>
    <w:rsid w:val="00B167D3"/>
    <w:rsid w:val="00B16877"/>
    <w:rsid w:val="00B1687B"/>
    <w:rsid w:val="00B168D9"/>
    <w:rsid w:val="00B16972"/>
    <w:rsid w:val="00B16AA3"/>
    <w:rsid w:val="00B16B2E"/>
    <w:rsid w:val="00B16C75"/>
    <w:rsid w:val="00B16D5B"/>
    <w:rsid w:val="00B16D99"/>
    <w:rsid w:val="00B16F2F"/>
    <w:rsid w:val="00B1723E"/>
    <w:rsid w:val="00B1724D"/>
    <w:rsid w:val="00B17261"/>
    <w:rsid w:val="00B17476"/>
    <w:rsid w:val="00B1767E"/>
    <w:rsid w:val="00B176F0"/>
    <w:rsid w:val="00B1789F"/>
    <w:rsid w:val="00B17C1C"/>
    <w:rsid w:val="00B17C8C"/>
    <w:rsid w:val="00B17CF8"/>
    <w:rsid w:val="00B17D47"/>
    <w:rsid w:val="00B17E3E"/>
    <w:rsid w:val="00B20067"/>
    <w:rsid w:val="00B20086"/>
    <w:rsid w:val="00B20103"/>
    <w:rsid w:val="00B202FF"/>
    <w:rsid w:val="00B2035C"/>
    <w:rsid w:val="00B203A2"/>
    <w:rsid w:val="00B20481"/>
    <w:rsid w:val="00B2051C"/>
    <w:rsid w:val="00B2054D"/>
    <w:rsid w:val="00B2078B"/>
    <w:rsid w:val="00B2082B"/>
    <w:rsid w:val="00B20978"/>
    <w:rsid w:val="00B209CD"/>
    <w:rsid w:val="00B20A87"/>
    <w:rsid w:val="00B20CC8"/>
    <w:rsid w:val="00B20D5D"/>
    <w:rsid w:val="00B20DCD"/>
    <w:rsid w:val="00B20F52"/>
    <w:rsid w:val="00B20F99"/>
    <w:rsid w:val="00B20FE5"/>
    <w:rsid w:val="00B210FC"/>
    <w:rsid w:val="00B2123A"/>
    <w:rsid w:val="00B212E6"/>
    <w:rsid w:val="00B21355"/>
    <w:rsid w:val="00B213E7"/>
    <w:rsid w:val="00B2184D"/>
    <w:rsid w:val="00B2188E"/>
    <w:rsid w:val="00B21923"/>
    <w:rsid w:val="00B21A79"/>
    <w:rsid w:val="00B21BAE"/>
    <w:rsid w:val="00B21D86"/>
    <w:rsid w:val="00B21E3F"/>
    <w:rsid w:val="00B21EA3"/>
    <w:rsid w:val="00B21F3E"/>
    <w:rsid w:val="00B220B6"/>
    <w:rsid w:val="00B2211B"/>
    <w:rsid w:val="00B224BD"/>
    <w:rsid w:val="00B22557"/>
    <w:rsid w:val="00B225D9"/>
    <w:rsid w:val="00B226D8"/>
    <w:rsid w:val="00B2280D"/>
    <w:rsid w:val="00B2286A"/>
    <w:rsid w:val="00B22882"/>
    <w:rsid w:val="00B22973"/>
    <w:rsid w:val="00B229AC"/>
    <w:rsid w:val="00B22ABE"/>
    <w:rsid w:val="00B22F3E"/>
    <w:rsid w:val="00B230AD"/>
    <w:rsid w:val="00B230C7"/>
    <w:rsid w:val="00B231C2"/>
    <w:rsid w:val="00B23227"/>
    <w:rsid w:val="00B23299"/>
    <w:rsid w:val="00B2339A"/>
    <w:rsid w:val="00B23403"/>
    <w:rsid w:val="00B23597"/>
    <w:rsid w:val="00B23764"/>
    <w:rsid w:val="00B237DF"/>
    <w:rsid w:val="00B23868"/>
    <w:rsid w:val="00B2388E"/>
    <w:rsid w:val="00B239B2"/>
    <w:rsid w:val="00B23CE4"/>
    <w:rsid w:val="00B23D5A"/>
    <w:rsid w:val="00B23E6C"/>
    <w:rsid w:val="00B23F86"/>
    <w:rsid w:val="00B24070"/>
    <w:rsid w:val="00B24133"/>
    <w:rsid w:val="00B2430B"/>
    <w:rsid w:val="00B243EC"/>
    <w:rsid w:val="00B244BE"/>
    <w:rsid w:val="00B24756"/>
    <w:rsid w:val="00B249E1"/>
    <w:rsid w:val="00B24A1B"/>
    <w:rsid w:val="00B250F6"/>
    <w:rsid w:val="00B25109"/>
    <w:rsid w:val="00B2520B"/>
    <w:rsid w:val="00B25326"/>
    <w:rsid w:val="00B25380"/>
    <w:rsid w:val="00B254F3"/>
    <w:rsid w:val="00B25591"/>
    <w:rsid w:val="00B2571B"/>
    <w:rsid w:val="00B2579C"/>
    <w:rsid w:val="00B25816"/>
    <w:rsid w:val="00B258F5"/>
    <w:rsid w:val="00B25966"/>
    <w:rsid w:val="00B25A17"/>
    <w:rsid w:val="00B25A56"/>
    <w:rsid w:val="00B25C32"/>
    <w:rsid w:val="00B25CF8"/>
    <w:rsid w:val="00B25DF2"/>
    <w:rsid w:val="00B25F68"/>
    <w:rsid w:val="00B2605C"/>
    <w:rsid w:val="00B26067"/>
    <w:rsid w:val="00B260A2"/>
    <w:rsid w:val="00B262A7"/>
    <w:rsid w:val="00B26322"/>
    <w:rsid w:val="00B263B6"/>
    <w:rsid w:val="00B263D3"/>
    <w:rsid w:val="00B2640B"/>
    <w:rsid w:val="00B2642F"/>
    <w:rsid w:val="00B2651C"/>
    <w:rsid w:val="00B26693"/>
    <w:rsid w:val="00B267C2"/>
    <w:rsid w:val="00B26D54"/>
    <w:rsid w:val="00B26E0A"/>
    <w:rsid w:val="00B26E38"/>
    <w:rsid w:val="00B26E4F"/>
    <w:rsid w:val="00B26EC0"/>
    <w:rsid w:val="00B26EFB"/>
    <w:rsid w:val="00B2704E"/>
    <w:rsid w:val="00B27093"/>
    <w:rsid w:val="00B270A6"/>
    <w:rsid w:val="00B271F6"/>
    <w:rsid w:val="00B27287"/>
    <w:rsid w:val="00B272D1"/>
    <w:rsid w:val="00B27304"/>
    <w:rsid w:val="00B27351"/>
    <w:rsid w:val="00B27376"/>
    <w:rsid w:val="00B27494"/>
    <w:rsid w:val="00B275C2"/>
    <w:rsid w:val="00B276BA"/>
    <w:rsid w:val="00B277F3"/>
    <w:rsid w:val="00B27874"/>
    <w:rsid w:val="00B278B8"/>
    <w:rsid w:val="00B278F0"/>
    <w:rsid w:val="00B27B6B"/>
    <w:rsid w:val="00B27BE8"/>
    <w:rsid w:val="00B27CF4"/>
    <w:rsid w:val="00B27D64"/>
    <w:rsid w:val="00B27E05"/>
    <w:rsid w:val="00B27F98"/>
    <w:rsid w:val="00B30029"/>
    <w:rsid w:val="00B301FC"/>
    <w:rsid w:val="00B3028E"/>
    <w:rsid w:val="00B302A7"/>
    <w:rsid w:val="00B30356"/>
    <w:rsid w:val="00B3063B"/>
    <w:rsid w:val="00B30946"/>
    <w:rsid w:val="00B3099A"/>
    <w:rsid w:val="00B30AA3"/>
    <w:rsid w:val="00B30AEA"/>
    <w:rsid w:val="00B30B61"/>
    <w:rsid w:val="00B30C2B"/>
    <w:rsid w:val="00B30C91"/>
    <w:rsid w:val="00B30DF9"/>
    <w:rsid w:val="00B30E8E"/>
    <w:rsid w:val="00B30F1D"/>
    <w:rsid w:val="00B30FDC"/>
    <w:rsid w:val="00B3102A"/>
    <w:rsid w:val="00B31103"/>
    <w:rsid w:val="00B31239"/>
    <w:rsid w:val="00B3129A"/>
    <w:rsid w:val="00B312C2"/>
    <w:rsid w:val="00B312E0"/>
    <w:rsid w:val="00B31333"/>
    <w:rsid w:val="00B315FA"/>
    <w:rsid w:val="00B31757"/>
    <w:rsid w:val="00B31917"/>
    <w:rsid w:val="00B31959"/>
    <w:rsid w:val="00B31A4A"/>
    <w:rsid w:val="00B31ACE"/>
    <w:rsid w:val="00B31B69"/>
    <w:rsid w:val="00B31B97"/>
    <w:rsid w:val="00B31BF2"/>
    <w:rsid w:val="00B31BFB"/>
    <w:rsid w:val="00B31CEF"/>
    <w:rsid w:val="00B31FE4"/>
    <w:rsid w:val="00B32084"/>
    <w:rsid w:val="00B32243"/>
    <w:rsid w:val="00B322CE"/>
    <w:rsid w:val="00B32366"/>
    <w:rsid w:val="00B323AD"/>
    <w:rsid w:val="00B324D4"/>
    <w:rsid w:val="00B32505"/>
    <w:rsid w:val="00B32578"/>
    <w:rsid w:val="00B327C0"/>
    <w:rsid w:val="00B3286F"/>
    <w:rsid w:val="00B32923"/>
    <w:rsid w:val="00B32943"/>
    <w:rsid w:val="00B329C6"/>
    <w:rsid w:val="00B32ABD"/>
    <w:rsid w:val="00B32BD9"/>
    <w:rsid w:val="00B32C27"/>
    <w:rsid w:val="00B32CA8"/>
    <w:rsid w:val="00B32D19"/>
    <w:rsid w:val="00B32E73"/>
    <w:rsid w:val="00B32F18"/>
    <w:rsid w:val="00B32F28"/>
    <w:rsid w:val="00B32F52"/>
    <w:rsid w:val="00B32FE8"/>
    <w:rsid w:val="00B33239"/>
    <w:rsid w:val="00B3326A"/>
    <w:rsid w:val="00B332CE"/>
    <w:rsid w:val="00B33345"/>
    <w:rsid w:val="00B334F4"/>
    <w:rsid w:val="00B336CB"/>
    <w:rsid w:val="00B33721"/>
    <w:rsid w:val="00B33750"/>
    <w:rsid w:val="00B33924"/>
    <w:rsid w:val="00B33A67"/>
    <w:rsid w:val="00B33D5D"/>
    <w:rsid w:val="00B33D83"/>
    <w:rsid w:val="00B33FED"/>
    <w:rsid w:val="00B3405D"/>
    <w:rsid w:val="00B340BF"/>
    <w:rsid w:val="00B343B3"/>
    <w:rsid w:val="00B3454A"/>
    <w:rsid w:val="00B34757"/>
    <w:rsid w:val="00B348D3"/>
    <w:rsid w:val="00B34919"/>
    <w:rsid w:val="00B34A4E"/>
    <w:rsid w:val="00B34C1E"/>
    <w:rsid w:val="00B34CD5"/>
    <w:rsid w:val="00B34E48"/>
    <w:rsid w:val="00B34E6D"/>
    <w:rsid w:val="00B34FEF"/>
    <w:rsid w:val="00B353D0"/>
    <w:rsid w:val="00B353D1"/>
    <w:rsid w:val="00B3540F"/>
    <w:rsid w:val="00B354A4"/>
    <w:rsid w:val="00B35599"/>
    <w:rsid w:val="00B3567E"/>
    <w:rsid w:val="00B3574A"/>
    <w:rsid w:val="00B357C2"/>
    <w:rsid w:val="00B357CE"/>
    <w:rsid w:val="00B358E6"/>
    <w:rsid w:val="00B35A96"/>
    <w:rsid w:val="00B35B5F"/>
    <w:rsid w:val="00B35B9E"/>
    <w:rsid w:val="00B35BA6"/>
    <w:rsid w:val="00B35F91"/>
    <w:rsid w:val="00B36028"/>
    <w:rsid w:val="00B3606E"/>
    <w:rsid w:val="00B36125"/>
    <w:rsid w:val="00B361E7"/>
    <w:rsid w:val="00B36290"/>
    <w:rsid w:val="00B36373"/>
    <w:rsid w:val="00B3659E"/>
    <w:rsid w:val="00B3677A"/>
    <w:rsid w:val="00B36ADB"/>
    <w:rsid w:val="00B36AE5"/>
    <w:rsid w:val="00B36B4B"/>
    <w:rsid w:val="00B36BA4"/>
    <w:rsid w:val="00B36BFD"/>
    <w:rsid w:val="00B36CCA"/>
    <w:rsid w:val="00B36CF2"/>
    <w:rsid w:val="00B36D17"/>
    <w:rsid w:val="00B36D89"/>
    <w:rsid w:val="00B36ECB"/>
    <w:rsid w:val="00B36ED2"/>
    <w:rsid w:val="00B36F71"/>
    <w:rsid w:val="00B36FB6"/>
    <w:rsid w:val="00B37140"/>
    <w:rsid w:val="00B37423"/>
    <w:rsid w:val="00B3747F"/>
    <w:rsid w:val="00B376C9"/>
    <w:rsid w:val="00B376F2"/>
    <w:rsid w:val="00B3775F"/>
    <w:rsid w:val="00B37801"/>
    <w:rsid w:val="00B37915"/>
    <w:rsid w:val="00B379ED"/>
    <w:rsid w:val="00B37A4C"/>
    <w:rsid w:val="00B37A8C"/>
    <w:rsid w:val="00B37A8D"/>
    <w:rsid w:val="00B37B2B"/>
    <w:rsid w:val="00B37BC3"/>
    <w:rsid w:val="00B37C55"/>
    <w:rsid w:val="00B37CF5"/>
    <w:rsid w:val="00B37E5F"/>
    <w:rsid w:val="00B37FA8"/>
    <w:rsid w:val="00B40001"/>
    <w:rsid w:val="00B4012D"/>
    <w:rsid w:val="00B40179"/>
    <w:rsid w:val="00B4026E"/>
    <w:rsid w:val="00B402BA"/>
    <w:rsid w:val="00B40386"/>
    <w:rsid w:val="00B404DE"/>
    <w:rsid w:val="00B4073B"/>
    <w:rsid w:val="00B40877"/>
    <w:rsid w:val="00B40A30"/>
    <w:rsid w:val="00B40A51"/>
    <w:rsid w:val="00B40BF4"/>
    <w:rsid w:val="00B40CCF"/>
    <w:rsid w:val="00B40D3F"/>
    <w:rsid w:val="00B40DE9"/>
    <w:rsid w:val="00B40E7B"/>
    <w:rsid w:val="00B40F63"/>
    <w:rsid w:val="00B40FE8"/>
    <w:rsid w:val="00B4106F"/>
    <w:rsid w:val="00B410D3"/>
    <w:rsid w:val="00B41239"/>
    <w:rsid w:val="00B412D5"/>
    <w:rsid w:val="00B413B3"/>
    <w:rsid w:val="00B41419"/>
    <w:rsid w:val="00B4142B"/>
    <w:rsid w:val="00B41441"/>
    <w:rsid w:val="00B41504"/>
    <w:rsid w:val="00B416F3"/>
    <w:rsid w:val="00B4186C"/>
    <w:rsid w:val="00B41978"/>
    <w:rsid w:val="00B41A39"/>
    <w:rsid w:val="00B41AD0"/>
    <w:rsid w:val="00B41B3B"/>
    <w:rsid w:val="00B41BE2"/>
    <w:rsid w:val="00B41C8B"/>
    <w:rsid w:val="00B41CAD"/>
    <w:rsid w:val="00B41D0E"/>
    <w:rsid w:val="00B41D17"/>
    <w:rsid w:val="00B41D51"/>
    <w:rsid w:val="00B4206B"/>
    <w:rsid w:val="00B420A5"/>
    <w:rsid w:val="00B420EB"/>
    <w:rsid w:val="00B420F1"/>
    <w:rsid w:val="00B4217F"/>
    <w:rsid w:val="00B4240B"/>
    <w:rsid w:val="00B424D5"/>
    <w:rsid w:val="00B42700"/>
    <w:rsid w:val="00B42B08"/>
    <w:rsid w:val="00B42B75"/>
    <w:rsid w:val="00B42C33"/>
    <w:rsid w:val="00B42CEF"/>
    <w:rsid w:val="00B43025"/>
    <w:rsid w:val="00B43089"/>
    <w:rsid w:val="00B43241"/>
    <w:rsid w:val="00B432EF"/>
    <w:rsid w:val="00B43327"/>
    <w:rsid w:val="00B4339E"/>
    <w:rsid w:val="00B43450"/>
    <w:rsid w:val="00B43617"/>
    <w:rsid w:val="00B43675"/>
    <w:rsid w:val="00B436A7"/>
    <w:rsid w:val="00B436B2"/>
    <w:rsid w:val="00B436C6"/>
    <w:rsid w:val="00B436FA"/>
    <w:rsid w:val="00B4383C"/>
    <w:rsid w:val="00B43A51"/>
    <w:rsid w:val="00B43BA6"/>
    <w:rsid w:val="00B43BC3"/>
    <w:rsid w:val="00B43C0A"/>
    <w:rsid w:val="00B43D9A"/>
    <w:rsid w:val="00B43DF7"/>
    <w:rsid w:val="00B43E37"/>
    <w:rsid w:val="00B43E8E"/>
    <w:rsid w:val="00B43EC1"/>
    <w:rsid w:val="00B44020"/>
    <w:rsid w:val="00B4404B"/>
    <w:rsid w:val="00B440AF"/>
    <w:rsid w:val="00B44197"/>
    <w:rsid w:val="00B44241"/>
    <w:rsid w:val="00B442A0"/>
    <w:rsid w:val="00B44305"/>
    <w:rsid w:val="00B4438D"/>
    <w:rsid w:val="00B44480"/>
    <w:rsid w:val="00B44504"/>
    <w:rsid w:val="00B44564"/>
    <w:rsid w:val="00B445DC"/>
    <w:rsid w:val="00B445F5"/>
    <w:rsid w:val="00B446CE"/>
    <w:rsid w:val="00B447F3"/>
    <w:rsid w:val="00B44A86"/>
    <w:rsid w:val="00B44AFE"/>
    <w:rsid w:val="00B44EF8"/>
    <w:rsid w:val="00B45116"/>
    <w:rsid w:val="00B45173"/>
    <w:rsid w:val="00B4539A"/>
    <w:rsid w:val="00B4567C"/>
    <w:rsid w:val="00B45762"/>
    <w:rsid w:val="00B457A2"/>
    <w:rsid w:val="00B457B8"/>
    <w:rsid w:val="00B45986"/>
    <w:rsid w:val="00B45A57"/>
    <w:rsid w:val="00B45A68"/>
    <w:rsid w:val="00B45AA5"/>
    <w:rsid w:val="00B45ABB"/>
    <w:rsid w:val="00B45DBB"/>
    <w:rsid w:val="00B45E30"/>
    <w:rsid w:val="00B45ECE"/>
    <w:rsid w:val="00B45FCB"/>
    <w:rsid w:val="00B46230"/>
    <w:rsid w:val="00B462C6"/>
    <w:rsid w:val="00B464F5"/>
    <w:rsid w:val="00B464FA"/>
    <w:rsid w:val="00B465FA"/>
    <w:rsid w:val="00B466DC"/>
    <w:rsid w:val="00B46848"/>
    <w:rsid w:val="00B4694A"/>
    <w:rsid w:val="00B469DB"/>
    <w:rsid w:val="00B46B83"/>
    <w:rsid w:val="00B46B90"/>
    <w:rsid w:val="00B46D7D"/>
    <w:rsid w:val="00B46E5C"/>
    <w:rsid w:val="00B46E8C"/>
    <w:rsid w:val="00B46F3C"/>
    <w:rsid w:val="00B471C6"/>
    <w:rsid w:val="00B47581"/>
    <w:rsid w:val="00B4758D"/>
    <w:rsid w:val="00B47629"/>
    <w:rsid w:val="00B476DE"/>
    <w:rsid w:val="00B4774D"/>
    <w:rsid w:val="00B477BB"/>
    <w:rsid w:val="00B47979"/>
    <w:rsid w:val="00B479DC"/>
    <w:rsid w:val="00B47BCD"/>
    <w:rsid w:val="00B47D04"/>
    <w:rsid w:val="00B47D45"/>
    <w:rsid w:val="00B47DB6"/>
    <w:rsid w:val="00B47DB9"/>
    <w:rsid w:val="00B47DDE"/>
    <w:rsid w:val="00B47DEA"/>
    <w:rsid w:val="00B47E69"/>
    <w:rsid w:val="00B47F38"/>
    <w:rsid w:val="00B50028"/>
    <w:rsid w:val="00B500DC"/>
    <w:rsid w:val="00B5034E"/>
    <w:rsid w:val="00B503DC"/>
    <w:rsid w:val="00B503EC"/>
    <w:rsid w:val="00B5054E"/>
    <w:rsid w:val="00B50570"/>
    <w:rsid w:val="00B5059A"/>
    <w:rsid w:val="00B50811"/>
    <w:rsid w:val="00B508FF"/>
    <w:rsid w:val="00B5097A"/>
    <w:rsid w:val="00B50B2F"/>
    <w:rsid w:val="00B50BD7"/>
    <w:rsid w:val="00B50C55"/>
    <w:rsid w:val="00B50E78"/>
    <w:rsid w:val="00B50F07"/>
    <w:rsid w:val="00B5106F"/>
    <w:rsid w:val="00B512BB"/>
    <w:rsid w:val="00B513E0"/>
    <w:rsid w:val="00B514DE"/>
    <w:rsid w:val="00B514F4"/>
    <w:rsid w:val="00B51A09"/>
    <w:rsid w:val="00B51B0E"/>
    <w:rsid w:val="00B51E05"/>
    <w:rsid w:val="00B51F41"/>
    <w:rsid w:val="00B51F76"/>
    <w:rsid w:val="00B52051"/>
    <w:rsid w:val="00B52174"/>
    <w:rsid w:val="00B52250"/>
    <w:rsid w:val="00B522CF"/>
    <w:rsid w:val="00B5241B"/>
    <w:rsid w:val="00B524ED"/>
    <w:rsid w:val="00B524F2"/>
    <w:rsid w:val="00B5250A"/>
    <w:rsid w:val="00B52696"/>
    <w:rsid w:val="00B526AA"/>
    <w:rsid w:val="00B526BB"/>
    <w:rsid w:val="00B526BF"/>
    <w:rsid w:val="00B526DD"/>
    <w:rsid w:val="00B5286A"/>
    <w:rsid w:val="00B528F6"/>
    <w:rsid w:val="00B529C0"/>
    <w:rsid w:val="00B52A6D"/>
    <w:rsid w:val="00B52BAA"/>
    <w:rsid w:val="00B52BB5"/>
    <w:rsid w:val="00B52CDB"/>
    <w:rsid w:val="00B52DCD"/>
    <w:rsid w:val="00B534BA"/>
    <w:rsid w:val="00B5351D"/>
    <w:rsid w:val="00B536B1"/>
    <w:rsid w:val="00B53752"/>
    <w:rsid w:val="00B537A5"/>
    <w:rsid w:val="00B53924"/>
    <w:rsid w:val="00B53985"/>
    <w:rsid w:val="00B53A30"/>
    <w:rsid w:val="00B53D4E"/>
    <w:rsid w:val="00B53DEC"/>
    <w:rsid w:val="00B53E32"/>
    <w:rsid w:val="00B53EAF"/>
    <w:rsid w:val="00B53EDD"/>
    <w:rsid w:val="00B53FB5"/>
    <w:rsid w:val="00B54076"/>
    <w:rsid w:val="00B5416B"/>
    <w:rsid w:val="00B54210"/>
    <w:rsid w:val="00B5425E"/>
    <w:rsid w:val="00B54277"/>
    <w:rsid w:val="00B542C1"/>
    <w:rsid w:val="00B54359"/>
    <w:rsid w:val="00B54524"/>
    <w:rsid w:val="00B54739"/>
    <w:rsid w:val="00B5497A"/>
    <w:rsid w:val="00B5497F"/>
    <w:rsid w:val="00B549CD"/>
    <w:rsid w:val="00B54A63"/>
    <w:rsid w:val="00B54B98"/>
    <w:rsid w:val="00B54D1F"/>
    <w:rsid w:val="00B54F73"/>
    <w:rsid w:val="00B54FC0"/>
    <w:rsid w:val="00B551BD"/>
    <w:rsid w:val="00B551F5"/>
    <w:rsid w:val="00B55341"/>
    <w:rsid w:val="00B5559B"/>
    <w:rsid w:val="00B555AB"/>
    <w:rsid w:val="00B5571F"/>
    <w:rsid w:val="00B5581A"/>
    <w:rsid w:val="00B55884"/>
    <w:rsid w:val="00B55960"/>
    <w:rsid w:val="00B55986"/>
    <w:rsid w:val="00B55D21"/>
    <w:rsid w:val="00B55DD7"/>
    <w:rsid w:val="00B55E1C"/>
    <w:rsid w:val="00B55E20"/>
    <w:rsid w:val="00B55F1F"/>
    <w:rsid w:val="00B55FF0"/>
    <w:rsid w:val="00B560FB"/>
    <w:rsid w:val="00B56210"/>
    <w:rsid w:val="00B562BD"/>
    <w:rsid w:val="00B564C8"/>
    <w:rsid w:val="00B564DC"/>
    <w:rsid w:val="00B56528"/>
    <w:rsid w:val="00B56584"/>
    <w:rsid w:val="00B566AD"/>
    <w:rsid w:val="00B5673F"/>
    <w:rsid w:val="00B56787"/>
    <w:rsid w:val="00B568FC"/>
    <w:rsid w:val="00B56A19"/>
    <w:rsid w:val="00B56A90"/>
    <w:rsid w:val="00B56AE9"/>
    <w:rsid w:val="00B56B3C"/>
    <w:rsid w:val="00B56CD9"/>
    <w:rsid w:val="00B56E16"/>
    <w:rsid w:val="00B56E29"/>
    <w:rsid w:val="00B56E77"/>
    <w:rsid w:val="00B56FC4"/>
    <w:rsid w:val="00B56FD5"/>
    <w:rsid w:val="00B57230"/>
    <w:rsid w:val="00B5727E"/>
    <w:rsid w:val="00B57303"/>
    <w:rsid w:val="00B57361"/>
    <w:rsid w:val="00B57552"/>
    <w:rsid w:val="00B57553"/>
    <w:rsid w:val="00B57554"/>
    <w:rsid w:val="00B5757E"/>
    <w:rsid w:val="00B578CB"/>
    <w:rsid w:val="00B578E4"/>
    <w:rsid w:val="00B57A1D"/>
    <w:rsid w:val="00B57BCE"/>
    <w:rsid w:val="00B57C30"/>
    <w:rsid w:val="00B57CED"/>
    <w:rsid w:val="00B57EC6"/>
    <w:rsid w:val="00B60016"/>
    <w:rsid w:val="00B60017"/>
    <w:rsid w:val="00B600C8"/>
    <w:rsid w:val="00B600E7"/>
    <w:rsid w:val="00B6019F"/>
    <w:rsid w:val="00B60224"/>
    <w:rsid w:val="00B60356"/>
    <w:rsid w:val="00B603F4"/>
    <w:rsid w:val="00B6046C"/>
    <w:rsid w:val="00B60654"/>
    <w:rsid w:val="00B60A0E"/>
    <w:rsid w:val="00B60A62"/>
    <w:rsid w:val="00B60AE8"/>
    <w:rsid w:val="00B60BA9"/>
    <w:rsid w:val="00B60BBE"/>
    <w:rsid w:val="00B60BC8"/>
    <w:rsid w:val="00B60BEE"/>
    <w:rsid w:val="00B60C1B"/>
    <w:rsid w:val="00B60CE8"/>
    <w:rsid w:val="00B60DE3"/>
    <w:rsid w:val="00B60DE9"/>
    <w:rsid w:val="00B60E08"/>
    <w:rsid w:val="00B61054"/>
    <w:rsid w:val="00B61158"/>
    <w:rsid w:val="00B611B8"/>
    <w:rsid w:val="00B6146C"/>
    <w:rsid w:val="00B614CE"/>
    <w:rsid w:val="00B61609"/>
    <w:rsid w:val="00B617F3"/>
    <w:rsid w:val="00B61870"/>
    <w:rsid w:val="00B6198C"/>
    <w:rsid w:val="00B61A06"/>
    <w:rsid w:val="00B61B21"/>
    <w:rsid w:val="00B61C13"/>
    <w:rsid w:val="00B61C7A"/>
    <w:rsid w:val="00B61D7D"/>
    <w:rsid w:val="00B61DBC"/>
    <w:rsid w:val="00B61F43"/>
    <w:rsid w:val="00B6201D"/>
    <w:rsid w:val="00B622D7"/>
    <w:rsid w:val="00B62321"/>
    <w:rsid w:val="00B62422"/>
    <w:rsid w:val="00B6247C"/>
    <w:rsid w:val="00B628AF"/>
    <w:rsid w:val="00B62A09"/>
    <w:rsid w:val="00B62C2F"/>
    <w:rsid w:val="00B62D45"/>
    <w:rsid w:val="00B62DB0"/>
    <w:rsid w:val="00B62DF5"/>
    <w:rsid w:val="00B62E78"/>
    <w:rsid w:val="00B63152"/>
    <w:rsid w:val="00B63279"/>
    <w:rsid w:val="00B6330C"/>
    <w:rsid w:val="00B6348D"/>
    <w:rsid w:val="00B6354C"/>
    <w:rsid w:val="00B63716"/>
    <w:rsid w:val="00B6382F"/>
    <w:rsid w:val="00B6386E"/>
    <w:rsid w:val="00B63AA6"/>
    <w:rsid w:val="00B63B2B"/>
    <w:rsid w:val="00B63C9A"/>
    <w:rsid w:val="00B63CFD"/>
    <w:rsid w:val="00B63D60"/>
    <w:rsid w:val="00B63E3E"/>
    <w:rsid w:val="00B63EAE"/>
    <w:rsid w:val="00B6411C"/>
    <w:rsid w:val="00B6421A"/>
    <w:rsid w:val="00B6461A"/>
    <w:rsid w:val="00B64767"/>
    <w:rsid w:val="00B64871"/>
    <w:rsid w:val="00B64934"/>
    <w:rsid w:val="00B64DEA"/>
    <w:rsid w:val="00B64E4B"/>
    <w:rsid w:val="00B64E6E"/>
    <w:rsid w:val="00B64EB8"/>
    <w:rsid w:val="00B653D9"/>
    <w:rsid w:val="00B6548F"/>
    <w:rsid w:val="00B65492"/>
    <w:rsid w:val="00B65508"/>
    <w:rsid w:val="00B65515"/>
    <w:rsid w:val="00B6555C"/>
    <w:rsid w:val="00B655DE"/>
    <w:rsid w:val="00B65601"/>
    <w:rsid w:val="00B656AB"/>
    <w:rsid w:val="00B65733"/>
    <w:rsid w:val="00B657D3"/>
    <w:rsid w:val="00B65853"/>
    <w:rsid w:val="00B6586C"/>
    <w:rsid w:val="00B65E09"/>
    <w:rsid w:val="00B65E13"/>
    <w:rsid w:val="00B65EC5"/>
    <w:rsid w:val="00B65F05"/>
    <w:rsid w:val="00B66052"/>
    <w:rsid w:val="00B6634B"/>
    <w:rsid w:val="00B664D1"/>
    <w:rsid w:val="00B665E0"/>
    <w:rsid w:val="00B66850"/>
    <w:rsid w:val="00B668EE"/>
    <w:rsid w:val="00B66970"/>
    <w:rsid w:val="00B66AF9"/>
    <w:rsid w:val="00B66B98"/>
    <w:rsid w:val="00B66CC4"/>
    <w:rsid w:val="00B66CCE"/>
    <w:rsid w:val="00B66D18"/>
    <w:rsid w:val="00B66E8A"/>
    <w:rsid w:val="00B66F39"/>
    <w:rsid w:val="00B66F55"/>
    <w:rsid w:val="00B67082"/>
    <w:rsid w:val="00B67136"/>
    <w:rsid w:val="00B67223"/>
    <w:rsid w:val="00B67244"/>
    <w:rsid w:val="00B67262"/>
    <w:rsid w:val="00B67335"/>
    <w:rsid w:val="00B6736B"/>
    <w:rsid w:val="00B6752C"/>
    <w:rsid w:val="00B676DE"/>
    <w:rsid w:val="00B677EF"/>
    <w:rsid w:val="00B678FD"/>
    <w:rsid w:val="00B679BF"/>
    <w:rsid w:val="00B67A32"/>
    <w:rsid w:val="00B67AE6"/>
    <w:rsid w:val="00B67BB3"/>
    <w:rsid w:val="00B67CB1"/>
    <w:rsid w:val="00B67E87"/>
    <w:rsid w:val="00B70161"/>
    <w:rsid w:val="00B70308"/>
    <w:rsid w:val="00B70351"/>
    <w:rsid w:val="00B70396"/>
    <w:rsid w:val="00B70412"/>
    <w:rsid w:val="00B70496"/>
    <w:rsid w:val="00B70737"/>
    <w:rsid w:val="00B7076F"/>
    <w:rsid w:val="00B70866"/>
    <w:rsid w:val="00B708B1"/>
    <w:rsid w:val="00B708E0"/>
    <w:rsid w:val="00B70CBB"/>
    <w:rsid w:val="00B71002"/>
    <w:rsid w:val="00B71023"/>
    <w:rsid w:val="00B71291"/>
    <w:rsid w:val="00B713E4"/>
    <w:rsid w:val="00B713E5"/>
    <w:rsid w:val="00B71537"/>
    <w:rsid w:val="00B715F5"/>
    <w:rsid w:val="00B7166D"/>
    <w:rsid w:val="00B7168B"/>
    <w:rsid w:val="00B7176A"/>
    <w:rsid w:val="00B717A3"/>
    <w:rsid w:val="00B718B2"/>
    <w:rsid w:val="00B718FF"/>
    <w:rsid w:val="00B7191A"/>
    <w:rsid w:val="00B7197F"/>
    <w:rsid w:val="00B71ABE"/>
    <w:rsid w:val="00B71AC1"/>
    <w:rsid w:val="00B71B53"/>
    <w:rsid w:val="00B71DED"/>
    <w:rsid w:val="00B71E34"/>
    <w:rsid w:val="00B71F58"/>
    <w:rsid w:val="00B71FC4"/>
    <w:rsid w:val="00B72232"/>
    <w:rsid w:val="00B7226E"/>
    <w:rsid w:val="00B72307"/>
    <w:rsid w:val="00B7238C"/>
    <w:rsid w:val="00B72530"/>
    <w:rsid w:val="00B72609"/>
    <w:rsid w:val="00B72667"/>
    <w:rsid w:val="00B72830"/>
    <w:rsid w:val="00B72887"/>
    <w:rsid w:val="00B72A33"/>
    <w:rsid w:val="00B72B81"/>
    <w:rsid w:val="00B72C13"/>
    <w:rsid w:val="00B72C45"/>
    <w:rsid w:val="00B72FF9"/>
    <w:rsid w:val="00B73064"/>
    <w:rsid w:val="00B73079"/>
    <w:rsid w:val="00B73112"/>
    <w:rsid w:val="00B7319E"/>
    <w:rsid w:val="00B731A4"/>
    <w:rsid w:val="00B7341F"/>
    <w:rsid w:val="00B73475"/>
    <w:rsid w:val="00B73553"/>
    <w:rsid w:val="00B73656"/>
    <w:rsid w:val="00B7365C"/>
    <w:rsid w:val="00B73802"/>
    <w:rsid w:val="00B7383B"/>
    <w:rsid w:val="00B7394A"/>
    <w:rsid w:val="00B73976"/>
    <w:rsid w:val="00B73B34"/>
    <w:rsid w:val="00B73C1B"/>
    <w:rsid w:val="00B73C57"/>
    <w:rsid w:val="00B73C83"/>
    <w:rsid w:val="00B73CF2"/>
    <w:rsid w:val="00B73DC6"/>
    <w:rsid w:val="00B73DEB"/>
    <w:rsid w:val="00B73F37"/>
    <w:rsid w:val="00B73FC7"/>
    <w:rsid w:val="00B741EE"/>
    <w:rsid w:val="00B74402"/>
    <w:rsid w:val="00B74443"/>
    <w:rsid w:val="00B74569"/>
    <w:rsid w:val="00B7463D"/>
    <w:rsid w:val="00B7479C"/>
    <w:rsid w:val="00B7484A"/>
    <w:rsid w:val="00B7486D"/>
    <w:rsid w:val="00B749D8"/>
    <w:rsid w:val="00B74A8A"/>
    <w:rsid w:val="00B74B7C"/>
    <w:rsid w:val="00B74B93"/>
    <w:rsid w:val="00B74BB5"/>
    <w:rsid w:val="00B74C02"/>
    <w:rsid w:val="00B75206"/>
    <w:rsid w:val="00B75341"/>
    <w:rsid w:val="00B75367"/>
    <w:rsid w:val="00B753D3"/>
    <w:rsid w:val="00B7547D"/>
    <w:rsid w:val="00B75538"/>
    <w:rsid w:val="00B755CB"/>
    <w:rsid w:val="00B756C4"/>
    <w:rsid w:val="00B7570F"/>
    <w:rsid w:val="00B75B08"/>
    <w:rsid w:val="00B75BE9"/>
    <w:rsid w:val="00B75C89"/>
    <w:rsid w:val="00B75C92"/>
    <w:rsid w:val="00B75D8D"/>
    <w:rsid w:val="00B75DAE"/>
    <w:rsid w:val="00B75F3F"/>
    <w:rsid w:val="00B760A7"/>
    <w:rsid w:val="00B76292"/>
    <w:rsid w:val="00B764E8"/>
    <w:rsid w:val="00B7663B"/>
    <w:rsid w:val="00B7677D"/>
    <w:rsid w:val="00B76810"/>
    <w:rsid w:val="00B76937"/>
    <w:rsid w:val="00B76982"/>
    <w:rsid w:val="00B769C6"/>
    <w:rsid w:val="00B76A22"/>
    <w:rsid w:val="00B76A43"/>
    <w:rsid w:val="00B76C4F"/>
    <w:rsid w:val="00B76EED"/>
    <w:rsid w:val="00B77023"/>
    <w:rsid w:val="00B77233"/>
    <w:rsid w:val="00B772B3"/>
    <w:rsid w:val="00B7739A"/>
    <w:rsid w:val="00B77585"/>
    <w:rsid w:val="00B775C2"/>
    <w:rsid w:val="00B776DC"/>
    <w:rsid w:val="00B776F9"/>
    <w:rsid w:val="00B7774F"/>
    <w:rsid w:val="00B77776"/>
    <w:rsid w:val="00B77819"/>
    <w:rsid w:val="00B77840"/>
    <w:rsid w:val="00B77895"/>
    <w:rsid w:val="00B77906"/>
    <w:rsid w:val="00B77BAD"/>
    <w:rsid w:val="00B77CF6"/>
    <w:rsid w:val="00B77D4D"/>
    <w:rsid w:val="00B77EC9"/>
    <w:rsid w:val="00B800C6"/>
    <w:rsid w:val="00B802B3"/>
    <w:rsid w:val="00B80307"/>
    <w:rsid w:val="00B804ED"/>
    <w:rsid w:val="00B805C2"/>
    <w:rsid w:val="00B807C1"/>
    <w:rsid w:val="00B808F5"/>
    <w:rsid w:val="00B80947"/>
    <w:rsid w:val="00B80B00"/>
    <w:rsid w:val="00B80C3E"/>
    <w:rsid w:val="00B80E37"/>
    <w:rsid w:val="00B80E47"/>
    <w:rsid w:val="00B80FCF"/>
    <w:rsid w:val="00B81052"/>
    <w:rsid w:val="00B81089"/>
    <w:rsid w:val="00B8116D"/>
    <w:rsid w:val="00B81380"/>
    <w:rsid w:val="00B81433"/>
    <w:rsid w:val="00B81485"/>
    <w:rsid w:val="00B81624"/>
    <w:rsid w:val="00B81711"/>
    <w:rsid w:val="00B8180D"/>
    <w:rsid w:val="00B8199B"/>
    <w:rsid w:val="00B819B4"/>
    <w:rsid w:val="00B819ED"/>
    <w:rsid w:val="00B81A85"/>
    <w:rsid w:val="00B81B64"/>
    <w:rsid w:val="00B81BD6"/>
    <w:rsid w:val="00B81D3C"/>
    <w:rsid w:val="00B81D9E"/>
    <w:rsid w:val="00B81EBB"/>
    <w:rsid w:val="00B81EEB"/>
    <w:rsid w:val="00B81F1C"/>
    <w:rsid w:val="00B81F90"/>
    <w:rsid w:val="00B820F9"/>
    <w:rsid w:val="00B8222D"/>
    <w:rsid w:val="00B822B5"/>
    <w:rsid w:val="00B82307"/>
    <w:rsid w:val="00B823F3"/>
    <w:rsid w:val="00B824BA"/>
    <w:rsid w:val="00B82506"/>
    <w:rsid w:val="00B82561"/>
    <w:rsid w:val="00B82566"/>
    <w:rsid w:val="00B82863"/>
    <w:rsid w:val="00B829C6"/>
    <w:rsid w:val="00B829D0"/>
    <w:rsid w:val="00B82AE3"/>
    <w:rsid w:val="00B82B63"/>
    <w:rsid w:val="00B82B6E"/>
    <w:rsid w:val="00B82BAA"/>
    <w:rsid w:val="00B82CE4"/>
    <w:rsid w:val="00B82F9B"/>
    <w:rsid w:val="00B82FB4"/>
    <w:rsid w:val="00B82FE5"/>
    <w:rsid w:val="00B8304E"/>
    <w:rsid w:val="00B8317B"/>
    <w:rsid w:val="00B831EC"/>
    <w:rsid w:val="00B8321D"/>
    <w:rsid w:val="00B83329"/>
    <w:rsid w:val="00B83443"/>
    <w:rsid w:val="00B834E9"/>
    <w:rsid w:val="00B8384B"/>
    <w:rsid w:val="00B83933"/>
    <w:rsid w:val="00B83956"/>
    <w:rsid w:val="00B839B0"/>
    <w:rsid w:val="00B839C9"/>
    <w:rsid w:val="00B83A33"/>
    <w:rsid w:val="00B83AB0"/>
    <w:rsid w:val="00B83AE3"/>
    <w:rsid w:val="00B83B84"/>
    <w:rsid w:val="00B83CE3"/>
    <w:rsid w:val="00B83D2E"/>
    <w:rsid w:val="00B83E34"/>
    <w:rsid w:val="00B84009"/>
    <w:rsid w:val="00B84102"/>
    <w:rsid w:val="00B8411E"/>
    <w:rsid w:val="00B845F4"/>
    <w:rsid w:val="00B8479B"/>
    <w:rsid w:val="00B8482F"/>
    <w:rsid w:val="00B84A5F"/>
    <w:rsid w:val="00B84ABE"/>
    <w:rsid w:val="00B84BF2"/>
    <w:rsid w:val="00B84C46"/>
    <w:rsid w:val="00B84C97"/>
    <w:rsid w:val="00B84D73"/>
    <w:rsid w:val="00B84E1B"/>
    <w:rsid w:val="00B84EDB"/>
    <w:rsid w:val="00B84EE1"/>
    <w:rsid w:val="00B85143"/>
    <w:rsid w:val="00B85207"/>
    <w:rsid w:val="00B85208"/>
    <w:rsid w:val="00B85277"/>
    <w:rsid w:val="00B852EF"/>
    <w:rsid w:val="00B853B3"/>
    <w:rsid w:val="00B855DD"/>
    <w:rsid w:val="00B858FB"/>
    <w:rsid w:val="00B85973"/>
    <w:rsid w:val="00B85BDE"/>
    <w:rsid w:val="00B85D18"/>
    <w:rsid w:val="00B85D43"/>
    <w:rsid w:val="00B85DB5"/>
    <w:rsid w:val="00B85DF9"/>
    <w:rsid w:val="00B85EE0"/>
    <w:rsid w:val="00B8616A"/>
    <w:rsid w:val="00B861C3"/>
    <w:rsid w:val="00B86213"/>
    <w:rsid w:val="00B862D5"/>
    <w:rsid w:val="00B8633A"/>
    <w:rsid w:val="00B8635F"/>
    <w:rsid w:val="00B864BF"/>
    <w:rsid w:val="00B8650E"/>
    <w:rsid w:val="00B866EB"/>
    <w:rsid w:val="00B86704"/>
    <w:rsid w:val="00B8670D"/>
    <w:rsid w:val="00B867AF"/>
    <w:rsid w:val="00B8682B"/>
    <w:rsid w:val="00B868A8"/>
    <w:rsid w:val="00B8695C"/>
    <w:rsid w:val="00B86979"/>
    <w:rsid w:val="00B86AB9"/>
    <w:rsid w:val="00B86C7A"/>
    <w:rsid w:val="00B86C95"/>
    <w:rsid w:val="00B86CA0"/>
    <w:rsid w:val="00B86EA9"/>
    <w:rsid w:val="00B87177"/>
    <w:rsid w:val="00B87256"/>
    <w:rsid w:val="00B873D7"/>
    <w:rsid w:val="00B873F8"/>
    <w:rsid w:val="00B875EE"/>
    <w:rsid w:val="00B8772F"/>
    <w:rsid w:val="00B87787"/>
    <w:rsid w:val="00B87913"/>
    <w:rsid w:val="00B87916"/>
    <w:rsid w:val="00B87AEA"/>
    <w:rsid w:val="00B87AFB"/>
    <w:rsid w:val="00B87B0A"/>
    <w:rsid w:val="00B87C42"/>
    <w:rsid w:val="00B87C8F"/>
    <w:rsid w:val="00B87CE3"/>
    <w:rsid w:val="00B87F0D"/>
    <w:rsid w:val="00B87FD3"/>
    <w:rsid w:val="00B90171"/>
    <w:rsid w:val="00B9017E"/>
    <w:rsid w:val="00B9019F"/>
    <w:rsid w:val="00B901F2"/>
    <w:rsid w:val="00B902CF"/>
    <w:rsid w:val="00B90497"/>
    <w:rsid w:val="00B904F5"/>
    <w:rsid w:val="00B90843"/>
    <w:rsid w:val="00B908F5"/>
    <w:rsid w:val="00B90924"/>
    <w:rsid w:val="00B90A00"/>
    <w:rsid w:val="00B90A30"/>
    <w:rsid w:val="00B90A96"/>
    <w:rsid w:val="00B90D59"/>
    <w:rsid w:val="00B90E9E"/>
    <w:rsid w:val="00B90F6C"/>
    <w:rsid w:val="00B91025"/>
    <w:rsid w:val="00B911B8"/>
    <w:rsid w:val="00B913E5"/>
    <w:rsid w:val="00B915ED"/>
    <w:rsid w:val="00B91911"/>
    <w:rsid w:val="00B919C0"/>
    <w:rsid w:val="00B91A14"/>
    <w:rsid w:val="00B91A3C"/>
    <w:rsid w:val="00B91B7D"/>
    <w:rsid w:val="00B91C25"/>
    <w:rsid w:val="00B91D4B"/>
    <w:rsid w:val="00B91D91"/>
    <w:rsid w:val="00B91E07"/>
    <w:rsid w:val="00B92004"/>
    <w:rsid w:val="00B92005"/>
    <w:rsid w:val="00B9230E"/>
    <w:rsid w:val="00B923E5"/>
    <w:rsid w:val="00B92401"/>
    <w:rsid w:val="00B92490"/>
    <w:rsid w:val="00B925E2"/>
    <w:rsid w:val="00B9278F"/>
    <w:rsid w:val="00B9281A"/>
    <w:rsid w:val="00B928D0"/>
    <w:rsid w:val="00B92A97"/>
    <w:rsid w:val="00B92B59"/>
    <w:rsid w:val="00B92B83"/>
    <w:rsid w:val="00B92B8E"/>
    <w:rsid w:val="00B92C41"/>
    <w:rsid w:val="00B92CF2"/>
    <w:rsid w:val="00B92E30"/>
    <w:rsid w:val="00B933F0"/>
    <w:rsid w:val="00B9342C"/>
    <w:rsid w:val="00B93549"/>
    <w:rsid w:val="00B93654"/>
    <w:rsid w:val="00B937FF"/>
    <w:rsid w:val="00B938E1"/>
    <w:rsid w:val="00B939A0"/>
    <w:rsid w:val="00B93AC5"/>
    <w:rsid w:val="00B93AFA"/>
    <w:rsid w:val="00B93B46"/>
    <w:rsid w:val="00B93BFE"/>
    <w:rsid w:val="00B93CA3"/>
    <w:rsid w:val="00B93EBA"/>
    <w:rsid w:val="00B93FFB"/>
    <w:rsid w:val="00B94004"/>
    <w:rsid w:val="00B940B0"/>
    <w:rsid w:val="00B94174"/>
    <w:rsid w:val="00B94180"/>
    <w:rsid w:val="00B941EC"/>
    <w:rsid w:val="00B942E1"/>
    <w:rsid w:val="00B943B3"/>
    <w:rsid w:val="00B94479"/>
    <w:rsid w:val="00B94500"/>
    <w:rsid w:val="00B94507"/>
    <w:rsid w:val="00B946BE"/>
    <w:rsid w:val="00B947EE"/>
    <w:rsid w:val="00B9480C"/>
    <w:rsid w:val="00B94A42"/>
    <w:rsid w:val="00B94AC3"/>
    <w:rsid w:val="00B94B4D"/>
    <w:rsid w:val="00B94D26"/>
    <w:rsid w:val="00B95034"/>
    <w:rsid w:val="00B9515A"/>
    <w:rsid w:val="00B9517A"/>
    <w:rsid w:val="00B95485"/>
    <w:rsid w:val="00B95488"/>
    <w:rsid w:val="00B954B1"/>
    <w:rsid w:val="00B9557D"/>
    <w:rsid w:val="00B95681"/>
    <w:rsid w:val="00B956A9"/>
    <w:rsid w:val="00B957DF"/>
    <w:rsid w:val="00B95879"/>
    <w:rsid w:val="00B9595E"/>
    <w:rsid w:val="00B959CB"/>
    <w:rsid w:val="00B95E64"/>
    <w:rsid w:val="00B95E94"/>
    <w:rsid w:val="00B9600B"/>
    <w:rsid w:val="00B961D0"/>
    <w:rsid w:val="00B961E1"/>
    <w:rsid w:val="00B96236"/>
    <w:rsid w:val="00B963AF"/>
    <w:rsid w:val="00B96463"/>
    <w:rsid w:val="00B96514"/>
    <w:rsid w:val="00B96520"/>
    <w:rsid w:val="00B965F6"/>
    <w:rsid w:val="00B96712"/>
    <w:rsid w:val="00B96817"/>
    <w:rsid w:val="00B9685A"/>
    <w:rsid w:val="00B969D8"/>
    <w:rsid w:val="00B96AA4"/>
    <w:rsid w:val="00B96C5D"/>
    <w:rsid w:val="00B96C81"/>
    <w:rsid w:val="00B96CF1"/>
    <w:rsid w:val="00B96E41"/>
    <w:rsid w:val="00B97073"/>
    <w:rsid w:val="00B97144"/>
    <w:rsid w:val="00B97232"/>
    <w:rsid w:val="00B97287"/>
    <w:rsid w:val="00B9747A"/>
    <w:rsid w:val="00B9790A"/>
    <w:rsid w:val="00B979D2"/>
    <w:rsid w:val="00B97C7E"/>
    <w:rsid w:val="00B97D6A"/>
    <w:rsid w:val="00B97DF0"/>
    <w:rsid w:val="00BA0102"/>
    <w:rsid w:val="00BA0191"/>
    <w:rsid w:val="00BA027C"/>
    <w:rsid w:val="00BA03C5"/>
    <w:rsid w:val="00BA0464"/>
    <w:rsid w:val="00BA04A0"/>
    <w:rsid w:val="00BA051C"/>
    <w:rsid w:val="00BA06E1"/>
    <w:rsid w:val="00BA0720"/>
    <w:rsid w:val="00BA0751"/>
    <w:rsid w:val="00BA084E"/>
    <w:rsid w:val="00BA08A0"/>
    <w:rsid w:val="00BA08B7"/>
    <w:rsid w:val="00BA08D5"/>
    <w:rsid w:val="00BA091A"/>
    <w:rsid w:val="00BA095E"/>
    <w:rsid w:val="00BA09EB"/>
    <w:rsid w:val="00BA0A6D"/>
    <w:rsid w:val="00BA0B4D"/>
    <w:rsid w:val="00BA0BBF"/>
    <w:rsid w:val="00BA0E9D"/>
    <w:rsid w:val="00BA0F1D"/>
    <w:rsid w:val="00BA0FBE"/>
    <w:rsid w:val="00BA0FFE"/>
    <w:rsid w:val="00BA105A"/>
    <w:rsid w:val="00BA1173"/>
    <w:rsid w:val="00BA1364"/>
    <w:rsid w:val="00BA14A4"/>
    <w:rsid w:val="00BA15D0"/>
    <w:rsid w:val="00BA15D5"/>
    <w:rsid w:val="00BA15E4"/>
    <w:rsid w:val="00BA160B"/>
    <w:rsid w:val="00BA1641"/>
    <w:rsid w:val="00BA1A6B"/>
    <w:rsid w:val="00BA1B73"/>
    <w:rsid w:val="00BA1DE0"/>
    <w:rsid w:val="00BA1EF3"/>
    <w:rsid w:val="00BA2319"/>
    <w:rsid w:val="00BA2321"/>
    <w:rsid w:val="00BA23C1"/>
    <w:rsid w:val="00BA23F6"/>
    <w:rsid w:val="00BA262F"/>
    <w:rsid w:val="00BA26C7"/>
    <w:rsid w:val="00BA2907"/>
    <w:rsid w:val="00BA2973"/>
    <w:rsid w:val="00BA2A64"/>
    <w:rsid w:val="00BA2AD0"/>
    <w:rsid w:val="00BA2B5D"/>
    <w:rsid w:val="00BA2C3A"/>
    <w:rsid w:val="00BA2C63"/>
    <w:rsid w:val="00BA2D92"/>
    <w:rsid w:val="00BA2E7F"/>
    <w:rsid w:val="00BA2FE1"/>
    <w:rsid w:val="00BA2FF2"/>
    <w:rsid w:val="00BA32A6"/>
    <w:rsid w:val="00BA33BF"/>
    <w:rsid w:val="00BA34C0"/>
    <w:rsid w:val="00BA3507"/>
    <w:rsid w:val="00BA358E"/>
    <w:rsid w:val="00BA3607"/>
    <w:rsid w:val="00BA36C8"/>
    <w:rsid w:val="00BA399E"/>
    <w:rsid w:val="00BA3B76"/>
    <w:rsid w:val="00BA3C91"/>
    <w:rsid w:val="00BA3D69"/>
    <w:rsid w:val="00BA3D90"/>
    <w:rsid w:val="00BA3E31"/>
    <w:rsid w:val="00BA3E68"/>
    <w:rsid w:val="00BA3E86"/>
    <w:rsid w:val="00BA3EB0"/>
    <w:rsid w:val="00BA3F56"/>
    <w:rsid w:val="00BA3FBE"/>
    <w:rsid w:val="00BA3FC2"/>
    <w:rsid w:val="00BA4112"/>
    <w:rsid w:val="00BA4115"/>
    <w:rsid w:val="00BA4196"/>
    <w:rsid w:val="00BA4525"/>
    <w:rsid w:val="00BA4700"/>
    <w:rsid w:val="00BA47E3"/>
    <w:rsid w:val="00BA4BFF"/>
    <w:rsid w:val="00BA4EC0"/>
    <w:rsid w:val="00BA5024"/>
    <w:rsid w:val="00BA5431"/>
    <w:rsid w:val="00BA5510"/>
    <w:rsid w:val="00BA557C"/>
    <w:rsid w:val="00BA5688"/>
    <w:rsid w:val="00BA574C"/>
    <w:rsid w:val="00BA57BE"/>
    <w:rsid w:val="00BA5992"/>
    <w:rsid w:val="00BA5B10"/>
    <w:rsid w:val="00BA5C2C"/>
    <w:rsid w:val="00BA5D5C"/>
    <w:rsid w:val="00BA5DB6"/>
    <w:rsid w:val="00BA5E49"/>
    <w:rsid w:val="00BA5E89"/>
    <w:rsid w:val="00BA5EAA"/>
    <w:rsid w:val="00BA5EBE"/>
    <w:rsid w:val="00BA5F69"/>
    <w:rsid w:val="00BA6136"/>
    <w:rsid w:val="00BA6170"/>
    <w:rsid w:val="00BA617F"/>
    <w:rsid w:val="00BA61C4"/>
    <w:rsid w:val="00BA61F1"/>
    <w:rsid w:val="00BA6534"/>
    <w:rsid w:val="00BA6BA5"/>
    <w:rsid w:val="00BA6BE0"/>
    <w:rsid w:val="00BA6D65"/>
    <w:rsid w:val="00BA6DB6"/>
    <w:rsid w:val="00BA6F32"/>
    <w:rsid w:val="00BA701F"/>
    <w:rsid w:val="00BA7164"/>
    <w:rsid w:val="00BA71C3"/>
    <w:rsid w:val="00BA72B0"/>
    <w:rsid w:val="00BA74C6"/>
    <w:rsid w:val="00BA75C4"/>
    <w:rsid w:val="00BA75F6"/>
    <w:rsid w:val="00BA763A"/>
    <w:rsid w:val="00BA7735"/>
    <w:rsid w:val="00BA7A92"/>
    <w:rsid w:val="00BA7C04"/>
    <w:rsid w:val="00BA7E45"/>
    <w:rsid w:val="00BA7ECC"/>
    <w:rsid w:val="00BA7F20"/>
    <w:rsid w:val="00BA7F4A"/>
    <w:rsid w:val="00BA7FC3"/>
    <w:rsid w:val="00BA7FCC"/>
    <w:rsid w:val="00BA7FFB"/>
    <w:rsid w:val="00BB0152"/>
    <w:rsid w:val="00BB066B"/>
    <w:rsid w:val="00BB08EB"/>
    <w:rsid w:val="00BB0A1E"/>
    <w:rsid w:val="00BB0ACA"/>
    <w:rsid w:val="00BB0BD7"/>
    <w:rsid w:val="00BB0DC7"/>
    <w:rsid w:val="00BB0E47"/>
    <w:rsid w:val="00BB0F6C"/>
    <w:rsid w:val="00BB10EB"/>
    <w:rsid w:val="00BB10FD"/>
    <w:rsid w:val="00BB112C"/>
    <w:rsid w:val="00BB11CA"/>
    <w:rsid w:val="00BB14F7"/>
    <w:rsid w:val="00BB1575"/>
    <w:rsid w:val="00BB15B3"/>
    <w:rsid w:val="00BB171A"/>
    <w:rsid w:val="00BB1835"/>
    <w:rsid w:val="00BB18D0"/>
    <w:rsid w:val="00BB1B1A"/>
    <w:rsid w:val="00BB1C96"/>
    <w:rsid w:val="00BB1D77"/>
    <w:rsid w:val="00BB1E67"/>
    <w:rsid w:val="00BB1F29"/>
    <w:rsid w:val="00BB20C2"/>
    <w:rsid w:val="00BB2169"/>
    <w:rsid w:val="00BB2201"/>
    <w:rsid w:val="00BB2266"/>
    <w:rsid w:val="00BB227E"/>
    <w:rsid w:val="00BB2357"/>
    <w:rsid w:val="00BB23FA"/>
    <w:rsid w:val="00BB242E"/>
    <w:rsid w:val="00BB2461"/>
    <w:rsid w:val="00BB24C7"/>
    <w:rsid w:val="00BB2590"/>
    <w:rsid w:val="00BB26D2"/>
    <w:rsid w:val="00BB26DA"/>
    <w:rsid w:val="00BB2802"/>
    <w:rsid w:val="00BB284A"/>
    <w:rsid w:val="00BB28E8"/>
    <w:rsid w:val="00BB2D21"/>
    <w:rsid w:val="00BB2EA9"/>
    <w:rsid w:val="00BB2EF5"/>
    <w:rsid w:val="00BB309C"/>
    <w:rsid w:val="00BB30CA"/>
    <w:rsid w:val="00BB3102"/>
    <w:rsid w:val="00BB3146"/>
    <w:rsid w:val="00BB31A0"/>
    <w:rsid w:val="00BB325B"/>
    <w:rsid w:val="00BB33A4"/>
    <w:rsid w:val="00BB33DA"/>
    <w:rsid w:val="00BB370B"/>
    <w:rsid w:val="00BB371C"/>
    <w:rsid w:val="00BB37C9"/>
    <w:rsid w:val="00BB37FE"/>
    <w:rsid w:val="00BB3914"/>
    <w:rsid w:val="00BB3A4A"/>
    <w:rsid w:val="00BB3A9E"/>
    <w:rsid w:val="00BB3CC3"/>
    <w:rsid w:val="00BB3ED0"/>
    <w:rsid w:val="00BB3F06"/>
    <w:rsid w:val="00BB3F55"/>
    <w:rsid w:val="00BB40F2"/>
    <w:rsid w:val="00BB419E"/>
    <w:rsid w:val="00BB4311"/>
    <w:rsid w:val="00BB4405"/>
    <w:rsid w:val="00BB4409"/>
    <w:rsid w:val="00BB441F"/>
    <w:rsid w:val="00BB448F"/>
    <w:rsid w:val="00BB4514"/>
    <w:rsid w:val="00BB4536"/>
    <w:rsid w:val="00BB477D"/>
    <w:rsid w:val="00BB4A14"/>
    <w:rsid w:val="00BB4A47"/>
    <w:rsid w:val="00BB4A84"/>
    <w:rsid w:val="00BB4ADB"/>
    <w:rsid w:val="00BB4B17"/>
    <w:rsid w:val="00BB4C0C"/>
    <w:rsid w:val="00BB4C95"/>
    <w:rsid w:val="00BB4D01"/>
    <w:rsid w:val="00BB4D3D"/>
    <w:rsid w:val="00BB504C"/>
    <w:rsid w:val="00BB5120"/>
    <w:rsid w:val="00BB538E"/>
    <w:rsid w:val="00BB53BB"/>
    <w:rsid w:val="00BB5665"/>
    <w:rsid w:val="00BB56F3"/>
    <w:rsid w:val="00BB5810"/>
    <w:rsid w:val="00BB58DA"/>
    <w:rsid w:val="00BB58E3"/>
    <w:rsid w:val="00BB5A0A"/>
    <w:rsid w:val="00BB5A1E"/>
    <w:rsid w:val="00BB5A51"/>
    <w:rsid w:val="00BB5BD3"/>
    <w:rsid w:val="00BB5C75"/>
    <w:rsid w:val="00BB6043"/>
    <w:rsid w:val="00BB60EB"/>
    <w:rsid w:val="00BB6144"/>
    <w:rsid w:val="00BB63D6"/>
    <w:rsid w:val="00BB6601"/>
    <w:rsid w:val="00BB6677"/>
    <w:rsid w:val="00BB66D5"/>
    <w:rsid w:val="00BB671A"/>
    <w:rsid w:val="00BB682A"/>
    <w:rsid w:val="00BB6886"/>
    <w:rsid w:val="00BB6893"/>
    <w:rsid w:val="00BB6ACC"/>
    <w:rsid w:val="00BB6B8B"/>
    <w:rsid w:val="00BB6BF9"/>
    <w:rsid w:val="00BB6D83"/>
    <w:rsid w:val="00BB6FE3"/>
    <w:rsid w:val="00BB706F"/>
    <w:rsid w:val="00BB7420"/>
    <w:rsid w:val="00BB755D"/>
    <w:rsid w:val="00BB7583"/>
    <w:rsid w:val="00BB7603"/>
    <w:rsid w:val="00BB763F"/>
    <w:rsid w:val="00BB7668"/>
    <w:rsid w:val="00BB767F"/>
    <w:rsid w:val="00BB76AB"/>
    <w:rsid w:val="00BB77B8"/>
    <w:rsid w:val="00BB7927"/>
    <w:rsid w:val="00BB7A11"/>
    <w:rsid w:val="00BB7B46"/>
    <w:rsid w:val="00BB7B92"/>
    <w:rsid w:val="00BB7BD9"/>
    <w:rsid w:val="00BB7CE5"/>
    <w:rsid w:val="00BB7F8E"/>
    <w:rsid w:val="00BC0029"/>
    <w:rsid w:val="00BC0122"/>
    <w:rsid w:val="00BC0303"/>
    <w:rsid w:val="00BC0536"/>
    <w:rsid w:val="00BC0583"/>
    <w:rsid w:val="00BC05C9"/>
    <w:rsid w:val="00BC0631"/>
    <w:rsid w:val="00BC0716"/>
    <w:rsid w:val="00BC080A"/>
    <w:rsid w:val="00BC08AB"/>
    <w:rsid w:val="00BC0A5F"/>
    <w:rsid w:val="00BC0C1F"/>
    <w:rsid w:val="00BC0CB0"/>
    <w:rsid w:val="00BC0E2D"/>
    <w:rsid w:val="00BC0E3C"/>
    <w:rsid w:val="00BC0ED0"/>
    <w:rsid w:val="00BC0F70"/>
    <w:rsid w:val="00BC0FD9"/>
    <w:rsid w:val="00BC1028"/>
    <w:rsid w:val="00BC10E3"/>
    <w:rsid w:val="00BC1176"/>
    <w:rsid w:val="00BC11AC"/>
    <w:rsid w:val="00BC11D2"/>
    <w:rsid w:val="00BC13D7"/>
    <w:rsid w:val="00BC1439"/>
    <w:rsid w:val="00BC1581"/>
    <w:rsid w:val="00BC1880"/>
    <w:rsid w:val="00BC18AA"/>
    <w:rsid w:val="00BC18C3"/>
    <w:rsid w:val="00BC1907"/>
    <w:rsid w:val="00BC1923"/>
    <w:rsid w:val="00BC19B7"/>
    <w:rsid w:val="00BC1A63"/>
    <w:rsid w:val="00BC1B3C"/>
    <w:rsid w:val="00BC1B9E"/>
    <w:rsid w:val="00BC1D34"/>
    <w:rsid w:val="00BC1DF4"/>
    <w:rsid w:val="00BC1E33"/>
    <w:rsid w:val="00BC1EC1"/>
    <w:rsid w:val="00BC1F87"/>
    <w:rsid w:val="00BC2069"/>
    <w:rsid w:val="00BC2170"/>
    <w:rsid w:val="00BC230A"/>
    <w:rsid w:val="00BC2353"/>
    <w:rsid w:val="00BC239F"/>
    <w:rsid w:val="00BC23AC"/>
    <w:rsid w:val="00BC24A4"/>
    <w:rsid w:val="00BC2659"/>
    <w:rsid w:val="00BC268F"/>
    <w:rsid w:val="00BC273D"/>
    <w:rsid w:val="00BC2746"/>
    <w:rsid w:val="00BC2837"/>
    <w:rsid w:val="00BC2901"/>
    <w:rsid w:val="00BC29C6"/>
    <w:rsid w:val="00BC2A3F"/>
    <w:rsid w:val="00BC2A93"/>
    <w:rsid w:val="00BC2A94"/>
    <w:rsid w:val="00BC2B34"/>
    <w:rsid w:val="00BC2B75"/>
    <w:rsid w:val="00BC2B79"/>
    <w:rsid w:val="00BC2B9A"/>
    <w:rsid w:val="00BC2C0E"/>
    <w:rsid w:val="00BC2D1A"/>
    <w:rsid w:val="00BC2D20"/>
    <w:rsid w:val="00BC2E1E"/>
    <w:rsid w:val="00BC2ED7"/>
    <w:rsid w:val="00BC31CB"/>
    <w:rsid w:val="00BC328B"/>
    <w:rsid w:val="00BC328D"/>
    <w:rsid w:val="00BC32B7"/>
    <w:rsid w:val="00BC33B6"/>
    <w:rsid w:val="00BC33F9"/>
    <w:rsid w:val="00BC34E2"/>
    <w:rsid w:val="00BC3691"/>
    <w:rsid w:val="00BC36A5"/>
    <w:rsid w:val="00BC38EB"/>
    <w:rsid w:val="00BC3973"/>
    <w:rsid w:val="00BC39E2"/>
    <w:rsid w:val="00BC3A5E"/>
    <w:rsid w:val="00BC3B68"/>
    <w:rsid w:val="00BC3C96"/>
    <w:rsid w:val="00BC3DE7"/>
    <w:rsid w:val="00BC3EF0"/>
    <w:rsid w:val="00BC3FFE"/>
    <w:rsid w:val="00BC41D6"/>
    <w:rsid w:val="00BC4290"/>
    <w:rsid w:val="00BC434F"/>
    <w:rsid w:val="00BC4416"/>
    <w:rsid w:val="00BC4486"/>
    <w:rsid w:val="00BC44B3"/>
    <w:rsid w:val="00BC4539"/>
    <w:rsid w:val="00BC46A3"/>
    <w:rsid w:val="00BC46B0"/>
    <w:rsid w:val="00BC46EE"/>
    <w:rsid w:val="00BC4768"/>
    <w:rsid w:val="00BC4770"/>
    <w:rsid w:val="00BC47BF"/>
    <w:rsid w:val="00BC4815"/>
    <w:rsid w:val="00BC48B4"/>
    <w:rsid w:val="00BC49C0"/>
    <w:rsid w:val="00BC4A22"/>
    <w:rsid w:val="00BC4A50"/>
    <w:rsid w:val="00BC4AC1"/>
    <w:rsid w:val="00BC4AFE"/>
    <w:rsid w:val="00BC4B7D"/>
    <w:rsid w:val="00BC4BA6"/>
    <w:rsid w:val="00BC4C40"/>
    <w:rsid w:val="00BC4C92"/>
    <w:rsid w:val="00BC4DCE"/>
    <w:rsid w:val="00BC4DD8"/>
    <w:rsid w:val="00BC501F"/>
    <w:rsid w:val="00BC505A"/>
    <w:rsid w:val="00BC5150"/>
    <w:rsid w:val="00BC5202"/>
    <w:rsid w:val="00BC5266"/>
    <w:rsid w:val="00BC5310"/>
    <w:rsid w:val="00BC54C1"/>
    <w:rsid w:val="00BC557E"/>
    <w:rsid w:val="00BC5725"/>
    <w:rsid w:val="00BC57EA"/>
    <w:rsid w:val="00BC5A63"/>
    <w:rsid w:val="00BC5BC6"/>
    <w:rsid w:val="00BC5DD2"/>
    <w:rsid w:val="00BC5E35"/>
    <w:rsid w:val="00BC5F02"/>
    <w:rsid w:val="00BC5F0F"/>
    <w:rsid w:val="00BC6223"/>
    <w:rsid w:val="00BC62C5"/>
    <w:rsid w:val="00BC6330"/>
    <w:rsid w:val="00BC6342"/>
    <w:rsid w:val="00BC63F9"/>
    <w:rsid w:val="00BC64F5"/>
    <w:rsid w:val="00BC653D"/>
    <w:rsid w:val="00BC662B"/>
    <w:rsid w:val="00BC665D"/>
    <w:rsid w:val="00BC66A9"/>
    <w:rsid w:val="00BC6976"/>
    <w:rsid w:val="00BC6B8F"/>
    <w:rsid w:val="00BC6BE7"/>
    <w:rsid w:val="00BC6C49"/>
    <w:rsid w:val="00BC6CA2"/>
    <w:rsid w:val="00BC6D18"/>
    <w:rsid w:val="00BC6D55"/>
    <w:rsid w:val="00BC6DD2"/>
    <w:rsid w:val="00BC7200"/>
    <w:rsid w:val="00BC7232"/>
    <w:rsid w:val="00BC72DD"/>
    <w:rsid w:val="00BC7364"/>
    <w:rsid w:val="00BC7606"/>
    <w:rsid w:val="00BC7666"/>
    <w:rsid w:val="00BC766D"/>
    <w:rsid w:val="00BC776A"/>
    <w:rsid w:val="00BC7788"/>
    <w:rsid w:val="00BC7B0B"/>
    <w:rsid w:val="00BC7BB2"/>
    <w:rsid w:val="00BC7D0E"/>
    <w:rsid w:val="00BC7D66"/>
    <w:rsid w:val="00BC7E0F"/>
    <w:rsid w:val="00BC7EE6"/>
    <w:rsid w:val="00BC7F7D"/>
    <w:rsid w:val="00BC7FDD"/>
    <w:rsid w:val="00BD00FC"/>
    <w:rsid w:val="00BD0172"/>
    <w:rsid w:val="00BD01D8"/>
    <w:rsid w:val="00BD02B4"/>
    <w:rsid w:val="00BD042D"/>
    <w:rsid w:val="00BD0440"/>
    <w:rsid w:val="00BD047D"/>
    <w:rsid w:val="00BD0566"/>
    <w:rsid w:val="00BD064A"/>
    <w:rsid w:val="00BD0959"/>
    <w:rsid w:val="00BD09FB"/>
    <w:rsid w:val="00BD0AD4"/>
    <w:rsid w:val="00BD0B34"/>
    <w:rsid w:val="00BD0BE0"/>
    <w:rsid w:val="00BD0C86"/>
    <w:rsid w:val="00BD103E"/>
    <w:rsid w:val="00BD1105"/>
    <w:rsid w:val="00BD132D"/>
    <w:rsid w:val="00BD14DB"/>
    <w:rsid w:val="00BD16A3"/>
    <w:rsid w:val="00BD170E"/>
    <w:rsid w:val="00BD1866"/>
    <w:rsid w:val="00BD18C7"/>
    <w:rsid w:val="00BD1A90"/>
    <w:rsid w:val="00BD1CDB"/>
    <w:rsid w:val="00BD1FF7"/>
    <w:rsid w:val="00BD2036"/>
    <w:rsid w:val="00BD23CB"/>
    <w:rsid w:val="00BD243A"/>
    <w:rsid w:val="00BD2494"/>
    <w:rsid w:val="00BD2695"/>
    <w:rsid w:val="00BD273D"/>
    <w:rsid w:val="00BD2755"/>
    <w:rsid w:val="00BD2819"/>
    <w:rsid w:val="00BD2A36"/>
    <w:rsid w:val="00BD2B74"/>
    <w:rsid w:val="00BD2CC1"/>
    <w:rsid w:val="00BD2E37"/>
    <w:rsid w:val="00BD2E49"/>
    <w:rsid w:val="00BD30EE"/>
    <w:rsid w:val="00BD317B"/>
    <w:rsid w:val="00BD319A"/>
    <w:rsid w:val="00BD346A"/>
    <w:rsid w:val="00BD34EB"/>
    <w:rsid w:val="00BD34FF"/>
    <w:rsid w:val="00BD3560"/>
    <w:rsid w:val="00BD35BE"/>
    <w:rsid w:val="00BD3603"/>
    <w:rsid w:val="00BD37BA"/>
    <w:rsid w:val="00BD37FB"/>
    <w:rsid w:val="00BD3907"/>
    <w:rsid w:val="00BD397B"/>
    <w:rsid w:val="00BD3C0C"/>
    <w:rsid w:val="00BD3F16"/>
    <w:rsid w:val="00BD4053"/>
    <w:rsid w:val="00BD4196"/>
    <w:rsid w:val="00BD426F"/>
    <w:rsid w:val="00BD429A"/>
    <w:rsid w:val="00BD433C"/>
    <w:rsid w:val="00BD44AF"/>
    <w:rsid w:val="00BD463B"/>
    <w:rsid w:val="00BD4861"/>
    <w:rsid w:val="00BD4890"/>
    <w:rsid w:val="00BD48DB"/>
    <w:rsid w:val="00BD4B78"/>
    <w:rsid w:val="00BD4BDB"/>
    <w:rsid w:val="00BD4CF1"/>
    <w:rsid w:val="00BD4E45"/>
    <w:rsid w:val="00BD4EB0"/>
    <w:rsid w:val="00BD4FAC"/>
    <w:rsid w:val="00BD501F"/>
    <w:rsid w:val="00BD50C2"/>
    <w:rsid w:val="00BD53CD"/>
    <w:rsid w:val="00BD55EB"/>
    <w:rsid w:val="00BD5611"/>
    <w:rsid w:val="00BD5634"/>
    <w:rsid w:val="00BD572D"/>
    <w:rsid w:val="00BD5733"/>
    <w:rsid w:val="00BD57BC"/>
    <w:rsid w:val="00BD57D8"/>
    <w:rsid w:val="00BD584B"/>
    <w:rsid w:val="00BD592B"/>
    <w:rsid w:val="00BD5A13"/>
    <w:rsid w:val="00BD5A32"/>
    <w:rsid w:val="00BD5AD7"/>
    <w:rsid w:val="00BD5AF4"/>
    <w:rsid w:val="00BD5CE8"/>
    <w:rsid w:val="00BD5F82"/>
    <w:rsid w:val="00BD65F8"/>
    <w:rsid w:val="00BD6687"/>
    <w:rsid w:val="00BD685D"/>
    <w:rsid w:val="00BD689A"/>
    <w:rsid w:val="00BD69EC"/>
    <w:rsid w:val="00BD6BC7"/>
    <w:rsid w:val="00BD6C2D"/>
    <w:rsid w:val="00BD6C4D"/>
    <w:rsid w:val="00BD6C58"/>
    <w:rsid w:val="00BD6CAA"/>
    <w:rsid w:val="00BD6D04"/>
    <w:rsid w:val="00BD6FC5"/>
    <w:rsid w:val="00BD7006"/>
    <w:rsid w:val="00BD73CD"/>
    <w:rsid w:val="00BD747F"/>
    <w:rsid w:val="00BD7662"/>
    <w:rsid w:val="00BD788D"/>
    <w:rsid w:val="00BD7907"/>
    <w:rsid w:val="00BD7A3A"/>
    <w:rsid w:val="00BD7A5F"/>
    <w:rsid w:val="00BD7CFA"/>
    <w:rsid w:val="00BD7D4B"/>
    <w:rsid w:val="00BD7DCA"/>
    <w:rsid w:val="00BE005D"/>
    <w:rsid w:val="00BE03EC"/>
    <w:rsid w:val="00BE04F2"/>
    <w:rsid w:val="00BE06F0"/>
    <w:rsid w:val="00BE0744"/>
    <w:rsid w:val="00BE087A"/>
    <w:rsid w:val="00BE08CD"/>
    <w:rsid w:val="00BE09FB"/>
    <w:rsid w:val="00BE0ADC"/>
    <w:rsid w:val="00BE0C76"/>
    <w:rsid w:val="00BE0C79"/>
    <w:rsid w:val="00BE0C8B"/>
    <w:rsid w:val="00BE0CD1"/>
    <w:rsid w:val="00BE0D5D"/>
    <w:rsid w:val="00BE0D73"/>
    <w:rsid w:val="00BE0DAB"/>
    <w:rsid w:val="00BE0E9B"/>
    <w:rsid w:val="00BE0EC0"/>
    <w:rsid w:val="00BE0FF3"/>
    <w:rsid w:val="00BE10DF"/>
    <w:rsid w:val="00BE119A"/>
    <w:rsid w:val="00BE1267"/>
    <w:rsid w:val="00BE17F0"/>
    <w:rsid w:val="00BE19E9"/>
    <w:rsid w:val="00BE1B1A"/>
    <w:rsid w:val="00BE1C2A"/>
    <w:rsid w:val="00BE1C84"/>
    <w:rsid w:val="00BE1CBF"/>
    <w:rsid w:val="00BE1E6C"/>
    <w:rsid w:val="00BE1FA6"/>
    <w:rsid w:val="00BE2031"/>
    <w:rsid w:val="00BE20B3"/>
    <w:rsid w:val="00BE210F"/>
    <w:rsid w:val="00BE2114"/>
    <w:rsid w:val="00BE2343"/>
    <w:rsid w:val="00BE2438"/>
    <w:rsid w:val="00BE254C"/>
    <w:rsid w:val="00BE2554"/>
    <w:rsid w:val="00BE25C7"/>
    <w:rsid w:val="00BE29ED"/>
    <w:rsid w:val="00BE2A18"/>
    <w:rsid w:val="00BE2A43"/>
    <w:rsid w:val="00BE2ECD"/>
    <w:rsid w:val="00BE2F18"/>
    <w:rsid w:val="00BE2F8E"/>
    <w:rsid w:val="00BE313D"/>
    <w:rsid w:val="00BE3171"/>
    <w:rsid w:val="00BE3377"/>
    <w:rsid w:val="00BE34A8"/>
    <w:rsid w:val="00BE34AA"/>
    <w:rsid w:val="00BE351A"/>
    <w:rsid w:val="00BE35BB"/>
    <w:rsid w:val="00BE3666"/>
    <w:rsid w:val="00BE3732"/>
    <w:rsid w:val="00BE3867"/>
    <w:rsid w:val="00BE38A2"/>
    <w:rsid w:val="00BE38D2"/>
    <w:rsid w:val="00BE39AA"/>
    <w:rsid w:val="00BE39C2"/>
    <w:rsid w:val="00BE3A03"/>
    <w:rsid w:val="00BE3B26"/>
    <w:rsid w:val="00BE3CB0"/>
    <w:rsid w:val="00BE3DF6"/>
    <w:rsid w:val="00BE3F90"/>
    <w:rsid w:val="00BE40EE"/>
    <w:rsid w:val="00BE4296"/>
    <w:rsid w:val="00BE4356"/>
    <w:rsid w:val="00BE44E0"/>
    <w:rsid w:val="00BE45CF"/>
    <w:rsid w:val="00BE45E2"/>
    <w:rsid w:val="00BE4BE3"/>
    <w:rsid w:val="00BE4C46"/>
    <w:rsid w:val="00BE4D2D"/>
    <w:rsid w:val="00BE4DEE"/>
    <w:rsid w:val="00BE4ECF"/>
    <w:rsid w:val="00BE4FEB"/>
    <w:rsid w:val="00BE50AE"/>
    <w:rsid w:val="00BE50E4"/>
    <w:rsid w:val="00BE50F6"/>
    <w:rsid w:val="00BE50F7"/>
    <w:rsid w:val="00BE510F"/>
    <w:rsid w:val="00BE538E"/>
    <w:rsid w:val="00BE54B7"/>
    <w:rsid w:val="00BE55B3"/>
    <w:rsid w:val="00BE55B9"/>
    <w:rsid w:val="00BE569B"/>
    <w:rsid w:val="00BE576A"/>
    <w:rsid w:val="00BE57B7"/>
    <w:rsid w:val="00BE582A"/>
    <w:rsid w:val="00BE5861"/>
    <w:rsid w:val="00BE587F"/>
    <w:rsid w:val="00BE596E"/>
    <w:rsid w:val="00BE5A86"/>
    <w:rsid w:val="00BE5CDA"/>
    <w:rsid w:val="00BE5E3A"/>
    <w:rsid w:val="00BE5FA6"/>
    <w:rsid w:val="00BE6093"/>
    <w:rsid w:val="00BE60F5"/>
    <w:rsid w:val="00BE612B"/>
    <w:rsid w:val="00BE6158"/>
    <w:rsid w:val="00BE629C"/>
    <w:rsid w:val="00BE6403"/>
    <w:rsid w:val="00BE67AA"/>
    <w:rsid w:val="00BE69EF"/>
    <w:rsid w:val="00BE6A87"/>
    <w:rsid w:val="00BE6B4F"/>
    <w:rsid w:val="00BE6B9B"/>
    <w:rsid w:val="00BE6C97"/>
    <w:rsid w:val="00BE6CD7"/>
    <w:rsid w:val="00BE7083"/>
    <w:rsid w:val="00BE70C8"/>
    <w:rsid w:val="00BE710B"/>
    <w:rsid w:val="00BE7113"/>
    <w:rsid w:val="00BE71FA"/>
    <w:rsid w:val="00BE73C8"/>
    <w:rsid w:val="00BE7475"/>
    <w:rsid w:val="00BE7486"/>
    <w:rsid w:val="00BE748A"/>
    <w:rsid w:val="00BE7563"/>
    <w:rsid w:val="00BE763E"/>
    <w:rsid w:val="00BE7B92"/>
    <w:rsid w:val="00BE7BCC"/>
    <w:rsid w:val="00BE7ED2"/>
    <w:rsid w:val="00BE7FEA"/>
    <w:rsid w:val="00BF00AA"/>
    <w:rsid w:val="00BF0163"/>
    <w:rsid w:val="00BF0422"/>
    <w:rsid w:val="00BF0626"/>
    <w:rsid w:val="00BF062D"/>
    <w:rsid w:val="00BF0665"/>
    <w:rsid w:val="00BF0691"/>
    <w:rsid w:val="00BF06BB"/>
    <w:rsid w:val="00BF06E5"/>
    <w:rsid w:val="00BF086C"/>
    <w:rsid w:val="00BF0917"/>
    <w:rsid w:val="00BF09C8"/>
    <w:rsid w:val="00BF0A03"/>
    <w:rsid w:val="00BF0BBE"/>
    <w:rsid w:val="00BF0E5B"/>
    <w:rsid w:val="00BF0EBA"/>
    <w:rsid w:val="00BF11DE"/>
    <w:rsid w:val="00BF1215"/>
    <w:rsid w:val="00BF1257"/>
    <w:rsid w:val="00BF1346"/>
    <w:rsid w:val="00BF1425"/>
    <w:rsid w:val="00BF1742"/>
    <w:rsid w:val="00BF18FA"/>
    <w:rsid w:val="00BF1995"/>
    <w:rsid w:val="00BF19FF"/>
    <w:rsid w:val="00BF1B56"/>
    <w:rsid w:val="00BF1BB6"/>
    <w:rsid w:val="00BF1BC5"/>
    <w:rsid w:val="00BF1F2E"/>
    <w:rsid w:val="00BF1FF9"/>
    <w:rsid w:val="00BF2039"/>
    <w:rsid w:val="00BF2253"/>
    <w:rsid w:val="00BF227B"/>
    <w:rsid w:val="00BF23B7"/>
    <w:rsid w:val="00BF2439"/>
    <w:rsid w:val="00BF24DA"/>
    <w:rsid w:val="00BF2501"/>
    <w:rsid w:val="00BF2638"/>
    <w:rsid w:val="00BF264F"/>
    <w:rsid w:val="00BF2739"/>
    <w:rsid w:val="00BF27C1"/>
    <w:rsid w:val="00BF2972"/>
    <w:rsid w:val="00BF2A00"/>
    <w:rsid w:val="00BF2A2F"/>
    <w:rsid w:val="00BF2B22"/>
    <w:rsid w:val="00BF2D01"/>
    <w:rsid w:val="00BF2F0B"/>
    <w:rsid w:val="00BF3045"/>
    <w:rsid w:val="00BF32E8"/>
    <w:rsid w:val="00BF3405"/>
    <w:rsid w:val="00BF3496"/>
    <w:rsid w:val="00BF349A"/>
    <w:rsid w:val="00BF3554"/>
    <w:rsid w:val="00BF3598"/>
    <w:rsid w:val="00BF3666"/>
    <w:rsid w:val="00BF3737"/>
    <w:rsid w:val="00BF374F"/>
    <w:rsid w:val="00BF3758"/>
    <w:rsid w:val="00BF3841"/>
    <w:rsid w:val="00BF392E"/>
    <w:rsid w:val="00BF3951"/>
    <w:rsid w:val="00BF396F"/>
    <w:rsid w:val="00BF39B1"/>
    <w:rsid w:val="00BF3BDC"/>
    <w:rsid w:val="00BF3CD7"/>
    <w:rsid w:val="00BF3D8A"/>
    <w:rsid w:val="00BF3D92"/>
    <w:rsid w:val="00BF3DD0"/>
    <w:rsid w:val="00BF3EDC"/>
    <w:rsid w:val="00BF3F5B"/>
    <w:rsid w:val="00BF404C"/>
    <w:rsid w:val="00BF4198"/>
    <w:rsid w:val="00BF4248"/>
    <w:rsid w:val="00BF4365"/>
    <w:rsid w:val="00BF4515"/>
    <w:rsid w:val="00BF46AC"/>
    <w:rsid w:val="00BF4733"/>
    <w:rsid w:val="00BF4774"/>
    <w:rsid w:val="00BF4951"/>
    <w:rsid w:val="00BF49F1"/>
    <w:rsid w:val="00BF49FD"/>
    <w:rsid w:val="00BF4AD2"/>
    <w:rsid w:val="00BF4C03"/>
    <w:rsid w:val="00BF4C97"/>
    <w:rsid w:val="00BF51B3"/>
    <w:rsid w:val="00BF53B5"/>
    <w:rsid w:val="00BF53C7"/>
    <w:rsid w:val="00BF5483"/>
    <w:rsid w:val="00BF5487"/>
    <w:rsid w:val="00BF5659"/>
    <w:rsid w:val="00BF570B"/>
    <w:rsid w:val="00BF57CD"/>
    <w:rsid w:val="00BF584E"/>
    <w:rsid w:val="00BF589E"/>
    <w:rsid w:val="00BF5B0B"/>
    <w:rsid w:val="00BF5C16"/>
    <w:rsid w:val="00BF6117"/>
    <w:rsid w:val="00BF62CA"/>
    <w:rsid w:val="00BF62E8"/>
    <w:rsid w:val="00BF64CA"/>
    <w:rsid w:val="00BF680D"/>
    <w:rsid w:val="00BF681B"/>
    <w:rsid w:val="00BF6841"/>
    <w:rsid w:val="00BF688E"/>
    <w:rsid w:val="00BF6A93"/>
    <w:rsid w:val="00BF6BFD"/>
    <w:rsid w:val="00BF6D3F"/>
    <w:rsid w:val="00BF6F91"/>
    <w:rsid w:val="00BF7108"/>
    <w:rsid w:val="00BF713A"/>
    <w:rsid w:val="00BF71FA"/>
    <w:rsid w:val="00BF7553"/>
    <w:rsid w:val="00BF7730"/>
    <w:rsid w:val="00BF7745"/>
    <w:rsid w:val="00BF77C3"/>
    <w:rsid w:val="00BF7858"/>
    <w:rsid w:val="00BF78E4"/>
    <w:rsid w:val="00BF7A1F"/>
    <w:rsid w:val="00BF7B79"/>
    <w:rsid w:val="00BF7B94"/>
    <w:rsid w:val="00BF7BA5"/>
    <w:rsid w:val="00BF7C99"/>
    <w:rsid w:val="00BF7DE0"/>
    <w:rsid w:val="00BF7E7D"/>
    <w:rsid w:val="00BF7F0E"/>
    <w:rsid w:val="00BF7FCF"/>
    <w:rsid w:val="00C00206"/>
    <w:rsid w:val="00C00351"/>
    <w:rsid w:val="00C004C5"/>
    <w:rsid w:val="00C00529"/>
    <w:rsid w:val="00C005B9"/>
    <w:rsid w:val="00C005F0"/>
    <w:rsid w:val="00C006CD"/>
    <w:rsid w:val="00C008EE"/>
    <w:rsid w:val="00C00954"/>
    <w:rsid w:val="00C00ABF"/>
    <w:rsid w:val="00C00C5E"/>
    <w:rsid w:val="00C00D20"/>
    <w:rsid w:val="00C00E60"/>
    <w:rsid w:val="00C01012"/>
    <w:rsid w:val="00C0107C"/>
    <w:rsid w:val="00C011E3"/>
    <w:rsid w:val="00C012F6"/>
    <w:rsid w:val="00C0132F"/>
    <w:rsid w:val="00C01575"/>
    <w:rsid w:val="00C016FA"/>
    <w:rsid w:val="00C017C5"/>
    <w:rsid w:val="00C01817"/>
    <w:rsid w:val="00C01818"/>
    <w:rsid w:val="00C018E7"/>
    <w:rsid w:val="00C01BA9"/>
    <w:rsid w:val="00C01C36"/>
    <w:rsid w:val="00C01D7D"/>
    <w:rsid w:val="00C01F20"/>
    <w:rsid w:val="00C01F53"/>
    <w:rsid w:val="00C01F79"/>
    <w:rsid w:val="00C01FEA"/>
    <w:rsid w:val="00C021A7"/>
    <w:rsid w:val="00C0225A"/>
    <w:rsid w:val="00C02419"/>
    <w:rsid w:val="00C02550"/>
    <w:rsid w:val="00C02686"/>
    <w:rsid w:val="00C026AE"/>
    <w:rsid w:val="00C026DB"/>
    <w:rsid w:val="00C02928"/>
    <w:rsid w:val="00C0294B"/>
    <w:rsid w:val="00C0299D"/>
    <w:rsid w:val="00C029B9"/>
    <w:rsid w:val="00C02A2B"/>
    <w:rsid w:val="00C02DA9"/>
    <w:rsid w:val="00C02F91"/>
    <w:rsid w:val="00C02FC3"/>
    <w:rsid w:val="00C02FEF"/>
    <w:rsid w:val="00C0300D"/>
    <w:rsid w:val="00C03019"/>
    <w:rsid w:val="00C030EC"/>
    <w:rsid w:val="00C0326E"/>
    <w:rsid w:val="00C032BC"/>
    <w:rsid w:val="00C0332D"/>
    <w:rsid w:val="00C033D9"/>
    <w:rsid w:val="00C034AE"/>
    <w:rsid w:val="00C03577"/>
    <w:rsid w:val="00C035A1"/>
    <w:rsid w:val="00C0362D"/>
    <w:rsid w:val="00C03648"/>
    <w:rsid w:val="00C03867"/>
    <w:rsid w:val="00C03882"/>
    <w:rsid w:val="00C038FC"/>
    <w:rsid w:val="00C039B9"/>
    <w:rsid w:val="00C03A46"/>
    <w:rsid w:val="00C03B08"/>
    <w:rsid w:val="00C03C75"/>
    <w:rsid w:val="00C03C87"/>
    <w:rsid w:val="00C03CEB"/>
    <w:rsid w:val="00C03DA1"/>
    <w:rsid w:val="00C03ED3"/>
    <w:rsid w:val="00C03F10"/>
    <w:rsid w:val="00C03F53"/>
    <w:rsid w:val="00C040EB"/>
    <w:rsid w:val="00C04174"/>
    <w:rsid w:val="00C043DA"/>
    <w:rsid w:val="00C04479"/>
    <w:rsid w:val="00C044A6"/>
    <w:rsid w:val="00C044DE"/>
    <w:rsid w:val="00C0453B"/>
    <w:rsid w:val="00C04625"/>
    <w:rsid w:val="00C04662"/>
    <w:rsid w:val="00C046ED"/>
    <w:rsid w:val="00C04788"/>
    <w:rsid w:val="00C049B6"/>
    <w:rsid w:val="00C04A7B"/>
    <w:rsid w:val="00C04C61"/>
    <w:rsid w:val="00C04D1A"/>
    <w:rsid w:val="00C04E77"/>
    <w:rsid w:val="00C05035"/>
    <w:rsid w:val="00C0507B"/>
    <w:rsid w:val="00C05101"/>
    <w:rsid w:val="00C051C5"/>
    <w:rsid w:val="00C0524F"/>
    <w:rsid w:val="00C05308"/>
    <w:rsid w:val="00C053BD"/>
    <w:rsid w:val="00C0542F"/>
    <w:rsid w:val="00C055AA"/>
    <w:rsid w:val="00C05AC6"/>
    <w:rsid w:val="00C05D1E"/>
    <w:rsid w:val="00C05EB0"/>
    <w:rsid w:val="00C05F0E"/>
    <w:rsid w:val="00C05F2A"/>
    <w:rsid w:val="00C05F78"/>
    <w:rsid w:val="00C0628B"/>
    <w:rsid w:val="00C063D4"/>
    <w:rsid w:val="00C063FF"/>
    <w:rsid w:val="00C0643B"/>
    <w:rsid w:val="00C064D8"/>
    <w:rsid w:val="00C0664C"/>
    <w:rsid w:val="00C06785"/>
    <w:rsid w:val="00C067BE"/>
    <w:rsid w:val="00C067D6"/>
    <w:rsid w:val="00C069E2"/>
    <w:rsid w:val="00C06CBD"/>
    <w:rsid w:val="00C06D70"/>
    <w:rsid w:val="00C06E88"/>
    <w:rsid w:val="00C06F44"/>
    <w:rsid w:val="00C06F99"/>
    <w:rsid w:val="00C07237"/>
    <w:rsid w:val="00C07278"/>
    <w:rsid w:val="00C0741D"/>
    <w:rsid w:val="00C074FB"/>
    <w:rsid w:val="00C07528"/>
    <w:rsid w:val="00C07565"/>
    <w:rsid w:val="00C07651"/>
    <w:rsid w:val="00C076C2"/>
    <w:rsid w:val="00C0780F"/>
    <w:rsid w:val="00C0784D"/>
    <w:rsid w:val="00C07898"/>
    <w:rsid w:val="00C0799B"/>
    <w:rsid w:val="00C07AE5"/>
    <w:rsid w:val="00C07C16"/>
    <w:rsid w:val="00C07F3F"/>
    <w:rsid w:val="00C100FF"/>
    <w:rsid w:val="00C10133"/>
    <w:rsid w:val="00C10194"/>
    <w:rsid w:val="00C101D5"/>
    <w:rsid w:val="00C10284"/>
    <w:rsid w:val="00C10437"/>
    <w:rsid w:val="00C1046A"/>
    <w:rsid w:val="00C10786"/>
    <w:rsid w:val="00C10860"/>
    <w:rsid w:val="00C10933"/>
    <w:rsid w:val="00C10BCF"/>
    <w:rsid w:val="00C10C2E"/>
    <w:rsid w:val="00C10CD7"/>
    <w:rsid w:val="00C10CE2"/>
    <w:rsid w:val="00C10DA5"/>
    <w:rsid w:val="00C10E3B"/>
    <w:rsid w:val="00C10E85"/>
    <w:rsid w:val="00C10F61"/>
    <w:rsid w:val="00C110A1"/>
    <w:rsid w:val="00C110E3"/>
    <w:rsid w:val="00C113D4"/>
    <w:rsid w:val="00C11438"/>
    <w:rsid w:val="00C114D6"/>
    <w:rsid w:val="00C11567"/>
    <w:rsid w:val="00C116B4"/>
    <w:rsid w:val="00C116C4"/>
    <w:rsid w:val="00C118A6"/>
    <w:rsid w:val="00C11D15"/>
    <w:rsid w:val="00C11E06"/>
    <w:rsid w:val="00C11E1B"/>
    <w:rsid w:val="00C12015"/>
    <w:rsid w:val="00C12133"/>
    <w:rsid w:val="00C12203"/>
    <w:rsid w:val="00C1225E"/>
    <w:rsid w:val="00C123B7"/>
    <w:rsid w:val="00C1249D"/>
    <w:rsid w:val="00C1260D"/>
    <w:rsid w:val="00C1299D"/>
    <w:rsid w:val="00C129F4"/>
    <w:rsid w:val="00C12A83"/>
    <w:rsid w:val="00C12AD8"/>
    <w:rsid w:val="00C12C57"/>
    <w:rsid w:val="00C12D01"/>
    <w:rsid w:val="00C12DA9"/>
    <w:rsid w:val="00C12EB7"/>
    <w:rsid w:val="00C12EB9"/>
    <w:rsid w:val="00C12FF7"/>
    <w:rsid w:val="00C1304F"/>
    <w:rsid w:val="00C130C1"/>
    <w:rsid w:val="00C13171"/>
    <w:rsid w:val="00C13334"/>
    <w:rsid w:val="00C133A4"/>
    <w:rsid w:val="00C133E0"/>
    <w:rsid w:val="00C1347A"/>
    <w:rsid w:val="00C13485"/>
    <w:rsid w:val="00C134D4"/>
    <w:rsid w:val="00C13640"/>
    <w:rsid w:val="00C136D5"/>
    <w:rsid w:val="00C1389E"/>
    <w:rsid w:val="00C1390A"/>
    <w:rsid w:val="00C1397E"/>
    <w:rsid w:val="00C13C58"/>
    <w:rsid w:val="00C13E7B"/>
    <w:rsid w:val="00C13EA6"/>
    <w:rsid w:val="00C13EFB"/>
    <w:rsid w:val="00C14147"/>
    <w:rsid w:val="00C14179"/>
    <w:rsid w:val="00C14516"/>
    <w:rsid w:val="00C14786"/>
    <w:rsid w:val="00C147F6"/>
    <w:rsid w:val="00C148E8"/>
    <w:rsid w:val="00C1491D"/>
    <w:rsid w:val="00C14B43"/>
    <w:rsid w:val="00C14B93"/>
    <w:rsid w:val="00C14D5C"/>
    <w:rsid w:val="00C14D82"/>
    <w:rsid w:val="00C14E05"/>
    <w:rsid w:val="00C15237"/>
    <w:rsid w:val="00C15549"/>
    <w:rsid w:val="00C155B0"/>
    <w:rsid w:val="00C15640"/>
    <w:rsid w:val="00C156A1"/>
    <w:rsid w:val="00C15700"/>
    <w:rsid w:val="00C15798"/>
    <w:rsid w:val="00C157E5"/>
    <w:rsid w:val="00C1582B"/>
    <w:rsid w:val="00C158B5"/>
    <w:rsid w:val="00C15964"/>
    <w:rsid w:val="00C15B36"/>
    <w:rsid w:val="00C15B6F"/>
    <w:rsid w:val="00C15B8B"/>
    <w:rsid w:val="00C15BB9"/>
    <w:rsid w:val="00C15C00"/>
    <w:rsid w:val="00C15C6B"/>
    <w:rsid w:val="00C15C83"/>
    <w:rsid w:val="00C15CEB"/>
    <w:rsid w:val="00C15E43"/>
    <w:rsid w:val="00C15E89"/>
    <w:rsid w:val="00C15F50"/>
    <w:rsid w:val="00C16050"/>
    <w:rsid w:val="00C16065"/>
    <w:rsid w:val="00C1610E"/>
    <w:rsid w:val="00C16137"/>
    <w:rsid w:val="00C165B5"/>
    <w:rsid w:val="00C16755"/>
    <w:rsid w:val="00C16764"/>
    <w:rsid w:val="00C1680B"/>
    <w:rsid w:val="00C16818"/>
    <w:rsid w:val="00C16A5A"/>
    <w:rsid w:val="00C16AB5"/>
    <w:rsid w:val="00C16D45"/>
    <w:rsid w:val="00C16EEF"/>
    <w:rsid w:val="00C17223"/>
    <w:rsid w:val="00C17317"/>
    <w:rsid w:val="00C1735B"/>
    <w:rsid w:val="00C174F8"/>
    <w:rsid w:val="00C176D9"/>
    <w:rsid w:val="00C1770C"/>
    <w:rsid w:val="00C17748"/>
    <w:rsid w:val="00C1777C"/>
    <w:rsid w:val="00C177AD"/>
    <w:rsid w:val="00C17873"/>
    <w:rsid w:val="00C17A87"/>
    <w:rsid w:val="00C17B37"/>
    <w:rsid w:val="00C17C53"/>
    <w:rsid w:val="00C17E27"/>
    <w:rsid w:val="00C17E97"/>
    <w:rsid w:val="00C17EED"/>
    <w:rsid w:val="00C17FF7"/>
    <w:rsid w:val="00C202F0"/>
    <w:rsid w:val="00C2030F"/>
    <w:rsid w:val="00C2039A"/>
    <w:rsid w:val="00C204DA"/>
    <w:rsid w:val="00C20943"/>
    <w:rsid w:val="00C20945"/>
    <w:rsid w:val="00C2095E"/>
    <w:rsid w:val="00C20AB8"/>
    <w:rsid w:val="00C20B3E"/>
    <w:rsid w:val="00C20BCC"/>
    <w:rsid w:val="00C20BE8"/>
    <w:rsid w:val="00C20C4F"/>
    <w:rsid w:val="00C20C50"/>
    <w:rsid w:val="00C20D1E"/>
    <w:rsid w:val="00C20D94"/>
    <w:rsid w:val="00C20DC7"/>
    <w:rsid w:val="00C20F54"/>
    <w:rsid w:val="00C210F9"/>
    <w:rsid w:val="00C21275"/>
    <w:rsid w:val="00C21298"/>
    <w:rsid w:val="00C212E8"/>
    <w:rsid w:val="00C212F6"/>
    <w:rsid w:val="00C21458"/>
    <w:rsid w:val="00C214E2"/>
    <w:rsid w:val="00C215BE"/>
    <w:rsid w:val="00C215E3"/>
    <w:rsid w:val="00C21637"/>
    <w:rsid w:val="00C216BA"/>
    <w:rsid w:val="00C216C5"/>
    <w:rsid w:val="00C217F7"/>
    <w:rsid w:val="00C2199C"/>
    <w:rsid w:val="00C21AE5"/>
    <w:rsid w:val="00C21B1C"/>
    <w:rsid w:val="00C21BCF"/>
    <w:rsid w:val="00C21C12"/>
    <w:rsid w:val="00C21C53"/>
    <w:rsid w:val="00C22012"/>
    <w:rsid w:val="00C22142"/>
    <w:rsid w:val="00C221C6"/>
    <w:rsid w:val="00C221E5"/>
    <w:rsid w:val="00C223DE"/>
    <w:rsid w:val="00C2241F"/>
    <w:rsid w:val="00C22759"/>
    <w:rsid w:val="00C227BF"/>
    <w:rsid w:val="00C22862"/>
    <w:rsid w:val="00C228E5"/>
    <w:rsid w:val="00C22955"/>
    <w:rsid w:val="00C22B11"/>
    <w:rsid w:val="00C22B2F"/>
    <w:rsid w:val="00C22E02"/>
    <w:rsid w:val="00C22F1E"/>
    <w:rsid w:val="00C23169"/>
    <w:rsid w:val="00C231EC"/>
    <w:rsid w:val="00C23245"/>
    <w:rsid w:val="00C233F4"/>
    <w:rsid w:val="00C233F6"/>
    <w:rsid w:val="00C236EE"/>
    <w:rsid w:val="00C237EE"/>
    <w:rsid w:val="00C2388A"/>
    <w:rsid w:val="00C23956"/>
    <w:rsid w:val="00C23ACC"/>
    <w:rsid w:val="00C23AF0"/>
    <w:rsid w:val="00C23B2E"/>
    <w:rsid w:val="00C23BA4"/>
    <w:rsid w:val="00C23BE3"/>
    <w:rsid w:val="00C23C54"/>
    <w:rsid w:val="00C23CCA"/>
    <w:rsid w:val="00C23CFE"/>
    <w:rsid w:val="00C23D99"/>
    <w:rsid w:val="00C23DE9"/>
    <w:rsid w:val="00C23E51"/>
    <w:rsid w:val="00C23EA6"/>
    <w:rsid w:val="00C23EBC"/>
    <w:rsid w:val="00C23FFD"/>
    <w:rsid w:val="00C2420F"/>
    <w:rsid w:val="00C24303"/>
    <w:rsid w:val="00C24334"/>
    <w:rsid w:val="00C24874"/>
    <w:rsid w:val="00C24B9C"/>
    <w:rsid w:val="00C24D34"/>
    <w:rsid w:val="00C24F94"/>
    <w:rsid w:val="00C25023"/>
    <w:rsid w:val="00C252CD"/>
    <w:rsid w:val="00C252EE"/>
    <w:rsid w:val="00C25413"/>
    <w:rsid w:val="00C25472"/>
    <w:rsid w:val="00C254D9"/>
    <w:rsid w:val="00C25655"/>
    <w:rsid w:val="00C25663"/>
    <w:rsid w:val="00C25699"/>
    <w:rsid w:val="00C257B0"/>
    <w:rsid w:val="00C2598F"/>
    <w:rsid w:val="00C25AC5"/>
    <w:rsid w:val="00C25D87"/>
    <w:rsid w:val="00C25E98"/>
    <w:rsid w:val="00C25F14"/>
    <w:rsid w:val="00C2605D"/>
    <w:rsid w:val="00C263BB"/>
    <w:rsid w:val="00C26499"/>
    <w:rsid w:val="00C26528"/>
    <w:rsid w:val="00C2652C"/>
    <w:rsid w:val="00C266BF"/>
    <w:rsid w:val="00C26784"/>
    <w:rsid w:val="00C2694C"/>
    <w:rsid w:val="00C269B3"/>
    <w:rsid w:val="00C26A02"/>
    <w:rsid w:val="00C26AB0"/>
    <w:rsid w:val="00C26BDD"/>
    <w:rsid w:val="00C26C9E"/>
    <w:rsid w:val="00C26CFC"/>
    <w:rsid w:val="00C26D62"/>
    <w:rsid w:val="00C26DDB"/>
    <w:rsid w:val="00C26F7F"/>
    <w:rsid w:val="00C26FDD"/>
    <w:rsid w:val="00C2701F"/>
    <w:rsid w:val="00C27139"/>
    <w:rsid w:val="00C271A1"/>
    <w:rsid w:val="00C271C9"/>
    <w:rsid w:val="00C2732F"/>
    <w:rsid w:val="00C27440"/>
    <w:rsid w:val="00C275C2"/>
    <w:rsid w:val="00C2765A"/>
    <w:rsid w:val="00C276B4"/>
    <w:rsid w:val="00C27816"/>
    <w:rsid w:val="00C278C2"/>
    <w:rsid w:val="00C27B99"/>
    <w:rsid w:val="00C27C7C"/>
    <w:rsid w:val="00C27D7C"/>
    <w:rsid w:val="00C27FE5"/>
    <w:rsid w:val="00C3001F"/>
    <w:rsid w:val="00C30226"/>
    <w:rsid w:val="00C302E0"/>
    <w:rsid w:val="00C303DF"/>
    <w:rsid w:val="00C30498"/>
    <w:rsid w:val="00C30643"/>
    <w:rsid w:val="00C3073A"/>
    <w:rsid w:val="00C3078D"/>
    <w:rsid w:val="00C30A4B"/>
    <w:rsid w:val="00C30B57"/>
    <w:rsid w:val="00C30C8F"/>
    <w:rsid w:val="00C30D5E"/>
    <w:rsid w:val="00C30EFD"/>
    <w:rsid w:val="00C30F3C"/>
    <w:rsid w:val="00C310AE"/>
    <w:rsid w:val="00C311EE"/>
    <w:rsid w:val="00C31488"/>
    <w:rsid w:val="00C3165C"/>
    <w:rsid w:val="00C3184D"/>
    <w:rsid w:val="00C31C3A"/>
    <w:rsid w:val="00C31D46"/>
    <w:rsid w:val="00C31EA4"/>
    <w:rsid w:val="00C31EDB"/>
    <w:rsid w:val="00C31FC7"/>
    <w:rsid w:val="00C320E6"/>
    <w:rsid w:val="00C32205"/>
    <w:rsid w:val="00C323C9"/>
    <w:rsid w:val="00C32428"/>
    <w:rsid w:val="00C3249C"/>
    <w:rsid w:val="00C32512"/>
    <w:rsid w:val="00C325CC"/>
    <w:rsid w:val="00C32611"/>
    <w:rsid w:val="00C32642"/>
    <w:rsid w:val="00C32812"/>
    <w:rsid w:val="00C328B3"/>
    <w:rsid w:val="00C3291F"/>
    <w:rsid w:val="00C32A1D"/>
    <w:rsid w:val="00C32A73"/>
    <w:rsid w:val="00C32A87"/>
    <w:rsid w:val="00C32AC0"/>
    <w:rsid w:val="00C32AFC"/>
    <w:rsid w:val="00C32B90"/>
    <w:rsid w:val="00C32C0D"/>
    <w:rsid w:val="00C32C2E"/>
    <w:rsid w:val="00C32C47"/>
    <w:rsid w:val="00C32CD5"/>
    <w:rsid w:val="00C32DBD"/>
    <w:rsid w:val="00C32E8F"/>
    <w:rsid w:val="00C32EB8"/>
    <w:rsid w:val="00C330E2"/>
    <w:rsid w:val="00C33174"/>
    <w:rsid w:val="00C3318B"/>
    <w:rsid w:val="00C331B6"/>
    <w:rsid w:val="00C33241"/>
    <w:rsid w:val="00C33250"/>
    <w:rsid w:val="00C3327B"/>
    <w:rsid w:val="00C33287"/>
    <w:rsid w:val="00C3329C"/>
    <w:rsid w:val="00C332DF"/>
    <w:rsid w:val="00C3334B"/>
    <w:rsid w:val="00C333D9"/>
    <w:rsid w:val="00C3344A"/>
    <w:rsid w:val="00C334F7"/>
    <w:rsid w:val="00C335E2"/>
    <w:rsid w:val="00C33761"/>
    <w:rsid w:val="00C337AE"/>
    <w:rsid w:val="00C338D8"/>
    <w:rsid w:val="00C33905"/>
    <w:rsid w:val="00C3401C"/>
    <w:rsid w:val="00C34211"/>
    <w:rsid w:val="00C3432D"/>
    <w:rsid w:val="00C3439E"/>
    <w:rsid w:val="00C344AC"/>
    <w:rsid w:val="00C344E6"/>
    <w:rsid w:val="00C3454A"/>
    <w:rsid w:val="00C3479C"/>
    <w:rsid w:val="00C349AD"/>
    <w:rsid w:val="00C34A73"/>
    <w:rsid w:val="00C34AFB"/>
    <w:rsid w:val="00C34C1F"/>
    <w:rsid w:val="00C34CE7"/>
    <w:rsid w:val="00C34D9C"/>
    <w:rsid w:val="00C34E1A"/>
    <w:rsid w:val="00C34E3A"/>
    <w:rsid w:val="00C34E41"/>
    <w:rsid w:val="00C34EB4"/>
    <w:rsid w:val="00C34F7D"/>
    <w:rsid w:val="00C351B4"/>
    <w:rsid w:val="00C35325"/>
    <w:rsid w:val="00C353EA"/>
    <w:rsid w:val="00C35454"/>
    <w:rsid w:val="00C35551"/>
    <w:rsid w:val="00C35943"/>
    <w:rsid w:val="00C35AA0"/>
    <w:rsid w:val="00C35E52"/>
    <w:rsid w:val="00C35E72"/>
    <w:rsid w:val="00C35F0D"/>
    <w:rsid w:val="00C35FB1"/>
    <w:rsid w:val="00C35FDB"/>
    <w:rsid w:val="00C3602A"/>
    <w:rsid w:val="00C360B8"/>
    <w:rsid w:val="00C361F9"/>
    <w:rsid w:val="00C362C7"/>
    <w:rsid w:val="00C362C8"/>
    <w:rsid w:val="00C363E2"/>
    <w:rsid w:val="00C364E0"/>
    <w:rsid w:val="00C3650A"/>
    <w:rsid w:val="00C36936"/>
    <w:rsid w:val="00C36A7D"/>
    <w:rsid w:val="00C36B02"/>
    <w:rsid w:val="00C36B0B"/>
    <w:rsid w:val="00C36C74"/>
    <w:rsid w:val="00C36D5F"/>
    <w:rsid w:val="00C36E45"/>
    <w:rsid w:val="00C36F89"/>
    <w:rsid w:val="00C36FF2"/>
    <w:rsid w:val="00C370A2"/>
    <w:rsid w:val="00C371BE"/>
    <w:rsid w:val="00C3728D"/>
    <w:rsid w:val="00C37416"/>
    <w:rsid w:val="00C37567"/>
    <w:rsid w:val="00C37579"/>
    <w:rsid w:val="00C37837"/>
    <w:rsid w:val="00C379FD"/>
    <w:rsid w:val="00C37C33"/>
    <w:rsid w:val="00C37CD3"/>
    <w:rsid w:val="00C37E3E"/>
    <w:rsid w:val="00C37F72"/>
    <w:rsid w:val="00C4014D"/>
    <w:rsid w:val="00C40256"/>
    <w:rsid w:val="00C4036F"/>
    <w:rsid w:val="00C407D4"/>
    <w:rsid w:val="00C4092C"/>
    <w:rsid w:val="00C40ABE"/>
    <w:rsid w:val="00C40B34"/>
    <w:rsid w:val="00C40B88"/>
    <w:rsid w:val="00C40D04"/>
    <w:rsid w:val="00C40DFE"/>
    <w:rsid w:val="00C41110"/>
    <w:rsid w:val="00C41117"/>
    <w:rsid w:val="00C412D9"/>
    <w:rsid w:val="00C413E8"/>
    <w:rsid w:val="00C41425"/>
    <w:rsid w:val="00C41501"/>
    <w:rsid w:val="00C41502"/>
    <w:rsid w:val="00C41557"/>
    <w:rsid w:val="00C416F8"/>
    <w:rsid w:val="00C417AD"/>
    <w:rsid w:val="00C419B5"/>
    <w:rsid w:val="00C41D14"/>
    <w:rsid w:val="00C41D5C"/>
    <w:rsid w:val="00C41F48"/>
    <w:rsid w:val="00C41FD9"/>
    <w:rsid w:val="00C42116"/>
    <w:rsid w:val="00C421BF"/>
    <w:rsid w:val="00C4231D"/>
    <w:rsid w:val="00C4242C"/>
    <w:rsid w:val="00C4255C"/>
    <w:rsid w:val="00C425A5"/>
    <w:rsid w:val="00C427E8"/>
    <w:rsid w:val="00C428C2"/>
    <w:rsid w:val="00C4299B"/>
    <w:rsid w:val="00C42ADF"/>
    <w:rsid w:val="00C42C47"/>
    <w:rsid w:val="00C42CEF"/>
    <w:rsid w:val="00C42DA5"/>
    <w:rsid w:val="00C42E46"/>
    <w:rsid w:val="00C42EFF"/>
    <w:rsid w:val="00C4335F"/>
    <w:rsid w:val="00C43487"/>
    <w:rsid w:val="00C434F1"/>
    <w:rsid w:val="00C434F4"/>
    <w:rsid w:val="00C43679"/>
    <w:rsid w:val="00C4367F"/>
    <w:rsid w:val="00C436A0"/>
    <w:rsid w:val="00C43773"/>
    <w:rsid w:val="00C43783"/>
    <w:rsid w:val="00C437D0"/>
    <w:rsid w:val="00C439C0"/>
    <w:rsid w:val="00C43A66"/>
    <w:rsid w:val="00C43A94"/>
    <w:rsid w:val="00C43C29"/>
    <w:rsid w:val="00C43D1C"/>
    <w:rsid w:val="00C43F38"/>
    <w:rsid w:val="00C44034"/>
    <w:rsid w:val="00C442B3"/>
    <w:rsid w:val="00C442DF"/>
    <w:rsid w:val="00C4467E"/>
    <w:rsid w:val="00C44820"/>
    <w:rsid w:val="00C44BC0"/>
    <w:rsid w:val="00C44BD0"/>
    <w:rsid w:val="00C44BE5"/>
    <w:rsid w:val="00C44C0B"/>
    <w:rsid w:val="00C44D03"/>
    <w:rsid w:val="00C44FAA"/>
    <w:rsid w:val="00C4506E"/>
    <w:rsid w:val="00C45141"/>
    <w:rsid w:val="00C45264"/>
    <w:rsid w:val="00C455E0"/>
    <w:rsid w:val="00C457C8"/>
    <w:rsid w:val="00C458E7"/>
    <w:rsid w:val="00C4590C"/>
    <w:rsid w:val="00C45B17"/>
    <w:rsid w:val="00C45B52"/>
    <w:rsid w:val="00C45EAA"/>
    <w:rsid w:val="00C45FAA"/>
    <w:rsid w:val="00C46087"/>
    <w:rsid w:val="00C462B7"/>
    <w:rsid w:val="00C462B9"/>
    <w:rsid w:val="00C46416"/>
    <w:rsid w:val="00C46422"/>
    <w:rsid w:val="00C46698"/>
    <w:rsid w:val="00C466D9"/>
    <w:rsid w:val="00C466E1"/>
    <w:rsid w:val="00C466EC"/>
    <w:rsid w:val="00C4674F"/>
    <w:rsid w:val="00C46797"/>
    <w:rsid w:val="00C467AE"/>
    <w:rsid w:val="00C467FB"/>
    <w:rsid w:val="00C46903"/>
    <w:rsid w:val="00C46936"/>
    <w:rsid w:val="00C46943"/>
    <w:rsid w:val="00C46AD1"/>
    <w:rsid w:val="00C46B9F"/>
    <w:rsid w:val="00C46C19"/>
    <w:rsid w:val="00C46D28"/>
    <w:rsid w:val="00C470D5"/>
    <w:rsid w:val="00C4719E"/>
    <w:rsid w:val="00C473EC"/>
    <w:rsid w:val="00C47708"/>
    <w:rsid w:val="00C47780"/>
    <w:rsid w:val="00C4779A"/>
    <w:rsid w:val="00C478C1"/>
    <w:rsid w:val="00C47991"/>
    <w:rsid w:val="00C479A2"/>
    <w:rsid w:val="00C479C8"/>
    <w:rsid w:val="00C47A11"/>
    <w:rsid w:val="00C47BA3"/>
    <w:rsid w:val="00C47C47"/>
    <w:rsid w:val="00C47CDC"/>
    <w:rsid w:val="00C47E5B"/>
    <w:rsid w:val="00C47E67"/>
    <w:rsid w:val="00C47ED4"/>
    <w:rsid w:val="00C47FC6"/>
    <w:rsid w:val="00C47FCE"/>
    <w:rsid w:val="00C5008E"/>
    <w:rsid w:val="00C500FD"/>
    <w:rsid w:val="00C50143"/>
    <w:rsid w:val="00C50182"/>
    <w:rsid w:val="00C501EF"/>
    <w:rsid w:val="00C502D0"/>
    <w:rsid w:val="00C504C6"/>
    <w:rsid w:val="00C50507"/>
    <w:rsid w:val="00C50523"/>
    <w:rsid w:val="00C508FA"/>
    <w:rsid w:val="00C50B03"/>
    <w:rsid w:val="00C50D1C"/>
    <w:rsid w:val="00C50DD2"/>
    <w:rsid w:val="00C50F70"/>
    <w:rsid w:val="00C50F75"/>
    <w:rsid w:val="00C51005"/>
    <w:rsid w:val="00C5109B"/>
    <w:rsid w:val="00C51210"/>
    <w:rsid w:val="00C512C0"/>
    <w:rsid w:val="00C5134C"/>
    <w:rsid w:val="00C5134E"/>
    <w:rsid w:val="00C5135A"/>
    <w:rsid w:val="00C5161C"/>
    <w:rsid w:val="00C516C9"/>
    <w:rsid w:val="00C5176D"/>
    <w:rsid w:val="00C517D3"/>
    <w:rsid w:val="00C51854"/>
    <w:rsid w:val="00C51990"/>
    <w:rsid w:val="00C519D2"/>
    <w:rsid w:val="00C51A89"/>
    <w:rsid w:val="00C51B74"/>
    <w:rsid w:val="00C51B79"/>
    <w:rsid w:val="00C51C0D"/>
    <w:rsid w:val="00C51CBA"/>
    <w:rsid w:val="00C51CE3"/>
    <w:rsid w:val="00C51D75"/>
    <w:rsid w:val="00C51FC3"/>
    <w:rsid w:val="00C51FE9"/>
    <w:rsid w:val="00C51FF6"/>
    <w:rsid w:val="00C5222F"/>
    <w:rsid w:val="00C524CC"/>
    <w:rsid w:val="00C52878"/>
    <w:rsid w:val="00C529D7"/>
    <w:rsid w:val="00C52A0C"/>
    <w:rsid w:val="00C52CE0"/>
    <w:rsid w:val="00C52D2C"/>
    <w:rsid w:val="00C52D55"/>
    <w:rsid w:val="00C5303A"/>
    <w:rsid w:val="00C531DF"/>
    <w:rsid w:val="00C532E3"/>
    <w:rsid w:val="00C53320"/>
    <w:rsid w:val="00C5363C"/>
    <w:rsid w:val="00C536AD"/>
    <w:rsid w:val="00C536AE"/>
    <w:rsid w:val="00C5382F"/>
    <w:rsid w:val="00C53933"/>
    <w:rsid w:val="00C5395B"/>
    <w:rsid w:val="00C53B0C"/>
    <w:rsid w:val="00C53BF0"/>
    <w:rsid w:val="00C53C5A"/>
    <w:rsid w:val="00C53C94"/>
    <w:rsid w:val="00C53D2E"/>
    <w:rsid w:val="00C53F2B"/>
    <w:rsid w:val="00C54009"/>
    <w:rsid w:val="00C5403E"/>
    <w:rsid w:val="00C54254"/>
    <w:rsid w:val="00C5432F"/>
    <w:rsid w:val="00C5442F"/>
    <w:rsid w:val="00C546E9"/>
    <w:rsid w:val="00C54759"/>
    <w:rsid w:val="00C54777"/>
    <w:rsid w:val="00C54780"/>
    <w:rsid w:val="00C54790"/>
    <w:rsid w:val="00C5489D"/>
    <w:rsid w:val="00C548E3"/>
    <w:rsid w:val="00C54927"/>
    <w:rsid w:val="00C54A16"/>
    <w:rsid w:val="00C54AE2"/>
    <w:rsid w:val="00C54B65"/>
    <w:rsid w:val="00C54BCF"/>
    <w:rsid w:val="00C54E2E"/>
    <w:rsid w:val="00C54F6B"/>
    <w:rsid w:val="00C5510B"/>
    <w:rsid w:val="00C55609"/>
    <w:rsid w:val="00C556C9"/>
    <w:rsid w:val="00C556E0"/>
    <w:rsid w:val="00C5571C"/>
    <w:rsid w:val="00C5588C"/>
    <w:rsid w:val="00C558FE"/>
    <w:rsid w:val="00C55A89"/>
    <w:rsid w:val="00C55AEE"/>
    <w:rsid w:val="00C55B40"/>
    <w:rsid w:val="00C55B98"/>
    <w:rsid w:val="00C55F55"/>
    <w:rsid w:val="00C55FCC"/>
    <w:rsid w:val="00C56177"/>
    <w:rsid w:val="00C562AF"/>
    <w:rsid w:val="00C56371"/>
    <w:rsid w:val="00C5642C"/>
    <w:rsid w:val="00C56447"/>
    <w:rsid w:val="00C5656F"/>
    <w:rsid w:val="00C5671D"/>
    <w:rsid w:val="00C567CA"/>
    <w:rsid w:val="00C56923"/>
    <w:rsid w:val="00C56B61"/>
    <w:rsid w:val="00C56BA7"/>
    <w:rsid w:val="00C56E0C"/>
    <w:rsid w:val="00C56F29"/>
    <w:rsid w:val="00C5714E"/>
    <w:rsid w:val="00C571C8"/>
    <w:rsid w:val="00C57234"/>
    <w:rsid w:val="00C572A5"/>
    <w:rsid w:val="00C57542"/>
    <w:rsid w:val="00C57655"/>
    <w:rsid w:val="00C57906"/>
    <w:rsid w:val="00C57A5B"/>
    <w:rsid w:val="00C57A90"/>
    <w:rsid w:val="00C57B74"/>
    <w:rsid w:val="00C57D04"/>
    <w:rsid w:val="00C57E5B"/>
    <w:rsid w:val="00C57EC8"/>
    <w:rsid w:val="00C57F2E"/>
    <w:rsid w:val="00C57F95"/>
    <w:rsid w:val="00C57FBA"/>
    <w:rsid w:val="00C60060"/>
    <w:rsid w:val="00C60179"/>
    <w:rsid w:val="00C602F5"/>
    <w:rsid w:val="00C604A5"/>
    <w:rsid w:val="00C605AB"/>
    <w:rsid w:val="00C6078B"/>
    <w:rsid w:val="00C6093D"/>
    <w:rsid w:val="00C60AD6"/>
    <w:rsid w:val="00C60BBB"/>
    <w:rsid w:val="00C60C46"/>
    <w:rsid w:val="00C60C7F"/>
    <w:rsid w:val="00C60C93"/>
    <w:rsid w:val="00C60EF8"/>
    <w:rsid w:val="00C60EFA"/>
    <w:rsid w:val="00C6124C"/>
    <w:rsid w:val="00C61315"/>
    <w:rsid w:val="00C613DA"/>
    <w:rsid w:val="00C6147B"/>
    <w:rsid w:val="00C614CA"/>
    <w:rsid w:val="00C61557"/>
    <w:rsid w:val="00C61625"/>
    <w:rsid w:val="00C616A0"/>
    <w:rsid w:val="00C61701"/>
    <w:rsid w:val="00C617EA"/>
    <w:rsid w:val="00C61887"/>
    <w:rsid w:val="00C6191A"/>
    <w:rsid w:val="00C619A4"/>
    <w:rsid w:val="00C619E3"/>
    <w:rsid w:val="00C61B35"/>
    <w:rsid w:val="00C61BFA"/>
    <w:rsid w:val="00C61C0F"/>
    <w:rsid w:val="00C61CE0"/>
    <w:rsid w:val="00C61D15"/>
    <w:rsid w:val="00C61E47"/>
    <w:rsid w:val="00C61F02"/>
    <w:rsid w:val="00C61FF1"/>
    <w:rsid w:val="00C62038"/>
    <w:rsid w:val="00C6212F"/>
    <w:rsid w:val="00C62202"/>
    <w:rsid w:val="00C62231"/>
    <w:rsid w:val="00C62256"/>
    <w:rsid w:val="00C62491"/>
    <w:rsid w:val="00C624D8"/>
    <w:rsid w:val="00C62511"/>
    <w:rsid w:val="00C6257E"/>
    <w:rsid w:val="00C62773"/>
    <w:rsid w:val="00C628A2"/>
    <w:rsid w:val="00C62907"/>
    <w:rsid w:val="00C62B1F"/>
    <w:rsid w:val="00C62E22"/>
    <w:rsid w:val="00C62E30"/>
    <w:rsid w:val="00C62ECF"/>
    <w:rsid w:val="00C63145"/>
    <w:rsid w:val="00C632CE"/>
    <w:rsid w:val="00C633C5"/>
    <w:rsid w:val="00C63506"/>
    <w:rsid w:val="00C63531"/>
    <w:rsid w:val="00C637D9"/>
    <w:rsid w:val="00C63881"/>
    <w:rsid w:val="00C63950"/>
    <w:rsid w:val="00C63C57"/>
    <w:rsid w:val="00C63DC6"/>
    <w:rsid w:val="00C63E40"/>
    <w:rsid w:val="00C63E6E"/>
    <w:rsid w:val="00C6400D"/>
    <w:rsid w:val="00C64017"/>
    <w:rsid w:val="00C64161"/>
    <w:rsid w:val="00C6419D"/>
    <w:rsid w:val="00C6424E"/>
    <w:rsid w:val="00C643CD"/>
    <w:rsid w:val="00C64468"/>
    <w:rsid w:val="00C644AC"/>
    <w:rsid w:val="00C64627"/>
    <w:rsid w:val="00C6466E"/>
    <w:rsid w:val="00C64675"/>
    <w:rsid w:val="00C6468B"/>
    <w:rsid w:val="00C64700"/>
    <w:rsid w:val="00C64770"/>
    <w:rsid w:val="00C64818"/>
    <w:rsid w:val="00C64915"/>
    <w:rsid w:val="00C64990"/>
    <w:rsid w:val="00C64AE8"/>
    <w:rsid w:val="00C64B01"/>
    <w:rsid w:val="00C64F30"/>
    <w:rsid w:val="00C65012"/>
    <w:rsid w:val="00C650B1"/>
    <w:rsid w:val="00C65113"/>
    <w:rsid w:val="00C654C3"/>
    <w:rsid w:val="00C6570B"/>
    <w:rsid w:val="00C65736"/>
    <w:rsid w:val="00C6573A"/>
    <w:rsid w:val="00C6576A"/>
    <w:rsid w:val="00C658BC"/>
    <w:rsid w:val="00C65A68"/>
    <w:rsid w:val="00C65C1A"/>
    <w:rsid w:val="00C65C20"/>
    <w:rsid w:val="00C65CF9"/>
    <w:rsid w:val="00C65ED1"/>
    <w:rsid w:val="00C66447"/>
    <w:rsid w:val="00C6648C"/>
    <w:rsid w:val="00C665F7"/>
    <w:rsid w:val="00C66683"/>
    <w:rsid w:val="00C66756"/>
    <w:rsid w:val="00C66763"/>
    <w:rsid w:val="00C669E8"/>
    <w:rsid w:val="00C66A12"/>
    <w:rsid w:val="00C66B53"/>
    <w:rsid w:val="00C66BB7"/>
    <w:rsid w:val="00C66C6F"/>
    <w:rsid w:val="00C66E16"/>
    <w:rsid w:val="00C66E26"/>
    <w:rsid w:val="00C66E70"/>
    <w:rsid w:val="00C66E7C"/>
    <w:rsid w:val="00C66F54"/>
    <w:rsid w:val="00C67031"/>
    <w:rsid w:val="00C6704F"/>
    <w:rsid w:val="00C67429"/>
    <w:rsid w:val="00C67491"/>
    <w:rsid w:val="00C677D8"/>
    <w:rsid w:val="00C67A68"/>
    <w:rsid w:val="00C67A7F"/>
    <w:rsid w:val="00C67B1E"/>
    <w:rsid w:val="00C67B70"/>
    <w:rsid w:val="00C67BBF"/>
    <w:rsid w:val="00C67BE6"/>
    <w:rsid w:val="00C67C53"/>
    <w:rsid w:val="00C67D67"/>
    <w:rsid w:val="00C67D95"/>
    <w:rsid w:val="00C67EBB"/>
    <w:rsid w:val="00C67F0A"/>
    <w:rsid w:val="00C701CE"/>
    <w:rsid w:val="00C702DC"/>
    <w:rsid w:val="00C7036C"/>
    <w:rsid w:val="00C70429"/>
    <w:rsid w:val="00C70430"/>
    <w:rsid w:val="00C70701"/>
    <w:rsid w:val="00C7081F"/>
    <w:rsid w:val="00C70892"/>
    <w:rsid w:val="00C708F7"/>
    <w:rsid w:val="00C70900"/>
    <w:rsid w:val="00C7090D"/>
    <w:rsid w:val="00C7095E"/>
    <w:rsid w:val="00C709A5"/>
    <w:rsid w:val="00C709E5"/>
    <w:rsid w:val="00C70B80"/>
    <w:rsid w:val="00C70CAC"/>
    <w:rsid w:val="00C70D92"/>
    <w:rsid w:val="00C70F1E"/>
    <w:rsid w:val="00C70F91"/>
    <w:rsid w:val="00C710E9"/>
    <w:rsid w:val="00C71711"/>
    <w:rsid w:val="00C7196C"/>
    <w:rsid w:val="00C71BBB"/>
    <w:rsid w:val="00C71C1B"/>
    <w:rsid w:val="00C71E2C"/>
    <w:rsid w:val="00C71EF8"/>
    <w:rsid w:val="00C7209B"/>
    <w:rsid w:val="00C72449"/>
    <w:rsid w:val="00C725BC"/>
    <w:rsid w:val="00C72638"/>
    <w:rsid w:val="00C72692"/>
    <w:rsid w:val="00C726D3"/>
    <w:rsid w:val="00C72907"/>
    <w:rsid w:val="00C72926"/>
    <w:rsid w:val="00C72A63"/>
    <w:rsid w:val="00C72D66"/>
    <w:rsid w:val="00C72D7B"/>
    <w:rsid w:val="00C72DF0"/>
    <w:rsid w:val="00C72E96"/>
    <w:rsid w:val="00C72F35"/>
    <w:rsid w:val="00C730DE"/>
    <w:rsid w:val="00C733BB"/>
    <w:rsid w:val="00C734EF"/>
    <w:rsid w:val="00C73523"/>
    <w:rsid w:val="00C73669"/>
    <w:rsid w:val="00C7386E"/>
    <w:rsid w:val="00C738E4"/>
    <w:rsid w:val="00C73C61"/>
    <w:rsid w:val="00C73C70"/>
    <w:rsid w:val="00C73E73"/>
    <w:rsid w:val="00C740DC"/>
    <w:rsid w:val="00C74207"/>
    <w:rsid w:val="00C742AD"/>
    <w:rsid w:val="00C74440"/>
    <w:rsid w:val="00C7459F"/>
    <w:rsid w:val="00C7462D"/>
    <w:rsid w:val="00C7490A"/>
    <w:rsid w:val="00C7497F"/>
    <w:rsid w:val="00C749D3"/>
    <w:rsid w:val="00C74B4E"/>
    <w:rsid w:val="00C74B80"/>
    <w:rsid w:val="00C74C08"/>
    <w:rsid w:val="00C74C98"/>
    <w:rsid w:val="00C74E00"/>
    <w:rsid w:val="00C74E1A"/>
    <w:rsid w:val="00C74ECC"/>
    <w:rsid w:val="00C75028"/>
    <w:rsid w:val="00C7517E"/>
    <w:rsid w:val="00C75307"/>
    <w:rsid w:val="00C754DC"/>
    <w:rsid w:val="00C75726"/>
    <w:rsid w:val="00C757E8"/>
    <w:rsid w:val="00C75AD4"/>
    <w:rsid w:val="00C75C00"/>
    <w:rsid w:val="00C75D2C"/>
    <w:rsid w:val="00C75D46"/>
    <w:rsid w:val="00C75D56"/>
    <w:rsid w:val="00C75D8B"/>
    <w:rsid w:val="00C75E20"/>
    <w:rsid w:val="00C75F1B"/>
    <w:rsid w:val="00C76165"/>
    <w:rsid w:val="00C7627A"/>
    <w:rsid w:val="00C763AB"/>
    <w:rsid w:val="00C76525"/>
    <w:rsid w:val="00C76641"/>
    <w:rsid w:val="00C7672A"/>
    <w:rsid w:val="00C76827"/>
    <w:rsid w:val="00C7687D"/>
    <w:rsid w:val="00C76BA1"/>
    <w:rsid w:val="00C76CE7"/>
    <w:rsid w:val="00C76E87"/>
    <w:rsid w:val="00C76EC9"/>
    <w:rsid w:val="00C76FFE"/>
    <w:rsid w:val="00C77094"/>
    <w:rsid w:val="00C77141"/>
    <w:rsid w:val="00C77230"/>
    <w:rsid w:val="00C772C7"/>
    <w:rsid w:val="00C77439"/>
    <w:rsid w:val="00C774D1"/>
    <w:rsid w:val="00C77526"/>
    <w:rsid w:val="00C77579"/>
    <w:rsid w:val="00C775C9"/>
    <w:rsid w:val="00C77614"/>
    <w:rsid w:val="00C7763A"/>
    <w:rsid w:val="00C77698"/>
    <w:rsid w:val="00C7778C"/>
    <w:rsid w:val="00C7778F"/>
    <w:rsid w:val="00C77932"/>
    <w:rsid w:val="00C77A3E"/>
    <w:rsid w:val="00C77A94"/>
    <w:rsid w:val="00C77C56"/>
    <w:rsid w:val="00C77D9C"/>
    <w:rsid w:val="00C77EA8"/>
    <w:rsid w:val="00C77FB3"/>
    <w:rsid w:val="00C80133"/>
    <w:rsid w:val="00C80189"/>
    <w:rsid w:val="00C80457"/>
    <w:rsid w:val="00C8051C"/>
    <w:rsid w:val="00C807D9"/>
    <w:rsid w:val="00C8081B"/>
    <w:rsid w:val="00C80936"/>
    <w:rsid w:val="00C809F4"/>
    <w:rsid w:val="00C80A52"/>
    <w:rsid w:val="00C80A7D"/>
    <w:rsid w:val="00C80AAE"/>
    <w:rsid w:val="00C80D76"/>
    <w:rsid w:val="00C80DDD"/>
    <w:rsid w:val="00C80E5D"/>
    <w:rsid w:val="00C80EAA"/>
    <w:rsid w:val="00C80F42"/>
    <w:rsid w:val="00C8119C"/>
    <w:rsid w:val="00C81233"/>
    <w:rsid w:val="00C813CC"/>
    <w:rsid w:val="00C81413"/>
    <w:rsid w:val="00C815F8"/>
    <w:rsid w:val="00C816AC"/>
    <w:rsid w:val="00C81757"/>
    <w:rsid w:val="00C8189E"/>
    <w:rsid w:val="00C81D39"/>
    <w:rsid w:val="00C81D5A"/>
    <w:rsid w:val="00C81D68"/>
    <w:rsid w:val="00C81D92"/>
    <w:rsid w:val="00C81E0B"/>
    <w:rsid w:val="00C81F8B"/>
    <w:rsid w:val="00C82142"/>
    <w:rsid w:val="00C821A7"/>
    <w:rsid w:val="00C823BC"/>
    <w:rsid w:val="00C826CA"/>
    <w:rsid w:val="00C82799"/>
    <w:rsid w:val="00C827C9"/>
    <w:rsid w:val="00C827D1"/>
    <w:rsid w:val="00C82880"/>
    <w:rsid w:val="00C82F10"/>
    <w:rsid w:val="00C83001"/>
    <w:rsid w:val="00C8300B"/>
    <w:rsid w:val="00C8318D"/>
    <w:rsid w:val="00C832D5"/>
    <w:rsid w:val="00C83306"/>
    <w:rsid w:val="00C835C4"/>
    <w:rsid w:val="00C836F9"/>
    <w:rsid w:val="00C83A3F"/>
    <w:rsid w:val="00C83B64"/>
    <w:rsid w:val="00C83BBB"/>
    <w:rsid w:val="00C83CF7"/>
    <w:rsid w:val="00C83ED4"/>
    <w:rsid w:val="00C83F52"/>
    <w:rsid w:val="00C8410A"/>
    <w:rsid w:val="00C84323"/>
    <w:rsid w:val="00C8466C"/>
    <w:rsid w:val="00C846AD"/>
    <w:rsid w:val="00C8476F"/>
    <w:rsid w:val="00C84796"/>
    <w:rsid w:val="00C8488F"/>
    <w:rsid w:val="00C84D55"/>
    <w:rsid w:val="00C84F0B"/>
    <w:rsid w:val="00C84F1A"/>
    <w:rsid w:val="00C850DD"/>
    <w:rsid w:val="00C85452"/>
    <w:rsid w:val="00C854E5"/>
    <w:rsid w:val="00C8554C"/>
    <w:rsid w:val="00C85717"/>
    <w:rsid w:val="00C85761"/>
    <w:rsid w:val="00C858DD"/>
    <w:rsid w:val="00C859BF"/>
    <w:rsid w:val="00C85A51"/>
    <w:rsid w:val="00C85A5A"/>
    <w:rsid w:val="00C85AD5"/>
    <w:rsid w:val="00C85BC2"/>
    <w:rsid w:val="00C85C8E"/>
    <w:rsid w:val="00C85D34"/>
    <w:rsid w:val="00C85E6D"/>
    <w:rsid w:val="00C85F3B"/>
    <w:rsid w:val="00C85FD0"/>
    <w:rsid w:val="00C86214"/>
    <w:rsid w:val="00C86230"/>
    <w:rsid w:val="00C86360"/>
    <w:rsid w:val="00C8636E"/>
    <w:rsid w:val="00C8672C"/>
    <w:rsid w:val="00C86750"/>
    <w:rsid w:val="00C86973"/>
    <w:rsid w:val="00C86A05"/>
    <w:rsid w:val="00C86A45"/>
    <w:rsid w:val="00C86A9D"/>
    <w:rsid w:val="00C86AB4"/>
    <w:rsid w:val="00C86AC1"/>
    <w:rsid w:val="00C86ADE"/>
    <w:rsid w:val="00C86C1A"/>
    <w:rsid w:val="00C86C6D"/>
    <w:rsid w:val="00C86C72"/>
    <w:rsid w:val="00C86C96"/>
    <w:rsid w:val="00C86CC0"/>
    <w:rsid w:val="00C87028"/>
    <w:rsid w:val="00C87096"/>
    <w:rsid w:val="00C870C9"/>
    <w:rsid w:val="00C870F3"/>
    <w:rsid w:val="00C8710E"/>
    <w:rsid w:val="00C87263"/>
    <w:rsid w:val="00C87450"/>
    <w:rsid w:val="00C87500"/>
    <w:rsid w:val="00C8776C"/>
    <w:rsid w:val="00C87843"/>
    <w:rsid w:val="00C879A0"/>
    <w:rsid w:val="00C87AA7"/>
    <w:rsid w:val="00C87AB5"/>
    <w:rsid w:val="00C87AF7"/>
    <w:rsid w:val="00C87B1B"/>
    <w:rsid w:val="00C87BF9"/>
    <w:rsid w:val="00C87D9F"/>
    <w:rsid w:val="00C87FC5"/>
    <w:rsid w:val="00C9008F"/>
    <w:rsid w:val="00C900F0"/>
    <w:rsid w:val="00C901AA"/>
    <w:rsid w:val="00C902EF"/>
    <w:rsid w:val="00C9053F"/>
    <w:rsid w:val="00C9061E"/>
    <w:rsid w:val="00C90705"/>
    <w:rsid w:val="00C907B2"/>
    <w:rsid w:val="00C907DA"/>
    <w:rsid w:val="00C9081E"/>
    <w:rsid w:val="00C90A91"/>
    <w:rsid w:val="00C90BAF"/>
    <w:rsid w:val="00C90BF8"/>
    <w:rsid w:val="00C90C35"/>
    <w:rsid w:val="00C90E7E"/>
    <w:rsid w:val="00C90FE2"/>
    <w:rsid w:val="00C9100C"/>
    <w:rsid w:val="00C9113D"/>
    <w:rsid w:val="00C911B2"/>
    <w:rsid w:val="00C911E0"/>
    <w:rsid w:val="00C9138F"/>
    <w:rsid w:val="00C91413"/>
    <w:rsid w:val="00C91531"/>
    <w:rsid w:val="00C9154F"/>
    <w:rsid w:val="00C91553"/>
    <w:rsid w:val="00C915D3"/>
    <w:rsid w:val="00C91BF9"/>
    <w:rsid w:val="00C92043"/>
    <w:rsid w:val="00C920FC"/>
    <w:rsid w:val="00C92429"/>
    <w:rsid w:val="00C9290B"/>
    <w:rsid w:val="00C929AA"/>
    <w:rsid w:val="00C92A60"/>
    <w:rsid w:val="00C92C43"/>
    <w:rsid w:val="00C92E88"/>
    <w:rsid w:val="00C931F9"/>
    <w:rsid w:val="00C93435"/>
    <w:rsid w:val="00C93456"/>
    <w:rsid w:val="00C934FA"/>
    <w:rsid w:val="00C93507"/>
    <w:rsid w:val="00C935D2"/>
    <w:rsid w:val="00C9374F"/>
    <w:rsid w:val="00C937E8"/>
    <w:rsid w:val="00C93879"/>
    <w:rsid w:val="00C93BA1"/>
    <w:rsid w:val="00C93C4F"/>
    <w:rsid w:val="00C93DD3"/>
    <w:rsid w:val="00C93DE3"/>
    <w:rsid w:val="00C93DE8"/>
    <w:rsid w:val="00C93E27"/>
    <w:rsid w:val="00C94131"/>
    <w:rsid w:val="00C94138"/>
    <w:rsid w:val="00C9451E"/>
    <w:rsid w:val="00C9462F"/>
    <w:rsid w:val="00C948C4"/>
    <w:rsid w:val="00C948E2"/>
    <w:rsid w:val="00C94B17"/>
    <w:rsid w:val="00C94B75"/>
    <w:rsid w:val="00C94B84"/>
    <w:rsid w:val="00C94F3B"/>
    <w:rsid w:val="00C94F69"/>
    <w:rsid w:val="00C9518F"/>
    <w:rsid w:val="00C953F6"/>
    <w:rsid w:val="00C95502"/>
    <w:rsid w:val="00C956EA"/>
    <w:rsid w:val="00C95799"/>
    <w:rsid w:val="00C95ACE"/>
    <w:rsid w:val="00C95B0D"/>
    <w:rsid w:val="00C95B49"/>
    <w:rsid w:val="00C95B54"/>
    <w:rsid w:val="00C95C0B"/>
    <w:rsid w:val="00C95C60"/>
    <w:rsid w:val="00C95D12"/>
    <w:rsid w:val="00C95E3E"/>
    <w:rsid w:val="00C9629C"/>
    <w:rsid w:val="00C96317"/>
    <w:rsid w:val="00C96374"/>
    <w:rsid w:val="00C96445"/>
    <w:rsid w:val="00C96484"/>
    <w:rsid w:val="00C964C9"/>
    <w:rsid w:val="00C964D0"/>
    <w:rsid w:val="00C964ED"/>
    <w:rsid w:val="00C9658C"/>
    <w:rsid w:val="00C96636"/>
    <w:rsid w:val="00C96667"/>
    <w:rsid w:val="00C9669C"/>
    <w:rsid w:val="00C968C1"/>
    <w:rsid w:val="00C96A5B"/>
    <w:rsid w:val="00C96A9A"/>
    <w:rsid w:val="00C96AA6"/>
    <w:rsid w:val="00C96E71"/>
    <w:rsid w:val="00C96E97"/>
    <w:rsid w:val="00C96EF7"/>
    <w:rsid w:val="00C96FF9"/>
    <w:rsid w:val="00C9727D"/>
    <w:rsid w:val="00C973DA"/>
    <w:rsid w:val="00C97454"/>
    <w:rsid w:val="00C9752C"/>
    <w:rsid w:val="00C97534"/>
    <w:rsid w:val="00C976FB"/>
    <w:rsid w:val="00C97849"/>
    <w:rsid w:val="00C9799E"/>
    <w:rsid w:val="00C97A29"/>
    <w:rsid w:val="00C97ABD"/>
    <w:rsid w:val="00C97AE9"/>
    <w:rsid w:val="00C97D85"/>
    <w:rsid w:val="00C97DA1"/>
    <w:rsid w:val="00C97DCB"/>
    <w:rsid w:val="00C97E78"/>
    <w:rsid w:val="00CA01E7"/>
    <w:rsid w:val="00CA022A"/>
    <w:rsid w:val="00CA02BD"/>
    <w:rsid w:val="00CA02FB"/>
    <w:rsid w:val="00CA0442"/>
    <w:rsid w:val="00CA053C"/>
    <w:rsid w:val="00CA0691"/>
    <w:rsid w:val="00CA07AE"/>
    <w:rsid w:val="00CA07B7"/>
    <w:rsid w:val="00CA08A8"/>
    <w:rsid w:val="00CA08DD"/>
    <w:rsid w:val="00CA09D8"/>
    <w:rsid w:val="00CA0C35"/>
    <w:rsid w:val="00CA0D8E"/>
    <w:rsid w:val="00CA0E4D"/>
    <w:rsid w:val="00CA0E8C"/>
    <w:rsid w:val="00CA0EA0"/>
    <w:rsid w:val="00CA0F32"/>
    <w:rsid w:val="00CA0FAA"/>
    <w:rsid w:val="00CA10C7"/>
    <w:rsid w:val="00CA110B"/>
    <w:rsid w:val="00CA11C2"/>
    <w:rsid w:val="00CA121A"/>
    <w:rsid w:val="00CA1289"/>
    <w:rsid w:val="00CA1356"/>
    <w:rsid w:val="00CA1464"/>
    <w:rsid w:val="00CA1485"/>
    <w:rsid w:val="00CA14F1"/>
    <w:rsid w:val="00CA1554"/>
    <w:rsid w:val="00CA1796"/>
    <w:rsid w:val="00CA18B0"/>
    <w:rsid w:val="00CA19BC"/>
    <w:rsid w:val="00CA1BD4"/>
    <w:rsid w:val="00CA1C57"/>
    <w:rsid w:val="00CA1DE3"/>
    <w:rsid w:val="00CA1E6C"/>
    <w:rsid w:val="00CA1F7D"/>
    <w:rsid w:val="00CA1F81"/>
    <w:rsid w:val="00CA223C"/>
    <w:rsid w:val="00CA22C0"/>
    <w:rsid w:val="00CA22E3"/>
    <w:rsid w:val="00CA23C4"/>
    <w:rsid w:val="00CA243B"/>
    <w:rsid w:val="00CA2471"/>
    <w:rsid w:val="00CA2618"/>
    <w:rsid w:val="00CA2861"/>
    <w:rsid w:val="00CA2AAC"/>
    <w:rsid w:val="00CA2B25"/>
    <w:rsid w:val="00CA2B55"/>
    <w:rsid w:val="00CA2C96"/>
    <w:rsid w:val="00CA2DE8"/>
    <w:rsid w:val="00CA2EBC"/>
    <w:rsid w:val="00CA2EFF"/>
    <w:rsid w:val="00CA2F2A"/>
    <w:rsid w:val="00CA309D"/>
    <w:rsid w:val="00CA327E"/>
    <w:rsid w:val="00CA340D"/>
    <w:rsid w:val="00CA35A5"/>
    <w:rsid w:val="00CA3725"/>
    <w:rsid w:val="00CA3785"/>
    <w:rsid w:val="00CA37F0"/>
    <w:rsid w:val="00CA3858"/>
    <w:rsid w:val="00CA388D"/>
    <w:rsid w:val="00CA3972"/>
    <w:rsid w:val="00CA3DD9"/>
    <w:rsid w:val="00CA3F2F"/>
    <w:rsid w:val="00CA4165"/>
    <w:rsid w:val="00CA4181"/>
    <w:rsid w:val="00CA4287"/>
    <w:rsid w:val="00CA42D0"/>
    <w:rsid w:val="00CA42EC"/>
    <w:rsid w:val="00CA43A6"/>
    <w:rsid w:val="00CA4551"/>
    <w:rsid w:val="00CA4588"/>
    <w:rsid w:val="00CA470F"/>
    <w:rsid w:val="00CA4786"/>
    <w:rsid w:val="00CA478A"/>
    <w:rsid w:val="00CA4996"/>
    <w:rsid w:val="00CA4A16"/>
    <w:rsid w:val="00CA4A87"/>
    <w:rsid w:val="00CA4AB1"/>
    <w:rsid w:val="00CA4C7B"/>
    <w:rsid w:val="00CA4CFB"/>
    <w:rsid w:val="00CA4DF7"/>
    <w:rsid w:val="00CA4F90"/>
    <w:rsid w:val="00CA5283"/>
    <w:rsid w:val="00CA54C5"/>
    <w:rsid w:val="00CA5564"/>
    <w:rsid w:val="00CA55A7"/>
    <w:rsid w:val="00CA5631"/>
    <w:rsid w:val="00CA567C"/>
    <w:rsid w:val="00CA587A"/>
    <w:rsid w:val="00CA5A54"/>
    <w:rsid w:val="00CA5A9E"/>
    <w:rsid w:val="00CA5AAD"/>
    <w:rsid w:val="00CA5AB4"/>
    <w:rsid w:val="00CA5B28"/>
    <w:rsid w:val="00CA5B63"/>
    <w:rsid w:val="00CA5D63"/>
    <w:rsid w:val="00CA5F46"/>
    <w:rsid w:val="00CA6083"/>
    <w:rsid w:val="00CA627B"/>
    <w:rsid w:val="00CA62E9"/>
    <w:rsid w:val="00CA63DE"/>
    <w:rsid w:val="00CA6401"/>
    <w:rsid w:val="00CA65DD"/>
    <w:rsid w:val="00CA66AD"/>
    <w:rsid w:val="00CA69C1"/>
    <w:rsid w:val="00CA6E71"/>
    <w:rsid w:val="00CA6EE8"/>
    <w:rsid w:val="00CA6F1B"/>
    <w:rsid w:val="00CA708A"/>
    <w:rsid w:val="00CA70DB"/>
    <w:rsid w:val="00CA7124"/>
    <w:rsid w:val="00CA713D"/>
    <w:rsid w:val="00CA715D"/>
    <w:rsid w:val="00CA71B3"/>
    <w:rsid w:val="00CA71B8"/>
    <w:rsid w:val="00CA71C8"/>
    <w:rsid w:val="00CA71EE"/>
    <w:rsid w:val="00CA7219"/>
    <w:rsid w:val="00CA7257"/>
    <w:rsid w:val="00CA7461"/>
    <w:rsid w:val="00CA746F"/>
    <w:rsid w:val="00CA753E"/>
    <w:rsid w:val="00CA7667"/>
    <w:rsid w:val="00CA76E9"/>
    <w:rsid w:val="00CA785C"/>
    <w:rsid w:val="00CA78CD"/>
    <w:rsid w:val="00CA78E6"/>
    <w:rsid w:val="00CA79DE"/>
    <w:rsid w:val="00CA7AD1"/>
    <w:rsid w:val="00CA7BDA"/>
    <w:rsid w:val="00CA7C42"/>
    <w:rsid w:val="00CA7C63"/>
    <w:rsid w:val="00CA7D9F"/>
    <w:rsid w:val="00CA7DB2"/>
    <w:rsid w:val="00CA7DCE"/>
    <w:rsid w:val="00CA7E0D"/>
    <w:rsid w:val="00CA7EB4"/>
    <w:rsid w:val="00CB008C"/>
    <w:rsid w:val="00CB00E8"/>
    <w:rsid w:val="00CB0210"/>
    <w:rsid w:val="00CB0348"/>
    <w:rsid w:val="00CB0461"/>
    <w:rsid w:val="00CB06E0"/>
    <w:rsid w:val="00CB074C"/>
    <w:rsid w:val="00CB083D"/>
    <w:rsid w:val="00CB0977"/>
    <w:rsid w:val="00CB0E24"/>
    <w:rsid w:val="00CB0F1A"/>
    <w:rsid w:val="00CB0F4B"/>
    <w:rsid w:val="00CB0FE2"/>
    <w:rsid w:val="00CB101D"/>
    <w:rsid w:val="00CB1089"/>
    <w:rsid w:val="00CB1093"/>
    <w:rsid w:val="00CB1366"/>
    <w:rsid w:val="00CB145A"/>
    <w:rsid w:val="00CB152A"/>
    <w:rsid w:val="00CB155A"/>
    <w:rsid w:val="00CB1575"/>
    <w:rsid w:val="00CB1597"/>
    <w:rsid w:val="00CB15DE"/>
    <w:rsid w:val="00CB1643"/>
    <w:rsid w:val="00CB16BA"/>
    <w:rsid w:val="00CB18AE"/>
    <w:rsid w:val="00CB18B1"/>
    <w:rsid w:val="00CB18FB"/>
    <w:rsid w:val="00CB1948"/>
    <w:rsid w:val="00CB1982"/>
    <w:rsid w:val="00CB19A8"/>
    <w:rsid w:val="00CB19EC"/>
    <w:rsid w:val="00CB19F5"/>
    <w:rsid w:val="00CB1A11"/>
    <w:rsid w:val="00CB1AE0"/>
    <w:rsid w:val="00CB1B4B"/>
    <w:rsid w:val="00CB1B81"/>
    <w:rsid w:val="00CB1C25"/>
    <w:rsid w:val="00CB1CDF"/>
    <w:rsid w:val="00CB1D9D"/>
    <w:rsid w:val="00CB1E9B"/>
    <w:rsid w:val="00CB1F41"/>
    <w:rsid w:val="00CB202F"/>
    <w:rsid w:val="00CB2159"/>
    <w:rsid w:val="00CB218D"/>
    <w:rsid w:val="00CB221A"/>
    <w:rsid w:val="00CB24D7"/>
    <w:rsid w:val="00CB25DC"/>
    <w:rsid w:val="00CB2687"/>
    <w:rsid w:val="00CB26D4"/>
    <w:rsid w:val="00CB27C1"/>
    <w:rsid w:val="00CB29A9"/>
    <w:rsid w:val="00CB2A38"/>
    <w:rsid w:val="00CB2AEA"/>
    <w:rsid w:val="00CB2C68"/>
    <w:rsid w:val="00CB2C76"/>
    <w:rsid w:val="00CB2DF5"/>
    <w:rsid w:val="00CB2E22"/>
    <w:rsid w:val="00CB3227"/>
    <w:rsid w:val="00CB3251"/>
    <w:rsid w:val="00CB3265"/>
    <w:rsid w:val="00CB33E4"/>
    <w:rsid w:val="00CB348B"/>
    <w:rsid w:val="00CB349B"/>
    <w:rsid w:val="00CB34CF"/>
    <w:rsid w:val="00CB36AA"/>
    <w:rsid w:val="00CB36D2"/>
    <w:rsid w:val="00CB3817"/>
    <w:rsid w:val="00CB3838"/>
    <w:rsid w:val="00CB38D7"/>
    <w:rsid w:val="00CB390F"/>
    <w:rsid w:val="00CB3990"/>
    <w:rsid w:val="00CB3B81"/>
    <w:rsid w:val="00CB3BE8"/>
    <w:rsid w:val="00CB3BEA"/>
    <w:rsid w:val="00CB3C0B"/>
    <w:rsid w:val="00CB3CF4"/>
    <w:rsid w:val="00CB3D0C"/>
    <w:rsid w:val="00CB3D5D"/>
    <w:rsid w:val="00CB3E40"/>
    <w:rsid w:val="00CB3F30"/>
    <w:rsid w:val="00CB404A"/>
    <w:rsid w:val="00CB4212"/>
    <w:rsid w:val="00CB4319"/>
    <w:rsid w:val="00CB4330"/>
    <w:rsid w:val="00CB4354"/>
    <w:rsid w:val="00CB44B2"/>
    <w:rsid w:val="00CB44EE"/>
    <w:rsid w:val="00CB45A4"/>
    <w:rsid w:val="00CB45E6"/>
    <w:rsid w:val="00CB4681"/>
    <w:rsid w:val="00CB46F8"/>
    <w:rsid w:val="00CB48E2"/>
    <w:rsid w:val="00CB49E8"/>
    <w:rsid w:val="00CB4A64"/>
    <w:rsid w:val="00CB4C2C"/>
    <w:rsid w:val="00CB4C90"/>
    <w:rsid w:val="00CB4C9C"/>
    <w:rsid w:val="00CB4D05"/>
    <w:rsid w:val="00CB4D66"/>
    <w:rsid w:val="00CB4DF2"/>
    <w:rsid w:val="00CB4FBB"/>
    <w:rsid w:val="00CB50E4"/>
    <w:rsid w:val="00CB51BE"/>
    <w:rsid w:val="00CB520A"/>
    <w:rsid w:val="00CB5381"/>
    <w:rsid w:val="00CB5443"/>
    <w:rsid w:val="00CB5590"/>
    <w:rsid w:val="00CB55BC"/>
    <w:rsid w:val="00CB5665"/>
    <w:rsid w:val="00CB5696"/>
    <w:rsid w:val="00CB5A2F"/>
    <w:rsid w:val="00CB5A89"/>
    <w:rsid w:val="00CB5CA7"/>
    <w:rsid w:val="00CB5CBE"/>
    <w:rsid w:val="00CB5CD0"/>
    <w:rsid w:val="00CB5D82"/>
    <w:rsid w:val="00CB5EF3"/>
    <w:rsid w:val="00CB6001"/>
    <w:rsid w:val="00CB60C8"/>
    <w:rsid w:val="00CB62CD"/>
    <w:rsid w:val="00CB6395"/>
    <w:rsid w:val="00CB63B4"/>
    <w:rsid w:val="00CB63CB"/>
    <w:rsid w:val="00CB64CA"/>
    <w:rsid w:val="00CB654E"/>
    <w:rsid w:val="00CB6607"/>
    <w:rsid w:val="00CB66AD"/>
    <w:rsid w:val="00CB67DA"/>
    <w:rsid w:val="00CB690B"/>
    <w:rsid w:val="00CB6930"/>
    <w:rsid w:val="00CB699D"/>
    <w:rsid w:val="00CB6A56"/>
    <w:rsid w:val="00CB6AAB"/>
    <w:rsid w:val="00CB6B6C"/>
    <w:rsid w:val="00CB6C6B"/>
    <w:rsid w:val="00CB6D94"/>
    <w:rsid w:val="00CB6E75"/>
    <w:rsid w:val="00CB70A5"/>
    <w:rsid w:val="00CB7198"/>
    <w:rsid w:val="00CB73D0"/>
    <w:rsid w:val="00CB750A"/>
    <w:rsid w:val="00CB75BF"/>
    <w:rsid w:val="00CB76DE"/>
    <w:rsid w:val="00CB7778"/>
    <w:rsid w:val="00CB786F"/>
    <w:rsid w:val="00CB78E7"/>
    <w:rsid w:val="00CB7A50"/>
    <w:rsid w:val="00CB7AFA"/>
    <w:rsid w:val="00CB7B26"/>
    <w:rsid w:val="00CB7B36"/>
    <w:rsid w:val="00CB7B52"/>
    <w:rsid w:val="00CB7BDF"/>
    <w:rsid w:val="00CB7D19"/>
    <w:rsid w:val="00CB7DB2"/>
    <w:rsid w:val="00CB7F53"/>
    <w:rsid w:val="00CC00F5"/>
    <w:rsid w:val="00CC00F7"/>
    <w:rsid w:val="00CC01BB"/>
    <w:rsid w:val="00CC047A"/>
    <w:rsid w:val="00CC04E6"/>
    <w:rsid w:val="00CC0569"/>
    <w:rsid w:val="00CC0655"/>
    <w:rsid w:val="00CC0656"/>
    <w:rsid w:val="00CC0688"/>
    <w:rsid w:val="00CC06D1"/>
    <w:rsid w:val="00CC083B"/>
    <w:rsid w:val="00CC0997"/>
    <w:rsid w:val="00CC0BCA"/>
    <w:rsid w:val="00CC0D6E"/>
    <w:rsid w:val="00CC0D7E"/>
    <w:rsid w:val="00CC1011"/>
    <w:rsid w:val="00CC1062"/>
    <w:rsid w:val="00CC106A"/>
    <w:rsid w:val="00CC10C4"/>
    <w:rsid w:val="00CC118A"/>
    <w:rsid w:val="00CC11CB"/>
    <w:rsid w:val="00CC1540"/>
    <w:rsid w:val="00CC16C9"/>
    <w:rsid w:val="00CC186F"/>
    <w:rsid w:val="00CC1A47"/>
    <w:rsid w:val="00CC1CC0"/>
    <w:rsid w:val="00CC1CDD"/>
    <w:rsid w:val="00CC1CEC"/>
    <w:rsid w:val="00CC1E8E"/>
    <w:rsid w:val="00CC1EF2"/>
    <w:rsid w:val="00CC204D"/>
    <w:rsid w:val="00CC224F"/>
    <w:rsid w:val="00CC226E"/>
    <w:rsid w:val="00CC238B"/>
    <w:rsid w:val="00CC23EC"/>
    <w:rsid w:val="00CC26BF"/>
    <w:rsid w:val="00CC2790"/>
    <w:rsid w:val="00CC2804"/>
    <w:rsid w:val="00CC2819"/>
    <w:rsid w:val="00CC2ABB"/>
    <w:rsid w:val="00CC2B47"/>
    <w:rsid w:val="00CC2C29"/>
    <w:rsid w:val="00CC2CD2"/>
    <w:rsid w:val="00CC2E30"/>
    <w:rsid w:val="00CC2F0F"/>
    <w:rsid w:val="00CC3086"/>
    <w:rsid w:val="00CC30B8"/>
    <w:rsid w:val="00CC319D"/>
    <w:rsid w:val="00CC31DC"/>
    <w:rsid w:val="00CC325B"/>
    <w:rsid w:val="00CC32CE"/>
    <w:rsid w:val="00CC3388"/>
    <w:rsid w:val="00CC343E"/>
    <w:rsid w:val="00CC353A"/>
    <w:rsid w:val="00CC35C1"/>
    <w:rsid w:val="00CC35DD"/>
    <w:rsid w:val="00CC3927"/>
    <w:rsid w:val="00CC39ED"/>
    <w:rsid w:val="00CC3AA8"/>
    <w:rsid w:val="00CC3B02"/>
    <w:rsid w:val="00CC3C75"/>
    <w:rsid w:val="00CC3E98"/>
    <w:rsid w:val="00CC3FAB"/>
    <w:rsid w:val="00CC4023"/>
    <w:rsid w:val="00CC410B"/>
    <w:rsid w:val="00CC41E3"/>
    <w:rsid w:val="00CC44AF"/>
    <w:rsid w:val="00CC44EB"/>
    <w:rsid w:val="00CC45CC"/>
    <w:rsid w:val="00CC4681"/>
    <w:rsid w:val="00CC47F0"/>
    <w:rsid w:val="00CC4823"/>
    <w:rsid w:val="00CC48A6"/>
    <w:rsid w:val="00CC48EF"/>
    <w:rsid w:val="00CC492F"/>
    <w:rsid w:val="00CC4B45"/>
    <w:rsid w:val="00CC4C6A"/>
    <w:rsid w:val="00CC4C85"/>
    <w:rsid w:val="00CC4DC2"/>
    <w:rsid w:val="00CC4EF5"/>
    <w:rsid w:val="00CC5097"/>
    <w:rsid w:val="00CC51CA"/>
    <w:rsid w:val="00CC51E2"/>
    <w:rsid w:val="00CC52C2"/>
    <w:rsid w:val="00CC5318"/>
    <w:rsid w:val="00CC55F0"/>
    <w:rsid w:val="00CC5654"/>
    <w:rsid w:val="00CC56D3"/>
    <w:rsid w:val="00CC575E"/>
    <w:rsid w:val="00CC5852"/>
    <w:rsid w:val="00CC5919"/>
    <w:rsid w:val="00CC5A3D"/>
    <w:rsid w:val="00CC5A8E"/>
    <w:rsid w:val="00CC5B08"/>
    <w:rsid w:val="00CC5B7A"/>
    <w:rsid w:val="00CC5E03"/>
    <w:rsid w:val="00CC5EA0"/>
    <w:rsid w:val="00CC5F14"/>
    <w:rsid w:val="00CC5F7A"/>
    <w:rsid w:val="00CC5FAE"/>
    <w:rsid w:val="00CC60E8"/>
    <w:rsid w:val="00CC60FA"/>
    <w:rsid w:val="00CC6276"/>
    <w:rsid w:val="00CC6284"/>
    <w:rsid w:val="00CC6302"/>
    <w:rsid w:val="00CC63E9"/>
    <w:rsid w:val="00CC640B"/>
    <w:rsid w:val="00CC643F"/>
    <w:rsid w:val="00CC6543"/>
    <w:rsid w:val="00CC66BB"/>
    <w:rsid w:val="00CC67A0"/>
    <w:rsid w:val="00CC6A98"/>
    <w:rsid w:val="00CC6A9C"/>
    <w:rsid w:val="00CC6B69"/>
    <w:rsid w:val="00CC6E5E"/>
    <w:rsid w:val="00CC7020"/>
    <w:rsid w:val="00CC7241"/>
    <w:rsid w:val="00CC7337"/>
    <w:rsid w:val="00CC73AA"/>
    <w:rsid w:val="00CC73D5"/>
    <w:rsid w:val="00CC7410"/>
    <w:rsid w:val="00CC748C"/>
    <w:rsid w:val="00CC75C1"/>
    <w:rsid w:val="00CC769D"/>
    <w:rsid w:val="00CC76C7"/>
    <w:rsid w:val="00CC7859"/>
    <w:rsid w:val="00CC78B5"/>
    <w:rsid w:val="00CC78E8"/>
    <w:rsid w:val="00CC79DB"/>
    <w:rsid w:val="00CC7A18"/>
    <w:rsid w:val="00CC7C73"/>
    <w:rsid w:val="00CD015A"/>
    <w:rsid w:val="00CD01A8"/>
    <w:rsid w:val="00CD02EC"/>
    <w:rsid w:val="00CD0308"/>
    <w:rsid w:val="00CD047E"/>
    <w:rsid w:val="00CD04AA"/>
    <w:rsid w:val="00CD05C9"/>
    <w:rsid w:val="00CD06A7"/>
    <w:rsid w:val="00CD076D"/>
    <w:rsid w:val="00CD095B"/>
    <w:rsid w:val="00CD09BC"/>
    <w:rsid w:val="00CD0A7A"/>
    <w:rsid w:val="00CD0ABA"/>
    <w:rsid w:val="00CD0B27"/>
    <w:rsid w:val="00CD0BF7"/>
    <w:rsid w:val="00CD0BF8"/>
    <w:rsid w:val="00CD0C62"/>
    <w:rsid w:val="00CD0C70"/>
    <w:rsid w:val="00CD0D74"/>
    <w:rsid w:val="00CD0E24"/>
    <w:rsid w:val="00CD0E66"/>
    <w:rsid w:val="00CD0EB3"/>
    <w:rsid w:val="00CD1386"/>
    <w:rsid w:val="00CD1396"/>
    <w:rsid w:val="00CD1421"/>
    <w:rsid w:val="00CD1517"/>
    <w:rsid w:val="00CD1548"/>
    <w:rsid w:val="00CD1553"/>
    <w:rsid w:val="00CD15EE"/>
    <w:rsid w:val="00CD1649"/>
    <w:rsid w:val="00CD169D"/>
    <w:rsid w:val="00CD1802"/>
    <w:rsid w:val="00CD1811"/>
    <w:rsid w:val="00CD1A44"/>
    <w:rsid w:val="00CD1C51"/>
    <w:rsid w:val="00CD1CC7"/>
    <w:rsid w:val="00CD1E45"/>
    <w:rsid w:val="00CD1F2E"/>
    <w:rsid w:val="00CD1FF6"/>
    <w:rsid w:val="00CD218D"/>
    <w:rsid w:val="00CD243B"/>
    <w:rsid w:val="00CD2461"/>
    <w:rsid w:val="00CD2560"/>
    <w:rsid w:val="00CD25EE"/>
    <w:rsid w:val="00CD2663"/>
    <w:rsid w:val="00CD27CA"/>
    <w:rsid w:val="00CD29D7"/>
    <w:rsid w:val="00CD2A34"/>
    <w:rsid w:val="00CD2A8A"/>
    <w:rsid w:val="00CD2B3C"/>
    <w:rsid w:val="00CD2D6E"/>
    <w:rsid w:val="00CD2E42"/>
    <w:rsid w:val="00CD2E65"/>
    <w:rsid w:val="00CD2ED7"/>
    <w:rsid w:val="00CD2F30"/>
    <w:rsid w:val="00CD30B4"/>
    <w:rsid w:val="00CD3134"/>
    <w:rsid w:val="00CD31AA"/>
    <w:rsid w:val="00CD331D"/>
    <w:rsid w:val="00CD33A7"/>
    <w:rsid w:val="00CD33B6"/>
    <w:rsid w:val="00CD34A8"/>
    <w:rsid w:val="00CD34F6"/>
    <w:rsid w:val="00CD3578"/>
    <w:rsid w:val="00CD3774"/>
    <w:rsid w:val="00CD3780"/>
    <w:rsid w:val="00CD3CCB"/>
    <w:rsid w:val="00CD3D39"/>
    <w:rsid w:val="00CD3DC1"/>
    <w:rsid w:val="00CD3DE9"/>
    <w:rsid w:val="00CD3E4F"/>
    <w:rsid w:val="00CD3F81"/>
    <w:rsid w:val="00CD3F85"/>
    <w:rsid w:val="00CD41E6"/>
    <w:rsid w:val="00CD436F"/>
    <w:rsid w:val="00CD43C4"/>
    <w:rsid w:val="00CD4448"/>
    <w:rsid w:val="00CD4501"/>
    <w:rsid w:val="00CD4506"/>
    <w:rsid w:val="00CD450D"/>
    <w:rsid w:val="00CD45BC"/>
    <w:rsid w:val="00CD461D"/>
    <w:rsid w:val="00CD4634"/>
    <w:rsid w:val="00CD46AA"/>
    <w:rsid w:val="00CD4785"/>
    <w:rsid w:val="00CD4835"/>
    <w:rsid w:val="00CD4D24"/>
    <w:rsid w:val="00CD4D43"/>
    <w:rsid w:val="00CD4E3A"/>
    <w:rsid w:val="00CD516C"/>
    <w:rsid w:val="00CD5173"/>
    <w:rsid w:val="00CD52E2"/>
    <w:rsid w:val="00CD53D6"/>
    <w:rsid w:val="00CD53DB"/>
    <w:rsid w:val="00CD5465"/>
    <w:rsid w:val="00CD54B8"/>
    <w:rsid w:val="00CD551D"/>
    <w:rsid w:val="00CD557D"/>
    <w:rsid w:val="00CD558C"/>
    <w:rsid w:val="00CD5776"/>
    <w:rsid w:val="00CD583B"/>
    <w:rsid w:val="00CD59C5"/>
    <w:rsid w:val="00CD59E7"/>
    <w:rsid w:val="00CD5B9A"/>
    <w:rsid w:val="00CD5CB9"/>
    <w:rsid w:val="00CD5E4C"/>
    <w:rsid w:val="00CD5ED4"/>
    <w:rsid w:val="00CD5F1A"/>
    <w:rsid w:val="00CD63E7"/>
    <w:rsid w:val="00CD6417"/>
    <w:rsid w:val="00CD66C2"/>
    <w:rsid w:val="00CD6AEB"/>
    <w:rsid w:val="00CD6B01"/>
    <w:rsid w:val="00CD6D31"/>
    <w:rsid w:val="00CD6E39"/>
    <w:rsid w:val="00CD6E5A"/>
    <w:rsid w:val="00CD6EBB"/>
    <w:rsid w:val="00CD700A"/>
    <w:rsid w:val="00CD7132"/>
    <w:rsid w:val="00CD7212"/>
    <w:rsid w:val="00CD7280"/>
    <w:rsid w:val="00CD7349"/>
    <w:rsid w:val="00CD7353"/>
    <w:rsid w:val="00CD74D4"/>
    <w:rsid w:val="00CD7637"/>
    <w:rsid w:val="00CD76A0"/>
    <w:rsid w:val="00CD7BF0"/>
    <w:rsid w:val="00CD7C54"/>
    <w:rsid w:val="00CD7F5E"/>
    <w:rsid w:val="00CE006F"/>
    <w:rsid w:val="00CE01B4"/>
    <w:rsid w:val="00CE020B"/>
    <w:rsid w:val="00CE0316"/>
    <w:rsid w:val="00CE03F7"/>
    <w:rsid w:val="00CE04B1"/>
    <w:rsid w:val="00CE064E"/>
    <w:rsid w:val="00CE068C"/>
    <w:rsid w:val="00CE0894"/>
    <w:rsid w:val="00CE0CF7"/>
    <w:rsid w:val="00CE0E17"/>
    <w:rsid w:val="00CE0E96"/>
    <w:rsid w:val="00CE0F44"/>
    <w:rsid w:val="00CE12B9"/>
    <w:rsid w:val="00CE14B8"/>
    <w:rsid w:val="00CE1592"/>
    <w:rsid w:val="00CE15EF"/>
    <w:rsid w:val="00CE1662"/>
    <w:rsid w:val="00CE16DE"/>
    <w:rsid w:val="00CE1732"/>
    <w:rsid w:val="00CE1801"/>
    <w:rsid w:val="00CE19D2"/>
    <w:rsid w:val="00CE19DF"/>
    <w:rsid w:val="00CE1C2C"/>
    <w:rsid w:val="00CE1D77"/>
    <w:rsid w:val="00CE1F89"/>
    <w:rsid w:val="00CE1F9A"/>
    <w:rsid w:val="00CE20C9"/>
    <w:rsid w:val="00CE21EB"/>
    <w:rsid w:val="00CE2273"/>
    <w:rsid w:val="00CE2309"/>
    <w:rsid w:val="00CE2480"/>
    <w:rsid w:val="00CE24FD"/>
    <w:rsid w:val="00CE2503"/>
    <w:rsid w:val="00CE27C8"/>
    <w:rsid w:val="00CE28B6"/>
    <w:rsid w:val="00CE2A5E"/>
    <w:rsid w:val="00CE2C27"/>
    <w:rsid w:val="00CE2D14"/>
    <w:rsid w:val="00CE2D86"/>
    <w:rsid w:val="00CE2DBD"/>
    <w:rsid w:val="00CE2DFF"/>
    <w:rsid w:val="00CE2FE6"/>
    <w:rsid w:val="00CE30E1"/>
    <w:rsid w:val="00CE3125"/>
    <w:rsid w:val="00CE3192"/>
    <w:rsid w:val="00CE34A1"/>
    <w:rsid w:val="00CE3549"/>
    <w:rsid w:val="00CE35B8"/>
    <w:rsid w:val="00CE35BF"/>
    <w:rsid w:val="00CE382A"/>
    <w:rsid w:val="00CE3920"/>
    <w:rsid w:val="00CE3980"/>
    <w:rsid w:val="00CE39A3"/>
    <w:rsid w:val="00CE3ABA"/>
    <w:rsid w:val="00CE3B2B"/>
    <w:rsid w:val="00CE3C66"/>
    <w:rsid w:val="00CE3CC7"/>
    <w:rsid w:val="00CE3D08"/>
    <w:rsid w:val="00CE3D11"/>
    <w:rsid w:val="00CE3DB8"/>
    <w:rsid w:val="00CE3EB9"/>
    <w:rsid w:val="00CE3EBD"/>
    <w:rsid w:val="00CE3FF1"/>
    <w:rsid w:val="00CE412F"/>
    <w:rsid w:val="00CE4158"/>
    <w:rsid w:val="00CE4270"/>
    <w:rsid w:val="00CE4271"/>
    <w:rsid w:val="00CE42DA"/>
    <w:rsid w:val="00CE456C"/>
    <w:rsid w:val="00CE462E"/>
    <w:rsid w:val="00CE4630"/>
    <w:rsid w:val="00CE466C"/>
    <w:rsid w:val="00CE467B"/>
    <w:rsid w:val="00CE48DC"/>
    <w:rsid w:val="00CE4931"/>
    <w:rsid w:val="00CE494E"/>
    <w:rsid w:val="00CE4957"/>
    <w:rsid w:val="00CE4A62"/>
    <w:rsid w:val="00CE4AAF"/>
    <w:rsid w:val="00CE4C65"/>
    <w:rsid w:val="00CE4CAB"/>
    <w:rsid w:val="00CE4CB8"/>
    <w:rsid w:val="00CE4E6E"/>
    <w:rsid w:val="00CE4FE2"/>
    <w:rsid w:val="00CE5036"/>
    <w:rsid w:val="00CE511C"/>
    <w:rsid w:val="00CE5157"/>
    <w:rsid w:val="00CE52B0"/>
    <w:rsid w:val="00CE52F9"/>
    <w:rsid w:val="00CE54B6"/>
    <w:rsid w:val="00CE5545"/>
    <w:rsid w:val="00CE5778"/>
    <w:rsid w:val="00CE57D5"/>
    <w:rsid w:val="00CE57EA"/>
    <w:rsid w:val="00CE5883"/>
    <w:rsid w:val="00CE59F8"/>
    <w:rsid w:val="00CE5AE0"/>
    <w:rsid w:val="00CE5AEF"/>
    <w:rsid w:val="00CE5CF4"/>
    <w:rsid w:val="00CE5E18"/>
    <w:rsid w:val="00CE5EFB"/>
    <w:rsid w:val="00CE5F55"/>
    <w:rsid w:val="00CE5F75"/>
    <w:rsid w:val="00CE6038"/>
    <w:rsid w:val="00CE61D2"/>
    <w:rsid w:val="00CE6250"/>
    <w:rsid w:val="00CE62AE"/>
    <w:rsid w:val="00CE62CF"/>
    <w:rsid w:val="00CE6363"/>
    <w:rsid w:val="00CE6452"/>
    <w:rsid w:val="00CE661F"/>
    <w:rsid w:val="00CE668C"/>
    <w:rsid w:val="00CE6697"/>
    <w:rsid w:val="00CE66FE"/>
    <w:rsid w:val="00CE6765"/>
    <w:rsid w:val="00CE6785"/>
    <w:rsid w:val="00CE67A9"/>
    <w:rsid w:val="00CE67EA"/>
    <w:rsid w:val="00CE6884"/>
    <w:rsid w:val="00CE68B7"/>
    <w:rsid w:val="00CE69A2"/>
    <w:rsid w:val="00CE6A8C"/>
    <w:rsid w:val="00CE6AB8"/>
    <w:rsid w:val="00CE6AD9"/>
    <w:rsid w:val="00CE6C7C"/>
    <w:rsid w:val="00CE6D4A"/>
    <w:rsid w:val="00CE6DB0"/>
    <w:rsid w:val="00CE7020"/>
    <w:rsid w:val="00CE7037"/>
    <w:rsid w:val="00CE719C"/>
    <w:rsid w:val="00CE7247"/>
    <w:rsid w:val="00CE7257"/>
    <w:rsid w:val="00CE7358"/>
    <w:rsid w:val="00CE75D4"/>
    <w:rsid w:val="00CE7685"/>
    <w:rsid w:val="00CE76E1"/>
    <w:rsid w:val="00CE77BC"/>
    <w:rsid w:val="00CE77C9"/>
    <w:rsid w:val="00CE7849"/>
    <w:rsid w:val="00CE7882"/>
    <w:rsid w:val="00CE788B"/>
    <w:rsid w:val="00CE7A63"/>
    <w:rsid w:val="00CE7A9A"/>
    <w:rsid w:val="00CE7B3C"/>
    <w:rsid w:val="00CE7C91"/>
    <w:rsid w:val="00CE7D54"/>
    <w:rsid w:val="00CE7E1D"/>
    <w:rsid w:val="00CE7E58"/>
    <w:rsid w:val="00CE7F82"/>
    <w:rsid w:val="00CF0093"/>
    <w:rsid w:val="00CF0152"/>
    <w:rsid w:val="00CF0174"/>
    <w:rsid w:val="00CF02EB"/>
    <w:rsid w:val="00CF04DD"/>
    <w:rsid w:val="00CF05A5"/>
    <w:rsid w:val="00CF06C4"/>
    <w:rsid w:val="00CF0719"/>
    <w:rsid w:val="00CF072A"/>
    <w:rsid w:val="00CF0868"/>
    <w:rsid w:val="00CF08E7"/>
    <w:rsid w:val="00CF0991"/>
    <w:rsid w:val="00CF0CEA"/>
    <w:rsid w:val="00CF0F4A"/>
    <w:rsid w:val="00CF0FD6"/>
    <w:rsid w:val="00CF107F"/>
    <w:rsid w:val="00CF111E"/>
    <w:rsid w:val="00CF1196"/>
    <w:rsid w:val="00CF124E"/>
    <w:rsid w:val="00CF1319"/>
    <w:rsid w:val="00CF14D3"/>
    <w:rsid w:val="00CF153B"/>
    <w:rsid w:val="00CF158F"/>
    <w:rsid w:val="00CF163C"/>
    <w:rsid w:val="00CF1739"/>
    <w:rsid w:val="00CF17CF"/>
    <w:rsid w:val="00CF1958"/>
    <w:rsid w:val="00CF1979"/>
    <w:rsid w:val="00CF1A47"/>
    <w:rsid w:val="00CF1A87"/>
    <w:rsid w:val="00CF1AD1"/>
    <w:rsid w:val="00CF1B34"/>
    <w:rsid w:val="00CF1B3A"/>
    <w:rsid w:val="00CF1BE7"/>
    <w:rsid w:val="00CF1BEB"/>
    <w:rsid w:val="00CF1D15"/>
    <w:rsid w:val="00CF1F7C"/>
    <w:rsid w:val="00CF2033"/>
    <w:rsid w:val="00CF20D8"/>
    <w:rsid w:val="00CF2150"/>
    <w:rsid w:val="00CF2557"/>
    <w:rsid w:val="00CF2632"/>
    <w:rsid w:val="00CF263B"/>
    <w:rsid w:val="00CF28CD"/>
    <w:rsid w:val="00CF28DA"/>
    <w:rsid w:val="00CF290B"/>
    <w:rsid w:val="00CF290E"/>
    <w:rsid w:val="00CF2945"/>
    <w:rsid w:val="00CF29A2"/>
    <w:rsid w:val="00CF2A8C"/>
    <w:rsid w:val="00CF2C2F"/>
    <w:rsid w:val="00CF2C83"/>
    <w:rsid w:val="00CF2C87"/>
    <w:rsid w:val="00CF2C9A"/>
    <w:rsid w:val="00CF2F6C"/>
    <w:rsid w:val="00CF30C5"/>
    <w:rsid w:val="00CF3120"/>
    <w:rsid w:val="00CF3271"/>
    <w:rsid w:val="00CF3426"/>
    <w:rsid w:val="00CF3567"/>
    <w:rsid w:val="00CF3603"/>
    <w:rsid w:val="00CF36AE"/>
    <w:rsid w:val="00CF3936"/>
    <w:rsid w:val="00CF3A66"/>
    <w:rsid w:val="00CF3BB0"/>
    <w:rsid w:val="00CF3BB9"/>
    <w:rsid w:val="00CF3BE7"/>
    <w:rsid w:val="00CF3C44"/>
    <w:rsid w:val="00CF3D46"/>
    <w:rsid w:val="00CF3E62"/>
    <w:rsid w:val="00CF40B8"/>
    <w:rsid w:val="00CF4173"/>
    <w:rsid w:val="00CF4186"/>
    <w:rsid w:val="00CF4287"/>
    <w:rsid w:val="00CF4291"/>
    <w:rsid w:val="00CF436D"/>
    <w:rsid w:val="00CF43CD"/>
    <w:rsid w:val="00CF4469"/>
    <w:rsid w:val="00CF4740"/>
    <w:rsid w:val="00CF4742"/>
    <w:rsid w:val="00CF484F"/>
    <w:rsid w:val="00CF4B53"/>
    <w:rsid w:val="00CF4BBB"/>
    <w:rsid w:val="00CF4CC2"/>
    <w:rsid w:val="00CF4F38"/>
    <w:rsid w:val="00CF4F40"/>
    <w:rsid w:val="00CF4F6A"/>
    <w:rsid w:val="00CF5186"/>
    <w:rsid w:val="00CF52C3"/>
    <w:rsid w:val="00CF55A1"/>
    <w:rsid w:val="00CF5679"/>
    <w:rsid w:val="00CF56EE"/>
    <w:rsid w:val="00CF57BD"/>
    <w:rsid w:val="00CF5878"/>
    <w:rsid w:val="00CF5A19"/>
    <w:rsid w:val="00CF62C0"/>
    <w:rsid w:val="00CF62F2"/>
    <w:rsid w:val="00CF6357"/>
    <w:rsid w:val="00CF63FB"/>
    <w:rsid w:val="00CF6489"/>
    <w:rsid w:val="00CF65F8"/>
    <w:rsid w:val="00CF661B"/>
    <w:rsid w:val="00CF67B1"/>
    <w:rsid w:val="00CF683C"/>
    <w:rsid w:val="00CF6998"/>
    <w:rsid w:val="00CF69F7"/>
    <w:rsid w:val="00CF6AE9"/>
    <w:rsid w:val="00CF6B20"/>
    <w:rsid w:val="00CF6C01"/>
    <w:rsid w:val="00CF6C3B"/>
    <w:rsid w:val="00CF6E3B"/>
    <w:rsid w:val="00CF6FF6"/>
    <w:rsid w:val="00CF7001"/>
    <w:rsid w:val="00CF7025"/>
    <w:rsid w:val="00CF7046"/>
    <w:rsid w:val="00CF70FC"/>
    <w:rsid w:val="00CF718C"/>
    <w:rsid w:val="00CF7267"/>
    <w:rsid w:val="00CF7303"/>
    <w:rsid w:val="00CF7315"/>
    <w:rsid w:val="00CF73EA"/>
    <w:rsid w:val="00CF7548"/>
    <w:rsid w:val="00CF759D"/>
    <w:rsid w:val="00CF7611"/>
    <w:rsid w:val="00CF7619"/>
    <w:rsid w:val="00CF769A"/>
    <w:rsid w:val="00CF76FA"/>
    <w:rsid w:val="00CF785F"/>
    <w:rsid w:val="00CF78C0"/>
    <w:rsid w:val="00CF7972"/>
    <w:rsid w:val="00CF79E5"/>
    <w:rsid w:val="00CF7A13"/>
    <w:rsid w:val="00CF7B16"/>
    <w:rsid w:val="00CF7C21"/>
    <w:rsid w:val="00CF7C7C"/>
    <w:rsid w:val="00CF7F85"/>
    <w:rsid w:val="00CF7FA2"/>
    <w:rsid w:val="00D001BC"/>
    <w:rsid w:val="00D0043B"/>
    <w:rsid w:val="00D00496"/>
    <w:rsid w:val="00D006A2"/>
    <w:rsid w:val="00D00763"/>
    <w:rsid w:val="00D0079D"/>
    <w:rsid w:val="00D0085A"/>
    <w:rsid w:val="00D008E3"/>
    <w:rsid w:val="00D00999"/>
    <w:rsid w:val="00D00BB2"/>
    <w:rsid w:val="00D00D03"/>
    <w:rsid w:val="00D00D26"/>
    <w:rsid w:val="00D00D55"/>
    <w:rsid w:val="00D00D86"/>
    <w:rsid w:val="00D00D87"/>
    <w:rsid w:val="00D00EFF"/>
    <w:rsid w:val="00D0105B"/>
    <w:rsid w:val="00D01232"/>
    <w:rsid w:val="00D012BB"/>
    <w:rsid w:val="00D0138D"/>
    <w:rsid w:val="00D01419"/>
    <w:rsid w:val="00D0148E"/>
    <w:rsid w:val="00D014B1"/>
    <w:rsid w:val="00D0178B"/>
    <w:rsid w:val="00D01794"/>
    <w:rsid w:val="00D017A8"/>
    <w:rsid w:val="00D01858"/>
    <w:rsid w:val="00D01B67"/>
    <w:rsid w:val="00D01E0F"/>
    <w:rsid w:val="00D01E4D"/>
    <w:rsid w:val="00D0205A"/>
    <w:rsid w:val="00D02063"/>
    <w:rsid w:val="00D021C3"/>
    <w:rsid w:val="00D02352"/>
    <w:rsid w:val="00D0242D"/>
    <w:rsid w:val="00D0257A"/>
    <w:rsid w:val="00D02582"/>
    <w:rsid w:val="00D0267F"/>
    <w:rsid w:val="00D027E0"/>
    <w:rsid w:val="00D02874"/>
    <w:rsid w:val="00D02D5D"/>
    <w:rsid w:val="00D02D86"/>
    <w:rsid w:val="00D02DCA"/>
    <w:rsid w:val="00D02EB8"/>
    <w:rsid w:val="00D030FB"/>
    <w:rsid w:val="00D0310E"/>
    <w:rsid w:val="00D031AC"/>
    <w:rsid w:val="00D03292"/>
    <w:rsid w:val="00D03337"/>
    <w:rsid w:val="00D03462"/>
    <w:rsid w:val="00D0348B"/>
    <w:rsid w:val="00D0355B"/>
    <w:rsid w:val="00D03679"/>
    <w:rsid w:val="00D0374D"/>
    <w:rsid w:val="00D0376B"/>
    <w:rsid w:val="00D038B1"/>
    <w:rsid w:val="00D03932"/>
    <w:rsid w:val="00D03A06"/>
    <w:rsid w:val="00D03ABA"/>
    <w:rsid w:val="00D03D23"/>
    <w:rsid w:val="00D03D65"/>
    <w:rsid w:val="00D03DAA"/>
    <w:rsid w:val="00D03DD8"/>
    <w:rsid w:val="00D04093"/>
    <w:rsid w:val="00D044B2"/>
    <w:rsid w:val="00D044F9"/>
    <w:rsid w:val="00D04591"/>
    <w:rsid w:val="00D045F9"/>
    <w:rsid w:val="00D045FA"/>
    <w:rsid w:val="00D0460C"/>
    <w:rsid w:val="00D04618"/>
    <w:rsid w:val="00D04755"/>
    <w:rsid w:val="00D0476B"/>
    <w:rsid w:val="00D048E5"/>
    <w:rsid w:val="00D0490C"/>
    <w:rsid w:val="00D0492F"/>
    <w:rsid w:val="00D04A5C"/>
    <w:rsid w:val="00D04D62"/>
    <w:rsid w:val="00D04E08"/>
    <w:rsid w:val="00D04EE7"/>
    <w:rsid w:val="00D05032"/>
    <w:rsid w:val="00D0512C"/>
    <w:rsid w:val="00D051AF"/>
    <w:rsid w:val="00D0520B"/>
    <w:rsid w:val="00D052FE"/>
    <w:rsid w:val="00D0532C"/>
    <w:rsid w:val="00D05518"/>
    <w:rsid w:val="00D05591"/>
    <w:rsid w:val="00D055CF"/>
    <w:rsid w:val="00D05692"/>
    <w:rsid w:val="00D0574C"/>
    <w:rsid w:val="00D0576A"/>
    <w:rsid w:val="00D058F7"/>
    <w:rsid w:val="00D059F2"/>
    <w:rsid w:val="00D05B9C"/>
    <w:rsid w:val="00D05BD9"/>
    <w:rsid w:val="00D05BE4"/>
    <w:rsid w:val="00D05C0B"/>
    <w:rsid w:val="00D05C39"/>
    <w:rsid w:val="00D05CCE"/>
    <w:rsid w:val="00D05D3E"/>
    <w:rsid w:val="00D05E47"/>
    <w:rsid w:val="00D05E92"/>
    <w:rsid w:val="00D05F24"/>
    <w:rsid w:val="00D05F46"/>
    <w:rsid w:val="00D06063"/>
    <w:rsid w:val="00D060F4"/>
    <w:rsid w:val="00D06414"/>
    <w:rsid w:val="00D065B3"/>
    <w:rsid w:val="00D06632"/>
    <w:rsid w:val="00D0663F"/>
    <w:rsid w:val="00D06676"/>
    <w:rsid w:val="00D0672E"/>
    <w:rsid w:val="00D067AC"/>
    <w:rsid w:val="00D068F2"/>
    <w:rsid w:val="00D06C71"/>
    <w:rsid w:val="00D06E86"/>
    <w:rsid w:val="00D06EB8"/>
    <w:rsid w:val="00D07060"/>
    <w:rsid w:val="00D0726A"/>
    <w:rsid w:val="00D07290"/>
    <w:rsid w:val="00D072DB"/>
    <w:rsid w:val="00D0739E"/>
    <w:rsid w:val="00D073D3"/>
    <w:rsid w:val="00D074BE"/>
    <w:rsid w:val="00D07505"/>
    <w:rsid w:val="00D07524"/>
    <w:rsid w:val="00D0757C"/>
    <w:rsid w:val="00D0768C"/>
    <w:rsid w:val="00D07A08"/>
    <w:rsid w:val="00D07B1B"/>
    <w:rsid w:val="00D07EDB"/>
    <w:rsid w:val="00D07EF9"/>
    <w:rsid w:val="00D07FD3"/>
    <w:rsid w:val="00D10033"/>
    <w:rsid w:val="00D100EE"/>
    <w:rsid w:val="00D1019A"/>
    <w:rsid w:val="00D10664"/>
    <w:rsid w:val="00D10824"/>
    <w:rsid w:val="00D10B9D"/>
    <w:rsid w:val="00D10C59"/>
    <w:rsid w:val="00D10D6F"/>
    <w:rsid w:val="00D10D81"/>
    <w:rsid w:val="00D10F33"/>
    <w:rsid w:val="00D11031"/>
    <w:rsid w:val="00D11172"/>
    <w:rsid w:val="00D11187"/>
    <w:rsid w:val="00D11189"/>
    <w:rsid w:val="00D111D9"/>
    <w:rsid w:val="00D11210"/>
    <w:rsid w:val="00D11255"/>
    <w:rsid w:val="00D11463"/>
    <w:rsid w:val="00D1158F"/>
    <w:rsid w:val="00D115B6"/>
    <w:rsid w:val="00D1161F"/>
    <w:rsid w:val="00D1172C"/>
    <w:rsid w:val="00D11776"/>
    <w:rsid w:val="00D11865"/>
    <w:rsid w:val="00D11A07"/>
    <w:rsid w:val="00D11C5D"/>
    <w:rsid w:val="00D11C60"/>
    <w:rsid w:val="00D11C70"/>
    <w:rsid w:val="00D11CA6"/>
    <w:rsid w:val="00D11CC2"/>
    <w:rsid w:val="00D11D45"/>
    <w:rsid w:val="00D11DDA"/>
    <w:rsid w:val="00D11F5A"/>
    <w:rsid w:val="00D12000"/>
    <w:rsid w:val="00D120AD"/>
    <w:rsid w:val="00D120D9"/>
    <w:rsid w:val="00D12114"/>
    <w:rsid w:val="00D12243"/>
    <w:rsid w:val="00D122DF"/>
    <w:rsid w:val="00D122FC"/>
    <w:rsid w:val="00D12367"/>
    <w:rsid w:val="00D124C6"/>
    <w:rsid w:val="00D125A1"/>
    <w:rsid w:val="00D125C2"/>
    <w:rsid w:val="00D1280C"/>
    <w:rsid w:val="00D12D9E"/>
    <w:rsid w:val="00D130B6"/>
    <w:rsid w:val="00D13157"/>
    <w:rsid w:val="00D1321E"/>
    <w:rsid w:val="00D1324A"/>
    <w:rsid w:val="00D133C8"/>
    <w:rsid w:val="00D13420"/>
    <w:rsid w:val="00D134A1"/>
    <w:rsid w:val="00D134DB"/>
    <w:rsid w:val="00D13663"/>
    <w:rsid w:val="00D13706"/>
    <w:rsid w:val="00D1371B"/>
    <w:rsid w:val="00D13811"/>
    <w:rsid w:val="00D13878"/>
    <w:rsid w:val="00D13902"/>
    <w:rsid w:val="00D13909"/>
    <w:rsid w:val="00D13934"/>
    <w:rsid w:val="00D13949"/>
    <w:rsid w:val="00D13A48"/>
    <w:rsid w:val="00D13BA6"/>
    <w:rsid w:val="00D13C08"/>
    <w:rsid w:val="00D13C6E"/>
    <w:rsid w:val="00D13CCA"/>
    <w:rsid w:val="00D13DBA"/>
    <w:rsid w:val="00D13E42"/>
    <w:rsid w:val="00D13EA4"/>
    <w:rsid w:val="00D1410E"/>
    <w:rsid w:val="00D1477C"/>
    <w:rsid w:val="00D147C2"/>
    <w:rsid w:val="00D1486E"/>
    <w:rsid w:val="00D14912"/>
    <w:rsid w:val="00D14A83"/>
    <w:rsid w:val="00D14AE4"/>
    <w:rsid w:val="00D14B90"/>
    <w:rsid w:val="00D14C02"/>
    <w:rsid w:val="00D14E5D"/>
    <w:rsid w:val="00D1504E"/>
    <w:rsid w:val="00D150EF"/>
    <w:rsid w:val="00D1512E"/>
    <w:rsid w:val="00D15283"/>
    <w:rsid w:val="00D15345"/>
    <w:rsid w:val="00D15365"/>
    <w:rsid w:val="00D153C9"/>
    <w:rsid w:val="00D156D9"/>
    <w:rsid w:val="00D156F2"/>
    <w:rsid w:val="00D158A8"/>
    <w:rsid w:val="00D15917"/>
    <w:rsid w:val="00D1591B"/>
    <w:rsid w:val="00D15952"/>
    <w:rsid w:val="00D15980"/>
    <w:rsid w:val="00D15A0F"/>
    <w:rsid w:val="00D15A12"/>
    <w:rsid w:val="00D15B28"/>
    <w:rsid w:val="00D15C53"/>
    <w:rsid w:val="00D15F5A"/>
    <w:rsid w:val="00D15F5F"/>
    <w:rsid w:val="00D16098"/>
    <w:rsid w:val="00D160F5"/>
    <w:rsid w:val="00D16224"/>
    <w:rsid w:val="00D1627D"/>
    <w:rsid w:val="00D162F4"/>
    <w:rsid w:val="00D1643B"/>
    <w:rsid w:val="00D164AF"/>
    <w:rsid w:val="00D164B0"/>
    <w:rsid w:val="00D16522"/>
    <w:rsid w:val="00D16645"/>
    <w:rsid w:val="00D16A3A"/>
    <w:rsid w:val="00D16AAD"/>
    <w:rsid w:val="00D16CF0"/>
    <w:rsid w:val="00D16E58"/>
    <w:rsid w:val="00D16F0C"/>
    <w:rsid w:val="00D170BC"/>
    <w:rsid w:val="00D17181"/>
    <w:rsid w:val="00D17190"/>
    <w:rsid w:val="00D17193"/>
    <w:rsid w:val="00D1719D"/>
    <w:rsid w:val="00D17390"/>
    <w:rsid w:val="00D173CE"/>
    <w:rsid w:val="00D173D4"/>
    <w:rsid w:val="00D174D0"/>
    <w:rsid w:val="00D17551"/>
    <w:rsid w:val="00D17591"/>
    <w:rsid w:val="00D17625"/>
    <w:rsid w:val="00D176D3"/>
    <w:rsid w:val="00D177EC"/>
    <w:rsid w:val="00D1789E"/>
    <w:rsid w:val="00D17936"/>
    <w:rsid w:val="00D17B99"/>
    <w:rsid w:val="00D17BFC"/>
    <w:rsid w:val="00D17CEA"/>
    <w:rsid w:val="00D17DFB"/>
    <w:rsid w:val="00D2016D"/>
    <w:rsid w:val="00D2019F"/>
    <w:rsid w:val="00D201BF"/>
    <w:rsid w:val="00D20264"/>
    <w:rsid w:val="00D2048E"/>
    <w:rsid w:val="00D205D2"/>
    <w:rsid w:val="00D20635"/>
    <w:rsid w:val="00D206AF"/>
    <w:rsid w:val="00D206C3"/>
    <w:rsid w:val="00D20727"/>
    <w:rsid w:val="00D20769"/>
    <w:rsid w:val="00D207D1"/>
    <w:rsid w:val="00D2080A"/>
    <w:rsid w:val="00D208A5"/>
    <w:rsid w:val="00D2092D"/>
    <w:rsid w:val="00D2095F"/>
    <w:rsid w:val="00D20969"/>
    <w:rsid w:val="00D20A9C"/>
    <w:rsid w:val="00D20B8C"/>
    <w:rsid w:val="00D20C65"/>
    <w:rsid w:val="00D20D57"/>
    <w:rsid w:val="00D20EB0"/>
    <w:rsid w:val="00D20EC0"/>
    <w:rsid w:val="00D20ED1"/>
    <w:rsid w:val="00D20FC5"/>
    <w:rsid w:val="00D21003"/>
    <w:rsid w:val="00D21005"/>
    <w:rsid w:val="00D21029"/>
    <w:rsid w:val="00D21150"/>
    <w:rsid w:val="00D2131C"/>
    <w:rsid w:val="00D213CC"/>
    <w:rsid w:val="00D2145C"/>
    <w:rsid w:val="00D2151D"/>
    <w:rsid w:val="00D21528"/>
    <w:rsid w:val="00D21557"/>
    <w:rsid w:val="00D215CD"/>
    <w:rsid w:val="00D215DB"/>
    <w:rsid w:val="00D21880"/>
    <w:rsid w:val="00D218A3"/>
    <w:rsid w:val="00D2196E"/>
    <w:rsid w:val="00D21EAC"/>
    <w:rsid w:val="00D21FBA"/>
    <w:rsid w:val="00D21FFF"/>
    <w:rsid w:val="00D22195"/>
    <w:rsid w:val="00D221F3"/>
    <w:rsid w:val="00D22366"/>
    <w:rsid w:val="00D22464"/>
    <w:rsid w:val="00D224AB"/>
    <w:rsid w:val="00D22635"/>
    <w:rsid w:val="00D22780"/>
    <w:rsid w:val="00D228BB"/>
    <w:rsid w:val="00D229D7"/>
    <w:rsid w:val="00D22A86"/>
    <w:rsid w:val="00D22C72"/>
    <w:rsid w:val="00D22D76"/>
    <w:rsid w:val="00D22D91"/>
    <w:rsid w:val="00D22FF4"/>
    <w:rsid w:val="00D23084"/>
    <w:rsid w:val="00D231F0"/>
    <w:rsid w:val="00D23554"/>
    <w:rsid w:val="00D238C4"/>
    <w:rsid w:val="00D2396E"/>
    <w:rsid w:val="00D2398A"/>
    <w:rsid w:val="00D23ABA"/>
    <w:rsid w:val="00D23AEC"/>
    <w:rsid w:val="00D23BAE"/>
    <w:rsid w:val="00D23C69"/>
    <w:rsid w:val="00D240CF"/>
    <w:rsid w:val="00D2417C"/>
    <w:rsid w:val="00D24551"/>
    <w:rsid w:val="00D24626"/>
    <w:rsid w:val="00D246EE"/>
    <w:rsid w:val="00D247E3"/>
    <w:rsid w:val="00D249FD"/>
    <w:rsid w:val="00D24A96"/>
    <w:rsid w:val="00D24AA6"/>
    <w:rsid w:val="00D24B6F"/>
    <w:rsid w:val="00D24B81"/>
    <w:rsid w:val="00D24B88"/>
    <w:rsid w:val="00D24CE9"/>
    <w:rsid w:val="00D24CFD"/>
    <w:rsid w:val="00D24D83"/>
    <w:rsid w:val="00D24E53"/>
    <w:rsid w:val="00D252C7"/>
    <w:rsid w:val="00D25422"/>
    <w:rsid w:val="00D254CE"/>
    <w:rsid w:val="00D255BF"/>
    <w:rsid w:val="00D255CA"/>
    <w:rsid w:val="00D25608"/>
    <w:rsid w:val="00D25698"/>
    <w:rsid w:val="00D256C4"/>
    <w:rsid w:val="00D2576B"/>
    <w:rsid w:val="00D258A8"/>
    <w:rsid w:val="00D258EC"/>
    <w:rsid w:val="00D258F9"/>
    <w:rsid w:val="00D25BB6"/>
    <w:rsid w:val="00D25BF6"/>
    <w:rsid w:val="00D25C23"/>
    <w:rsid w:val="00D25C57"/>
    <w:rsid w:val="00D25C84"/>
    <w:rsid w:val="00D25D0C"/>
    <w:rsid w:val="00D25D81"/>
    <w:rsid w:val="00D25EBE"/>
    <w:rsid w:val="00D25F7D"/>
    <w:rsid w:val="00D26053"/>
    <w:rsid w:val="00D260BF"/>
    <w:rsid w:val="00D260C0"/>
    <w:rsid w:val="00D263A0"/>
    <w:rsid w:val="00D263A9"/>
    <w:rsid w:val="00D2659C"/>
    <w:rsid w:val="00D26615"/>
    <w:rsid w:val="00D2682A"/>
    <w:rsid w:val="00D268A7"/>
    <w:rsid w:val="00D26926"/>
    <w:rsid w:val="00D26942"/>
    <w:rsid w:val="00D2695E"/>
    <w:rsid w:val="00D26A99"/>
    <w:rsid w:val="00D26B20"/>
    <w:rsid w:val="00D26B25"/>
    <w:rsid w:val="00D26B44"/>
    <w:rsid w:val="00D26BD7"/>
    <w:rsid w:val="00D26C03"/>
    <w:rsid w:val="00D26C77"/>
    <w:rsid w:val="00D26C94"/>
    <w:rsid w:val="00D26FD9"/>
    <w:rsid w:val="00D2707A"/>
    <w:rsid w:val="00D27080"/>
    <w:rsid w:val="00D271F3"/>
    <w:rsid w:val="00D272F3"/>
    <w:rsid w:val="00D2733A"/>
    <w:rsid w:val="00D2746D"/>
    <w:rsid w:val="00D2757B"/>
    <w:rsid w:val="00D276E5"/>
    <w:rsid w:val="00D27724"/>
    <w:rsid w:val="00D27880"/>
    <w:rsid w:val="00D2794D"/>
    <w:rsid w:val="00D27962"/>
    <w:rsid w:val="00D27BDC"/>
    <w:rsid w:val="00D27C24"/>
    <w:rsid w:val="00D27EBD"/>
    <w:rsid w:val="00D27ED9"/>
    <w:rsid w:val="00D30482"/>
    <w:rsid w:val="00D304F8"/>
    <w:rsid w:val="00D30651"/>
    <w:rsid w:val="00D3066B"/>
    <w:rsid w:val="00D30692"/>
    <w:rsid w:val="00D306EE"/>
    <w:rsid w:val="00D30757"/>
    <w:rsid w:val="00D307DF"/>
    <w:rsid w:val="00D3091A"/>
    <w:rsid w:val="00D309D4"/>
    <w:rsid w:val="00D30A28"/>
    <w:rsid w:val="00D30A71"/>
    <w:rsid w:val="00D30C56"/>
    <w:rsid w:val="00D30C94"/>
    <w:rsid w:val="00D30E35"/>
    <w:rsid w:val="00D31019"/>
    <w:rsid w:val="00D31025"/>
    <w:rsid w:val="00D3111F"/>
    <w:rsid w:val="00D3114D"/>
    <w:rsid w:val="00D3130F"/>
    <w:rsid w:val="00D3132B"/>
    <w:rsid w:val="00D3133A"/>
    <w:rsid w:val="00D31516"/>
    <w:rsid w:val="00D3152D"/>
    <w:rsid w:val="00D31536"/>
    <w:rsid w:val="00D31666"/>
    <w:rsid w:val="00D3185D"/>
    <w:rsid w:val="00D31964"/>
    <w:rsid w:val="00D31A6A"/>
    <w:rsid w:val="00D31B55"/>
    <w:rsid w:val="00D31CCF"/>
    <w:rsid w:val="00D31CE7"/>
    <w:rsid w:val="00D31D14"/>
    <w:rsid w:val="00D31D43"/>
    <w:rsid w:val="00D31DA9"/>
    <w:rsid w:val="00D31E0B"/>
    <w:rsid w:val="00D32331"/>
    <w:rsid w:val="00D323E5"/>
    <w:rsid w:val="00D32464"/>
    <w:rsid w:val="00D32473"/>
    <w:rsid w:val="00D3256B"/>
    <w:rsid w:val="00D32630"/>
    <w:rsid w:val="00D3272E"/>
    <w:rsid w:val="00D3284D"/>
    <w:rsid w:val="00D329D4"/>
    <w:rsid w:val="00D329ED"/>
    <w:rsid w:val="00D32A91"/>
    <w:rsid w:val="00D32D5E"/>
    <w:rsid w:val="00D32F0F"/>
    <w:rsid w:val="00D330C5"/>
    <w:rsid w:val="00D33374"/>
    <w:rsid w:val="00D33400"/>
    <w:rsid w:val="00D33494"/>
    <w:rsid w:val="00D334AE"/>
    <w:rsid w:val="00D335D5"/>
    <w:rsid w:val="00D33680"/>
    <w:rsid w:val="00D33696"/>
    <w:rsid w:val="00D336FD"/>
    <w:rsid w:val="00D33708"/>
    <w:rsid w:val="00D3370B"/>
    <w:rsid w:val="00D3376E"/>
    <w:rsid w:val="00D33AAD"/>
    <w:rsid w:val="00D33AFB"/>
    <w:rsid w:val="00D33D9B"/>
    <w:rsid w:val="00D33EC7"/>
    <w:rsid w:val="00D33F29"/>
    <w:rsid w:val="00D340F4"/>
    <w:rsid w:val="00D3437F"/>
    <w:rsid w:val="00D34462"/>
    <w:rsid w:val="00D34465"/>
    <w:rsid w:val="00D34483"/>
    <w:rsid w:val="00D344F6"/>
    <w:rsid w:val="00D34519"/>
    <w:rsid w:val="00D3451F"/>
    <w:rsid w:val="00D34735"/>
    <w:rsid w:val="00D347C4"/>
    <w:rsid w:val="00D34855"/>
    <w:rsid w:val="00D34864"/>
    <w:rsid w:val="00D34958"/>
    <w:rsid w:val="00D349FF"/>
    <w:rsid w:val="00D34A21"/>
    <w:rsid w:val="00D34A8B"/>
    <w:rsid w:val="00D34C60"/>
    <w:rsid w:val="00D34C6B"/>
    <w:rsid w:val="00D34C82"/>
    <w:rsid w:val="00D34CCF"/>
    <w:rsid w:val="00D34D71"/>
    <w:rsid w:val="00D34ED2"/>
    <w:rsid w:val="00D34F59"/>
    <w:rsid w:val="00D3504C"/>
    <w:rsid w:val="00D351C2"/>
    <w:rsid w:val="00D353D6"/>
    <w:rsid w:val="00D3552F"/>
    <w:rsid w:val="00D35581"/>
    <w:rsid w:val="00D35672"/>
    <w:rsid w:val="00D35865"/>
    <w:rsid w:val="00D3594D"/>
    <w:rsid w:val="00D35A1F"/>
    <w:rsid w:val="00D35A85"/>
    <w:rsid w:val="00D35B88"/>
    <w:rsid w:val="00D35C02"/>
    <w:rsid w:val="00D35D6C"/>
    <w:rsid w:val="00D35F3E"/>
    <w:rsid w:val="00D35FD8"/>
    <w:rsid w:val="00D3603A"/>
    <w:rsid w:val="00D3606B"/>
    <w:rsid w:val="00D360BD"/>
    <w:rsid w:val="00D36268"/>
    <w:rsid w:val="00D3628E"/>
    <w:rsid w:val="00D362D4"/>
    <w:rsid w:val="00D363CB"/>
    <w:rsid w:val="00D363DB"/>
    <w:rsid w:val="00D36731"/>
    <w:rsid w:val="00D3683D"/>
    <w:rsid w:val="00D3694B"/>
    <w:rsid w:val="00D36994"/>
    <w:rsid w:val="00D369D8"/>
    <w:rsid w:val="00D36B9F"/>
    <w:rsid w:val="00D36FCD"/>
    <w:rsid w:val="00D3700D"/>
    <w:rsid w:val="00D370B9"/>
    <w:rsid w:val="00D3716D"/>
    <w:rsid w:val="00D37428"/>
    <w:rsid w:val="00D37453"/>
    <w:rsid w:val="00D374F4"/>
    <w:rsid w:val="00D377A5"/>
    <w:rsid w:val="00D37862"/>
    <w:rsid w:val="00D37937"/>
    <w:rsid w:val="00D37988"/>
    <w:rsid w:val="00D37B57"/>
    <w:rsid w:val="00D37C2C"/>
    <w:rsid w:val="00D37C51"/>
    <w:rsid w:val="00D37CB3"/>
    <w:rsid w:val="00D37CE3"/>
    <w:rsid w:val="00D37FD1"/>
    <w:rsid w:val="00D401CB"/>
    <w:rsid w:val="00D402B4"/>
    <w:rsid w:val="00D40561"/>
    <w:rsid w:val="00D40656"/>
    <w:rsid w:val="00D4098A"/>
    <w:rsid w:val="00D409BB"/>
    <w:rsid w:val="00D40A73"/>
    <w:rsid w:val="00D40C36"/>
    <w:rsid w:val="00D40CD6"/>
    <w:rsid w:val="00D40D22"/>
    <w:rsid w:val="00D40EE4"/>
    <w:rsid w:val="00D40F35"/>
    <w:rsid w:val="00D41031"/>
    <w:rsid w:val="00D41070"/>
    <w:rsid w:val="00D4108E"/>
    <w:rsid w:val="00D41256"/>
    <w:rsid w:val="00D4125C"/>
    <w:rsid w:val="00D414A3"/>
    <w:rsid w:val="00D4156D"/>
    <w:rsid w:val="00D41596"/>
    <w:rsid w:val="00D415FD"/>
    <w:rsid w:val="00D41631"/>
    <w:rsid w:val="00D41646"/>
    <w:rsid w:val="00D41677"/>
    <w:rsid w:val="00D4168B"/>
    <w:rsid w:val="00D4178A"/>
    <w:rsid w:val="00D417A4"/>
    <w:rsid w:val="00D4180B"/>
    <w:rsid w:val="00D41828"/>
    <w:rsid w:val="00D41846"/>
    <w:rsid w:val="00D4198C"/>
    <w:rsid w:val="00D41A96"/>
    <w:rsid w:val="00D41BD6"/>
    <w:rsid w:val="00D41C2D"/>
    <w:rsid w:val="00D41C32"/>
    <w:rsid w:val="00D41CFC"/>
    <w:rsid w:val="00D41E20"/>
    <w:rsid w:val="00D41E31"/>
    <w:rsid w:val="00D421FD"/>
    <w:rsid w:val="00D4260F"/>
    <w:rsid w:val="00D4264C"/>
    <w:rsid w:val="00D42770"/>
    <w:rsid w:val="00D4279B"/>
    <w:rsid w:val="00D428D4"/>
    <w:rsid w:val="00D429BB"/>
    <w:rsid w:val="00D42A15"/>
    <w:rsid w:val="00D42A4A"/>
    <w:rsid w:val="00D42B13"/>
    <w:rsid w:val="00D42C09"/>
    <w:rsid w:val="00D42C74"/>
    <w:rsid w:val="00D42CED"/>
    <w:rsid w:val="00D42D0B"/>
    <w:rsid w:val="00D42DC9"/>
    <w:rsid w:val="00D42E63"/>
    <w:rsid w:val="00D4328E"/>
    <w:rsid w:val="00D43383"/>
    <w:rsid w:val="00D434F4"/>
    <w:rsid w:val="00D43550"/>
    <w:rsid w:val="00D4356F"/>
    <w:rsid w:val="00D43641"/>
    <w:rsid w:val="00D43692"/>
    <w:rsid w:val="00D436A2"/>
    <w:rsid w:val="00D436B4"/>
    <w:rsid w:val="00D4376C"/>
    <w:rsid w:val="00D437EB"/>
    <w:rsid w:val="00D4391D"/>
    <w:rsid w:val="00D439B0"/>
    <w:rsid w:val="00D439C7"/>
    <w:rsid w:val="00D43D75"/>
    <w:rsid w:val="00D43E08"/>
    <w:rsid w:val="00D43E87"/>
    <w:rsid w:val="00D43F20"/>
    <w:rsid w:val="00D44021"/>
    <w:rsid w:val="00D4417F"/>
    <w:rsid w:val="00D4418A"/>
    <w:rsid w:val="00D441B1"/>
    <w:rsid w:val="00D441E0"/>
    <w:rsid w:val="00D44224"/>
    <w:rsid w:val="00D4423E"/>
    <w:rsid w:val="00D44270"/>
    <w:rsid w:val="00D442D1"/>
    <w:rsid w:val="00D44387"/>
    <w:rsid w:val="00D445C0"/>
    <w:rsid w:val="00D446CF"/>
    <w:rsid w:val="00D446D0"/>
    <w:rsid w:val="00D44720"/>
    <w:rsid w:val="00D447DF"/>
    <w:rsid w:val="00D449DF"/>
    <w:rsid w:val="00D44ADC"/>
    <w:rsid w:val="00D44B5B"/>
    <w:rsid w:val="00D44C24"/>
    <w:rsid w:val="00D44F3C"/>
    <w:rsid w:val="00D44F3E"/>
    <w:rsid w:val="00D45184"/>
    <w:rsid w:val="00D451DC"/>
    <w:rsid w:val="00D453C9"/>
    <w:rsid w:val="00D4550E"/>
    <w:rsid w:val="00D455AC"/>
    <w:rsid w:val="00D45739"/>
    <w:rsid w:val="00D4573B"/>
    <w:rsid w:val="00D45A9F"/>
    <w:rsid w:val="00D45B87"/>
    <w:rsid w:val="00D45BE1"/>
    <w:rsid w:val="00D45C12"/>
    <w:rsid w:val="00D45D55"/>
    <w:rsid w:val="00D45EDC"/>
    <w:rsid w:val="00D45F99"/>
    <w:rsid w:val="00D460C9"/>
    <w:rsid w:val="00D46155"/>
    <w:rsid w:val="00D46174"/>
    <w:rsid w:val="00D46234"/>
    <w:rsid w:val="00D46238"/>
    <w:rsid w:val="00D4628B"/>
    <w:rsid w:val="00D46413"/>
    <w:rsid w:val="00D465C9"/>
    <w:rsid w:val="00D46647"/>
    <w:rsid w:val="00D46724"/>
    <w:rsid w:val="00D467FB"/>
    <w:rsid w:val="00D468EA"/>
    <w:rsid w:val="00D46A0B"/>
    <w:rsid w:val="00D46A5A"/>
    <w:rsid w:val="00D46BDB"/>
    <w:rsid w:val="00D46C77"/>
    <w:rsid w:val="00D46DB6"/>
    <w:rsid w:val="00D46E5F"/>
    <w:rsid w:val="00D46F17"/>
    <w:rsid w:val="00D46FA2"/>
    <w:rsid w:val="00D4700E"/>
    <w:rsid w:val="00D470C3"/>
    <w:rsid w:val="00D47199"/>
    <w:rsid w:val="00D473D5"/>
    <w:rsid w:val="00D4741A"/>
    <w:rsid w:val="00D474EC"/>
    <w:rsid w:val="00D47520"/>
    <w:rsid w:val="00D47713"/>
    <w:rsid w:val="00D477B1"/>
    <w:rsid w:val="00D4790F"/>
    <w:rsid w:val="00D479DC"/>
    <w:rsid w:val="00D47AB5"/>
    <w:rsid w:val="00D47B56"/>
    <w:rsid w:val="00D47C9C"/>
    <w:rsid w:val="00D47F90"/>
    <w:rsid w:val="00D50368"/>
    <w:rsid w:val="00D5083C"/>
    <w:rsid w:val="00D50854"/>
    <w:rsid w:val="00D50858"/>
    <w:rsid w:val="00D5089D"/>
    <w:rsid w:val="00D50949"/>
    <w:rsid w:val="00D5095F"/>
    <w:rsid w:val="00D50A19"/>
    <w:rsid w:val="00D50AE3"/>
    <w:rsid w:val="00D50B44"/>
    <w:rsid w:val="00D50DD4"/>
    <w:rsid w:val="00D50DE6"/>
    <w:rsid w:val="00D50E30"/>
    <w:rsid w:val="00D50F6E"/>
    <w:rsid w:val="00D5108B"/>
    <w:rsid w:val="00D5126B"/>
    <w:rsid w:val="00D512E4"/>
    <w:rsid w:val="00D51394"/>
    <w:rsid w:val="00D51485"/>
    <w:rsid w:val="00D515BE"/>
    <w:rsid w:val="00D51710"/>
    <w:rsid w:val="00D51890"/>
    <w:rsid w:val="00D518BC"/>
    <w:rsid w:val="00D518C1"/>
    <w:rsid w:val="00D51CF1"/>
    <w:rsid w:val="00D51D14"/>
    <w:rsid w:val="00D51DAD"/>
    <w:rsid w:val="00D51E28"/>
    <w:rsid w:val="00D51F04"/>
    <w:rsid w:val="00D52092"/>
    <w:rsid w:val="00D52260"/>
    <w:rsid w:val="00D5226A"/>
    <w:rsid w:val="00D523BB"/>
    <w:rsid w:val="00D5247E"/>
    <w:rsid w:val="00D52565"/>
    <w:rsid w:val="00D5257F"/>
    <w:rsid w:val="00D52791"/>
    <w:rsid w:val="00D527CB"/>
    <w:rsid w:val="00D5284C"/>
    <w:rsid w:val="00D529FB"/>
    <w:rsid w:val="00D52A06"/>
    <w:rsid w:val="00D52E90"/>
    <w:rsid w:val="00D5308B"/>
    <w:rsid w:val="00D531D3"/>
    <w:rsid w:val="00D5335B"/>
    <w:rsid w:val="00D533CE"/>
    <w:rsid w:val="00D53513"/>
    <w:rsid w:val="00D53643"/>
    <w:rsid w:val="00D5389A"/>
    <w:rsid w:val="00D5392F"/>
    <w:rsid w:val="00D539DF"/>
    <w:rsid w:val="00D53BF9"/>
    <w:rsid w:val="00D53C86"/>
    <w:rsid w:val="00D53E02"/>
    <w:rsid w:val="00D53EDC"/>
    <w:rsid w:val="00D53F23"/>
    <w:rsid w:val="00D5401B"/>
    <w:rsid w:val="00D540F2"/>
    <w:rsid w:val="00D542A4"/>
    <w:rsid w:val="00D54612"/>
    <w:rsid w:val="00D54936"/>
    <w:rsid w:val="00D54AB1"/>
    <w:rsid w:val="00D54BFD"/>
    <w:rsid w:val="00D54C56"/>
    <w:rsid w:val="00D54CC2"/>
    <w:rsid w:val="00D54EC7"/>
    <w:rsid w:val="00D54FA1"/>
    <w:rsid w:val="00D55022"/>
    <w:rsid w:val="00D5506D"/>
    <w:rsid w:val="00D550C7"/>
    <w:rsid w:val="00D55526"/>
    <w:rsid w:val="00D557BA"/>
    <w:rsid w:val="00D5598F"/>
    <w:rsid w:val="00D55B9F"/>
    <w:rsid w:val="00D55EF1"/>
    <w:rsid w:val="00D56004"/>
    <w:rsid w:val="00D56012"/>
    <w:rsid w:val="00D561E3"/>
    <w:rsid w:val="00D5623B"/>
    <w:rsid w:val="00D56490"/>
    <w:rsid w:val="00D5661A"/>
    <w:rsid w:val="00D5665A"/>
    <w:rsid w:val="00D5668C"/>
    <w:rsid w:val="00D566BF"/>
    <w:rsid w:val="00D566CE"/>
    <w:rsid w:val="00D566CF"/>
    <w:rsid w:val="00D56702"/>
    <w:rsid w:val="00D5695A"/>
    <w:rsid w:val="00D569C4"/>
    <w:rsid w:val="00D56A3C"/>
    <w:rsid w:val="00D56AAE"/>
    <w:rsid w:val="00D56AEA"/>
    <w:rsid w:val="00D56BDE"/>
    <w:rsid w:val="00D56C8B"/>
    <w:rsid w:val="00D56D38"/>
    <w:rsid w:val="00D56D92"/>
    <w:rsid w:val="00D56EA9"/>
    <w:rsid w:val="00D570A8"/>
    <w:rsid w:val="00D572B3"/>
    <w:rsid w:val="00D573EF"/>
    <w:rsid w:val="00D57447"/>
    <w:rsid w:val="00D576C4"/>
    <w:rsid w:val="00D57704"/>
    <w:rsid w:val="00D57770"/>
    <w:rsid w:val="00D57791"/>
    <w:rsid w:val="00D57B89"/>
    <w:rsid w:val="00D57EA5"/>
    <w:rsid w:val="00D57F30"/>
    <w:rsid w:val="00D57FFC"/>
    <w:rsid w:val="00D60038"/>
    <w:rsid w:val="00D60173"/>
    <w:rsid w:val="00D60300"/>
    <w:rsid w:val="00D60371"/>
    <w:rsid w:val="00D60586"/>
    <w:rsid w:val="00D605F7"/>
    <w:rsid w:val="00D60653"/>
    <w:rsid w:val="00D606CF"/>
    <w:rsid w:val="00D60904"/>
    <w:rsid w:val="00D609F5"/>
    <w:rsid w:val="00D60A6B"/>
    <w:rsid w:val="00D60B2E"/>
    <w:rsid w:val="00D60C25"/>
    <w:rsid w:val="00D60C64"/>
    <w:rsid w:val="00D60D21"/>
    <w:rsid w:val="00D60E3D"/>
    <w:rsid w:val="00D60F29"/>
    <w:rsid w:val="00D60F59"/>
    <w:rsid w:val="00D61035"/>
    <w:rsid w:val="00D61204"/>
    <w:rsid w:val="00D61258"/>
    <w:rsid w:val="00D61284"/>
    <w:rsid w:val="00D6142C"/>
    <w:rsid w:val="00D6143E"/>
    <w:rsid w:val="00D614D1"/>
    <w:rsid w:val="00D615C9"/>
    <w:rsid w:val="00D61614"/>
    <w:rsid w:val="00D6164F"/>
    <w:rsid w:val="00D6168C"/>
    <w:rsid w:val="00D61794"/>
    <w:rsid w:val="00D618B6"/>
    <w:rsid w:val="00D61910"/>
    <w:rsid w:val="00D61915"/>
    <w:rsid w:val="00D619D8"/>
    <w:rsid w:val="00D61B0C"/>
    <w:rsid w:val="00D61B14"/>
    <w:rsid w:val="00D61EFC"/>
    <w:rsid w:val="00D61F8F"/>
    <w:rsid w:val="00D61FDD"/>
    <w:rsid w:val="00D62077"/>
    <w:rsid w:val="00D620CE"/>
    <w:rsid w:val="00D62176"/>
    <w:rsid w:val="00D6220B"/>
    <w:rsid w:val="00D6224B"/>
    <w:rsid w:val="00D62308"/>
    <w:rsid w:val="00D6239D"/>
    <w:rsid w:val="00D62455"/>
    <w:rsid w:val="00D62519"/>
    <w:rsid w:val="00D62531"/>
    <w:rsid w:val="00D62687"/>
    <w:rsid w:val="00D6270C"/>
    <w:rsid w:val="00D62719"/>
    <w:rsid w:val="00D62CC1"/>
    <w:rsid w:val="00D62DF2"/>
    <w:rsid w:val="00D62E70"/>
    <w:rsid w:val="00D62F18"/>
    <w:rsid w:val="00D62FA8"/>
    <w:rsid w:val="00D6307C"/>
    <w:rsid w:val="00D630A4"/>
    <w:rsid w:val="00D63275"/>
    <w:rsid w:val="00D63445"/>
    <w:rsid w:val="00D634BA"/>
    <w:rsid w:val="00D6353F"/>
    <w:rsid w:val="00D63630"/>
    <w:rsid w:val="00D63982"/>
    <w:rsid w:val="00D63CF0"/>
    <w:rsid w:val="00D63F5E"/>
    <w:rsid w:val="00D63F80"/>
    <w:rsid w:val="00D63FC8"/>
    <w:rsid w:val="00D6402D"/>
    <w:rsid w:val="00D64054"/>
    <w:rsid w:val="00D64195"/>
    <w:rsid w:val="00D641E1"/>
    <w:rsid w:val="00D642C4"/>
    <w:rsid w:val="00D64472"/>
    <w:rsid w:val="00D6449C"/>
    <w:rsid w:val="00D64510"/>
    <w:rsid w:val="00D6466F"/>
    <w:rsid w:val="00D6470C"/>
    <w:rsid w:val="00D64774"/>
    <w:rsid w:val="00D64822"/>
    <w:rsid w:val="00D648A5"/>
    <w:rsid w:val="00D64A43"/>
    <w:rsid w:val="00D64DE0"/>
    <w:rsid w:val="00D64E46"/>
    <w:rsid w:val="00D64E4E"/>
    <w:rsid w:val="00D64ECC"/>
    <w:rsid w:val="00D64F59"/>
    <w:rsid w:val="00D64F91"/>
    <w:rsid w:val="00D65022"/>
    <w:rsid w:val="00D65191"/>
    <w:rsid w:val="00D651FC"/>
    <w:rsid w:val="00D65207"/>
    <w:rsid w:val="00D65232"/>
    <w:rsid w:val="00D65243"/>
    <w:rsid w:val="00D65389"/>
    <w:rsid w:val="00D653AF"/>
    <w:rsid w:val="00D656AF"/>
    <w:rsid w:val="00D65912"/>
    <w:rsid w:val="00D65D1C"/>
    <w:rsid w:val="00D65D93"/>
    <w:rsid w:val="00D65E54"/>
    <w:rsid w:val="00D65E92"/>
    <w:rsid w:val="00D65F10"/>
    <w:rsid w:val="00D65FD6"/>
    <w:rsid w:val="00D66044"/>
    <w:rsid w:val="00D66097"/>
    <w:rsid w:val="00D66132"/>
    <w:rsid w:val="00D6622A"/>
    <w:rsid w:val="00D66232"/>
    <w:rsid w:val="00D66267"/>
    <w:rsid w:val="00D663FB"/>
    <w:rsid w:val="00D6649D"/>
    <w:rsid w:val="00D664CB"/>
    <w:rsid w:val="00D664D5"/>
    <w:rsid w:val="00D665D1"/>
    <w:rsid w:val="00D665D5"/>
    <w:rsid w:val="00D66685"/>
    <w:rsid w:val="00D66702"/>
    <w:rsid w:val="00D667F1"/>
    <w:rsid w:val="00D66827"/>
    <w:rsid w:val="00D66A05"/>
    <w:rsid w:val="00D66B18"/>
    <w:rsid w:val="00D66B79"/>
    <w:rsid w:val="00D66C04"/>
    <w:rsid w:val="00D66CBB"/>
    <w:rsid w:val="00D66D51"/>
    <w:rsid w:val="00D66F27"/>
    <w:rsid w:val="00D66FC8"/>
    <w:rsid w:val="00D6700C"/>
    <w:rsid w:val="00D6710E"/>
    <w:rsid w:val="00D671BD"/>
    <w:rsid w:val="00D67448"/>
    <w:rsid w:val="00D67553"/>
    <w:rsid w:val="00D676D9"/>
    <w:rsid w:val="00D67763"/>
    <w:rsid w:val="00D67780"/>
    <w:rsid w:val="00D678BA"/>
    <w:rsid w:val="00D679FF"/>
    <w:rsid w:val="00D67A25"/>
    <w:rsid w:val="00D67A4D"/>
    <w:rsid w:val="00D67AD3"/>
    <w:rsid w:val="00D67C61"/>
    <w:rsid w:val="00D67E7F"/>
    <w:rsid w:val="00D67EBD"/>
    <w:rsid w:val="00D67FA3"/>
    <w:rsid w:val="00D701D8"/>
    <w:rsid w:val="00D70264"/>
    <w:rsid w:val="00D70394"/>
    <w:rsid w:val="00D704D4"/>
    <w:rsid w:val="00D705A2"/>
    <w:rsid w:val="00D707F8"/>
    <w:rsid w:val="00D70B17"/>
    <w:rsid w:val="00D70BE0"/>
    <w:rsid w:val="00D70C8A"/>
    <w:rsid w:val="00D70CA2"/>
    <w:rsid w:val="00D70CF9"/>
    <w:rsid w:val="00D70D56"/>
    <w:rsid w:val="00D70D84"/>
    <w:rsid w:val="00D70EFB"/>
    <w:rsid w:val="00D70F52"/>
    <w:rsid w:val="00D712CB"/>
    <w:rsid w:val="00D7130B"/>
    <w:rsid w:val="00D71622"/>
    <w:rsid w:val="00D7165A"/>
    <w:rsid w:val="00D716AE"/>
    <w:rsid w:val="00D71765"/>
    <w:rsid w:val="00D7180D"/>
    <w:rsid w:val="00D7182D"/>
    <w:rsid w:val="00D71838"/>
    <w:rsid w:val="00D7185A"/>
    <w:rsid w:val="00D7192E"/>
    <w:rsid w:val="00D71A7E"/>
    <w:rsid w:val="00D71AC6"/>
    <w:rsid w:val="00D71BC6"/>
    <w:rsid w:val="00D71BC7"/>
    <w:rsid w:val="00D71BDB"/>
    <w:rsid w:val="00D71D83"/>
    <w:rsid w:val="00D71DAA"/>
    <w:rsid w:val="00D71E39"/>
    <w:rsid w:val="00D7200C"/>
    <w:rsid w:val="00D72084"/>
    <w:rsid w:val="00D720C4"/>
    <w:rsid w:val="00D720DB"/>
    <w:rsid w:val="00D720E9"/>
    <w:rsid w:val="00D7212A"/>
    <w:rsid w:val="00D7231C"/>
    <w:rsid w:val="00D7243A"/>
    <w:rsid w:val="00D724C4"/>
    <w:rsid w:val="00D72572"/>
    <w:rsid w:val="00D72627"/>
    <w:rsid w:val="00D72643"/>
    <w:rsid w:val="00D726D2"/>
    <w:rsid w:val="00D727C8"/>
    <w:rsid w:val="00D72904"/>
    <w:rsid w:val="00D7291F"/>
    <w:rsid w:val="00D72951"/>
    <w:rsid w:val="00D72B45"/>
    <w:rsid w:val="00D72B99"/>
    <w:rsid w:val="00D72E03"/>
    <w:rsid w:val="00D73092"/>
    <w:rsid w:val="00D73138"/>
    <w:rsid w:val="00D73182"/>
    <w:rsid w:val="00D73294"/>
    <w:rsid w:val="00D732DC"/>
    <w:rsid w:val="00D7345C"/>
    <w:rsid w:val="00D73467"/>
    <w:rsid w:val="00D73484"/>
    <w:rsid w:val="00D73492"/>
    <w:rsid w:val="00D735A5"/>
    <w:rsid w:val="00D735C7"/>
    <w:rsid w:val="00D73671"/>
    <w:rsid w:val="00D737A5"/>
    <w:rsid w:val="00D73AD7"/>
    <w:rsid w:val="00D73B3F"/>
    <w:rsid w:val="00D73BFC"/>
    <w:rsid w:val="00D73CB2"/>
    <w:rsid w:val="00D73FDD"/>
    <w:rsid w:val="00D740A4"/>
    <w:rsid w:val="00D74129"/>
    <w:rsid w:val="00D7425A"/>
    <w:rsid w:val="00D742E0"/>
    <w:rsid w:val="00D743D4"/>
    <w:rsid w:val="00D7443F"/>
    <w:rsid w:val="00D74513"/>
    <w:rsid w:val="00D74591"/>
    <w:rsid w:val="00D74769"/>
    <w:rsid w:val="00D749AE"/>
    <w:rsid w:val="00D74A6C"/>
    <w:rsid w:val="00D74B18"/>
    <w:rsid w:val="00D74C37"/>
    <w:rsid w:val="00D74C56"/>
    <w:rsid w:val="00D74C73"/>
    <w:rsid w:val="00D74C94"/>
    <w:rsid w:val="00D74CCA"/>
    <w:rsid w:val="00D74D4C"/>
    <w:rsid w:val="00D74D9B"/>
    <w:rsid w:val="00D74EC9"/>
    <w:rsid w:val="00D7516D"/>
    <w:rsid w:val="00D753F2"/>
    <w:rsid w:val="00D75467"/>
    <w:rsid w:val="00D75484"/>
    <w:rsid w:val="00D75532"/>
    <w:rsid w:val="00D7554B"/>
    <w:rsid w:val="00D7557B"/>
    <w:rsid w:val="00D755EB"/>
    <w:rsid w:val="00D75679"/>
    <w:rsid w:val="00D758C4"/>
    <w:rsid w:val="00D75962"/>
    <w:rsid w:val="00D759BC"/>
    <w:rsid w:val="00D75B81"/>
    <w:rsid w:val="00D75C2D"/>
    <w:rsid w:val="00D75D7F"/>
    <w:rsid w:val="00D75DAA"/>
    <w:rsid w:val="00D75F6F"/>
    <w:rsid w:val="00D75FA6"/>
    <w:rsid w:val="00D76025"/>
    <w:rsid w:val="00D76057"/>
    <w:rsid w:val="00D7615A"/>
    <w:rsid w:val="00D76181"/>
    <w:rsid w:val="00D7629A"/>
    <w:rsid w:val="00D76409"/>
    <w:rsid w:val="00D76464"/>
    <w:rsid w:val="00D76849"/>
    <w:rsid w:val="00D76865"/>
    <w:rsid w:val="00D768EC"/>
    <w:rsid w:val="00D768F0"/>
    <w:rsid w:val="00D76AE6"/>
    <w:rsid w:val="00D76B4B"/>
    <w:rsid w:val="00D76B55"/>
    <w:rsid w:val="00D76CCD"/>
    <w:rsid w:val="00D76CED"/>
    <w:rsid w:val="00D76F7D"/>
    <w:rsid w:val="00D76FDA"/>
    <w:rsid w:val="00D77067"/>
    <w:rsid w:val="00D7715D"/>
    <w:rsid w:val="00D77270"/>
    <w:rsid w:val="00D77274"/>
    <w:rsid w:val="00D774E1"/>
    <w:rsid w:val="00D775B0"/>
    <w:rsid w:val="00D7763A"/>
    <w:rsid w:val="00D77665"/>
    <w:rsid w:val="00D77841"/>
    <w:rsid w:val="00D77972"/>
    <w:rsid w:val="00D7798A"/>
    <w:rsid w:val="00D77A1E"/>
    <w:rsid w:val="00D77ADD"/>
    <w:rsid w:val="00D77B00"/>
    <w:rsid w:val="00D77CEE"/>
    <w:rsid w:val="00D77D5F"/>
    <w:rsid w:val="00D77E81"/>
    <w:rsid w:val="00D77EA8"/>
    <w:rsid w:val="00D8009B"/>
    <w:rsid w:val="00D80101"/>
    <w:rsid w:val="00D80106"/>
    <w:rsid w:val="00D801DF"/>
    <w:rsid w:val="00D80210"/>
    <w:rsid w:val="00D80490"/>
    <w:rsid w:val="00D804D5"/>
    <w:rsid w:val="00D806AF"/>
    <w:rsid w:val="00D807AC"/>
    <w:rsid w:val="00D80813"/>
    <w:rsid w:val="00D808A8"/>
    <w:rsid w:val="00D808AB"/>
    <w:rsid w:val="00D80909"/>
    <w:rsid w:val="00D80AA6"/>
    <w:rsid w:val="00D80B90"/>
    <w:rsid w:val="00D80C3D"/>
    <w:rsid w:val="00D80E1A"/>
    <w:rsid w:val="00D80E5E"/>
    <w:rsid w:val="00D80EDD"/>
    <w:rsid w:val="00D80F81"/>
    <w:rsid w:val="00D81095"/>
    <w:rsid w:val="00D810EA"/>
    <w:rsid w:val="00D8120B"/>
    <w:rsid w:val="00D81341"/>
    <w:rsid w:val="00D813FB"/>
    <w:rsid w:val="00D8144C"/>
    <w:rsid w:val="00D81A92"/>
    <w:rsid w:val="00D81D5A"/>
    <w:rsid w:val="00D81D6D"/>
    <w:rsid w:val="00D81FF4"/>
    <w:rsid w:val="00D820CB"/>
    <w:rsid w:val="00D822C4"/>
    <w:rsid w:val="00D822E5"/>
    <w:rsid w:val="00D82356"/>
    <w:rsid w:val="00D82453"/>
    <w:rsid w:val="00D82477"/>
    <w:rsid w:val="00D824F9"/>
    <w:rsid w:val="00D8250C"/>
    <w:rsid w:val="00D8253C"/>
    <w:rsid w:val="00D82570"/>
    <w:rsid w:val="00D82833"/>
    <w:rsid w:val="00D82A91"/>
    <w:rsid w:val="00D82B19"/>
    <w:rsid w:val="00D82D11"/>
    <w:rsid w:val="00D82D41"/>
    <w:rsid w:val="00D82D68"/>
    <w:rsid w:val="00D834C5"/>
    <w:rsid w:val="00D83505"/>
    <w:rsid w:val="00D83659"/>
    <w:rsid w:val="00D83715"/>
    <w:rsid w:val="00D837B3"/>
    <w:rsid w:val="00D839E6"/>
    <w:rsid w:val="00D83AC9"/>
    <w:rsid w:val="00D83D04"/>
    <w:rsid w:val="00D83F55"/>
    <w:rsid w:val="00D84030"/>
    <w:rsid w:val="00D8415D"/>
    <w:rsid w:val="00D841DD"/>
    <w:rsid w:val="00D842AF"/>
    <w:rsid w:val="00D84596"/>
    <w:rsid w:val="00D84718"/>
    <w:rsid w:val="00D84872"/>
    <w:rsid w:val="00D848C8"/>
    <w:rsid w:val="00D848F1"/>
    <w:rsid w:val="00D849F3"/>
    <w:rsid w:val="00D84A1E"/>
    <w:rsid w:val="00D84AF1"/>
    <w:rsid w:val="00D84B77"/>
    <w:rsid w:val="00D84B88"/>
    <w:rsid w:val="00D84C04"/>
    <w:rsid w:val="00D84C5D"/>
    <w:rsid w:val="00D84D4F"/>
    <w:rsid w:val="00D84D77"/>
    <w:rsid w:val="00D850D0"/>
    <w:rsid w:val="00D850F6"/>
    <w:rsid w:val="00D853BC"/>
    <w:rsid w:val="00D85419"/>
    <w:rsid w:val="00D85485"/>
    <w:rsid w:val="00D854D0"/>
    <w:rsid w:val="00D85557"/>
    <w:rsid w:val="00D8557F"/>
    <w:rsid w:val="00D856D1"/>
    <w:rsid w:val="00D858BB"/>
    <w:rsid w:val="00D85970"/>
    <w:rsid w:val="00D8599E"/>
    <w:rsid w:val="00D85B19"/>
    <w:rsid w:val="00D85CC2"/>
    <w:rsid w:val="00D85CC3"/>
    <w:rsid w:val="00D85D6E"/>
    <w:rsid w:val="00D85E93"/>
    <w:rsid w:val="00D86194"/>
    <w:rsid w:val="00D86355"/>
    <w:rsid w:val="00D86381"/>
    <w:rsid w:val="00D86571"/>
    <w:rsid w:val="00D8662F"/>
    <w:rsid w:val="00D86695"/>
    <w:rsid w:val="00D86698"/>
    <w:rsid w:val="00D8672C"/>
    <w:rsid w:val="00D867D3"/>
    <w:rsid w:val="00D86803"/>
    <w:rsid w:val="00D868A9"/>
    <w:rsid w:val="00D8690B"/>
    <w:rsid w:val="00D86A92"/>
    <w:rsid w:val="00D86B78"/>
    <w:rsid w:val="00D86BB6"/>
    <w:rsid w:val="00D86CA6"/>
    <w:rsid w:val="00D86E21"/>
    <w:rsid w:val="00D86F31"/>
    <w:rsid w:val="00D870D3"/>
    <w:rsid w:val="00D870ED"/>
    <w:rsid w:val="00D8719A"/>
    <w:rsid w:val="00D871E9"/>
    <w:rsid w:val="00D871F2"/>
    <w:rsid w:val="00D874D4"/>
    <w:rsid w:val="00D8752D"/>
    <w:rsid w:val="00D87545"/>
    <w:rsid w:val="00D8755B"/>
    <w:rsid w:val="00D87597"/>
    <w:rsid w:val="00D8769F"/>
    <w:rsid w:val="00D876D5"/>
    <w:rsid w:val="00D87761"/>
    <w:rsid w:val="00D8787A"/>
    <w:rsid w:val="00D878A4"/>
    <w:rsid w:val="00D87AD7"/>
    <w:rsid w:val="00D87AEF"/>
    <w:rsid w:val="00D87B37"/>
    <w:rsid w:val="00D87B72"/>
    <w:rsid w:val="00D87C20"/>
    <w:rsid w:val="00D87C88"/>
    <w:rsid w:val="00D87CAD"/>
    <w:rsid w:val="00D87CF0"/>
    <w:rsid w:val="00D87D1E"/>
    <w:rsid w:val="00D9003B"/>
    <w:rsid w:val="00D9006D"/>
    <w:rsid w:val="00D9017A"/>
    <w:rsid w:val="00D9035F"/>
    <w:rsid w:val="00D9037E"/>
    <w:rsid w:val="00D906DD"/>
    <w:rsid w:val="00D90765"/>
    <w:rsid w:val="00D907AC"/>
    <w:rsid w:val="00D9094A"/>
    <w:rsid w:val="00D90994"/>
    <w:rsid w:val="00D90A7B"/>
    <w:rsid w:val="00D90D86"/>
    <w:rsid w:val="00D90F2E"/>
    <w:rsid w:val="00D91058"/>
    <w:rsid w:val="00D910D6"/>
    <w:rsid w:val="00D91118"/>
    <w:rsid w:val="00D91175"/>
    <w:rsid w:val="00D912AE"/>
    <w:rsid w:val="00D91343"/>
    <w:rsid w:val="00D91385"/>
    <w:rsid w:val="00D913B2"/>
    <w:rsid w:val="00D913CB"/>
    <w:rsid w:val="00D913FF"/>
    <w:rsid w:val="00D91474"/>
    <w:rsid w:val="00D914FF"/>
    <w:rsid w:val="00D9160A"/>
    <w:rsid w:val="00D91758"/>
    <w:rsid w:val="00D9180E"/>
    <w:rsid w:val="00D9189F"/>
    <w:rsid w:val="00D918A1"/>
    <w:rsid w:val="00D9192F"/>
    <w:rsid w:val="00D91993"/>
    <w:rsid w:val="00D91A9E"/>
    <w:rsid w:val="00D91BA1"/>
    <w:rsid w:val="00D91BFC"/>
    <w:rsid w:val="00D91CB5"/>
    <w:rsid w:val="00D91CC1"/>
    <w:rsid w:val="00D91E0F"/>
    <w:rsid w:val="00D91E83"/>
    <w:rsid w:val="00D91E99"/>
    <w:rsid w:val="00D91EB8"/>
    <w:rsid w:val="00D91F36"/>
    <w:rsid w:val="00D91FCB"/>
    <w:rsid w:val="00D92202"/>
    <w:rsid w:val="00D92234"/>
    <w:rsid w:val="00D92251"/>
    <w:rsid w:val="00D92456"/>
    <w:rsid w:val="00D924E8"/>
    <w:rsid w:val="00D92543"/>
    <w:rsid w:val="00D925E7"/>
    <w:rsid w:val="00D9274C"/>
    <w:rsid w:val="00D927D5"/>
    <w:rsid w:val="00D92A43"/>
    <w:rsid w:val="00D92B1A"/>
    <w:rsid w:val="00D9321F"/>
    <w:rsid w:val="00D9328F"/>
    <w:rsid w:val="00D932DE"/>
    <w:rsid w:val="00D9335A"/>
    <w:rsid w:val="00D933DA"/>
    <w:rsid w:val="00D93705"/>
    <w:rsid w:val="00D9370B"/>
    <w:rsid w:val="00D93733"/>
    <w:rsid w:val="00D9380E"/>
    <w:rsid w:val="00D9383A"/>
    <w:rsid w:val="00D93842"/>
    <w:rsid w:val="00D93844"/>
    <w:rsid w:val="00D93848"/>
    <w:rsid w:val="00D938E0"/>
    <w:rsid w:val="00D93DB6"/>
    <w:rsid w:val="00D93F5D"/>
    <w:rsid w:val="00D9400C"/>
    <w:rsid w:val="00D941E2"/>
    <w:rsid w:val="00D94241"/>
    <w:rsid w:val="00D94274"/>
    <w:rsid w:val="00D94386"/>
    <w:rsid w:val="00D94395"/>
    <w:rsid w:val="00D94434"/>
    <w:rsid w:val="00D94440"/>
    <w:rsid w:val="00D9446E"/>
    <w:rsid w:val="00D9455B"/>
    <w:rsid w:val="00D94566"/>
    <w:rsid w:val="00D94595"/>
    <w:rsid w:val="00D945A6"/>
    <w:rsid w:val="00D9460F"/>
    <w:rsid w:val="00D9466B"/>
    <w:rsid w:val="00D946EF"/>
    <w:rsid w:val="00D9473B"/>
    <w:rsid w:val="00D94774"/>
    <w:rsid w:val="00D949E0"/>
    <w:rsid w:val="00D94D04"/>
    <w:rsid w:val="00D957B2"/>
    <w:rsid w:val="00D957F9"/>
    <w:rsid w:val="00D958CA"/>
    <w:rsid w:val="00D9596F"/>
    <w:rsid w:val="00D95C0B"/>
    <w:rsid w:val="00D95E6A"/>
    <w:rsid w:val="00D95FC8"/>
    <w:rsid w:val="00D961D2"/>
    <w:rsid w:val="00D963DD"/>
    <w:rsid w:val="00D963ED"/>
    <w:rsid w:val="00D96433"/>
    <w:rsid w:val="00D96556"/>
    <w:rsid w:val="00D9659D"/>
    <w:rsid w:val="00D96624"/>
    <w:rsid w:val="00D96687"/>
    <w:rsid w:val="00D9678A"/>
    <w:rsid w:val="00D96CBC"/>
    <w:rsid w:val="00D96DE7"/>
    <w:rsid w:val="00D96E9B"/>
    <w:rsid w:val="00D96F52"/>
    <w:rsid w:val="00D97007"/>
    <w:rsid w:val="00D97215"/>
    <w:rsid w:val="00D97538"/>
    <w:rsid w:val="00D975CF"/>
    <w:rsid w:val="00D97655"/>
    <w:rsid w:val="00D9781F"/>
    <w:rsid w:val="00D978CF"/>
    <w:rsid w:val="00D97BD3"/>
    <w:rsid w:val="00D97C29"/>
    <w:rsid w:val="00D97C6A"/>
    <w:rsid w:val="00D97CDD"/>
    <w:rsid w:val="00D97E1F"/>
    <w:rsid w:val="00D97E6A"/>
    <w:rsid w:val="00D97FE7"/>
    <w:rsid w:val="00DA019C"/>
    <w:rsid w:val="00DA01EF"/>
    <w:rsid w:val="00DA01FB"/>
    <w:rsid w:val="00DA02FA"/>
    <w:rsid w:val="00DA0325"/>
    <w:rsid w:val="00DA036F"/>
    <w:rsid w:val="00DA05EF"/>
    <w:rsid w:val="00DA0994"/>
    <w:rsid w:val="00DA0B4A"/>
    <w:rsid w:val="00DA0C13"/>
    <w:rsid w:val="00DA0D23"/>
    <w:rsid w:val="00DA0D99"/>
    <w:rsid w:val="00DA0D9B"/>
    <w:rsid w:val="00DA0DE9"/>
    <w:rsid w:val="00DA0E0C"/>
    <w:rsid w:val="00DA0F3D"/>
    <w:rsid w:val="00DA11BB"/>
    <w:rsid w:val="00DA12AF"/>
    <w:rsid w:val="00DA1378"/>
    <w:rsid w:val="00DA1383"/>
    <w:rsid w:val="00DA162A"/>
    <w:rsid w:val="00DA181C"/>
    <w:rsid w:val="00DA183F"/>
    <w:rsid w:val="00DA1907"/>
    <w:rsid w:val="00DA1986"/>
    <w:rsid w:val="00DA1A0D"/>
    <w:rsid w:val="00DA1A46"/>
    <w:rsid w:val="00DA1B09"/>
    <w:rsid w:val="00DA1B6D"/>
    <w:rsid w:val="00DA1C03"/>
    <w:rsid w:val="00DA1CCA"/>
    <w:rsid w:val="00DA1D3B"/>
    <w:rsid w:val="00DA1E94"/>
    <w:rsid w:val="00DA1EF3"/>
    <w:rsid w:val="00DA1F5F"/>
    <w:rsid w:val="00DA1FD6"/>
    <w:rsid w:val="00DA2106"/>
    <w:rsid w:val="00DA2198"/>
    <w:rsid w:val="00DA225A"/>
    <w:rsid w:val="00DA23EF"/>
    <w:rsid w:val="00DA2493"/>
    <w:rsid w:val="00DA2537"/>
    <w:rsid w:val="00DA273E"/>
    <w:rsid w:val="00DA2787"/>
    <w:rsid w:val="00DA2A4E"/>
    <w:rsid w:val="00DA2D59"/>
    <w:rsid w:val="00DA2D65"/>
    <w:rsid w:val="00DA2DFA"/>
    <w:rsid w:val="00DA2E58"/>
    <w:rsid w:val="00DA2E59"/>
    <w:rsid w:val="00DA3074"/>
    <w:rsid w:val="00DA3121"/>
    <w:rsid w:val="00DA3249"/>
    <w:rsid w:val="00DA345B"/>
    <w:rsid w:val="00DA3484"/>
    <w:rsid w:val="00DA3577"/>
    <w:rsid w:val="00DA36E5"/>
    <w:rsid w:val="00DA37E6"/>
    <w:rsid w:val="00DA3971"/>
    <w:rsid w:val="00DA39E7"/>
    <w:rsid w:val="00DA3A44"/>
    <w:rsid w:val="00DA3AE3"/>
    <w:rsid w:val="00DA3B35"/>
    <w:rsid w:val="00DA3CC1"/>
    <w:rsid w:val="00DA3D28"/>
    <w:rsid w:val="00DA3D9C"/>
    <w:rsid w:val="00DA3DE2"/>
    <w:rsid w:val="00DA4346"/>
    <w:rsid w:val="00DA43E9"/>
    <w:rsid w:val="00DA4405"/>
    <w:rsid w:val="00DA4433"/>
    <w:rsid w:val="00DA45A3"/>
    <w:rsid w:val="00DA45D0"/>
    <w:rsid w:val="00DA4883"/>
    <w:rsid w:val="00DA48CD"/>
    <w:rsid w:val="00DA4B37"/>
    <w:rsid w:val="00DA4B3D"/>
    <w:rsid w:val="00DA4BBA"/>
    <w:rsid w:val="00DA4C81"/>
    <w:rsid w:val="00DA4E19"/>
    <w:rsid w:val="00DA4E82"/>
    <w:rsid w:val="00DA4F2F"/>
    <w:rsid w:val="00DA4F44"/>
    <w:rsid w:val="00DA4FC5"/>
    <w:rsid w:val="00DA5000"/>
    <w:rsid w:val="00DA516B"/>
    <w:rsid w:val="00DA52F8"/>
    <w:rsid w:val="00DA5784"/>
    <w:rsid w:val="00DA57BC"/>
    <w:rsid w:val="00DA58E3"/>
    <w:rsid w:val="00DA5E28"/>
    <w:rsid w:val="00DA5F50"/>
    <w:rsid w:val="00DA60F6"/>
    <w:rsid w:val="00DA61EC"/>
    <w:rsid w:val="00DA62E7"/>
    <w:rsid w:val="00DA6363"/>
    <w:rsid w:val="00DA6513"/>
    <w:rsid w:val="00DA652E"/>
    <w:rsid w:val="00DA6664"/>
    <w:rsid w:val="00DA6668"/>
    <w:rsid w:val="00DA66F2"/>
    <w:rsid w:val="00DA6857"/>
    <w:rsid w:val="00DA6A2E"/>
    <w:rsid w:val="00DA6AB4"/>
    <w:rsid w:val="00DA6B5A"/>
    <w:rsid w:val="00DA6B84"/>
    <w:rsid w:val="00DA6BFD"/>
    <w:rsid w:val="00DA6C08"/>
    <w:rsid w:val="00DA6C11"/>
    <w:rsid w:val="00DA6C9C"/>
    <w:rsid w:val="00DA6E47"/>
    <w:rsid w:val="00DA6F73"/>
    <w:rsid w:val="00DA6FAB"/>
    <w:rsid w:val="00DA6FDF"/>
    <w:rsid w:val="00DA7069"/>
    <w:rsid w:val="00DA70ED"/>
    <w:rsid w:val="00DA7136"/>
    <w:rsid w:val="00DA716A"/>
    <w:rsid w:val="00DA72CA"/>
    <w:rsid w:val="00DA740B"/>
    <w:rsid w:val="00DA75AA"/>
    <w:rsid w:val="00DA76B2"/>
    <w:rsid w:val="00DA7766"/>
    <w:rsid w:val="00DA7769"/>
    <w:rsid w:val="00DA793E"/>
    <w:rsid w:val="00DA7977"/>
    <w:rsid w:val="00DA79AE"/>
    <w:rsid w:val="00DA7A1F"/>
    <w:rsid w:val="00DA7CB6"/>
    <w:rsid w:val="00DA7CD8"/>
    <w:rsid w:val="00DA7D49"/>
    <w:rsid w:val="00DA7E8E"/>
    <w:rsid w:val="00DA7E90"/>
    <w:rsid w:val="00DB0024"/>
    <w:rsid w:val="00DB013E"/>
    <w:rsid w:val="00DB0143"/>
    <w:rsid w:val="00DB016E"/>
    <w:rsid w:val="00DB0241"/>
    <w:rsid w:val="00DB0395"/>
    <w:rsid w:val="00DB0510"/>
    <w:rsid w:val="00DB0557"/>
    <w:rsid w:val="00DB05EB"/>
    <w:rsid w:val="00DB07A8"/>
    <w:rsid w:val="00DB0955"/>
    <w:rsid w:val="00DB09F5"/>
    <w:rsid w:val="00DB0ACD"/>
    <w:rsid w:val="00DB0BE0"/>
    <w:rsid w:val="00DB0CBC"/>
    <w:rsid w:val="00DB0DD1"/>
    <w:rsid w:val="00DB0E15"/>
    <w:rsid w:val="00DB0E63"/>
    <w:rsid w:val="00DB0F87"/>
    <w:rsid w:val="00DB1085"/>
    <w:rsid w:val="00DB10F2"/>
    <w:rsid w:val="00DB11AF"/>
    <w:rsid w:val="00DB1284"/>
    <w:rsid w:val="00DB12BF"/>
    <w:rsid w:val="00DB138F"/>
    <w:rsid w:val="00DB1414"/>
    <w:rsid w:val="00DB1426"/>
    <w:rsid w:val="00DB1454"/>
    <w:rsid w:val="00DB1469"/>
    <w:rsid w:val="00DB14E6"/>
    <w:rsid w:val="00DB15CF"/>
    <w:rsid w:val="00DB1650"/>
    <w:rsid w:val="00DB1833"/>
    <w:rsid w:val="00DB189B"/>
    <w:rsid w:val="00DB1A9E"/>
    <w:rsid w:val="00DB1B4B"/>
    <w:rsid w:val="00DB1BAC"/>
    <w:rsid w:val="00DB1C23"/>
    <w:rsid w:val="00DB1C3B"/>
    <w:rsid w:val="00DB1D8C"/>
    <w:rsid w:val="00DB1F64"/>
    <w:rsid w:val="00DB2070"/>
    <w:rsid w:val="00DB2387"/>
    <w:rsid w:val="00DB23D2"/>
    <w:rsid w:val="00DB2B1B"/>
    <w:rsid w:val="00DB2B2F"/>
    <w:rsid w:val="00DB2C2D"/>
    <w:rsid w:val="00DB2DE7"/>
    <w:rsid w:val="00DB2E1F"/>
    <w:rsid w:val="00DB2F8E"/>
    <w:rsid w:val="00DB30E4"/>
    <w:rsid w:val="00DB31F9"/>
    <w:rsid w:val="00DB32C6"/>
    <w:rsid w:val="00DB3383"/>
    <w:rsid w:val="00DB33F3"/>
    <w:rsid w:val="00DB3511"/>
    <w:rsid w:val="00DB3519"/>
    <w:rsid w:val="00DB35A5"/>
    <w:rsid w:val="00DB3635"/>
    <w:rsid w:val="00DB39CD"/>
    <w:rsid w:val="00DB3A06"/>
    <w:rsid w:val="00DB3A7E"/>
    <w:rsid w:val="00DB3A8C"/>
    <w:rsid w:val="00DB3C06"/>
    <w:rsid w:val="00DB3CA3"/>
    <w:rsid w:val="00DB3CC1"/>
    <w:rsid w:val="00DB3CCA"/>
    <w:rsid w:val="00DB3CEC"/>
    <w:rsid w:val="00DB3DA0"/>
    <w:rsid w:val="00DB3E68"/>
    <w:rsid w:val="00DB3F78"/>
    <w:rsid w:val="00DB400B"/>
    <w:rsid w:val="00DB4208"/>
    <w:rsid w:val="00DB425C"/>
    <w:rsid w:val="00DB42DD"/>
    <w:rsid w:val="00DB437D"/>
    <w:rsid w:val="00DB43B4"/>
    <w:rsid w:val="00DB4567"/>
    <w:rsid w:val="00DB4621"/>
    <w:rsid w:val="00DB4693"/>
    <w:rsid w:val="00DB4886"/>
    <w:rsid w:val="00DB48B3"/>
    <w:rsid w:val="00DB48E0"/>
    <w:rsid w:val="00DB4ACF"/>
    <w:rsid w:val="00DB4B9C"/>
    <w:rsid w:val="00DB4C83"/>
    <w:rsid w:val="00DB4CEF"/>
    <w:rsid w:val="00DB4F21"/>
    <w:rsid w:val="00DB5008"/>
    <w:rsid w:val="00DB504B"/>
    <w:rsid w:val="00DB511D"/>
    <w:rsid w:val="00DB514E"/>
    <w:rsid w:val="00DB51D1"/>
    <w:rsid w:val="00DB51ED"/>
    <w:rsid w:val="00DB53A6"/>
    <w:rsid w:val="00DB5591"/>
    <w:rsid w:val="00DB5622"/>
    <w:rsid w:val="00DB5656"/>
    <w:rsid w:val="00DB5763"/>
    <w:rsid w:val="00DB58B3"/>
    <w:rsid w:val="00DB594B"/>
    <w:rsid w:val="00DB5B5E"/>
    <w:rsid w:val="00DB5DA5"/>
    <w:rsid w:val="00DB5E7C"/>
    <w:rsid w:val="00DB5EDB"/>
    <w:rsid w:val="00DB5F32"/>
    <w:rsid w:val="00DB6003"/>
    <w:rsid w:val="00DB60B7"/>
    <w:rsid w:val="00DB615B"/>
    <w:rsid w:val="00DB6363"/>
    <w:rsid w:val="00DB657B"/>
    <w:rsid w:val="00DB65C5"/>
    <w:rsid w:val="00DB660F"/>
    <w:rsid w:val="00DB67EB"/>
    <w:rsid w:val="00DB686C"/>
    <w:rsid w:val="00DB688E"/>
    <w:rsid w:val="00DB69D5"/>
    <w:rsid w:val="00DB69F1"/>
    <w:rsid w:val="00DB6A0F"/>
    <w:rsid w:val="00DB6B4E"/>
    <w:rsid w:val="00DB6BF9"/>
    <w:rsid w:val="00DB6CBE"/>
    <w:rsid w:val="00DB6D36"/>
    <w:rsid w:val="00DB6D47"/>
    <w:rsid w:val="00DB6DFE"/>
    <w:rsid w:val="00DB6FC2"/>
    <w:rsid w:val="00DB71C5"/>
    <w:rsid w:val="00DB72D4"/>
    <w:rsid w:val="00DB7479"/>
    <w:rsid w:val="00DB74CC"/>
    <w:rsid w:val="00DB74DA"/>
    <w:rsid w:val="00DB7633"/>
    <w:rsid w:val="00DB768A"/>
    <w:rsid w:val="00DB7726"/>
    <w:rsid w:val="00DB7815"/>
    <w:rsid w:val="00DB790E"/>
    <w:rsid w:val="00DB794A"/>
    <w:rsid w:val="00DB7962"/>
    <w:rsid w:val="00DB7AD4"/>
    <w:rsid w:val="00DB7BB6"/>
    <w:rsid w:val="00DB7C52"/>
    <w:rsid w:val="00DB7CCA"/>
    <w:rsid w:val="00DB7D67"/>
    <w:rsid w:val="00DB7DE9"/>
    <w:rsid w:val="00DB7E8D"/>
    <w:rsid w:val="00DB7F05"/>
    <w:rsid w:val="00DB7F84"/>
    <w:rsid w:val="00DC019F"/>
    <w:rsid w:val="00DC031C"/>
    <w:rsid w:val="00DC0344"/>
    <w:rsid w:val="00DC03FC"/>
    <w:rsid w:val="00DC046D"/>
    <w:rsid w:val="00DC0560"/>
    <w:rsid w:val="00DC06DA"/>
    <w:rsid w:val="00DC070B"/>
    <w:rsid w:val="00DC0A4C"/>
    <w:rsid w:val="00DC0B25"/>
    <w:rsid w:val="00DC0C3B"/>
    <w:rsid w:val="00DC0D7A"/>
    <w:rsid w:val="00DC0F49"/>
    <w:rsid w:val="00DC0F98"/>
    <w:rsid w:val="00DC101F"/>
    <w:rsid w:val="00DC1097"/>
    <w:rsid w:val="00DC10C8"/>
    <w:rsid w:val="00DC1301"/>
    <w:rsid w:val="00DC131F"/>
    <w:rsid w:val="00DC133F"/>
    <w:rsid w:val="00DC1340"/>
    <w:rsid w:val="00DC1466"/>
    <w:rsid w:val="00DC153B"/>
    <w:rsid w:val="00DC1586"/>
    <w:rsid w:val="00DC15F3"/>
    <w:rsid w:val="00DC169A"/>
    <w:rsid w:val="00DC16B3"/>
    <w:rsid w:val="00DC187A"/>
    <w:rsid w:val="00DC19E3"/>
    <w:rsid w:val="00DC1A7D"/>
    <w:rsid w:val="00DC1D0B"/>
    <w:rsid w:val="00DC1D71"/>
    <w:rsid w:val="00DC1FC6"/>
    <w:rsid w:val="00DC2003"/>
    <w:rsid w:val="00DC201D"/>
    <w:rsid w:val="00DC2423"/>
    <w:rsid w:val="00DC24CB"/>
    <w:rsid w:val="00DC26BF"/>
    <w:rsid w:val="00DC2725"/>
    <w:rsid w:val="00DC27B4"/>
    <w:rsid w:val="00DC2831"/>
    <w:rsid w:val="00DC2BA2"/>
    <w:rsid w:val="00DC2BA4"/>
    <w:rsid w:val="00DC2DDE"/>
    <w:rsid w:val="00DC2E87"/>
    <w:rsid w:val="00DC2EF3"/>
    <w:rsid w:val="00DC2FA2"/>
    <w:rsid w:val="00DC2FC3"/>
    <w:rsid w:val="00DC30AE"/>
    <w:rsid w:val="00DC326C"/>
    <w:rsid w:val="00DC341F"/>
    <w:rsid w:val="00DC3559"/>
    <w:rsid w:val="00DC35BC"/>
    <w:rsid w:val="00DC3640"/>
    <w:rsid w:val="00DC36D9"/>
    <w:rsid w:val="00DC36F6"/>
    <w:rsid w:val="00DC37A8"/>
    <w:rsid w:val="00DC37C5"/>
    <w:rsid w:val="00DC386D"/>
    <w:rsid w:val="00DC3A24"/>
    <w:rsid w:val="00DC3AC3"/>
    <w:rsid w:val="00DC3AC8"/>
    <w:rsid w:val="00DC3BCD"/>
    <w:rsid w:val="00DC3CB3"/>
    <w:rsid w:val="00DC3F5B"/>
    <w:rsid w:val="00DC4019"/>
    <w:rsid w:val="00DC40AE"/>
    <w:rsid w:val="00DC410E"/>
    <w:rsid w:val="00DC4122"/>
    <w:rsid w:val="00DC417D"/>
    <w:rsid w:val="00DC44A9"/>
    <w:rsid w:val="00DC45CB"/>
    <w:rsid w:val="00DC4665"/>
    <w:rsid w:val="00DC46B4"/>
    <w:rsid w:val="00DC46C3"/>
    <w:rsid w:val="00DC46EB"/>
    <w:rsid w:val="00DC475F"/>
    <w:rsid w:val="00DC47B0"/>
    <w:rsid w:val="00DC4855"/>
    <w:rsid w:val="00DC4A05"/>
    <w:rsid w:val="00DC4A45"/>
    <w:rsid w:val="00DC4A48"/>
    <w:rsid w:val="00DC4DF3"/>
    <w:rsid w:val="00DC4EA2"/>
    <w:rsid w:val="00DC4F04"/>
    <w:rsid w:val="00DC4FEF"/>
    <w:rsid w:val="00DC4FFB"/>
    <w:rsid w:val="00DC501D"/>
    <w:rsid w:val="00DC5064"/>
    <w:rsid w:val="00DC515F"/>
    <w:rsid w:val="00DC517E"/>
    <w:rsid w:val="00DC5377"/>
    <w:rsid w:val="00DC53BF"/>
    <w:rsid w:val="00DC53F2"/>
    <w:rsid w:val="00DC554E"/>
    <w:rsid w:val="00DC5757"/>
    <w:rsid w:val="00DC579D"/>
    <w:rsid w:val="00DC57E5"/>
    <w:rsid w:val="00DC58AE"/>
    <w:rsid w:val="00DC59A6"/>
    <w:rsid w:val="00DC59A8"/>
    <w:rsid w:val="00DC5C98"/>
    <w:rsid w:val="00DC5CB5"/>
    <w:rsid w:val="00DC5D42"/>
    <w:rsid w:val="00DC5D52"/>
    <w:rsid w:val="00DC5DFC"/>
    <w:rsid w:val="00DC6057"/>
    <w:rsid w:val="00DC610B"/>
    <w:rsid w:val="00DC6206"/>
    <w:rsid w:val="00DC6362"/>
    <w:rsid w:val="00DC63CD"/>
    <w:rsid w:val="00DC6563"/>
    <w:rsid w:val="00DC65ED"/>
    <w:rsid w:val="00DC6962"/>
    <w:rsid w:val="00DC6971"/>
    <w:rsid w:val="00DC69DD"/>
    <w:rsid w:val="00DC6A69"/>
    <w:rsid w:val="00DC6BBD"/>
    <w:rsid w:val="00DC6BDA"/>
    <w:rsid w:val="00DC6D02"/>
    <w:rsid w:val="00DC6DE4"/>
    <w:rsid w:val="00DC701D"/>
    <w:rsid w:val="00DC70C0"/>
    <w:rsid w:val="00DC713D"/>
    <w:rsid w:val="00DC73D2"/>
    <w:rsid w:val="00DC742D"/>
    <w:rsid w:val="00DC761D"/>
    <w:rsid w:val="00DC7785"/>
    <w:rsid w:val="00DC77D1"/>
    <w:rsid w:val="00DC7852"/>
    <w:rsid w:val="00DC788A"/>
    <w:rsid w:val="00DC7B5C"/>
    <w:rsid w:val="00DC7B78"/>
    <w:rsid w:val="00DC7D4B"/>
    <w:rsid w:val="00DD0087"/>
    <w:rsid w:val="00DD01D5"/>
    <w:rsid w:val="00DD03E2"/>
    <w:rsid w:val="00DD040A"/>
    <w:rsid w:val="00DD04CF"/>
    <w:rsid w:val="00DD0542"/>
    <w:rsid w:val="00DD061E"/>
    <w:rsid w:val="00DD0740"/>
    <w:rsid w:val="00DD0B99"/>
    <w:rsid w:val="00DD0CC1"/>
    <w:rsid w:val="00DD0CCD"/>
    <w:rsid w:val="00DD0DF2"/>
    <w:rsid w:val="00DD0E64"/>
    <w:rsid w:val="00DD0EE7"/>
    <w:rsid w:val="00DD0F0B"/>
    <w:rsid w:val="00DD0F8F"/>
    <w:rsid w:val="00DD0FDC"/>
    <w:rsid w:val="00DD1134"/>
    <w:rsid w:val="00DD11DC"/>
    <w:rsid w:val="00DD1328"/>
    <w:rsid w:val="00DD142F"/>
    <w:rsid w:val="00DD1453"/>
    <w:rsid w:val="00DD160E"/>
    <w:rsid w:val="00DD176F"/>
    <w:rsid w:val="00DD179D"/>
    <w:rsid w:val="00DD1832"/>
    <w:rsid w:val="00DD19DD"/>
    <w:rsid w:val="00DD19FA"/>
    <w:rsid w:val="00DD1A13"/>
    <w:rsid w:val="00DD1AE6"/>
    <w:rsid w:val="00DD1B05"/>
    <w:rsid w:val="00DD1DB3"/>
    <w:rsid w:val="00DD1E5E"/>
    <w:rsid w:val="00DD1E66"/>
    <w:rsid w:val="00DD1FAA"/>
    <w:rsid w:val="00DD216A"/>
    <w:rsid w:val="00DD23C1"/>
    <w:rsid w:val="00DD2440"/>
    <w:rsid w:val="00DD2502"/>
    <w:rsid w:val="00DD2824"/>
    <w:rsid w:val="00DD28F5"/>
    <w:rsid w:val="00DD2978"/>
    <w:rsid w:val="00DD2A05"/>
    <w:rsid w:val="00DD2ACD"/>
    <w:rsid w:val="00DD2AF3"/>
    <w:rsid w:val="00DD2BED"/>
    <w:rsid w:val="00DD2C00"/>
    <w:rsid w:val="00DD2C04"/>
    <w:rsid w:val="00DD2C9C"/>
    <w:rsid w:val="00DD2E83"/>
    <w:rsid w:val="00DD2EEC"/>
    <w:rsid w:val="00DD2FBE"/>
    <w:rsid w:val="00DD300B"/>
    <w:rsid w:val="00DD30D0"/>
    <w:rsid w:val="00DD31B8"/>
    <w:rsid w:val="00DD32CA"/>
    <w:rsid w:val="00DD34E7"/>
    <w:rsid w:val="00DD3525"/>
    <w:rsid w:val="00DD35FD"/>
    <w:rsid w:val="00DD367D"/>
    <w:rsid w:val="00DD370B"/>
    <w:rsid w:val="00DD378D"/>
    <w:rsid w:val="00DD37EE"/>
    <w:rsid w:val="00DD381D"/>
    <w:rsid w:val="00DD3856"/>
    <w:rsid w:val="00DD39F9"/>
    <w:rsid w:val="00DD3C29"/>
    <w:rsid w:val="00DD3D5F"/>
    <w:rsid w:val="00DD3DB6"/>
    <w:rsid w:val="00DD3FA3"/>
    <w:rsid w:val="00DD3FCD"/>
    <w:rsid w:val="00DD3FFB"/>
    <w:rsid w:val="00DD4057"/>
    <w:rsid w:val="00DD40B0"/>
    <w:rsid w:val="00DD41B0"/>
    <w:rsid w:val="00DD42CF"/>
    <w:rsid w:val="00DD42DD"/>
    <w:rsid w:val="00DD4360"/>
    <w:rsid w:val="00DD4457"/>
    <w:rsid w:val="00DD4476"/>
    <w:rsid w:val="00DD4480"/>
    <w:rsid w:val="00DD4491"/>
    <w:rsid w:val="00DD44EC"/>
    <w:rsid w:val="00DD45DB"/>
    <w:rsid w:val="00DD461B"/>
    <w:rsid w:val="00DD46D6"/>
    <w:rsid w:val="00DD47B1"/>
    <w:rsid w:val="00DD4A1B"/>
    <w:rsid w:val="00DD4A6D"/>
    <w:rsid w:val="00DD4E72"/>
    <w:rsid w:val="00DD50E6"/>
    <w:rsid w:val="00DD50E7"/>
    <w:rsid w:val="00DD50EB"/>
    <w:rsid w:val="00DD52B6"/>
    <w:rsid w:val="00DD535D"/>
    <w:rsid w:val="00DD53A2"/>
    <w:rsid w:val="00DD5431"/>
    <w:rsid w:val="00DD54CE"/>
    <w:rsid w:val="00DD55E1"/>
    <w:rsid w:val="00DD55FC"/>
    <w:rsid w:val="00DD5680"/>
    <w:rsid w:val="00DD5869"/>
    <w:rsid w:val="00DD595F"/>
    <w:rsid w:val="00DD59E0"/>
    <w:rsid w:val="00DD5B67"/>
    <w:rsid w:val="00DD5E15"/>
    <w:rsid w:val="00DD5E8A"/>
    <w:rsid w:val="00DD60A5"/>
    <w:rsid w:val="00DD611D"/>
    <w:rsid w:val="00DD6611"/>
    <w:rsid w:val="00DD661A"/>
    <w:rsid w:val="00DD676C"/>
    <w:rsid w:val="00DD6841"/>
    <w:rsid w:val="00DD6A41"/>
    <w:rsid w:val="00DD6B11"/>
    <w:rsid w:val="00DD6BD6"/>
    <w:rsid w:val="00DD6C70"/>
    <w:rsid w:val="00DD6D71"/>
    <w:rsid w:val="00DD6E57"/>
    <w:rsid w:val="00DD6E9B"/>
    <w:rsid w:val="00DD6F5D"/>
    <w:rsid w:val="00DD7049"/>
    <w:rsid w:val="00DD7064"/>
    <w:rsid w:val="00DD7072"/>
    <w:rsid w:val="00DD70CE"/>
    <w:rsid w:val="00DD711C"/>
    <w:rsid w:val="00DD7233"/>
    <w:rsid w:val="00DD72BA"/>
    <w:rsid w:val="00DD733E"/>
    <w:rsid w:val="00DD749B"/>
    <w:rsid w:val="00DD74CD"/>
    <w:rsid w:val="00DD7514"/>
    <w:rsid w:val="00DD7621"/>
    <w:rsid w:val="00DD76C5"/>
    <w:rsid w:val="00DD79DF"/>
    <w:rsid w:val="00DD7A8C"/>
    <w:rsid w:val="00DD7B20"/>
    <w:rsid w:val="00DD7B47"/>
    <w:rsid w:val="00DD7C03"/>
    <w:rsid w:val="00DD7C93"/>
    <w:rsid w:val="00DD7DA5"/>
    <w:rsid w:val="00DD7E0F"/>
    <w:rsid w:val="00DD7E2B"/>
    <w:rsid w:val="00DD7EC0"/>
    <w:rsid w:val="00DD7F26"/>
    <w:rsid w:val="00DD7F86"/>
    <w:rsid w:val="00DE016D"/>
    <w:rsid w:val="00DE01D1"/>
    <w:rsid w:val="00DE02E5"/>
    <w:rsid w:val="00DE03A3"/>
    <w:rsid w:val="00DE083F"/>
    <w:rsid w:val="00DE08BE"/>
    <w:rsid w:val="00DE0AD9"/>
    <w:rsid w:val="00DE0B18"/>
    <w:rsid w:val="00DE0DA3"/>
    <w:rsid w:val="00DE0DC8"/>
    <w:rsid w:val="00DE0EFB"/>
    <w:rsid w:val="00DE1042"/>
    <w:rsid w:val="00DE123D"/>
    <w:rsid w:val="00DE12FF"/>
    <w:rsid w:val="00DE14EA"/>
    <w:rsid w:val="00DE16A3"/>
    <w:rsid w:val="00DE174E"/>
    <w:rsid w:val="00DE1788"/>
    <w:rsid w:val="00DE17DE"/>
    <w:rsid w:val="00DE18E3"/>
    <w:rsid w:val="00DE1945"/>
    <w:rsid w:val="00DE19F8"/>
    <w:rsid w:val="00DE1A64"/>
    <w:rsid w:val="00DE1BAB"/>
    <w:rsid w:val="00DE1C30"/>
    <w:rsid w:val="00DE1CF1"/>
    <w:rsid w:val="00DE1DA9"/>
    <w:rsid w:val="00DE2113"/>
    <w:rsid w:val="00DE213E"/>
    <w:rsid w:val="00DE2163"/>
    <w:rsid w:val="00DE22EE"/>
    <w:rsid w:val="00DE2354"/>
    <w:rsid w:val="00DE2400"/>
    <w:rsid w:val="00DE2546"/>
    <w:rsid w:val="00DE26E0"/>
    <w:rsid w:val="00DE279A"/>
    <w:rsid w:val="00DE2A06"/>
    <w:rsid w:val="00DE2C8A"/>
    <w:rsid w:val="00DE2E38"/>
    <w:rsid w:val="00DE3091"/>
    <w:rsid w:val="00DE30E2"/>
    <w:rsid w:val="00DE31A9"/>
    <w:rsid w:val="00DE31C6"/>
    <w:rsid w:val="00DE324D"/>
    <w:rsid w:val="00DE3288"/>
    <w:rsid w:val="00DE32AB"/>
    <w:rsid w:val="00DE346F"/>
    <w:rsid w:val="00DE3541"/>
    <w:rsid w:val="00DE35C1"/>
    <w:rsid w:val="00DE361C"/>
    <w:rsid w:val="00DE36EE"/>
    <w:rsid w:val="00DE379A"/>
    <w:rsid w:val="00DE399F"/>
    <w:rsid w:val="00DE39CC"/>
    <w:rsid w:val="00DE3B17"/>
    <w:rsid w:val="00DE3B28"/>
    <w:rsid w:val="00DE3D82"/>
    <w:rsid w:val="00DE3FD4"/>
    <w:rsid w:val="00DE4050"/>
    <w:rsid w:val="00DE4074"/>
    <w:rsid w:val="00DE414D"/>
    <w:rsid w:val="00DE41C8"/>
    <w:rsid w:val="00DE421B"/>
    <w:rsid w:val="00DE4235"/>
    <w:rsid w:val="00DE4237"/>
    <w:rsid w:val="00DE455C"/>
    <w:rsid w:val="00DE483D"/>
    <w:rsid w:val="00DE487F"/>
    <w:rsid w:val="00DE496C"/>
    <w:rsid w:val="00DE4991"/>
    <w:rsid w:val="00DE4BAA"/>
    <w:rsid w:val="00DE4D53"/>
    <w:rsid w:val="00DE4D7A"/>
    <w:rsid w:val="00DE4DFA"/>
    <w:rsid w:val="00DE4F4C"/>
    <w:rsid w:val="00DE5364"/>
    <w:rsid w:val="00DE574E"/>
    <w:rsid w:val="00DE5751"/>
    <w:rsid w:val="00DE5A10"/>
    <w:rsid w:val="00DE5A96"/>
    <w:rsid w:val="00DE5BB2"/>
    <w:rsid w:val="00DE5BC9"/>
    <w:rsid w:val="00DE5C71"/>
    <w:rsid w:val="00DE5CE4"/>
    <w:rsid w:val="00DE5E38"/>
    <w:rsid w:val="00DE5F4C"/>
    <w:rsid w:val="00DE5F5C"/>
    <w:rsid w:val="00DE5F91"/>
    <w:rsid w:val="00DE6010"/>
    <w:rsid w:val="00DE6133"/>
    <w:rsid w:val="00DE6161"/>
    <w:rsid w:val="00DE633F"/>
    <w:rsid w:val="00DE6426"/>
    <w:rsid w:val="00DE6430"/>
    <w:rsid w:val="00DE64A9"/>
    <w:rsid w:val="00DE66FD"/>
    <w:rsid w:val="00DE6736"/>
    <w:rsid w:val="00DE6B77"/>
    <w:rsid w:val="00DE6C93"/>
    <w:rsid w:val="00DE6DD9"/>
    <w:rsid w:val="00DE6EC8"/>
    <w:rsid w:val="00DE6EF1"/>
    <w:rsid w:val="00DE6F0A"/>
    <w:rsid w:val="00DE70D9"/>
    <w:rsid w:val="00DE7115"/>
    <w:rsid w:val="00DE71AE"/>
    <w:rsid w:val="00DE71D3"/>
    <w:rsid w:val="00DE722A"/>
    <w:rsid w:val="00DE724B"/>
    <w:rsid w:val="00DE72DD"/>
    <w:rsid w:val="00DE7367"/>
    <w:rsid w:val="00DE73C6"/>
    <w:rsid w:val="00DE7554"/>
    <w:rsid w:val="00DE771D"/>
    <w:rsid w:val="00DE7774"/>
    <w:rsid w:val="00DE7851"/>
    <w:rsid w:val="00DE78EF"/>
    <w:rsid w:val="00DE7920"/>
    <w:rsid w:val="00DE79A4"/>
    <w:rsid w:val="00DE7DBE"/>
    <w:rsid w:val="00DE7F3B"/>
    <w:rsid w:val="00DF0116"/>
    <w:rsid w:val="00DF01BD"/>
    <w:rsid w:val="00DF026D"/>
    <w:rsid w:val="00DF027D"/>
    <w:rsid w:val="00DF02B0"/>
    <w:rsid w:val="00DF03E0"/>
    <w:rsid w:val="00DF0462"/>
    <w:rsid w:val="00DF0494"/>
    <w:rsid w:val="00DF04A6"/>
    <w:rsid w:val="00DF06C0"/>
    <w:rsid w:val="00DF07A3"/>
    <w:rsid w:val="00DF092E"/>
    <w:rsid w:val="00DF0C94"/>
    <w:rsid w:val="00DF0CF8"/>
    <w:rsid w:val="00DF0D21"/>
    <w:rsid w:val="00DF0E53"/>
    <w:rsid w:val="00DF0E66"/>
    <w:rsid w:val="00DF0F06"/>
    <w:rsid w:val="00DF10BB"/>
    <w:rsid w:val="00DF116A"/>
    <w:rsid w:val="00DF11E1"/>
    <w:rsid w:val="00DF149E"/>
    <w:rsid w:val="00DF14D0"/>
    <w:rsid w:val="00DF162D"/>
    <w:rsid w:val="00DF1665"/>
    <w:rsid w:val="00DF168C"/>
    <w:rsid w:val="00DF16FB"/>
    <w:rsid w:val="00DF177F"/>
    <w:rsid w:val="00DF193C"/>
    <w:rsid w:val="00DF19BA"/>
    <w:rsid w:val="00DF1A05"/>
    <w:rsid w:val="00DF1A3A"/>
    <w:rsid w:val="00DF1B2F"/>
    <w:rsid w:val="00DF1C9B"/>
    <w:rsid w:val="00DF1D90"/>
    <w:rsid w:val="00DF1E53"/>
    <w:rsid w:val="00DF1E78"/>
    <w:rsid w:val="00DF1EA3"/>
    <w:rsid w:val="00DF2159"/>
    <w:rsid w:val="00DF21C3"/>
    <w:rsid w:val="00DF2295"/>
    <w:rsid w:val="00DF22E9"/>
    <w:rsid w:val="00DF233C"/>
    <w:rsid w:val="00DF2400"/>
    <w:rsid w:val="00DF24A9"/>
    <w:rsid w:val="00DF2903"/>
    <w:rsid w:val="00DF2AFD"/>
    <w:rsid w:val="00DF2B9F"/>
    <w:rsid w:val="00DF2C02"/>
    <w:rsid w:val="00DF2E16"/>
    <w:rsid w:val="00DF2EF0"/>
    <w:rsid w:val="00DF2FD9"/>
    <w:rsid w:val="00DF3050"/>
    <w:rsid w:val="00DF3252"/>
    <w:rsid w:val="00DF329F"/>
    <w:rsid w:val="00DF3354"/>
    <w:rsid w:val="00DF3434"/>
    <w:rsid w:val="00DF3639"/>
    <w:rsid w:val="00DF36E6"/>
    <w:rsid w:val="00DF380F"/>
    <w:rsid w:val="00DF382C"/>
    <w:rsid w:val="00DF3891"/>
    <w:rsid w:val="00DF38A0"/>
    <w:rsid w:val="00DF38B9"/>
    <w:rsid w:val="00DF3B75"/>
    <w:rsid w:val="00DF3CEC"/>
    <w:rsid w:val="00DF3DA5"/>
    <w:rsid w:val="00DF3E40"/>
    <w:rsid w:val="00DF3E57"/>
    <w:rsid w:val="00DF401D"/>
    <w:rsid w:val="00DF417F"/>
    <w:rsid w:val="00DF41AA"/>
    <w:rsid w:val="00DF4318"/>
    <w:rsid w:val="00DF44A4"/>
    <w:rsid w:val="00DF465A"/>
    <w:rsid w:val="00DF483F"/>
    <w:rsid w:val="00DF49EF"/>
    <w:rsid w:val="00DF4A71"/>
    <w:rsid w:val="00DF4A89"/>
    <w:rsid w:val="00DF4B8E"/>
    <w:rsid w:val="00DF4DD1"/>
    <w:rsid w:val="00DF4ECF"/>
    <w:rsid w:val="00DF4F2C"/>
    <w:rsid w:val="00DF5104"/>
    <w:rsid w:val="00DF51BB"/>
    <w:rsid w:val="00DF52E2"/>
    <w:rsid w:val="00DF52FC"/>
    <w:rsid w:val="00DF5388"/>
    <w:rsid w:val="00DF542A"/>
    <w:rsid w:val="00DF54E9"/>
    <w:rsid w:val="00DF5525"/>
    <w:rsid w:val="00DF5587"/>
    <w:rsid w:val="00DF55B5"/>
    <w:rsid w:val="00DF56C4"/>
    <w:rsid w:val="00DF5AE9"/>
    <w:rsid w:val="00DF5BFD"/>
    <w:rsid w:val="00DF5DB5"/>
    <w:rsid w:val="00DF5EAF"/>
    <w:rsid w:val="00DF6037"/>
    <w:rsid w:val="00DF6042"/>
    <w:rsid w:val="00DF60D4"/>
    <w:rsid w:val="00DF6410"/>
    <w:rsid w:val="00DF6456"/>
    <w:rsid w:val="00DF6508"/>
    <w:rsid w:val="00DF6813"/>
    <w:rsid w:val="00DF685A"/>
    <w:rsid w:val="00DF6A10"/>
    <w:rsid w:val="00DF6B3A"/>
    <w:rsid w:val="00DF6BB9"/>
    <w:rsid w:val="00DF6DF9"/>
    <w:rsid w:val="00DF6F50"/>
    <w:rsid w:val="00DF6F6F"/>
    <w:rsid w:val="00DF6FA5"/>
    <w:rsid w:val="00DF721E"/>
    <w:rsid w:val="00DF725B"/>
    <w:rsid w:val="00DF741A"/>
    <w:rsid w:val="00DF7876"/>
    <w:rsid w:val="00DF7A6A"/>
    <w:rsid w:val="00DF7AC6"/>
    <w:rsid w:val="00DF7D6F"/>
    <w:rsid w:val="00DF7E64"/>
    <w:rsid w:val="00DF7FB2"/>
    <w:rsid w:val="00E000A1"/>
    <w:rsid w:val="00E001A1"/>
    <w:rsid w:val="00E001C2"/>
    <w:rsid w:val="00E002B0"/>
    <w:rsid w:val="00E003A0"/>
    <w:rsid w:val="00E00531"/>
    <w:rsid w:val="00E0064B"/>
    <w:rsid w:val="00E00664"/>
    <w:rsid w:val="00E00817"/>
    <w:rsid w:val="00E0099B"/>
    <w:rsid w:val="00E00A0B"/>
    <w:rsid w:val="00E00BE0"/>
    <w:rsid w:val="00E00BED"/>
    <w:rsid w:val="00E00EB1"/>
    <w:rsid w:val="00E01395"/>
    <w:rsid w:val="00E013E2"/>
    <w:rsid w:val="00E0158E"/>
    <w:rsid w:val="00E017DC"/>
    <w:rsid w:val="00E01832"/>
    <w:rsid w:val="00E0198F"/>
    <w:rsid w:val="00E01AD1"/>
    <w:rsid w:val="00E01BB6"/>
    <w:rsid w:val="00E01C0B"/>
    <w:rsid w:val="00E01C94"/>
    <w:rsid w:val="00E01CA7"/>
    <w:rsid w:val="00E01CC1"/>
    <w:rsid w:val="00E01E01"/>
    <w:rsid w:val="00E01EA7"/>
    <w:rsid w:val="00E01FF7"/>
    <w:rsid w:val="00E020D5"/>
    <w:rsid w:val="00E020F5"/>
    <w:rsid w:val="00E0219F"/>
    <w:rsid w:val="00E021D4"/>
    <w:rsid w:val="00E0223A"/>
    <w:rsid w:val="00E0237E"/>
    <w:rsid w:val="00E0240A"/>
    <w:rsid w:val="00E0241A"/>
    <w:rsid w:val="00E0243F"/>
    <w:rsid w:val="00E02450"/>
    <w:rsid w:val="00E02570"/>
    <w:rsid w:val="00E025E3"/>
    <w:rsid w:val="00E026AD"/>
    <w:rsid w:val="00E026E0"/>
    <w:rsid w:val="00E02923"/>
    <w:rsid w:val="00E029B2"/>
    <w:rsid w:val="00E029F2"/>
    <w:rsid w:val="00E02C2C"/>
    <w:rsid w:val="00E02ECF"/>
    <w:rsid w:val="00E02F47"/>
    <w:rsid w:val="00E03029"/>
    <w:rsid w:val="00E0307B"/>
    <w:rsid w:val="00E031B3"/>
    <w:rsid w:val="00E03214"/>
    <w:rsid w:val="00E032E9"/>
    <w:rsid w:val="00E0330B"/>
    <w:rsid w:val="00E03359"/>
    <w:rsid w:val="00E033AC"/>
    <w:rsid w:val="00E033C7"/>
    <w:rsid w:val="00E03466"/>
    <w:rsid w:val="00E037DC"/>
    <w:rsid w:val="00E0381A"/>
    <w:rsid w:val="00E03857"/>
    <w:rsid w:val="00E038CB"/>
    <w:rsid w:val="00E03924"/>
    <w:rsid w:val="00E0392E"/>
    <w:rsid w:val="00E039E7"/>
    <w:rsid w:val="00E03B34"/>
    <w:rsid w:val="00E03CE8"/>
    <w:rsid w:val="00E03D7D"/>
    <w:rsid w:val="00E03DAE"/>
    <w:rsid w:val="00E03E06"/>
    <w:rsid w:val="00E03E59"/>
    <w:rsid w:val="00E03E5E"/>
    <w:rsid w:val="00E03FCB"/>
    <w:rsid w:val="00E03FD4"/>
    <w:rsid w:val="00E04001"/>
    <w:rsid w:val="00E040C8"/>
    <w:rsid w:val="00E04304"/>
    <w:rsid w:val="00E044D3"/>
    <w:rsid w:val="00E04550"/>
    <w:rsid w:val="00E0457B"/>
    <w:rsid w:val="00E04581"/>
    <w:rsid w:val="00E0464D"/>
    <w:rsid w:val="00E0474D"/>
    <w:rsid w:val="00E04AAC"/>
    <w:rsid w:val="00E04DFA"/>
    <w:rsid w:val="00E04E54"/>
    <w:rsid w:val="00E04F7A"/>
    <w:rsid w:val="00E04FA8"/>
    <w:rsid w:val="00E052C0"/>
    <w:rsid w:val="00E052F0"/>
    <w:rsid w:val="00E053D3"/>
    <w:rsid w:val="00E057B2"/>
    <w:rsid w:val="00E057D9"/>
    <w:rsid w:val="00E058A8"/>
    <w:rsid w:val="00E05A16"/>
    <w:rsid w:val="00E05A72"/>
    <w:rsid w:val="00E05AAB"/>
    <w:rsid w:val="00E05AC3"/>
    <w:rsid w:val="00E05B31"/>
    <w:rsid w:val="00E05B4B"/>
    <w:rsid w:val="00E05C5A"/>
    <w:rsid w:val="00E05D03"/>
    <w:rsid w:val="00E05D59"/>
    <w:rsid w:val="00E05D75"/>
    <w:rsid w:val="00E05D8D"/>
    <w:rsid w:val="00E05EE3"/>
    <w:rsid w:val="00E05FF5"/>
    <w:rsid w:val="00E0606F"/>
    <w:rsid w:val="00E0640D"/>
    <w:rsid w:val="00E0657D"/>
    <w:rsid w:val="00E066AB"/>
    <w:rsid w:val="00E067C0"/>
    <w:rsid w:val="00E0686B"/>
    <w:rsid w:val="00E0698B"/>
    <w:rsid w:val="00E069A0"/>
    <w:rsid w:val="00E069A4"/>
    <w:rsid w:val="00E069D1"/>
    <w:rsid w:val="00E06AAB"/>
    <w:rsid w:val="00E06BC8"/>
    <w:rsid w:val="00E06BEB"/>
    <w:rsid w:val="00E06CA1"/>
    <w:rsid w:val="00E06D2E"/>
    <w:rsid w:val="00E06E85"/>
    <w:rsid w:val="00E06EBD"/>
    <w:rsid w:val="00E071A5"/>
    <w:rsid w:val="00E07345"/>
    <w:rsid w:val="00E076E0"/>
    <w:rsid w:val="00E077A7"/>
    <w:rsid w:val="00E07846"/>
    <w:rsid w:val="00E0785D"/>
    <w:rsid w:val="00E07871"/>
    <w:rsid w:val="00E078C8"/>
    <w:rsid w:val="00E0790E"/>
    <w:rsid w:val="00E07A6A"/>
    <w:rsid w:val="00E07A89"/>
    <w:rsid w:val="00E07AC0"/>
    <w:rsid w:val="00E07CB6"/>
    <w:rsid w:val="00E07F3B"/>
    <w:rsid w:val="00E10013"/>
    <w:rsid w:val="00E10048"/>
    <w:rsid w:val="00E1007A"/>
    <w:rsid w:val="00E10159"/>
    <w:rsid w:val="00E1038D"/>
    <w:rsid w:val="00E103F3"/>
    <w:rsid w:val="00E10577"/>
    <w:rsid w:val="00E1076C"/>
    <w:rsid w:val="00E108F1"/>
    <w:rsid w:val="00E109B0"/>
    <w:rsid w:val="00E109EC"/>
    <w:rsid w:val="00E10A19"/>
    <w:rsid w:val="00E10A28"/>
    <w:rsid w:val="00E10ADC"/>
    <w:rsid w:val="00E10C4C"/>
    <w:rsid w:val="00E10D2B"/>
    <w:rsid w:val="00E10EB9"/>
    <w:rsid w:val="00E10F7F"/>
    <w:rsid w:val="00E10F9B"/>
    <w:rsid w:val="00E10FE0"/>
    <w:rsid w:val="00E1101A"/>
    <w:rsid w:val="00E11071"/>
    <w:rsid w:val="00E11260"/>
    <w:rsid w:val="00E113D2"/>
    <w:rsid w:val="00E11572"/>
    <w:rsid w:val="00E11580"/>
    <w:rsid w:val="00E115CB"/>
    <w:rsid w:val="00E115F8"/>
    <w:rsid w:val="00E11743"/>
    <w:rsid w:val="00E1192C"/>
    <w:rsid w:val="00E11A11"/>
    <w:rsid w:val="00E11A2D"/>
    <w:rsid w:val="00E11B79"/>
    <w:rsid w:val="00E11BA0"/>
    <w:rsid w:val="00E11BC7"/>
    <w:rsid w:val="00E11C4E"/>
    <w:rsid w:val="00E11DE9"/>
    <w:rsid w:val="00E11E8F"/>
    <w:rsid w:val="00E1203A"/>
    <w:rsid w:val="00E12079"/>
    <w:rsid w:val="00E120DA"/>
    <w:rsid w:val="00E12182"/>
    <w:rsid w:val="00E12193"/>
    <w:rsid w:val="00E1222E"/>
    <w:rsid w:val="00E12337"/>
    <w:rsid w:val="00E12407"/>
    <w:rsid w:val="00E124E3"/>
    <w:rsid w:val="00E124F3"/>
    <w:rsid w:val="00E12673"/>
    <w:rsid w:val="00E1279A"/>
    <w:rsid w:val="00E128B9"/>
    <w:rsid w:val="00E12BFF"/>
    <w:rsid w:val="00E12C49"/>
    <w:rsid w:val="00E12CA7"/>
    <w:rsid w:val="00E12CCC"/>
    <w:rsid w:val="00E12D5B"/>
    <w:rsid w:val="00E12F0C"/>
    <w:rsid w:val="00E12F50"/>
    <w:rsid w:val="00E1308D"/>
    <w:rsid w:val="00E1318D"/>
    <w:rsid w:val="00E13276"/>
    <w:rsid w:val="00E133E5"/>
    <w:rsid w:val="00E1353B"/>
    <w:rsid w:val="00E135C7"/>
    <w:rsid w:val="00E1363D"/>
    <w:rsid w:val="00E13802"/>
    <w:rsid w:val="00E13822"/>
    <w:rsid w:val="00E13999"/>
    <w:rsid w:val="00E139FA"/>
    <w:rsid w:val="00E13A7E"/>
    <w:rsid w:val="00E13CAE"/>
    <w:rsid w:val="00E13D42"/>
    <w:rsid w:val="00E13D6E"/>
    <w:rsid w:val="00E13E7C"/>
    <w:rsid w:val="00E140AB"/>
    <w:rsid w:val="00E140B5"/>
    <w:rsid w:val="00E14114"/>
    <w:rsid w:val="00E1419D"/>
    <w:rsid w:val="00E14490"/>
    <w:rsid w:val="00E144D6"/>
    <w:rsid w:val="00E14722"/>
    <w:rsid w:val="00E148C1"/>
    <w:rsid w:val="00E1491F"/>
    <w:rsid w:val="00E149BB"/>
    <w:rsid w:val="00E14B19"/>
    <w:rsid w:val="00E14D7B"/>
    <w:rsid w:val="00E14D7C"/>
    <w:rsid w:val="00E14EDE"/>
    <w:rsid w:val="00E14F89"/>
    <w:rsid w:val="00E1506E"/>
    <w:rsid w:val="00E152E7"/>
    <w:rsid w:val="00E1553D"/>
    <w:rsid w:val="00E15651"/>
    <w:rsid w:val="00E15722"/>
    <w:rsid w:val="00E15796"/>
    <w:rsid w:val="00E157E4"/>
    <w:rsid w:val="00E158CF"/>
    <w:rsid w:val="00E158D6"/>
    <w:rsid w:val="00E15A44"/>
    <w:rsid w:val="00E15A92"/>
    <w:rsid w:val="00E15B63"/>
    <w:rsid w:val="00E15BE4"/>
    <w:rsid w:val="00E15C69"/>
    <w:rsid w:val="00E15CCE"/>
    <w:rsid w:val="00E15CFE"/>
    <w:rsid w:val="00E15D01"/>
    <w:rsid w:val="00E15D33"/>
    <w:rsid w:val="00E15DC5"/>
    <w:rsid w:val="00E15F03"/>
    <w:rsid w:val="00E1613E"/>
    <w:rsid w:val="00E16513"/>
    <w:rsid w:val="00E16523"/>
    <w:rsid w:val="00E1675E"/>
    <w:rsid w:val="00E16772"/>
    <w:rsid w:val="00E167C8"/>
    <w:rsid w:val="00E167EE"/>
    <w:rsid w:val="00E1693B"/>
    <w:rsid w:val="00E16A3B"/>
    <w:rsid w:val="00E16BA4"/>
    <w:rsid w:val="00E16E1A"/>
    <w:rsid w:val="00E16E21"/>
    <w:rsid w:val="00E16E28"/>
    <w:rsid w:val="00E16F16"/>
    <w:rsid w:val="00E16F92"/>
    <w:rsid w:val="00E171D5"/>
    <w:rsid w:val="00E172B8"/>
    <w:rsid w:val="00E173A6"/>
    <w:rsid w:val="00E1771B"/>
    <w:rsid w:val="00E1792E"/>
    <w:rsid w:val="00E17935"/>
    <w:rsid w:val="00E179DA"/>
    <w:rsid w:val="00E17CC5"/>
    <w:rsid w:val="00E17CFA"/>
    <w:rsid w:val="00E17D23"/>
    <w:rsid w:val="00E17D8D"/>
    <w:rsid w:val="00E17E37"/>
    <w:rsid w:val="00E17F42"/>
    <w:rsid w:val="00E17F45"/>
    <w:rsid w:val="00E2001C"/>
    <w:rsid w:val="00E2002C"/>
    <w:rsid w:val="00E20079"/>
    <w:rsid w:val="00E203F1"/>
    <w:rsid w:val="00E20437"/>
    <w:rsid w:val="00E204CB"/>
    <w:rsid w:val="00E2065A"/>
    <w:rsid w:val="00E206F8"/>
    <w:rsid w:val="00E20895"/>
    <w:rsid w:val="00E20958"/>
    <w:rsid w:val="00E20A55"/>
    <w:rsid w:val="00E20A8B"/>
    <w:rsid w:val="00E20B3D"/>
    <w:rsid w:val="00E20B5D"/>
    <w:rsid w:val="00E20D42"/>
    <w:rsid w:val="00E20E2B"/>
    <w:rsid w:val="00E20E85"/>
    <w:rsid w:val="00E20E91"/>
    <w:rsid w:val="00E21350"/>
    <w:rsid w:val="00E215F6"/>
    <w:rsid w:val="00E21664"/>
    <w:rsid w:val="00E21730"/>
    <w:rsid w:val="00E21734"/>
    <w:rsid w:val="00E218A5"/>
    <w:rsid w:val="00E21A9A"/>
    <w:rsid w:val="00E21C05"/>
    <w:rsid w:val="00E21CAE"/>
    <w:rsid w:val="00E21CE1"/>
    <w:rsid w:val="00E22171"/>
    <w:rsid w:val="00E221E4"/>
    <w:rsid w:val="00E2220B"/>
    <w:rsid w:val="00E222FB"/>
    <w:rsid w:val="00E225EF"/>
    <w:rsid w:val="00E228C2"/>
    <w:rsid w:val="00E228DA"/>
    <w:rsid w:val="00E2290D"/>
    <w:rsid w:val="00E22936"/>
    <w:rsid w:val="00E2293E"/>
    <w:rsid w:val="00E2297B"/>
    <w:rsid w:val="00E22A6B"/>
    <w:rsid w:val="00E22A89"/>
    <w:rsid w:val="00E22B05"/>
    <w:rsid w:val="00E22CC7"/>
    <w:rsid w:val="00E22D58"/>
    <w:rsid w:val="00E22D96"/>
    <w:rsid w:val="00E22EA1"/>
    <w:rsid w:val="00E23015"/>
    <w:rsid w:val="00E230C5"/>
    <w:rsid w:val="00E230F6"/>
    <w:rsid w:val="00E23144"/>
    <w:rsid w:val="00E23235"/>
    <w:rsid w:val="00E23317"/>
    <w:rsid w:val="00E23320"/>
    <w:rsid w:val="00E234D2"/>
    <w:rsid w:val="00E2360A"/>
    <w:rsid w:val="00E23764"/>
    <w:rsid w:val="00E23824"/>
    <w:rsid w:val="00E23846"/>
    <w:rsid w:val="00E23B95"/>
    <w:rsid w:val="00E23D68"/>
    <w:rsid w:val="00E23E6B"/>
    <w:rsid w:val="00E241CE"/>
    <w:rsid w:val="00E241ED"/>
    <w:rsid w:val="00E24271"/>
    <w:rsid w:val="00E24477"/>
    <w:rsid w:val="00E244FA"/>
    <w:rsid w:val="00E24589"/>
    <w:rsid w:val="00E245FF"/>
    <w:rsid w:val="00E248EC"/>
    <w:rsid w:val="00E24A62"/>
    <w:rsid w:val="00E24B0F"/>
    <w:rsid w:val="00E24B96"/>
    <w:rsid w:val="00E24C18"/>
    <w:rsid w:val="00E24C38"/>
    <w:rsid w:val="00E24CE4"/>
    <w:rsid w:val="00E24D3B"/>
    <w:rsid w:val="00E24D66"/>
    <w:rsid w:val="00E24DC0"/>
    <w:rsid w:val="00E24E88"/>
    <w:rsid w:val="00E24FBB"/>
    <w:rsid w:val="00E2513F"/>
    <w:rsid w:val="00E25288"/>
    <w:rsid w:val="00E25398"/>
    <w:rsid w:val="00E256DE"/>
    <w:rsid w:val="00E2578E"/>
    <w:rsid w:val="00E25BB8"/>
    <w:rsid w:val="00E25CA1"/>
    <w:rsid w:val="00E25D70"/>
    <w:rsid w:val="00E25E98"/>
    <w:rsid w:val="00E25EB6"/>
    <w:rsid w:val="00E25F43"/>
    <w:rsid w:val="00E25FBF"/>
    <w:rsid w:val="00E25FD5"/>
    <w:rsid w:val="00E260D1"/>
    <w:rsid w:val="00E26151"/>
    <w:rsid w:val="00E261A4"/>
    <w:rsid w:val="00E26256"/>
    <w:rsid w:val="00E26287"/>
    <w:rsid w:val="00E26348"/>
    <w:rsid w:val="00E26738"/>
    <w:rsid w:val="00E26A79"/>
    <w:rsid w:val="00E26B3D"/>
    <w:rsid w:val="00E26BA7"/>
    <w:rsid w:val="00E26C88"/>
    <w:rsid w:val="00E26D3E"/>
    <w:rsid w:val="00E26E2F"/>
    <w:rsid w:val="00E2710F"/>
    <w:rsid w:val="00E2719E"/>
    <w:rsid w:val="00E273EA"/>
    <w:rsid w:val="00E274BA"/>
    <w:rsid w:val="00E27564"/>
    <w:rsid w:val="00E27714"/>
    <w:rsid w:val="00E2776C"/>
    <w:rsid w:val="00E277B4"/>
    <w:rsid w:val="00E27C40"/>
    <w:rsid w:val="00E27DAA"/>
    <w:rsid w:val="00E27E44"/>
    <w:rsid w:val="00E27EC9"/>
    <w:rsid w:val="00E27F43"/>
    <w:rsid w:val="00E30059"/>
    <w:rsid w:val="00E302D4"/>
    <w:rsid w:val="00E305C9"/>
    <w:rsid w:val="00E30613"/>
    <w:rsid w:val="00E30689"/>
    <w:rsid w:val="00E306D8"/>
    <w:rsid w:val="00E30704"/>
    <w:rsid w:val="00E30722"/>
    <w:rsid w:val="00E30941"/>
    <w:rsid w:val="00E30A04"/>
    <w:rsid w:val="00E30AF5"/>
    <w:rsid w:val="00E30B1C"/>
    <w:rsid w:val="00E30B5D"/>
    <w:rsid w:val="00E30B60"/>
    <w:rsid w:val="00E30C98"/>
    <w:rsid w:val="00E30EE8"/>
    <w:rsid w:val="00E31159"/>
    <w:rsid w:val="00E31366"/>
    <w:rsid w:val="00E313A2"/>
    <w:rsid w:val="00E313AB"/>
    <w:rsid w:val="00E3144A"/>
    <w:rsid w:val="00E31455"/>
    <w:rsid w:val="00E314B0"/>
    <w:rsid w:val="00E314C6"/>
    <w:rsid w:val="00E314FF"/>
    <w:rsid w:val="00E316D7"/>
    <w:rsid w:val="00E3178E"/>
    <w:rsid w:val="00E31926"/>
    <w:rsid w:val="00E3193A"/>
    <w:rsid w:val="00E319EF"/>
    <w:rsid w:val="00E319F3"/>
    <w:rsid w:val="00E31AA7"/>
    <w:rsid w:val="00E31AFF"/>
    <w:rsid w:val="00E31B4B"/>
    <w:rsid w:val="00E31BE3"/>
    <w:rsid w:val="00E31CC9"/>
    <w:rsid w:val="00E31D7A"/>
    <w:rsid w:val="00E31E8D"/>
    <w:rsid w:val="00E31F8E"/>
    <w:rsid w:val="00E31F93"/>
    <w:rsid w:val="00E32006"/>
    <w:rsid w:val="00E32278"/>
    <w:rsid w:val="00E322F4"/>
    <w:rsid w:val="00E3250A"/>
    <w:rsid w:val="00E3273B"/>
    <w:rsid w:val="00E32741"/>
    <w:rsid w:val="00E32822"/>
    <w:rsid w:val="00E32915"/>
    <w:rsid w:val="00E32BB6"/>
    <w:rsid w:val="00E32D11"/>
    <w:rsid w:val="00E32D66"/>
    <w:rsid w:val="00E32D9B"/>
    <w:rsid w:val="00E32E8E"/>
    <w:rsid w:val="00E32EA5"/>
    <w:rsid w:val="00E32F8B"/>
    <w:rsid w:val="00E33046"/>
    <w:rsid w:val="00E330B1"/>
    <w:rsid w:val="00E332A5"/>
    <w:rsid w:val="00E332E9"/>
    <w:rsid w:val="00E334A5"/>
    <w:rsid w:val="00E3351F"/>
    <w:rsid w:val="00E3354D"/>
    <w:rsid w:val="00E335C7"/>
    <w:rsid w:val="00E3365A"/>
    <w:rsid w:val="00E33794"/>
    <w:rsid w:val="00E337A4"/>
    <w:rsid w:val="00E337F9"/>
    <w:rsid w:val="00E33894"/>
    <w:rsid w:val="00E33902"/>
    <w:rsid w:val="00E33C25"/>
    <w:rsid w:val="00E33C3E"/>
    <w:rsid w:val="00E33D2F"/>
    <w:rsid w:val="00E340A4"/>
    <w:rsid w:val="00E3445E"/>
    <w:rsid w:val="00E34787"/>
    <w:rsid w:val="00E348BC"/>
    <w:rsid w:val="00E34AD5"/>
    <w:rsid w:val="00E34C95"/>
    <w:rsid w:val="00E34E91"/>
    <w:rsid w:val="00E35052"/>
    <w:rsid w:val="00E35255"/>
    <w:rsid w:val="00E3527B"/>
    <w:rsid w:val="00E353DA"/>
    <w:rsid w:val="00E3546B"/>
    <w:rsid w:val="00E35567"/>
    <w:rsid w:val="00E3561B"/>
    <w:rsid w:val="00E356A3"/>
    <w:rsid w:val="00E3581E"/>
    <w:rsid w:val="00E358C6"/>
    <w:rsid w:val="00E359DE"/>
    <w:rsid w:val="00E35A1A"/>
    <w:rsid w:val="00E35ABF"/>
    <w:rsid w:val="00E35B09"/>
    <w:rsid w:val="00E35C0C"/>
    <w:rsid w:val="00E35C26"/>
    <w:rsid w:val="00E35D76"/>
    <w:rsid w:val="00E35D8F"/>
    <w:rsid w:val="00E35D9F"/>
    <w:rsid w:val="00E35E36"/>
    <w:rsid w:val="00E36218"/>
    <w:rsid w:val="00E36323"/>
    <w:rsid w:val="00E3637E"/>
    <w:rsid w:val="00E36401"/>
    <w:rsid w:val="00E36572"/>
    <w:rsid w:val="00E365E2"/>
    <w:rsid w:val="00E3660A"/>
    <w:rsid w:val="00E3663A"/>
    <w:rsid w:val="00E36679"/>
    <w:rsid w:val="00E369C8"/>
    <w:rsid w:val="00E369EF"/>
    <w:rsid w:val="00E36AE3"/>
    <w:rsid w:val="00E36B53"/>
    <w:rsid w:val="00E36B65"/>
    <w:rsid w:val="00E36BB2"/>
    <w:rsid w:val="00E36BC7"/>
    <w:rsid w:val="00E36C22"/>
    <w:rsid w:val="00E36DBC"/>
    <w:rsid w:val="00E3724F"/>
    <w:rsid w:val="00E3733B"/>
    <w:rsid w:val="00E373F0"/>
    <w:rsid w:val="00E3755E"/>
    <w:rsid w:val="00E376B0"/>
    <w:rsid w:val="00E3770A"/>
    <w:rsid w:val="00E3783A"/>
    <w:rsid w:val="00E37899"/>
    <w:rsid w:val="00E379DD"/>
    <w:rsid w:val="00E37AC0"/>
    <w:rsid w:val="00E37BA6"/>
    <w:rsid w:val="00E37EBB"/>
    <w:rsid w:val="00E4006D"/>
    <w:rsid w:val="00E40113"/>
    <w:rsid w:val="00E4011B"/>
    <w:rsid w:val="00E4023E"/>
    <w:rsid w:val="00E40338"/>
    <w:rsid w:val="00E403A2"/>
    <w:rsid w:val="00E405D8"/>
    <w:rsid w:val="00E4072A"/>
    <w:rsid w:val="00E40792"/>
    <w:rsid w:val="00E409E6"/>
    <w:rsid w:val="00E40B39"/>
    <w:rsid w:val="00E40B4A"/>
    <w:rsid w:val="00E40C66"/>
    <w:rsid w:val="00E40DA4"/>
    <w:rsid w:val="00E40DE7"/>
    <w:rsid w:val="00E40E2A"/>
    <w:rsid w:val="00E40EA2"/>
    <w:rsid w:val="00E4121C"/>
    <w:rsid w:val="00E4142F"/>
    <w:rsid w:val="00E4171E"/>
    <w:rsid w:val="00E4180D"/>
    <w:rsid w:val="00E4185D"/>
    <w:rsid w:val="00E41A74"/>
    <w:rsid w:val="00E41A89"/>
    <w:rsid w:val="00E41B20"/>
    <w:rsid w:val="00E41BF9"/>
    <w:rsid w:val="00E41C66"/>
    <w:rsid w:val="00E41C7A"/>
    <w:rsid w:val="00E41CBC"/>
    <w:rsid w:val="00E41D69"/>
    <w:rsid w:val="00E41DFB"/>
    <w:rsid w:val="00E41E2A"/>
    <w:rsid w:val="00E42167"/>
    <w:rsid w:val="00E421BE"/>
    <w:rsid w:val="00E4228D"/>
    <w:rsid w:val="00E42297"/>
    <w:rsid w:val="00E422B7"/>
    <w:rsid w:val="00E4255C"/>
    <w:rsid w:val="00E4275E"/>
    <w:rsid w:val="00E42765"/>
    <w:rsid w:val="00E429EA"/>
    <w:rsid w:val="00E42A18"/>
    <w:rsid w:val="00E42AF8"/>
    <w:rsid w:val="00E42D72"/>
    <w:rsid w:val="00E42E12"/>
    <w:rsid w:val="00E42E19"/>
    <w:rsid w:val="00E42EB3"/>
    <w:rsid w:val="00E42FE8"/>
    <w:rsid w:val="00E43303"/>
    <w:rsid w:val="00E43422"/>
    <w:rsid w:val="00E4352F"/>
    <w:rsid w:val="00E435A7"/>
    <w:rsid w:val="00E43749"/>
    <w:rsid w:val="00E437F7"/>
    <w:rsid w:val="00E4390C"/>
    <w:rsid w:val="00E439F3"/>
    <w:rsid w:val="00E43A52"/>
    <w:rsid w:val="00E43CF6"/>
    <w:rsid w:val="00E43F81"/>
    <w:rsid w:val="00E43FCD"/>
    <w:rsid w:val="00E440B1"/>
    <w:rsid w:val="00E441B6"/>
    <w:rsid w:val="00E4429C"/>
    <w:rsid w:val="00E442B8"/>
    <w:rsid w:val="00E443E4"/>
    <w:rsid w:val="00E445CA"/>
    <w:rsid w:val="00E4468E"/>
    <w:rsid w:val="00E448A4"/>
    <w:rsid w:val="00E448CB"/>
    <w:rsid w:val="00E44934"/>
    <w:rsid w:val="00E4494B"/>
    <w:rsid w:val="00E44959"/>
    <w:rsid w:val="00E44973"/>
    <w:rsid w:val="00E44A63"/>
    <w:rsid w:val="00E44BEC"/>
    <w:rsid w:val="00E44C93"/>
    <w:rsid w:val="00E44CF9"/>
    <w:rsid w:val="00E44E42"/>
    <w:rsid w:val="00E44E5E"/>
    <w:rsid w:val="00E44EE3"/>
    <w:rsid w:val="00E44F9C"/>
    <w:rsid w:val="00E4523C"/>
    <w:rsid w:val="00E45270"/>
    <w:rsid w:val="00E4536D"/>
    <w:rsid w:val="00E45375"/>
    <w:rsid w:val="00E453ED"/>
    <w:rsid w:val="00E454DF"/>
    <w:rsid w:val="00E455AE"/>
    <w:rsid w:val="00E45658"/>
    <w:rsid w:val="00E456FE"/>
    <w:rsid w:val="00E4588C"/>
    <w:rsid w:val="00E458B1"/>
    <w:rsid w:val="00E459E3"/>
    <w:rsid w:val="00E45B5D"/>
    <w:rsid w:val="00E45BE3"/>
    <w:rsid w:val="00E45C9B"/>
    <w:rsid w:val="00E45DC8"/>
    <w:rsid w:val="00E45FEB"/>
    <w:rsid w:val="00E4608F"/>
    <w:rsid w:val="00E46345"/>
    <w:rsid w:val="00E46389"/>
    <w:rsid w:val="00E4643D"/>
    <w:rsid w:val="00E464AF"/>
    <w:rsid w:val="00E464D6"/>
    <w:rsid w:val="00E465B8"/>
    <w:rsid w:val="00E466AE"/>
    <w:rsid w:val="00E468B1"/>
    <w:rsid w:val="00E468BE"/>
    <w:rsid w:val="00E4691E"/>
    <w:rsid w:val="00E46938"/>
    <w:rsid w:val="00E46974"/>
    <w:rsid w:val="00E469E9"/>
    <w:rsid w:val="00E46A23"/>
    <w:rsid w:val="00E46A67"/>
    <w:rsid w:val="00E46BA7"/>
    <w:rsid w:val="00E46BB7"/>
    <w:rsid w:val="00E46D20"/>
    <w:rsid w:val="00E46D47"/>
    <w:rsid w:val="00E46E5E"/>
    <w:rsid w:val="00E47072"/>
    <w:rsid w:val="00E47108"/>
    <w:rsid w:val="00E47260"/>
    <w:rsid w:val="00E47284"/>
    <w:rsid w:val="00E4731A"/>
    <w:rsid w:val="00E47483"/>
    <w:rsid w:val="00E4753B"/>
    <w:rsid w:val="00E4759D"/>
    <w:rsid w:val="00E47653"/>
    <w:rsid w:val="00E476F0"/>
    <w:rsid w:val="00E47706"/>
    <w:rsid w:val="00E4777C"/>
    <w:rsid w:val="00E477B0"/>
    <w:rsid w:val="00E478A8"/>
    <w:rsid w:val="00E4793B"/>
    <w:rsid w:val="00E47A23"/>
    <w:rsid w:val="00E47A60"/>
    <w:rsid w:val="00E47AD8"/>
    <w:rsid w:val="00E47F7D"/>
    <w:rsid w:val="00E5014F"/>
    <w:rsid w:val="00E5024B"/>
    <w:rsid w:val="00E502F0"/>
    <w:rsid w:val="00E50381"/>
    <w:rsid w:val="00E50486"/>
    <w:rsid w:val="00E50535"/>
    <w:rsid w:val="00E5063B"/>
    <w:rsid w:val="00E50649"/>
    <w:rsid w:val="00E5078C"/>
    <w:rsid w:val="00E507CE"/>
    <w:rsid w:val="00E50963"/>
    <w:rsid w:val="00E50981"/>
    <w:rsid w:val="00E509CB"/>
    <w:rsid w:val="00E50AAE"/>
    <w:rsid w:val="00E50B19"/>
    <w:rsid w:val="00E50B1D"/>
    <w:rsid w:val="00E50BA3"/>
    <w:rsid w:val="00E50D61"/>
    <w:rsid w:val="00E50E3B"/>
    <w:rsid w:val="00E50F8A"/>
    <w:rsid w:val="00E5109F"/>
    <w:rsid w:val="00E510B2"/>
    <w:rsid w:val="00E51135"/>
    <w:rsid w:val="00E513BF"/>
    <w:rsid w:val="00E5141A"/>
    <w:rsid w:val="00E51496"/>
    <w:rsid w:val="00E514B9"/>
    <w:rsid w:val="00E51514"/>
    <w:rsid w:val="00E5154D"/>
    <w:rsid w:val="00E515A6"/>
    <w:rsid w:val="00E517AC"/>
    <w:rsid w:val="00E51911"/>
    <w:rsid w:val="00E51928"/>
    <w:rsid w:val="00E51A7B"/>
    <w:rsid w:val="00E51AAC"/>
    <w:rsid w:val="00E51ECF"/>
    <w:rsid w:val="00E51F4F"/>
    <w:rsid w:val="00E51F7A"/>
    <w:rsid w:val="00E52169"/>
    <w:rsid w:val="00E521A1"/>
    <w:rsid w:val="00E521B5"/>
    <w:rsid w:val="00E52386"/>
    <w:rsid w:val="00E52508"/>
    <w:rsid w:val="00E5277C"/>
    <w:rsid w:val="00E528AA"/>
    <w:rsid w:val="00E52995"/>
    <w:rsid w:val="00E529B1"/>
    <w:rsid w:val="00E52BC5"/>
    <w:rsid w:val="00E52C49"/>
    <w:rsid w:val="00E52DD1"/>
    <w:rsid w:val="00E52DE0"/>
    <w:rsid w:val="00E52F37"/>
    <w:rsid w:val="00E52F54"/>
    <w:rsid w:val="00E52FE3"/>
    <w:rsid w:val="00E530F2"/>
    <w:rsid w:val="00E534D5"/>
    <w:rsid w:val="00E53614"/>
    <w:rsid w:val="00E53737"/>
    <w:rsid w:val="00E537EB"/>
    <w:rsid w:val="00E53B7A"/>
    <w:rsid w:val="00E53BEF"/>
    <w:rsid w:val="00E53CC1"/>
    <w:rsid w:val="00E53DC1"/>
    <w:rsid w:val="00E53F4A"/>
    <w:rsid w:val="00E53F68"/>
    <w:rsid w:val="00E53F79"/>
    <w:rsid w:val="00E53F9B"/>
    <w:rsid w:val="00E53FFC"/>
    <w:rsid w:val="00E54042"/>
    <w:rsid w:val="00E5437C"/>
    <w:rsid w:val="00E54407"/>
    <w:rsid w:val="00E544BA"/>
    <w:rsid w:val="00E544BF"/>
    <w:rsid w:val="00E544DC"/>
    <w:rsid w:val="00E54518"/>
    <w:rsid w:val="00E5458E"/>
    <w:rsid w:val="00E54607"/>
    <w:rsid w:val="00E54637"/>
    <w:rsid w:val="00E547CF"/>
    <w:rsid w:val="00E5484A"/>
    <w:rsid w:val="00E54870"/>
    <w:rsid w:val="00E5489C"/>
    <w:rsid w:val="00E549EC"/>
    <w:rsid w:val="00E54BB0"/>
    <w:rsid w:val="00E54C36"/>
    <w:rsid w:val="00E54C69"/>
    <w:rsid w:val="00E54F79"/>
    <w:rsid w:val="00E55207"/>
    <w:rsid w:val="00E55449"/>
    <w:rsid w:val="00E55489"/>
    <w:rsid w:val="00E554E8"/>
    <w:rsid w:val="00E555F9"/>
    <w:rsid w:val="00E55667"/>
    <w:rsid w:val="00E55692"/>
    <w:rsid w:val="00E557B6"/>
    <w:rsid w:val="00E55805"/>
    <w:rsid w:val="00E55835"/>
    <w:rsid w:val="00E558C7"/>
    <w:rsid w:val="00E55907"/>
    <w:rsid w:val="00E559B9"/>
    <w:rsid w:val="00E55B1A"/>
    <w:rsid w:val="00E55C09"/>
    <w:rsid w:val="00E55D76"/>
    <w:rsid w:val="00E55E8A"/>
    <w:rsid w:val="00E55EFF"/>
    <w:rsid w:val="00E55F5E"/>
    <w:rsid w:val="00E56012"/>
    <w:rsid w:val="00E560A7"/>
    <w:rsid w:val="00E560D5"/>
    <w:rsid w:val="00E5614E"/>
    <w:rsid w:val="00E5615E"/>
    <w:rsid w:val="00E561E7"/>
    <w:rsid w:val="00E5629A"/>
    <w:rsid w:val="00E56364"/>
    <w:rsid w:val="00E5696C"/>
    <w:rsid w:val="00E56A5A"/>
    <w:rsid w:val="00E56B6E"/>
    <w:rsid w:val="00E56D1B"/>
    <w:rsid w:val="00E56E94"/>
    <w:rsid w:val="00E56EE1"/>
    <w:rsid w:val="00E56F99"/>
    <w:rsid w:val="00E5712E"/>
    <w:rsid w:val="00E57154"/>
    <w:rsid w:val="00E57240"/>
    <w:rsid w:val="00E572E9"/>
    <w:rsid w:val="00E5739F"/>
    <w:rsid w:val="00E57437"/>
    <w:rsid w:val="00E574C2"/>
    <w:rsid w:val="00E574E3"/>
    <w:rsid w:val="00E57570"/>
    <w:rsid w:val="00E576CD"/>
    <w:rsid w:val="00E57717"/>
    <w:rsid w:val="00E578A3"/>
    <w:rsid w:val="00E57B44"/>
    <w:rsid w:val="00E57B84"/>
    <w:rsid w:val="00E57BD3"/>
    <w:rsid w:val="00E57D82"/>
    <w:rsid w:val="00E57E1F"/>
    <w:rsid w:val="00E6002F"/>
    <w:rsid w:val="00E600ED"/>
    <w:rsid w:val="00E60225"/>
    <w:rsid w:val="00E602A7"/>
    <w:rsid w:val="00E60371"/>
    <w:rsid w:val="00E6038E"/>
    <w:rsid w:val="00E603CB"/>
    <w:rsid w:val="00E60428"/>
    <w:rsid w:val="00E60591"/>
    <w:rsid w:val="00E6071E"/>
    <w:rsid w:val="00E607AC"/>
    <w:rsid w:val="00E609D9"/>
    <w:rsid w:val="00E60A26"/>
    <w:rsid w:val="00E60F13"/>
    <w:rsid w:val="00E6120D"/>
    <w:rsid w:val="00E61228"/>
    <w:rsid w:val="00E61588"/>
    <w:rsid w:val="00E616E7"/>
    <w:rsid w:val="00E61805"/>
    <w:rsid w:val="00E6187A"/>
    <w:rsid w:val="00E618B7"/>
    <w:rsid w:val="00E61ECB"/>
    <w:rsid w:val="00E61EDA"/>
    <w:rsid w:val="00E62027"/>
    <w:rsid w:val="00E62044"/>
    <w:rsid w:val="00E62093"/>
    <w:rsid w:val="00E6209A"/>
    <w:rsid w:val="00E62163"/>
    <w:rsid w:val="00E62188"/>
    <w:rsid w:val="00E62213"/>
    <w:rsid w:val="00E62284"/>
    <w:rsid w:val="00E62392"/>
    <w:rsid w:val="00E62545"/>
    <w:rsid w:val="00E625F5"/>
    <w:rsid w:val="00E626B1"/>
    <w:rsid w:val="00E626FA"/>
    <w:rsid w:val="00E62717"/>
    <w:rsid w:val="00E6277A"/>
    <w:rsid w:val="00E628F9"/>
    <w:rsid w:val="00E62A9B"/>
    <w:rsid w:val="00E62ABB"/>
    <w:rsid w:val="00E62B6B"/>
    <w:rsid w:val="00E62BD9"/>
    <w:rsid w:val="00E6304A"/>
    <w:rsid w:val="00E6304C"/>
    <w:rsid w:val="00E63144"/>
    <w:rsid w:val="00E631EC"/>
    <w:rsid w:val="00E6321A"/>
    <w:rsid w:val="00E6325E"/>
    <w:rsid w:val="00E6333A"/>
    <w:rsid w:val="00E633E4"/>
    <w:rsid w:val="00E634CB"/>
    <w:rsid w:val="00E634D9"/>
    <w:rsid w:val="00E6391C"/>
    <w:rsid w:val="00E63927"/>
    <w:rsid w:val="00E63A82"/>
    <w:rsid w:val="00E63AAA"/>
    <w:rsid w:val="00E63B52"/>
    <w:rsid w:val="00E63E02"/>
    <w:rsid w:val="00E63FE9"/>
    <w:rsid w:val="00E64093"/>
    <w:rsid w:val="00E64186"/>
    <w:rsid w:val="00E6435B"/>
    <w:rsid w:val="00E64434"/>
    <w:rsid w:val="00E64482"/>
    <w:rsid w:val="00E644AB"/>
    <w:rsid w:val="00E6450D"/>
    <w:rsid w:val="00E64858"/>
    <w:rsid w:val="00E648C7"/>
    <w:rsid w:val="00E64987"/>
    <w:rsid w:val="00E649D7"/>
    <w:rsid w:val="00E64AB1"/>
    <w:rsid w:val="00E64BF9"/>
    <w:rsid w:val="00E64CB0"/>
    <w:rsid w:val="00E64E80"/>
    <w:rsid w:val="00E64E81"/>
    <w:rsid w:val="00E65123"/>
    <w:rsid w:val="00E6516D"/>
    <w:rsid w:val="00E65219"/>
    <w:rsid w:val="00E65471"/>
    <w:rsid w:val="00E655F5"/>
    <w:rsid w:val="00E656E9"/>
    <w:rsid w:val="00E65948"/>
    <w:rsid w:val="00E659B9"/>
    <w:rsid w:val="00E65C60"/>
    <w:rsid w:val="00E65F32"/>
    <w:rsid w:val="00E6611C"/>
    <w:rsid w:val="00E662B4"/>
    <w:rsid w:val="00E66697"/>
    <w:rsid w:val="00E666A5"/>
    <w:rsid w:val="00E66718"/>
    <w:rsid w:val="00E6688B"/>
    <w:rsid w:val="00E668BC"/>
    <w:rsid w:val="00E66AA9"/>
    <w:rsid w:val="00E66C8E"/>
    <w:rsid w:val="00E66CEF"/>
    <w:rsid w:val="00E66DF4"/>
    <w:rsid w:val="00E66E53"/>
    <w:rsid w:val="00E66E82"/>
    <w:rsid w:val="00E66F0C"/>
    <w:rsid w:val="00E6704A"/>
    <w:rsid w:val="00E67193"/>
    <w:rsid w:val="00E67219"/>
    <w:rsid w:val="00E6739B"/>
    <w:rsid w:val="00E673D0"/>
    <w:rsid w:val="00E6749E"/>
    <w:rsid w:val="00E67566"/>
    <w:rsid w:val="00E677F2"/>
    <w:rsid w:val="00E678D9"/>
    <w:rsid w:val="00E6796C"/>
    <w:rsid w:val="00E67A76"/>
    <w:rsid w:val="00E67CC0"/>
    <w:rsid w:val="00E67D19"/>
    <w:rsid w:val="00E67ED2"/>
    <w:rsid w:val="00E70151"/>
    <w:rsid w:val="00E70273"/>
    <w:rsid w:val="00E702B3"/>
    <w:rsid w:val="00E7051D"/>
    <w:rsid w:val="00E7063A"/>
    <w:rsid w:val="00E70717"/>
    <w:rsid w:val="00E707CC"/>
    <w:rsid w:val="00E709D5"/>
    <w:rsid w:val="00E70A91"/>
    <w:rsid w:val="00E70B5F"/>
    <w:rsid w:val="00E70C49"/>
    <w:rsid w:val="00E70CDE"/>
    <w:rsid w:val="00E70D07"/>
    <w:rsid w:val="00E70DD9"/>
    <w:rsid w:val="00E70F2D"/>
    <w:rsid w:val="00E70FC9"/>
    <w:rsid w:val="00E71075"/>
    <w:rsid w:val="00E710A6"/>
    <w:rsid w:val="00E710FD"/>
    <w:rsid w:val="00E71173"/>
    <w:rsid w:val="00E711CB"/>
    <w:rsid w:val="00E71323"/>
    <w:rsid w:val="00E713B9"/>
    <w:rsid w:val="00E71417"/>
    <w:rsid w:val="00E7150E"/>
    <w:rsid w:val="00E71543"/>
    <w:rsid w:val="00E7167E"/>
    <w:rsid w:val="00E71683"/>
    <w:rsid w:val="00E71721"/>
    <w:rsid w:val="00E717BE"/>
    <w:rsid w:val="00E71A32"/>
    <w:rsid w:val="00E71C4D"/>
    <w:rsid w:val="00E71D11"/>
    <w:rsid w:val="00E71F09"/>
    <w:rsid w:val="00E71FC3"/>
    <w:rsid w:val="00E71FD6"/>
    <w:rsid w:val="00E72138"/>
    <w:rsid w:val="00E72474"/>
    <w:rsid w:val="00E72597"/>
    <w:rsid w:val="00E72658"/>
    <w:rsid w:val="00E727D4"/>
    <w:rsid w:val="00E72851"/>
    <w:rsid w:val="00E72A21"/>
    <w:rsid w:val="00E72A70"/>
    <w:rsid w:val="00E72A8A"/>
    <w:rsid w:val="00E72B84"/>
    <w:rsid w:val="00E72CE9"/>
    <w:rsid w:val="00E72FE4"/>
    <w:rsid w:val="00E72FEC"/>
    <w:rsid w:val="00E72FEE"/>
    <w:rsid w:val="00E7306F"/>
    <w:rsid w:val="00E73316"/>
    <w:rsid w:val="00E73386"/>
    <w:rsid w:val="00E73533"/>
    <w:rsid w:val="00E735CA"/>
    <w:rsid w:val="00E73831"/>
    <w:rsid w:val="00E73A74"/>
    <w:rsid w:val="00E73A91"/>
    <w:rsid w:val="00E73B56"/>
    <w:rsid w:val="00E73BE9"/>
    <w:rsid w:val="00E73C1D"/>
    <w:rsid w:val="00E73C3D"/>
    <w:rsid w:val="00E73CA6"/>
    <w:rsid w:val="00E73E42"/>
    <w:rsid w:val="00E73F76"/>
    <w:rsid w:val="00E73FCC"/>
    <w:rsid w:val="00E74039"/>
    <w:rsid w:val="00E7403B"/>
    <w:rsid w:val="00E74157"/>
    <w:rsid w:val="00E74344"/>
    <w:rsid w:val="00E74429"/>
    <w:rsid w:val="00E74563"/>
    <w:rsid w:val="00E745FD"/>
    <w:rsid w:val="00E74637"/>
    <w:rsid w:val="00E747AF"/>
    <w:rsid w:val="00E748A4"/>
    <w:rsid w:val="00E749D5"/>
    <w:rsid w:val="00E74BB6"/>
    <w:rsid w:val="00E74D22"/>
    <w:rsid w:val="00E74EF4"/>
    <w:rsid w:val="00E74F11"/>
    <w:rsid w:val="00E75363"/>
    <w:rsid w:val="00E75592"/>
    <w:rsid w:val="00E75594"/>
    <w:rsid w:val="00E75711"/>
    <w:rsid w:val="00E758A7"/>
    <w:rsid w:val="00E75A02"/>
    <w:rsid w:val="00E75A57"/>
    <w:rsid w:val="00E75BD4"/>
    <w:rsid w:val="00E75BEB"/>
    <w:rsid w:val="00E75D4F"/>
    <w:rsid w:val="00E75DED"/>
    <w:rsid w:val="00E76223"/>
    <w:rsid w:val="00E76272"/>
    <w:rsid w:val="00E763E9"/>
    <w:rsid w:val="00E7640F"/>
    <w:rsid w:val="00E76631"/>
    <w:rsid w:val="00E768DA"/>
    <w:rsid w:val="00E769A5"/>
    <w:rsid w:val="00E76AFE"/>
    <w:rsid w:val="00E76B11"/>
    <w:rsid w:val="00E76B15"/>
    <w:rsid w:val="00E76C83"/>
    <w:rsid w:val="00E76C85"/>
    <w:rsid w:val="00E76C99"/>
    <w:rsid w:val="00E76D6C"/>
    <w:rsid w:val="00E76E76"/>
    <w:rsid w:val="00E76EC0"/>
    <w:rsid w:val="00E76F2D"/>
    <w:rsid w:val="00E76FEF"/>
    <w:rsid w:val="00E77011"/>
    <w:rsid w:val="00E77071"/>
    <w:rsid w:val="00E77295"/>
    <w:rsid w:val="00E773B0"/>
    <w:rsid w:val="00E774A7"/>
    <w:rsid w:val="00E77614"/>
    <w:rsid w:val="00E77683"/>
    <w:rsid w:val="00E776B3"/>
    <w:rsid w:val="00E7775C"/>
    <w:rsid w:val="00E7778B"/>
    <w:rsid w:val="00E7787B"/>
    <w:rsid w:val="00E77911"/>
    <w:rsid w:val="00E77A05"/>
    <w:rsid w:val="00E77B52"/>
    <w:rsid w:val="00E77BD5"/>
    <w:rsid w:val="00E77F1E"/>
    <w:rsid w:val="00E77FB2"/>
    <w:rsid w:val="00E77FB4"/>
    <w:rsid w:val="00E8012F"/>
    <w:rsid w:val="00E801A1"/>
    <w:rsid w:val="00E802A9"/>
    <w:rsid w:val="00E80367"/>
    <w:rsid w:val="00E8039C"/>
    <w:rsid w:val="00E80417"/>
    <w:rsid w:val="00E80455"/>
    <w:rsid w:val="00E804B0"/>
    <w:rsid w:val="00E804E8"/>
    <w:rsid w:val="00E80787"/>
    <w:rsid w:val="00E807BF"/>
    <w:rsid w:val="00E808B1"/>
    <w:rsid w:val="00E809B5"/>
    <w:rsid w:val="00E809BD"/>
    <w:rsid w:val="00E80BBF"/>
    <w:rsid w:val="00E80D8B"/>
    <w:rsid w:val="00E80D9E"/>
    <w:rsid w:val="00E80E2A"/>
    <w:rsid w:val="00E80FC6"/>
    <w:rsid w:val="00E8107A"/>
    <w:rsid w:val="00E811F9"/>
    <w:rsid w:val="00E8131A"/>
    <w:rsid w:val="00E81516"/>
    <w:rsid w:val="00E81613"/>
    <w:rsid w:val="00E81718"/>
    <w:rsid w:val="00E819AA"/>
    <w:rsid w:val="00E81A7D"/>
    <w:rsid w:val="00E81C84"/>
    <w:rsid w:val="00E82107"/>
    <w:rsid w:val="00E8210F"/>
    <w:rsid w:val="00E824A9"/>
    <w:rsid w:val="00E82586"/>
    <w:rsid w:val="00E825FE"/>
    <w:rsid w:val="00E826BB"/>
    <w:rsid w:val="00E82999"/>
    <w:rsid w:val="00E82AC0"/>
    <w:rsid w:val="00E82B00"/>
    <w:rsid w:val="00E82DAA"/>
    <w:rsid w:val="00E82DAE"/>
    <w:rsid w:val="00E82DD5"/>
    <w:rsid w:val="00E830B8"/>
    <w:rsid w:val="00E8312F"/>
    <w:rsid w:val="00E83225"/>
    <w:rsid w:val="00E83292"/>
    <w:rsid w:val="00E83370"/>
    <w:rsid w:val="00E834E2"/>
    <w:rsid w:val="00E835E7"/>
    <w:rsid w:val="00E83662"/>
    <w:rsid w:val="00E837B7"/>
    <w:rsid w:val="00E83979"/>
    <w:rsid w:val="00E83A8A"/>
    <w:rsid w:val="00E83AB1"/>
    <w:rsid w:val="00E83C60"/>
    <w:rsid w:val="00E83CD4"/>
    <w:rsid w:val="00E83CE9"/>
    <w:rsid w:val="00E83D66"/>
    <w:rsid w:val="00E83E83"/>
    <w:rsid w:val="00E83F69"/>
    <w:rsid w:val="00E83F98"/>
    <w:rsid w:val="00E841F9"/>
    <w:rsid w:val="00E84404"/>
    <w:rsid w:val="00E84405"/>
    <w:rsid w:val="00E84519"/>
    <w:rsid w:val="00E8455E"/>
    <w:rsid w:val="00E8456D"/>
    <w:rsid w:val="00E84577"/>
    <w:rsid w:val="00E8466F"/>
    <w:rsid w:val="00E8467C"/>
    <w:rsid w:val="00E84692"/>
    <w:rsid w:val="00E847BA"/>
    <w:rsid w:val="00E84B50"/>
    <w:rsid w:val="00E84C5E"/>
    <w:rsid w:val="00E84F63"/>
    <w:rsid w:val="00E850E7"/>
    <w:rsid w:val="00E85181"/>
    <w:rsid w:val="00E85396"/>
    <w:rsid w:val="00E85630"/>
    <w:rsid w:val="00E85717"/>
    <w:rsid w:val="00E8580C"/>
    <w:rsid w:val="00E85873"/>
    <w:rsid w:val="00E85895"/>
    <w:rsid w:val="00E85A40"/>
    <w:rsid w:val="00E85C4D"/>
    <w:rsid w:val="00E85C84"/>
    <w:rsid w:val="00E85D48"/>
    <w:rsid w:val="00E85D5A"/>
    <w:rsid w:val="00E85FDB"/>
    <w:rsid w:val="00E861BA"/>
    <w:rsid w:val="00E86375"/>
    <w:rsid w:val="00E868D5"/>
    <w:rsid w:val="00E8691A"/>
    <w:rsid w:val="00E869E8"/>
    <w:rsid w:val="00E86AAC"/>
    <w:rsid w:val="00E86AE1"/>
    <w:rsid w:val="00E86BA8"/>
    <w:rsid w:val="00E86BC2"/>
    <w:rsid w:val="00E86BFF"/>
    <w:rsid w:val="00E86CC0"/>
    <w:rsid w:val="00E86D4F"/>
    <w:rsid w:val="00E86FDA"/>
    <w:rsid w:val="00E870A9"/>
    <w:rsid w:val="00E8722B"/>
    <w:rsid w:val="00E8733A"/>
    <w:rsid w:val="00E87523"/>
    <w:rsid w:val="00E87610"/>
    <w:rsid w:val="00E87760"/>
    <w:rsid w:val="00E8789C"/>
    <w:rsid w:val="00E87942"/>
    <w:rsid w:val="00E87AA0"/>
    <w:rsid w:val="00E87B05"/>
    <w:rsid w:val="00E87B56"/>
    <w:rsid w:val="00E87B97"/>
    <w:rsid w:val="00E87BF4"/>
    <w:rsid w:val="00E87F79"/>
    <w:rsid w:val="00E90078"/>
    <w:rsid w:val="00E900DF"/>
    <w:rsid w:val="00E90902"/>
    <w:rsid w:val="00E90945"/>
    <w:rsid w:val="00E90A61"/>
    <w:rsid w:val="00E90B50"/>
    <w:rsid w:val="00E90B52"/>
    <w:rsid w:val="00E90BAB"/>
    <w:rsid w:val="00E90C65"/>
    <w:rsid w:val="00E90C7B"/>
    <w:rsid w:val="00E90DF3"/>
    <w:rsid w:val="00E90F95"/>
    <w:rsid w:val="00E910A0"/>
    <w:rsid w:val="00E910EF"/>
    <w:rsid w:val="00E9125D"/>
    <w:rsid w:val="00E9133D"/>
    <w:rsid w:val="00E91469"/>
    <w:rsid w:val="00E9147E"/>
    <w:rsid w:val="00E91655"/>
    <w:rsid w:val="00E91681"/>
    <w:rsid w:val="00E91969"/>
    <w:rsid w:val="00E91ADE"/>
    <w:rsid w:val="00E91B4F"/>
    <w:rsid w:val="00E91D30"/>
    <w:rsid w:val="00E91D4A"/>
    <w:rsid w:val="00E91F93"/>
    <w:rsid w:val="00E9201A"/>
    <w:rsid w:val="00E92045"/>
    <w:rsid w:val="00E9228B"/>
    <w:rsid w:val="00E9234B"/>
    <w:rsid w:val="00E92368"/>
    <w:rsid w:val="00E9236C"/>
    <w:rsid w:val="00E924B2"/>
    <w:rsid w:val="00E924F1"/>
    <w:rsid w:val="00E9257A"/>
    <w:rsid w:val="00E925FA"/>
    <w:rsid w:val="00E9267F"/>
    <w:rsid w:val="00E92730"/>
    <w:rsid w:val="00E92CD7"/>
    <w:rsid w:val="00E92E21"/>
    <w:rsid w:val="00E92EF7"/>
    <w:rsid w:val="00E930A7"/>
    <w:rsid w:val="00E93189"/>
    <w:rsid w:val="00E9335D"/>
    <w:rsid w:val="00E933E3"/>
    <w:rsid w:val="00E93529"/>
    <w:rsid w:val="00E9361A"/>
    <w:rsid w:val="00E936ED"/>
    <w:rsid w:val="00E93789"/>
    <w:rsid w:val="00E937EE"/>
    <w:rsid w:val="00E93884"/>
    <w:rsid w:val="00E93F1B"/>
    <w:rsid w:val="00E94118"/>
    <w:rsid w:val="00E9419A"/>
    <w:rsid w:val="00E942DE"/>
    <w:rsid w:val="00E942F9"/>
    <w:rsid w:val="00E943AE"/>
    <w:rsid w:val="00E944A4"/>
    <w:rsid w:val="00E944CA"/>
    <w:rsid w:val="00E94554"/>
    <w:rsid w:val="00E94649"/>
    <w:rsid w:val="00E94873"/>
    <w:rsid w:val="00E948E1"/>
    <w:rsid w:val="00E948F9"/>
    <w:rsid w:val="00E94A5C"/>
    <w:rsid w:val="00E94B49"/>
    <w:rsid w:val="00E94D01"/>
    <w:rsid w:val="00E94E91"/>
    <w:rsid w:val="00E94ECB"/>
    <w:rsid w:val="00E9509F"/>
    <w:rsid w:val="00E95173"/>
    <w:rsid w:val="00E95225"/>
    <w:rsid w:val="00E95575"/>
    <w:rsid w:val="00E956D5"/>
    <w:rsid w:val="00E958EE"/>
    <w:rsid w:val="00E95912"/>
    <w:rsid w:val="00E959CF"/>
    <w:rsid w:val="00E95B55"/>
    <w:rsid w:val="00E95C4B"/>
    <w:rsid w:val="00E95C95"/>
    <w:rsid w:val="00E95E7A"/>
    <w:rsid w:val="00E95FA4"/>
    <w:rsid w:val="00E960E3"/>
    <w:rsid w:val="00E960FE"/>
    <w:rsid w:val="00E9639F"/>
    <w:rsid w:val="00E96510"/>
    <w:rsid w:val="00E96576"/>
    <w:rsid w:val="00E967CB"/>
    <w:rsid w:val="00E9686C"/>
    <w:rsid w:val="00E96A12"/>
    <w:rsid w:val="00E96C2F"/>
    <w:rsid w:val="00E96C65"/>
    <w:rsid w:val="00E96CA5"/>
    <w:rsid w:val="00E96D6C"/>
    <w:rsid w:val="00E96E74"/>
    <w:rsid w:val="00E96EA4"/>
    <w:rsid w:val="00E97015"/>
    <w:rsid w:val="00E9705D"/>
    <w:rsid w:val="00E971DF"/>
    <w:rsid w:val="00E97212"/>
    <w:rsid w:val="00E9722E"/>
    <w:rsid w:val="00E97431"/>
    <w:rsid w:val="00E9758D"/>
    <w:rsid w:val="00E9768F"/>
    <w:rsid w:val="00E976FD"/>
    <w:rsid w:val="00E9774E"/>
    <w:rsid w:val="00E97A80"/>
    <w:rsid w:val="00E97AA4"/>
    <w:rsid w:val="00E97AF9"/>
    <w:rsid w:val="00E97B7D"/>
    <w:rsid w:val="00E97C5C"/>
    <w:rsid w:val="00E97C61"/>
    <w:rsid w:val="00E97C7E"/>
    <w:rsid w:val="00E97D7A"/>
    <w:rsid w:val="00E97F2B"/>
    <w:rsid w:val="00E97F5B"/>
    <w:rsid w:val="00EA0058"/>
    <w:rsid w:val="00EA010A"/>
    <w:rsid w:val="00EA0145"/>
    <w:rsid w:val="00EA0249"/>
    <w:rsid w:val="00EA0266"/>
    <w:rsid w:val="00EA02F7"/>
    <w:rsid w:val="00EA036E"/>
    <w:rsid w:val="00EA0584"/>
    <w:rsid w:val="00EA064A"/>
    <w:rsid w:val="00EA06EB"/>
    <w:rsid w:val="00EA07E1"/>
    <w:rsid w:val="00EA0855"/>
    <w:rsid w:val="00EA0913"/>
    <w:rsid w:val="00EA0A9E"/>
    <w:rsid w:val="00EA0AD8"/>
    <w:rsid w:val="00EA0B37"/>
    <w:rsid w:val="00EA0C3B"/>
    <w:rsid w:val="00EA0D1F"/>
    <w:rsid w:val="00EA0F43"/>
    <w:rsid w:val="00EA1030"/>
    <w:rsid w:val="00EA107B"/>
    <w:rsid w:val="00EA10D4"/>
    <w:rsid w:val="00EA1136"/>
    <w:rsid w:val="00EA11E3"/>
    <w:rsid w:val="00EA1491"/>
    <w:rsid w:val="00EA159C"/>
    <w:rsid w:val="00EA17E3"/>
    <w:rsid w:val="00EA1998"/>
    <w:rsid w:val="00EA1ABD"/>
    <w:rsid w:val="00EA1B78"/>
    <w:rsid w:val="00EA1C42"/>
    <w:rsid w:val="00EA1D08"/>
    <w:rsid w:val="00EA1D77"/>
    <w:rsid w:val="00EA1E48"/>
    <w:rsid w:val="00EA1F96"/>
    <w:rsid w:val="00EA20D4"/>
    <w:rsid w:val="00EA221B"/>
    <w:rsid w:val="00EA224F"/>
    <w:rsid w:val="00EA232D"/>
    <w:rsid w:val="00EA24D3"/>
    <w:rsid w:val="00EA256E"/>
    <w:rsid w:val="00EA2677"/>
    <w:rsid w:val="00EA279E"/>
    <w:rsid w:val="00EA29B2"/>
    <w:rsid w:val="00EA29B8"/>
    <w:rsid w:val="00EA2C9D"/>
    <w:rsid w:val="00EA2E15"/>
    <w:rsid w:val="00EA2F31"/>
    <w:rsid w:val="00EA2F93"/>
    <w:rsid w:val="00EA2FFB"/>
    <w:rsid w:val="00EA321C"/>
    <w:rsid w:val="00EA3332"/>
    <w:rsid w:val="00EA3595"/>
    <w:rsid w:val="00EA35EA"/>
    <w:rsid w:val="00EA3A1A"/>
    <w:rsid w:val="00EA3AB0"/>
    <w:rsid w:val="00EA3AF1"/>
    <w:rsid w:val="00EA3BD0"/>
    <w:rsid w:val="00EA3C84"/>
    <w:rsid w:val="00EA3D87"/>
    <w:rsid w:val="00EA3DB7"/>
    <w:rsid w:val="00EA3E75"/>
    <w:rsid w:val="00EA3F96"/>
    <w:rsid w:val="00EA40EE"/>
    <w:rsid w:val="00EA422C"/>
    <w:rsid w:val="00EA4260"/>
    <w:rsid w:val="00EA4332"/>
    <w:rsid w:val="00EA4367"/>
    <w:rsid w:val="00EA44DE"/>
    <w:rsid w:val="00EA4587"/>
    <w:rsid w:val="00EA45A0"/>
    <w:rsid w:val="00EA47E2"/>
    <w:rsid w:val="00EA499A"/>
    <w:rsid w:val="00EA4ABA"/>
    <w:rsid w:val="00EA4B1B"/>
    <w:rsid w:val="00EA4CAC"/>
    <w:rsid w:val="00EA4D0C"/>
    <w:rsid w:val="00EA4ECC"/>
    <w:rsid w:val="00EA4F5F"/>
    <w:rsid w:val="00EA4F80"/>
    <w:rsid w:val="00EA50A2"/>
    <w:rsid w:val="00EA51E7"/>
    <w:rsid w:val="00EA52B8"/>
    <w:rsid w:val="00EA54BB"/>
    <w:rsid w:val="00EA5515"/>
    <w:rsid w:val="00EA55DD"/>
    <w:rsid w:val="00EA55E1"/>
    <w:rsid w:val="00EA5696"/>
    <w:rsid w:val="00EA5706"/>
    <w:rsid w:val="00EA57ED"/>
    <w:rsid w:val="00EA581F"/>
    <w:rsid w:val="00EA5967"/>
    <w:rsid w:val="00EA59AF"/>
    <w:rsid w:val="00EA5A3E"/>
    <w:rsid w:val="00EA5B76"/>
    <w:rsid w:val="00EA5B8F"/>
    <w:rsid w:val="00EA5F08"/>
    <w:rsid w:val="00EA5F45"/>
    <w:rsid w:val="00EA5F8E"/>
    <w:rsid w:val="00EA6226"/>
    <w:rsid w:val="00EA6265"/>
    <w:rsid w:val="00EA6277"/>
    <w:rsid w:val="00EA62D6"/>
    <w:rsid w:val="00EA6379"/>
    <w:rsid w:val="00EA63ED"/>
    <w:rsid w:val="00EA6443"/>
    <w:rsid w:val="00EA645B"/>
    <w:rsid w:val="00EA65A1"/>
    <w:rsid w:val="00EA6658"/>
    <w:rsid w:val="00EA6766"/>
    <w:rsid w:val="00EA69E0"/>
    <w:rsid w:val="00EA6C91"/>
    <w:rsid w:val="00EA6D07"/>
    <w:rsid w:val="00EA6D8D"/>
    <w:rsid w:val="00EA6D9F"/>
    <w:rsid w:val="00EA6EB3"/>
    <w:rsid w:val="00EA7104"/>
    <w:rsid w:val="00EA71E3"/>
    <w:rsid w:val="00EA73A8"/>
    <w:rsid w:val="00EA73EA"/>
    <w:rsid w:val="00EA74B6"/>
    <w:rsid w:val="00EA75C0"/>
    <w:rsid w:val="00EA78ED"/>
    <w:rsid w:val="00EA7AE7"/>
    <w:rsid w:val="00EA7B20"/>
    <w:rsid w:val="00EA7C2C"/>
    <w:rsid w:val="00EA7D7A"/>
    <w:rsid w:val="00EB00A2"/>
    <w:rsid w:val="00EB014C"/>
    <w:rsid w:val="00EB0226"/>
    <w:rsid w:val="00EB0275"/>
    <w:rsid w:val="00EB02B8"/>
    <w:rsid w:val="00EB02E1"/>
    <w:rsid w:val="00EB0599"/>
    <w:rsid w:val="00EB05E4"/>
    <w:rsid w:val="00EB06F3"/>
    <w:rsid w:val="00EB07DF"/>
    <w:rsid w:val="00EB0845"/>
    <w:rsid w:val="00EB0ACF"/>
    <w:rsid w:val="00EB0D97"/>
    <w:rsid w:val="00EB0DB9"/>
    <w:rsid w:val="00EB0F0C"/>
    <w:rsid w:val="00EB110E"/>
    <w:rsid w:val="00EB12DA"/>
    <w:rsid w:val="00EB13D7"/>
    <w:rsid w:val="00EB14A4"/>
    <w:rsid w:val="00EB150D"/>
    <w:rsid w:val="00EB1876"/>
    <w:rsid w:val="00EB18D8"/>
    <w:rsid w:val="00EB18EB"/>
    <w:rsid w:val="00EB1924"/>
    <w:rsid w:val="00EB1941"/>
    <w:rsid w:val="00EB1ACD"/>
    <w:rsid w:val="00EB1CFB"/>
    <w:rsid w:val="00EB210E"/>
    <w:rsid w:val="00EB2659"/>
    <w:rsid w:val="00EB27CB"/>
    <w:rsid w:val="00EB2874"/>
    <w:rsid w:val="00EB2B99"/>
    <w:rsid w:val="00EB2F40"/>
    <w:rsid w:val="00EB2FD2"/>
    <w:rsid w:val="00EB329E"/>
    <w:rsid w:val="00EB32B4"/>
    <w:rsid w:val="00EB32DC"/>
    <w:rsid w:val="00EB33F0"/>
    <w:rsid w:val="00EB359D"/>
    <w:rsid w:val="00EB35D5"/>
    <w:rsid w:val="00EB36EB"/>
    <w:rsid w:val="00EB3821"/>
    <w:rsid w:val="00EB3911"/>
    <w:rsid w:val="00EB3A40"/>
    <w:rsid w:val="00EB3B2C"/>
    <w:rsid w:val="00EB3BE8"/>
    <w:rsid w:val="00EB3C0B"/>
    <w:rsid w:val="00EB3D44"/>
    <w:rsid w:val="00EB3D70"/>
    <w:rsid w:val="00EB3D7C"/>
    <w:rsid w:val="00EB3DB4"/>
    <w:rsid w:val="00EB40D4"/>
    <w:rsid w:val="00EB41C2"/>
    <w:rsid w:val="00EB41C4"/>
    <w:rsid w:val="00EB4269"/>
    <w:rsid w:val="00EB43E5"/>
    <w:rsid w:val="00EB4444"/>
    <w:rsid w:val="00EB44E8"/>
    <w:rsid w:val="00EB477B"/>
    <w:rsid w:val="00EB47A3"/>
    <w:rsid w:val="00EB47D6"/>
    <w:rsid w:val="00EB4856"/>
    <w:rsid w:val="00EB4895"/>
    <w:rsid w:val="00EB498B"/>
    <w:rsid w:val="00EB4A44"/>
    <w:rsid w:val="00EB4B4D"/>
    <w:rsid w:val="00EB4B6F"/>
    <w:rsid w:val="00EB4B8E"/>
    <w:rsid w:val="00EB4CAA"/>
    <w:rsid w:val="00EB4D27"/>
    <w:rsid w:val="00EB4DBD"/>
    <w:rsid w:val="00EB4E1C"/>
    <w:rsid w:val="00EB4E39"/>
    <w:rsid w:val="00EB5001"/>
    <w:rsid w:val="00EB5103"/>
    <w:rsid w:val="00EB5178"/>
    <w:rsid w:val="00EB51A5"/>
    <w:rsid w:val="00EB522C"/>
    <w:rsid w:val="00EB52FB"/>
    <w:rsid w:val="00EB538F"/>
    <w:rsid w:val="00EB5520"/>
    <w:rsid w:val="00EB5619"/>
    <w:rsid w:val="00EB5662"/>
    <w:rsid w:val="00EB5883"/>
    <w:rsid w:val="00EB59E5"/>
    <w:rsid w:val="00EB5AE3"/>
    <w:rsid w:val="00EB5C15"/>
    <w:rsid w:val="00EB5C1A"/>
    <w:rsid w:val="00EB5C5F"/>
    <w:rsid w:val="00EB5DB3"/>
    <w:rsid w:val="00EB5DFA"/>
    <w:rsid w:val="00EB5E4E"/>
    <w:rsid w:val="00EB5F3F"/>
    <w:rsid w:val="00EB60E3"/>
    <w:rsid w:val="00EB6437"/>
    <w:rsid w:val="00EB660C"/>
    <w:rsid w:val="00EB673F"/>
    <w:rsid w:val="00EB6938"/>
    <w:rsid w:val="00EB694F"/>
    <w:rsid w:val="00EB695B"/>
    <w:rsid w:val="00EB6A79"/>
    <w:rsid w:val="00EB6B6B"/>
    <w:rsid w:val="00EB6B96"/>
    <w:rsid w:val="00EB6BBC"/>
    <w:rsid w:val="00EB6CDE"/>
    <w:rsid w:val="00EB6D74"/>
    <w:rsid w:val="00EB6E96"/>
    <w:rsid w:val="00EB6EF2"/>
    <w:rsid w:val="00EB7138"/>
    <w:rsid w:val="00EB71A8"/>
    <w:rsid w:val="00EB7437"/>
    <w:rsid w:val="00EB7629"/>
    <w:rsid w:val="00EB791E"/>
    <w:rsid w:val="00EB7B1C"/>
    <w:rsid w:val="00EB7C46"/>
    <w:rsid w:val="00EB7C87"/>
    <w:rsid w:val="00EB7D00"/>
    <w:rsid w:val="00EB7D7C"/>
    <w:rsid w:val="00EB7DD7"/>
    <w:rsid w:val="00EB7EF3"/>
    <w:rsid w:val="00EB7FA8"/>
    <w:rsid w:val="00EB7FD8"/>
    <w:rsid w:val="00EC0103"/>
    <w:rsid w:val="00EC01F4"/>
    <w:rsid w:val="00EC042B"/>
    <w:rsid w:val="00EC046A"/>
    <w:rsid w:val="00EC06B7"/>
    <w:rsid w:val="00EC0938"/>
    <w:rsid w:val="00EC09F6"/>
    <w:rsid w:val="00EC0A9F"/>
    <w:rsid w:val="00EC0BF0"/>
    <w:rsid w:val="00EC0CBA"/>
    <w:rsid w:val="00EC0DD3"/>
    <w:rsid w:val="00EC0E17"/>
    <w:rsid w:val="00EC0F55"/>
    <w:rsid w:val="00EC0FC3"/>
    <w:rsid w:val="00EC1015"/>
    <w:rsid w:val="00EC11F8"/>
    <w:rsid w:val="00EC1281"/>
    <w:rsid w:val="00EC12EA"/>
    <w:rsid w:val="00EC13CE"/>
    <w:rsid w:val="00EC1449"/>
    <w:rsid w:val="00EC1526"/>
    <w:rsid w:val="00EC1607"/>
    <w:rsid w:val="00EC169C"/>
    <w:rsid w:val="00EC16A9"/>
    <w:rsid w:val="00EC1739"/>
    <w:rsid w:val="00EC1919"/>
    <w:rsid w:val="00EC1929"/>
    <w:rsid w:val="00EC1991"/>
    <w:rsid w:val="00EC19CF"/>
    <w:rsid w:val="00EC1A61"/>
    <w:rsid w:val="00EC1ABB"/>
    <w:rsid w:val="00EC1BD6"/>
    <w:rsid w:val="00EC1BE3"/>
    <w:rsid w:val="00EC1D37"/>
    <w:rsid w:val="00EC1D83"/>
    <w:rsid w:val="00EC1E80"/>
    <w:rsid w:val="00EC1EFA"/>
    <w:rsid w:val="00EC1F84"/>
    <w:rsid w:val="00EC1FA7"/>
    <w:rsid w:val="00EC2044"/>
    <w:rsid w:val="00EC204F"/>
    <w:rsid w:val="00EC2123"/>
    <w:rsid w:val="00EC2167"/>
    <w:rsid w:val="00EC21BF"/>
    <w:rsid w:val="00EC2590"/>
    <w:rsid w:val="00EC25E4"/>
    <w:rsid w:val="00EC27B4"/>
    <w:rsid w:val="00EC2802"/>
    <w:rsid w:val="00EC2909"/>
    <w:rsid w:val="00EC292A"/>
    <w:rsid w:val="00EC2B31"/>
    <w:rsid w:val="00EC2BCF"/>
    <w:rsid w:val="00EC2C07"/>
    <w:rsid w:val="00EC2C66"/>
    <w:rsid w:val="00EC2D18"/>
    <w:rsid w:val="00EC2D45"/>
    <w:rsid w:val="00EC2EEE"/>
    <w:rsid w:val="00EC3194"/>
    <w:rsid w:val="00EC31AD"/>
    <w:rsid w:val="00EC327E"/>
    <w:rsid w:val="00EC3291"/>
    <w:rsid w:val="00EC34F8"/>
    <w:rsid w:val="00EC3514"/>
    <w:rsid w:val="00EC357C"/>
    <w:rsid w:val="00EC35BD"/>
    <w:rsid w:val="00EC3915"/>
    <w:rsid w:val="00EC39D5"/>
    <w:rsid w:val="00EC39E3"/>
    <w:rsid w:val="00EC3A2B"/>
    <w:rsid w:val="00EC3AE3"/>
    <w:rsid w:val="00EC3CA2"/>
    <w:rsid w:val="00EC3EC4"/>
    <w:rsid w:val="00EC3F7E"/>
    <w:rsid w:val="00EC4032"/>
    <w:rsid w:val="00EC4210"/>
    <w:rsid w:val="00EC43DE"/>
    <w:rsid w:val="00EC44DA"/>
    <w:rsid w:val="00EC45A7"/>
    <w:rsid w:val="00EC45B6"/>
    <w:rsid w:val="00EC45FA"/>
    <w:rsid w:val="00EC467C"/>
    <w:rsid w:val="00EC48FD"/>
    <w:rsid w:val="00EC490B"/>
    <w:rsid w:val="00EC49F2"/>
    <w:rsid w:val="00EC4C95"/>
    <w:rsid w:val="00EC4CA1"/>
    <w:rsid w:val="00EC4DD0"/>
    <w:rsid w:val="00EC4DE4"/>
    <w:rsid w:val="00EC50E2"/>
    <w:rsid w:val="00EC5144"/>
    <w:rsid w:val="00EC5229"/>
    <w:rsid w:val="00EC53A5"/>
    <w:rsid w:val="00EC5438"/>
    <w:rsid w:val="00EC557B"/>
    <w:rsid w:val="00EC55E3"/>
    <w:rsid w:val="00EC561D"/>
    <w:rsid w:val="00EC5705"/>
    <w:rsid w:val="00EC5716"/>
    <w:rsid w:val="00EC5B5C"/>
    <w:rsid w:val="00EC5BC5"/>
    <w:rsid w:val="00EC5BF9"/>
    <w:rsid w:val="00EC5C05"/>
    <w:rsid w:val="00EC5EF9"/>
    <w:rsid w:val="00EC5F63"/>
    <w:rsid w:val="00EC6004"/>
    <w:rsid w:val="00EC6069"/>
    <w:rsid w:val="00EC627E"/>
    <w:rsid w:val="00EC629A"/>
    <w:rsid w:val="00EC6335"/>
    <w:rsid w:val="00EC63D3"/>
    <w:rsid w:val="00EC649E"/>
    <w:rsid w:val="00EC64EC"/>
    <w:rsid w:val="00EC6599"/>
    <w:rsid w:val="00EC663D"/>
    <w:rsid w:val="00EC6649"/>
    <w:rsid w:val="00EC66A5"/>
    <w:rsid w:val="00EC6A32"/>
    <w:rsid w:val="00EC6AB3"/>
    <w:rsid w:val="00EC6AE0"/>
    <w:rsid w:val="00EC6B94"/>
    <w:rsid w:val="00EC6BDA"/>
    <w:rsid w:val="00EC6C0E"/>
    <w:rsid w:val="00EC6C2A"/>
    <w:rsid w:val="00EC6D20"/>
    <w:rsid w:val="00EC6EA6"/>
    <w:rsid w:val="00EC6F2C"/>
    <w:rsid w:val="00EC7092"/>
    <w:rsid w:val="00EC71D2"/>
    <w:rsid w:val="00EC7276"/>
    <w:rsid w:val="00EC73BA"/>
    <w:rsid w:val="00EC755B"/>
    <w:rsid w:val="00EC77FD"/>
    <w:rsid w:val="00EC788C"/>
    <w:rsid w:val="00EC798C"/>
    <w:rsid w:val="00EC7A03"/>
    <w:rsid w:val="00EC7A19"/>
    <w:rsid w:val="00EC7A6F"/>
    <w:rsid w:val="00EC7AD8"/>
    <w:rsid w:val="00EC7B08"/>
    <w:rsid w:val="00EC7C76"/>
    <w:rsid w:val="00EC7CF0"/>
    <w:rsid w:val="00EC7D51"/>
    <w:rsid w:val="00ED0004"/>
    <w:rsid w:val="00ED0146"/>
    <w:rsid w:val="00ED01F2"/>
    <w:rsid w:val="00ED022B"/>
    <w:rsid w:val="00ED0242"/>
    <w:rsid w:val="00ED024B"/>
    <w:rsid w:val="00ED03A5"/>
    <w:rsid w:val="00ED03E1"/>
    <w:rsid w:val="00ED064E"/>
    <w:rsid w:val="00ED06CD"/>
    <w:rsid w:val="00ED0781"/>
    <w:rsid w:val="00ED093E"/>
    <w:rsid w:val="00ED0A15"/>
    <w:rsid w:val="00ED0A9C"/>
    <w:rsid w:val="00ED0AEE"/>
    <w:rsid w:val="00ED0B63"/>
    <w:rsid w:val="00ED0CF9"/>
    <w:rsid w:val="00ED0D6A"/>
    <w:rsid w:val="00ED0D8F"/>
    <w:rsid w:val="00ED0E07"/>
    <w:rsid w:val="00ED0F7B"/>
    <w:rsid w:val="00ED1207"/>
    <w:rsid w:val="00ED1264"/>
    <w:rsid w:val="00ED145A"/>
    <w:rsid w:val="00ED15F2"/>
    <w:rsid w:val="00ED16DD"/>
    <w:rsid w:val="00ED17B4"/>
    <w:rsid w:val="00ED188B"/>
    <w:rsid w:val="00ED1896"/>
    <w:rsid w:val="00ED190E"/>
    <w:rsid w:val="00ED19E0"/>
    <w:rsid w:val="00ED1B5F"/>
    <w:rsid w:val="00ED1C26"/>
    <w:rsid w:val="00ED1D0A"/>
    <w:rsid w:val="00ED1E81"/>
    <w:rsid w:val="00ED1ECD"/>
    <w:rsid w:val="00ED1FBA"/>
    <w:rsid w:val="00ED20AA"/>
    <w:rsid w:val="00ED2173"/>
    <w:rsid w:val="00ED21C1"/>
    <w:rsid w:val="00ED23F4"/>
    <w:rsid w:val="00ED248F"/>
    <w:rsid w:val="00ED25E8"/>
    <w:rsid w:val="00ED2687"/>
    <w:rsid w:val="00ED278D"/>
    <w:rsid w:val="00ED27B8"/>
    <w:rsid w:val="00ED2851"/>
    <w:rsid w:val="00ED2892"/>
    <w:rsid w:val="00ED297E"/>
    <w:rsid w:val="00ED2B11"/>
    <w:rsid w:val="00ED2CDB"/>
    <w:rsid w:val="00ED2CDD"/>
    <w:rsid w:val="00ED2DA5"/>
    <w:rsid w:val="00ED2DE5"/>
    <w:rsid w:val="00ED2EBA"/>
    <w:rsid w:val="00ED3037"/>
    <w:rsid w:val="00ED30E2"/>
    <w:rsid w:val="00ED3109"/>
    <w:rsid w:val="00ED31C4"/>
    <w:rsid w:val="00ED32B5"/>
    <w:rsid w:val="00ED333A"/>
    <w:rsid w:val="00ED33B5"/>
    <w:rsid w:val="00ED33FD"/>
    <w:rsid w:val="00ED3450"/>
    <w:rsid w:val="00ED34E3"/>
    <w:rsid w:val="00ED3503"/>
    <w:rsid w:val="00ED3553"/>
    <w:rsid w:val="00ED36E2"/>
    <w:rsid w:val="00ED3716"/>
    <w:rsid w:val="00ED374A"/>
    <w:rsid w:val="00ED3964"/>
    <w:rsid w:val="00ED39FC"/>
    <w:rsid w:val="00ED3B3B"/>
    <w:rsid w:val="00ED3B71"/>
    <w:rsid w:val="00ED3C77"/>
    <w:rsid w:val="00ED3DA0"/>
    <w:rsid w:val="00ED3E83"/>
    <w:rsid w:val="00ED42E1"/>
    <w:rsid w:val="00ED4446"/>
    <w:rsid w:val="00ED45A0"/>
    <w:rsid w:val="00ED4774"/>
    <w:rsid w:val="00ED496E"/>
    <w:rsid w:val="00ED4AC2"/>
    <w:rsid w:val="00ED4B1E"/>
    <w:rsid w:val="00ED4B55"/>
    <w:rsid w:val="00ED4BF7"/>
    <w:rsid w:val="00ED4C69"/>
    <w:rsid w:val="00ED4D67"/>
    <w:rsid w:val="00ED4E83"/>
    <w:rsid w:val="00ED4EC3"/>
    <w:rsid w:val="00ED5136"/>
    <w:rsid w:val="00ED5187"/>
    <w:rsid w:val="00ED5202"/>
    <w:rsid w:val="00ED52EF"/>
    <w:rsid w:val="00ED550C"/>
    <w:rsid w:val="00ED5545"/>
    <w:rsid w:val="00ED564D"/>
    <w:rsid w:val="00ED5726"/>
    <w:rsid w:val="00ED57A6"/>
    <w:rsid w:val="00ED5828"/>
    <w:rsid w:val="00ED5A86"/>
    <w:rsid w:val="00ED5B77"/>
    <w:rsid w:val="00ED5C51"/>
    <w:rsid w:val="00ED5EBD"/>
    <w:rsid w:val="00ED6040"/>
    <w:rsid w:val="00ED6068"/>
    <w:rsid w:val="00ED6172"/>
    <w:rsid w:val="00ED61E2"/>
    <w:rsid w:val="00ED61FA"/>
    <w:rsid w:val="00ED631D"/>
    <w:rsid w:val="00ED649B"/>
    <w:rsid w:val="00ED6522"/>
    <w:rsid w:val="00ED65CB"/>
    <w:rsid w:val="00ED6617"/>
    <w:rsid w:val="00ED665F"/>
    <w:rsid w:val="00ED671A"/>
    <w:rsid w:val="00ED671F"/>
    <w:rsid w:val="00ED6819"/>
    <w:rsid w:val="00ED69E3"/>
    <w:rsid w:val="00ED69F5"/>
    <w:rsid w:val="00ED6A33"/>
    <w:rsid w:val="00ED6AAC"/>
    <w:rsid w:val="00ED6AD0"/>
    <w:rsid w:val="00ED6B84"/>
    <w:rsid w:val="00ED6B92"/>
    <w:rsid w:val="00ED6D56"/>
    <w:rsid w:val="00ED6D5E"/>
    <w:rsid w:val="00ED6E1B"/>
    <w:rsid w:val="00ED6FB0"/>
    <w:rsid w:val="00ED7012"/>
    <w:rsid w:val="00ED7077"/>
    <w:rsid w:val="00ED71ED"/>
    <w:rsid w:val="00ED73A5"/>
    <w:rsid w:val="00ED7428"/>
    <w:rsid w:val="00ED74A5"/>
    <w:rsid w:val="00ED7531"/>
    <w:rsid w:val="00ED76EA"/>
    <w:rsid w:val="00ED77C5"/>
    <w:rsid w:val="00ED7866"/>
    <w:rsid w:val="00ED7993"/>
    <w:rsid w:val="00ED7997"/>
    <w:rsid w:val="00ED7B84"/>
    <w:rsid w:val="00ED7B8B"/>
    <w:rsid w:val="00ED7DE6"/>
    <w:rsid w:val="00EE008D"/>
    <w:rsid w:val="00EE01E7"/>
    <w:rsid w:val="00EE03E2"/>
    <w:rsid w:val="00EE047E"/>
    <w:rsid w:val="00EE048B"/>
    <w:rsid w:val="00EE05B5"/>
    <w:rsid w:val="00EE06E7"/>
    <w:rsid w:val="00EE07A4"/>
    <w:rsid w:val="00EE0840"/>
    <w:rsid w:val="00EE08A4"/>
    <w:rsid w:val="00EE091E"/>
    <w:rsid w:val="00EE0A08"/>
    <w:rsid w:val="00EE0B74"/>
    <w:rsid w:val="00EE0C3B"/>
    <w:rsid w:val="00EE0C4A"/>
    <w:rsid w:val="00EE0E72"/>
    <w:rsid w:val="00EE0E75"/>
    <w:rsid w:val="00EE0F50"/>
    <w:rsid w:val="00EE0FAD"/>
    <w:rsid w:val="00EE10E5"/>
    <w:rsid w:val="00EE1261"/>
    <w:rsid w:val="00EE1321"/>
    <w:rsid w:val="00EE14A1"/>
    <w:rsid w:val="00EE14E6"/>
    <w:rsid w:val="00EE151A"/>
    <w:rsid w:val="00EE158D"/>
    <w:rsid w:val="00EE1947"/>
    <w:rsid w:val="00EE1A28"/>
    <w:rsid w:val="00EE1A3F"/>
    <w:rsid w:val="00EE1E54"/>
    <w:rsid w:val="00EE1EEC"/>
    <w:rsid w:val="00EE200B"/>
    <w:rsid w:val="00EE2409"/>
    <w:rsid w:val="00EE2488"/>
    <w:rsid w:val="00EE24B4"/>
    <w:rsid w:val="00EE25AF"/>
    <w:rsid w:val="00EE25B6"/>
    <w:rsid w:val="00EE25C6"/>
    <w:rsid w:val="00EE272E"/>
    <w:rsid w:val="00EE2748"/>
    <w:rsid w:val="00EE2875"/>
    <w:rsid w:val="00EE287D"/>
    <w:rsid w:val="00EE28AF"/>
    <w:rsid w:val="00EE29B8"/>
    <w:rsid w:val="00EE2CE2"/>
    <w:rsid w:val="00EE2CED"/>
    <w:rsid w:val="00EE2FCE"/>
    <w:rsid w:val="00EE30D4"/>
    <w:rsid w:val="00EE3209"/>
    <w:rsid w:val="00EE3247"/>
    <w:rsid w:val="00EE32EF"/>
    <w:rsid w:val="00EE3496"/>
    <w:rsid w:val="00EE353F"/>
    <w:rsid w:val="00EE354C"/>
    <w:rsid w:val="00EE3604"/>
    <w:rsid w:val="00EE363B"/>
    <w:rsid w:val="00EE3723"/>
    <w:rsid w:val="00EE376D"/>
    <w:rsid w:val="00EE37A7"/>
    <w:rsid w:val="00EE3809"/>
    <w:rsid w:val="00EE39E0"/>
    <w:rsid w:val="00EE3A64"/>
    <w:rsid w:val="00EE3AB1"/>
    <w:rsid w:val="00EE3AC7"/>
    <w:rsid w:val="00EE3B59"/>
    <w:rsid w:val="00EE3EBA"/>
    <w:rsid w:val="00EE461C"/>
    <w:rsid w:val="00EE461D"/>
    <w:rsid w:val="00EE47DB"/>
    <w:rsid w:val="00EE48D2"/>
    <w:rsid w:val="00EE4A4F"/>
    <w:rsid w:val="00EE4A8F"/>
    <w:rsid w:val="00EE4B79"/>
    <w:rsid w:val="00EE4B85"/>
    <w:rsid w:val="00EE4BE9"/>
    <w:rsid w:val="00EE4C42"/>
    <w:rsid w:val="00EE4F00"/>
    <w:rsid w:val="00EE4F2C"/>
    <w:rsid w:val="00EE4FD5"/>
    <w:rsid w:val="00EE4FE7"/>
    <w:rsid w:val="00EE51BA"/>
    <w:rsid w:val="00EE51DD"/>
    <w:rsid w:val="00EE51E5"/>
    <w:rsid w:val="00EE51F7"/>
    <w:rsid w:val="00EE52E4"/>
    <w:rsid w:val="00EE5311"/>
    <w:rsid w:val="00EE533B"/>
    <w:rsid w:val="00EE548C"/>
    <w:rsid w:val="00EE5A42"/>
    <w:rsid w:val="00EE5B6B"/>
    <w:rsid w:val="00EE5CCE"/>
    <w:rsid w:val="00EE5D33"/>
    <w:rsid w:val="00EE5EF3"/>
    <w:rsid w:val="00EE60C4"/>
    <w:rsid w:val="00EE6104"/>
    <w:rsid w:val="00EE6176"/>
    <w:rsid w:val="00EE6316"/>
    <w:rsid w:val="00EE636C"/>
    <w:rsid w:val="00EE645B"/>
    <w:rsid w:val="00EE6734"/>
    <w:rsid w:val="00EE67FE"/>
    <w:rsid w:val="00EE6922"/>
    <w:rsid w:val="00EE6993"/>
    <w:rsid w:val="00EE6DDF"/>
    <w:rsid w:val="00EE6E11"/>
    <w:rsid w:val="00EE6E6A"/>
    <w:rsid w:val="00EE6EB1"/>
    <w:rsid w:val="00EE6EBF"/>
    <w:rsid w:val="00EE7047"/>
    <w:rsid w:val="00EE71A8"/>
    <w:rsid w:val="00EE74B0"/>
    <w:rsid w:val="00EE7528"/>
    <w:rsid w:val="00EE7880"/>
    <w:rsid w:val="00EE7938"/>
    <w:rsid w:val="00EE797E"/>
    <w:rsid w:val="00EE7AD9"/>
    <w:rsid w:val="00EE7BE1"/>
    <w:rsid w:val="00EE7CF3"/>
    <w:rsid w:val="00EE7DF7"/>
    <w:rsid w:val="00EE7FD2"/>
    <w:rsid w:val="00EF0033"/>
    <w:rsid w:val="00EF0173"/>
    <w:rsid w:val="00EF02C0"/>
    <w:rsid w:val="00EF02D8"/>
    <w:rsid w:val="00EF02DD"/>
    <w:rsid w:val="00EF039A"/>
    <w:rsid w:val="00EF03F4"/>
    <w:rsid w:val="00EF04A0"/>
    <w:rsid w:val="00EF0580"/>
    <w:rsid w:val="00EF07E4"/>
    <w:rsid w:val="00EF0857"/>
    <w:rsid w:val="00EF0964"/>
    <w:rsid w:val="00EF0997"/>
    <w:rsid w:val="00EF0DA9"/>
    <w:rsid w:val="00EF0DC0"/>
    <w:rsid w:val="00EF1006"/>
    <w:rsid w:val="00EF10BB"/>
    <w:rsid w:val="00EF118F"/>
    <w:rsid w:val="00EF121C"/>
    <w:rsid w:val="00EF128A"/>
    <w:rsid w:val="00EF12DA"/>
    <w:rsid w:val="00EF131E"/>
    <w:rsid w:val="00EF13D3"/>
    <w:rsid w:val="00EF1509"/>
    <w:rsid w:val="00EF155F"/>
    <w:rsid w:val="00EF172C"/>
    <w:rsid w:val="00EF181D"/>
    <w:rsid w:val="00EF1AA0"/>
    <w:rsid w:val="00EF1C01"/>
    <w:rsid w:val="00EF1D90"/>
    <w:rsid w:val="00EF1DE6"/>
    <w:rsid w:val="00EF1EEF"/>
    <w:rsid w:val="00EF1F26"/>
    <w:rsid w:val="00EF2091"/>
    <w:rsid w:val="00EF213E"/>
    <w:rsid w:val="00EF2182"/>
    <w:rsid w:val="00EF243C"/>
    <w:rsid w:val="00EF247B"/>
    <w:rsid w:val="00EF2484"/>
    <w:rsid w:val="00EF2654"/>
    <w:rsid w:val="00EF273E"/>
    <w:rsid w:val="00EF274B"/>
    <w:rsid w:val="00EF2786"/>
    <w:rsid w:val="00EF289F"/>
    <w:rsid w:val="00EF28B7"/>
    <w:rsid w:val="00EF28E8"/>
    <w:rsid w:val="00EF2986"/>
    <w:rsid w:val="00EF29D1"/>
    <w:rsid w:val="00EF2A20"/>
    <w:rsid w:val="00EF2A8F"/>
    <w:rsid w:val="00EF2C53"/>
    <w:rsid w:val="00EF2D18"/>
    <w:rsid w:val="00EF2E0A"/>
    <w:rsid w:val="00EF2F71"/>
    <w:rsid w:val="00EF2FF3"/>
    <w:rsid w:val="00EF3113"/>
    <w:rsid w:val="00EF31B8"/>
    <w:rsid w:val="00EF3271"/>
    <w:rsid w:val="00EF327A"/>
    <w:rsid w:val="00EF32CA"/>
    <w:rsid w:val="00EF3426"/>
    <w:rsid w:val="00EF3438"/>
    <w:rsid w:val="00EF34CB"/>
    <w:rsid w:val="00EF34D2"/>
    <w:rsid w:val="00EF3560"/>
    <w:rsid w:val="00EF3655"/>
    <w:rsid w:val="00EF36FD"/>
    <w:rsid w:val="00EF3885"/>
    <w:rsid w:val="00EF3945"/>
    <w:rsid w:val="00EF39D4"/>
    <w:rsid w:val="00EF3AA6"/>
    <w:rsid w:val="00EF3B2F"/>
    <w:rsid w:val="00EF3E71"/>
    <w:rsid w:val="00EF4022"/>
    <w:rsid w:val="00EF4068"/>
    <w:rsid w:val="00EF40BE"/>
    <w:rsid w:val="00EF4314"/>
    <w:rsid w:val="00EF43C6"/>
    <w:rsid w:val="00EF46D1"/>
    <w:rsid w:val="00EF4952"/>
    <w:rsid w:val="00EF4A1D"/>
    <w:rsid w:val="00EF4C05"/>
    <w:rsid w:val="00EF4C11"/>
    <w:rsid w:val="00EF4C5A"/>
    <w:rsid w:val="00EF4DB9"/>
    <w:rsid w:val="00EF4E47"/>
    <w:rsid w:val="00EF4F1B"/>
    <w:rsid w:val="00EF4FFC"/>
    <w:rsid w:val="00EF5135"/>
    <w:rsid w:val="00EF5145"/>
    <w:rsid w:val="00EF5225"/>
    <w:rsid w:val="00EF5281"/>
    <w:rsid w:val="00EF5423"/>
    <w:rsid w:val="00EF543D"/>
    <w:rsid w:val="00EF54C0"/>
    <w:rsid w:val="00EF5559"/>
    <w:rsid w:val="00EF55B0"/>
    <w:rsid w:val="00EF587F"/>
    <w:rsid w:val="00EF5949"/>
    <w:rsid w:val="00EF596C"/>
    <w:rsid w:val="00EF5B58"/>
    <w:rsid w:val="00EF5B5F"/>
    <w:rsid w:val="00EF5B86"/>
    <w:rsid w:val="00EF5D52"/>
    <w:rsid w:val="00EF5D5B"/>
    <w:rsid w:val="00EF5DCB"/>
    <w:rsid w:val="00EF5FEE"/>
    <w:rsid w:val="00EF607E"/>
    <w:rsid w:val="00EF6212"/>
    <w:rsid w:val="00EF657A"/>
    <w:rsid w:val="00EF65CC"/>
    <w:rsid w:val="00EF6622"/>
    <w:rsid w:val="00EF66AE"/>
    <w:rsid w:val="00EF66EE"/>
    <w:rsid w:val="00EF6774"/>
    <w:rsid w:val="00EF6893"/>
    <w:rsid w:val="00EF691F"/>
    <w:rsid w:val="00EF6A0E"/>
    <w:rsid w:val="00EF6A39"/>
    <w:rsid w:val="00EF6A6F"/>
    <w:rsid w:val="00EF6AE0"/>
    <w:rsid w:val="00EF6B31"/>
    <w:rsid w:val="00EF6E4A"/>
    <w:rsid w:val="00EF6F1A"/>
    <w:rsid w:val="00EF705A"/>
    <w:rsid w:val="00EF73F5"/>
    <w:rsid w:val="00EF7409"/>
    <w:rsid w:val="00EF7514"/>
    <w:rsid w:val="00EF7596"/>
    <w:rsid w:val="00EF765B"/>
    <w:rsid w:val="00EF7AC9"/>
    <w:rsid w:val="00EF7C6D"/>
    <w:rsid w:val="00EF7D4C"/>
    <w:rsid w:val="00EF7F3D"/>
    <w:rsid w:val="00F0017F"/>
    <w:rsid w:val="00F0028C"/>
    <w:rsid w:val="00F005AE"/>
    <w:rsid w:val="00F005E9"/>
    <w:rsid w:val="00F00692"/>
    <w:rsid w:val="00F006C1"/>
    <w:rsid w:val="00F006D4"/>
    <w:rsid w:val="00F006D7"/>
    <w:rsid w:val="00F00711"/>
    <w:rsid w:val="00F0077B"/>
    <w:rsid w:val="00F007CD"/>
    <w:rsid w:val="00F008B2"/>
    <w:rsid w:val="00F008C2"/>
    <w:rsid w:val="00F00A5E"/>
    <w:rsid w:val="00F00B3E"/>
    <w:rsid w:val="00F00D20"/>
    <w:rsid w:val="00F00E39"/>
    <w:rsid w:val="00F00ED7"/>
    <w:rsid w:val="00F00F25"/>
    <w:rsid w:val="00F00F8F"/>
    <w:rsid w:val="00F00F90"/>
    <w:rsid w:val="00F01210"/>
    <w:rsid w:val="00F01392"/>
    <w:rsid w:val="00F01412"/>
    <w:rsid w:val="00F018A7"/>
    <w:rsid w:val="00F018E1"/>
    <w:rsid w:val="00F01C42"/>
    <w:rsid w:val="00F01C93"/>
    <w:rsid w:val="00F01F2B"/>
    <w:rsid w:val="00F01FA1"/>
    <w:rsid w:val="00F01FDD"/>
    <w:rsid w:val="00F02030"/>
    <w:rsid w:val="00F0206F"/>
    <w:rsid w:val="00F020DE"/>
    <w:rsid w:val="00F02111"/>
    <w:rsid w:val="00F02250"/>
    <w:rsid w:val="00F0234D"/>
    <w:rsid w:val="00F02468"/>
    <w:rsid w:val="00F024EB"/>
    <w:rsid w:val="00F02540"/>
    <w:rsid w:val="00F02619"/>
    <w:rsid w:val="00F0269D"/>
    <w:rsid w:val="00F027DE"/>
    <w:rsid w:val="00F027FC"/>
    <w:rsid w:val="00F0282D"/>
    <w:rsid w:val="00F02893"/>
    <w:rsid w:val="00F02966"/>
    <w:rsid w:val="00F0299B"/>
    <w:rsid w:val="00F02B0A"/>
    <w:rsid w:val="00F02B12"/>
    <w:rsid w:val="00F02C2B"/>
    <w:rsid w:val="00F02D25"/>
    <w:rsid w:val="00F02D36"/>
    <w:rsid w:val="00F02E25"/>
    <w:rsid w:val="00F02FAC"/>
    <w:rsid w:val="00F03280"/>
    <w:rsid w:val="00F033AB"/>
    <w:rsid w:val="00F03534"/>
    <w:rsid w:val="00F0362D"/>
    <w:rsid w:val="00F03729"/>
    <w:rsid w:val="00F03903"/>
    <w:rsid w:val="00F03978"/>
    <w:rsid w:val="00F03A49"/>
    <w:rsid w:val="00F03A6D"/>
    <w:rsid w:val="00F03BBF"/>
    <w:rsid w:val="00F03BCD"/>
    <w:rsid w:val="00F03D12"/>
    <w:rsid w:val="00F03D34"/>
    <w:rsid w:val="00F03DA4"/>
    <w:rsid w:val="00F03E36"/>
    <w:rsid w:val="00F03E84"/>
    <w:rsid w:val="00F03FAE"/>
    <w:rsid w:val="00F04017"/>
    <w:rsid w:val="00F042D2"/>
    <w:rsid w:val="00F04479"/>
    <w:rsid w:val="00F045B4"/>
    <w:rsid w:val="00F04664"/>
    <w:rsid w:val="00F04795"/>
    <w:rsid w:val="00F047C8"/>
    <w:rsid w:val="00F04928"/>
    <w:rsid w:val="00F04A0A"/>
    <w:rsid w:val="00F04A79"/>
    <w:rsid w:val="00F04AD2"/>
    <w:rsid w:val="00F04CEF"/>
    <w:rsid w:val="00F04DA2"/>
    <w:rsid w:val="00F04E6B"/>
    <w:rsid w:val="00F05077"/>
    <w:rsid w:val="00F051C9"/>
    <w:rsid w:val="00F05492"/>
    <w:rsid w:val="00F0575C"/>
    <w:rsid w:val="00F05764"/>
    <w:rsid w:val="00F05A55"/>
    <w:rsid w:val="00F05A56"/>
    <w:rsid w:val="00F05BA0"/>
    <w:rsid w:val="00F05CDA"/>
    <w:rsid w:val="00F05E2B"/>
    <w:rsid w:val="00F060DA"/>
    <w:rsid w:val="00F0616A"/>
    <w:rsid w:val="00F062DE"/>
    <w:rsid w:val="00F063ED"/>
    <w:rsid w:val="00F06589"/>
    <w:rsid w:val="00F06671"/>
    <w:rsid w:val="00F06682"/>
    <w:rsid w:val="00F068F6"/>
    <w:rsid w:val="00F06BC4"/>
    <w:rsid w:val="00F06D28"/>
    <w:rsid w:val="00F06DE7"/>
    <w:rsid w:val="00F06E63"/>
    <w:rsid w:val="00F06EE2"/>
    <w:rsid w:val="00F06F3B"/>
    <w:rsid w:val="00F06FC7"/>
    <w:rsid w:val="00F07059"/>
    <w:rsid w:val="00F07192"/>
    <w:rsid w:val="00F0719E"/>
    <w:rsid w:val="00F07201"/>
    <w:rsid w:val="00F0722A"/>
    <w:rsid w:val="00F07240"/>
    <w:rsid w:val="00F073FD"/>
    <w:rsid w:val="00F075F9"/>
    <w:rsid w:val="00F0763D"/>
    <w:rsid w:val="00F076D5"/>
    <w:rsid w:val="00F07B2F"/>
    <w:rsid w:val="00F07CDA"/>
    <w:rsid w:val="00F07DCD"/>
    <w:rsid w:val="00F10038"/>
    <w:rsid w:val="00F1018B"/>
    <w:rsid w:val="00F10204"/>
    <w:rsid w:val="00F102A1"/>
    <w:rsid w:val="00F103E3"/>
    <w:rsid w:val="00F10410"/>
    <w:rsid w:val="00F10535"/>
    <w:rsid w:val="00F10683"/>
    <w:rsid w:val="00F1071E"/>
    <w:rsid w:val="00F1076E"/>
    <w:rsid w:val="00F10960"/>
    <w:rsid w:val="00F109BE"/>
    <w:rsid w:val="00F10A36"/>
    <w:rsid w:val="00F10A87"/>
    <w:rsid w:val="00F10BDD"/>
    <w:rsid w:val="00F10CCA"/>
    <w:rsid w:val="00F10DCD"/>
    <w:rsid w:val="00F10DD3"/>
    <w:rsid w:val="00F10E3D"/>
    <w:rsid w:val="00F10E41"/>
    <w:rsid w:val="00F10E45"/>
    <w:rsid w:val="00F11248"/>
    <w:rsid w:val="00F11422"/>
    <w:rsid w:val="00F1149B"/>
    <w:rsid w:val="00F114AA"/>
    <w:rsid w:val="00F11541"/>
    <w:rsid w:val="00F117AE"/>
    <w:rsid w:val="00F11981"/>
    <w:rsid w:val="00F11B60"/>
    <w:rsid w:val="00F11BE3"/>
    <w:rsid w:val="00F11C22"/>
    <w:rsid w:val="00F11D04"/>
    <w:rsid w:val="00F11D59"/>
    <w:rsid w:val="00F11DC4"/>
    <w:rsid w:val="00F11F31"/>
    <w:rsid w:val="00F11F39"/>
    <w:rsid w:val="00F12189"/>
    <w:rsid w:val="00F12483"/>
    <w:rsid w:val="00F12530"/>
    <w:rsid w:val="00F1264C"/>
    <w:rsid w:val="00F1278B"/>
    <w:rsid w:val="00F127F4"/>
    <w:rsid w:val="00F12901"/>
    <w:rsid w:val="00F12906"/>
    <w:rsid w:val="00F12A2D"/>
    <w:rsid w:val="00F12A87"/>
    <w:rsid w:val="00F12B45"/>
    <w:rsid w:val="00F12DA4"/>
    <w:rsid w:val="00F12EE5"/>
    <w:rsid w:val="00F12F5E"/>
    <w:rsid w:val="00F12FD3"/>
    <w:rsid w:val="00F13225"/>
    <w:rsid w:val="00F133CC"/>
    <w:rsid w:val="00F13669"/>
    <w:rsid w:val="00F13A99"/>
    <w:rsid w:val="00F13BDA"/>
    <w:rsid w:val="00F13C14"/>
    <w:rsid w:val="00F13CBC"/>
    <w:rsid w:val="00F13E7F"/>
    <w:rsid w:val="00F13F43"/>
    <w:rsid w:val="00F144C0"/>
    <w:rsid w:val="00F14523"/>
    <w:rsid w:val="00F14528"/>
    <w:rsid w:val="00F1458A"/>
    <w:rsid w:val="00F145EA"/>
    <w:rsid w:val="00F1476E"/>
    <w:rsid w:val="00F14895"/>
    <w:rsid w:val="00F14AD1"/>
    <w:rsid w:val="00F14EB1"/>
    <w:rsid w:val="00F14EF4"/>
    <w:rsid w:val="00F14F1B"/>
    <w:rsid w:val="00F15413"/>
    <w:rsid w:val="00F15440"/>
    <w:rsid w:val="00F155FA"/>
    <w:rsid w:val="00F15750"/>
    <w:rsid w:val="00F15A58"/>
    <w:rsid w:val="00F15B0A"/>
    <w:rsid w:val="00F15BC3"/>
    <w:rsid w:val="00F15C33"/>
    <w:rsid w:val="00F15C4D"/>
    <w:rsid w:val="00F15C87"/>
    <w:rsid w:val="00F15CBF"/>
    <w:rsid w:val="00F15CE1"/>
    <w:rsid w:val="00F15DE4"/>
    <w:rsid w:val="00F15E1E"/>
    <w:rsid w:val="00F161AC"/>
    <w:rsid w:val="00F1621F"/>
    <w:rsid w:val="00F16236"/>
    <w:rsid w:val="00F16277"/>
    <w:rsid w:val="00F16278"/>
    <w:rsid w:val="00F165E7"/>
    <w:rsid w:val="00F16749"/>
    <w:rsid w:val="00F16752"/>
    <w:rsid w:val="00F1679C"/>
    <w:rsid w:val="00F167DB"/>
    <w:rsid w:val="00F16811"/>
    <w:rsid w:val="00F16877"/>
    <w:rsid w:val="00F16984"/>
    <w:rsid w:val="00F16A19"/>
    <w:rsid w:val="00F16A83"/>
    <w:rsid w:val="00F16B85"/>
    <w:rsid w:val="00F16BF3"/>
    <w:rsid w:val="00F16C38"/>
    <w:rsid w:val="00F16D88"/>
    <w:rsid w:val="00F16EAA"/>
    <w:rsid w:val="00F16F45"/>
    <w:rsid w:val="00F1711A"/>
    <w:rsid w:val="00F1716C"/>
    <w:rsid w:val="00F171D8"/>
    <w:rsid w:val="00F17302"/>
    <w:rsid w:val="00F17361"/>
    <w:rsid w:val="00F175D7"/>
    <w:rsid w:val="00F17732"/>
    <w:rsid w:val="00F17838"/>
    <w:rsid w:val="00F178BA"/>
    <w:rsid w:val="00F178CF"/>
    <w:rsid w:val="00F179DB"/>
    <w:rsid w:val="00F17CF7"/>
    <w:rsid w:val="00F17DBF"/>
    <w:rsid w:val="00F17FBB"/>
    <w:rsid w:val="00F20091"/>
    <w:rsid w:val="00F20121"/>
    <w:rsid w:val="00F202CD"/>
    <w:rsid w:val="00F2035E"/>
    <w:rsid w:val="00F20438"/>
    <w:rsid w:val="00F204FB"/>
    <w:rsid w:val="00F2050D"/>
    <w:rsid w:val="00F20625"/>
    <w:rsid w:val="00F20692"/>
    <w:rsid w:val="00F2078E"/>
    <w:rsid w:val="00F2079C"/>
    <w:rsid w:val="00F20996"/>
    <w:rsid w:val="00F20A15"/>
    <w:rsid w:val="00F20A75"/>
    <w:rsid w:val="00F20DEA"/>
    <w:rsid w:val="00F20EDF"/>
    <w:rsid w:val="00F21013"/>
    <w:rsid w:val="00F210FF"/>
    <w:rsid w:val="00F21400"/>
    <w:rsid w:val="00F2157B"/>
    <w:rsid w:val="00F2160A"/>
    <w:rsid w:val="00F2178C"/>
    <w:rsid w:val="00F218C4"/>
    <w:rsid w:val="00F219C2"/>
    <w:rsid w:val="00F21AAF"/>
    <w:rsid w:val="00F21B3C"/>
    <w:rsid w:val="00F21BB8"/>
    <w:rsid w:val="00F21C45"/>
    <w:rsid w:val="00F21D4C"/>
    <w:rsid w:val="00F22045"/>
    <w:rsid w:val="00F2204B"/>
    <w:rsid w:val="00F22147"/>
    <w:rsid w:val="00F22231"/>
    <w:rsid w:val="00F2259E"/>
    <w:rsid w:val="00F2270B"/>
    <w:rsid w:val="00F228BB"/>
    <w:rsid w:val="00F228FC"/>
    <w:rsid w:val="00F229D5"/>
    <w:rsid w:val="00F229F9"/>
    <w:rsid w:val="00F22BC3"/>
    <w:rsid w:val="00F22CA6"/>
    <w:rsid w:val="00F22D8F"/>
    <w:rsid w:val="00F22DA0"/>
    <w:rsid w:val="00F22E64"/>
    <w:rsid w:val="00F2300B"/>
    <w:rsid w:val="00F23010"/>
    <w:rsid w:val="00F230BE"/>
    <w:rsid w:val="00F23168"/>
    <w:rsid w:val="00F231EB"/>
    <w:rsid w:val="00F23337"/>
    <w:rsid w:val="00F23377"/>
    <w:rsid w:val="00F23423"/>
    <w:rsid w:val="00F235BB"/>
    <w:rsid w:val="00F23686"/>
    <w:rsid w:val="00F237A5"/>
    <w:rsid w:val="00F239E0"/>
    <w:rsid w:val="00F239ED"/>
    <w:rsid w:val="00F239F6"/>
    <w:rsid w:val="00F23A03"/>
    <w:rsid w:val="00F23C7E"/>
    <w:rsid w:val="00F23DDD"/>
    <w:rsid w:val="00F23EFF"/>
    <w:rsid w:val="00F23F6B"/>
    <w:rsid w:val="00F23F81"/>
    <w:rsid w:val="00F23FCA"/>
    <w:rsid w:val="00F23FD5"/>
    <w:rsid w:val="00F23FF9"/>
    <w:rsid w:val="00F241E8"/>
    <w:rsid w:val="00F24328"/>
    <w:rsid w:val="00F24379"/>
    <w:rsid w:val="00F2461F"/>
    <w:rsid w:val="00F2494D"/>
    <w:rsid w:val="00F24A37"/>
    <w:rsid w:val="00F24B10"/>
    <w:rsid w:val="00F24BCC"/>
    <w:rsid w:val="00F24C1F"/>
    <w:rsid w:val="00F24CA9"/>
    <w:rsid w:val="00F24CED"/>
    <w:rsid w:val="00F24D9D"/>
    <w:rsid w:val="00F24F37"/>
    <w:rsid w:val="00F2526A"/>
    <w:rsid w:val="00F2536D"/>
    <w:rsid w:val="00F254DC"/>
    <w:rsid w:val="00F25615"/>
    <w:rsid w:val="00F25825"/>
    <w:rsid w:val="00F25880"/>
    <w:rsid w:val="00F258F9"/>
    <w:rsid w:val="00F25C45"/>
    <w:rsid w:val="00F25E6B"/>
    <w:rsid w:val="00F25E8D"/>
    <w:rsid w:val="00F26086"/>
    <w:rsid w:val="00F26298"/>
    <w:rsid w:val="00F26313"/>
    <w:rsid w:val="00F2642C"/>
    <w:rsid w:val="00F264DC"/>
    <w:rsid w:val="00F26534"/>
    <w:rsid w:val="00F2654F"/>
    <w:rsid w:val="00F265AD"/>
    <w:rsid w:val="00F2664E"/>
    <w:rsid w:val="00F26827"/>
    <w:rsid w:val="00F26965"/>
    <w:rsid w:val="00F26980"/>
    <w:rsid w:val="00F26B1D"/>
    <w:rsid w:val="00F26F99"/>
    <w:rsid w:val="00F26FC2"/>
    <w:rsid w:val="00F27110"/>
    <w:rsid w:val="00F2716B"/>
    <w:rsid w:val="00F271A5"/>
    <w:rsid w:val="00F2721F"/>
    <w:rsid w:val="00F2727A"/>
    <w:rsid w:val="00F273CA"/>
    <w:rsid w:val="00F276C8"/>
    <w:rsid w:val="00F2775A"/>
    <w:rsid w:val="00F2775C"/>
    <w:rsid w:val="00F27904"/>
    <w:rsid w:val="00F279AD"/>
    <w:rsid w:val="00F27AC0"/>
    <w:rsid w:val="00F27B87"/>
    <w:rsid w:val="00F27CAA"/>
    <w:rsid w:val="00F27CF5"/>
    <w:rsid w:val="00F27D54"/>
    <w:rsid w:val="00F27D8B"/>
    <w:rsid w:val="00F27E5E"/>
    <w:rsid w:val="00F27EA0"/>
    <w:rsid w:val="00F27FF3"/>
    <w:rsid w:val="00F30009"/>
    <w:rsid w:val="00F301B0"/>
    <w:rsid w:val="00F3022D"/>
    <w:rsid w:val="00F303F2"/>
    <w:rsid w:val="00F30459"/>
    <w:rsid w:val="00F3045C"/>
    <w:rsid w:val="00F304FC"/>
    <w:rsid w:val="00F3071C"/>
    <w:rsid w:val="00F30729"/>
    <w:rsid w:val="00F30856"/>
    <w:rsid w:val="00F30909"/>
    <w:rsid w:val="00F30942"/>
    <w:rsid w:val="00F30D1D"/>
    <w:rsid w:val="00F30E11"/>
    <w:rsid w:val="00F30E42"/>
    <w:rsid w:val="00F312C0"/>
    <w:rsid w:val="00F312D7"/>
    <w:rsid w:val="00F312F2"/>
    <w:rsid w:val="00F3132E"/>
    <w:rsid w:val="00F313C7"/>
    <w:rsid w:val="00F314DC"/>
    <w:rsid w:val="00F314ED"/>
    <w:rsid w:val="00F3164D"/>
    <w:rsid w:val="00F316D6"/>
    <w:rsid w:val="00F31834"/>
    <w:rsid w:val="00F3188B"/>
    <w:rsid w:val="00F3199B"/>
    <w:rsid w:val="00F31A08"/>
    <w:rsid w:val="00F31B8C"/>
    <w:rsid w:val="00F31FA5"/>
    <w:rsid w:val="00F32281"/>
    <w:rsid w:val="00F32285"/>
    <w:rsid w:val="00F322A1"/>
    <w:rsid w:val="00F322C3"/>
    <w:rsid w:val="00F322E0"/>
    <w:rsid w:val="00F32350"/>
    <w:rsid w:val="00F32393"/>
    <w:rsid w:val="00F32522"/>
    <w:rsid w:val="00F325AB"/>
    <w:rsid w:val="00F32663"/>
    <w:rsid w:val="00F326BC"/>
    <w:rsid w:val="00F326C7"/>
    <w:rsid w:val="00F32722"/>
    <w:rsid w:val="00F32832"/>
    <w:rsid w:val="00F329CB"/>
    <w:rsid w:val="00F32B3B"/>
    <w:rsid w:val="00F32D19"/>
    <w:rsid w:val="00F32DEB"/>
    <w:rsid w:val="00F33369"/>
    <w:rsid w:val="00F333B8"/>
    <w:rsid w:val="00F33464"/>
    <w:rsid w:val="00F336F4"/>
    <w:rsid w:val="00F33806"/>
    <w:rsid w:val="00F33816"/>
    <w:rsid w:val="00F339E6"/>
    <w:rsid w:val="00F33A33"/>
    <w:rsid w:val="00F33A9C"/>
    <w:rsid w:val="00F33B8B"/>
    <w:rsid w:val="00F33C6A"/>
    <w:rsid w:val="00F33CFC"/>
    <w:rsid w:val="00F340CC"/>
    <w:rsid w:val="00F34208"/>
    <w:rsid w:val="00F34220"/>
    <w:rsid w:val="00F345AA"/>
    <w:rsid w:val="00F347E4"/>
    <w:rsid w:val="00F348EC"/>
    <w:rsid w:val="00F34992"/>
    <w:rsid w:val="00F349AF"/>
    <w:rsid w:val="00F34A8B"/>
    <w:rsid w:val="00F34CC2"/>
    <w:rsid w:val="00F34D31"/>
    <w:rsid w:val="00F34E4C"/>
    <w:rsid w:val="00F34ED1"/>
    <w:rsid w:val="00F35272"/>
    <w:rsid w:val="00F35348"/>
    <w:rsid w:val="00F35554"/>
    <w:rsid w:val="00F358A3"/>
    <w:rsid w:val="00F358B9"/>
    <w:rsid w:val="00F35928"/>
    <w:rsid w:val="00F35AB6"/>
    <w:rsid w:val="00F35BF4"/>
    <w:rsid w:val="00F35C12"/>
    <w:rsid w:val="00F35CDE"/>
    <w:rsid w:val="00F35E60"/>
    <w:rsid w:val="00F35E61"/>
    <w:rsid w:val="00F35E81"/>
    <w:rsid w:val="00F35E8B"/>
    <w:rsid w:val="00F360F9"/>
    <w:rsid w:val="00F3618D"/>
    <w:rsid w:val="00F3618E"/>
    <w:rsid w:val="00F361FE"/>
    <w:rsid w:val="00F3627C"/>
    <w:rsid w:val="00F3628E"/>
    <w:rsid w:val="00F36339"/>
    <w:rsid w:val="00F36433"/>
    <w:rsid w:val="00F3644B"/>
    <w:rsid w:val="00F364E0"/>
    <w:rsid w:val="00F364FF"/>
    <w:rsid w:val="00F36576"/>
    <w:rsid w:val="00F36635"/>
    <w:rsid w:val="00F36742"/>
    <w:rsid w:val="00F3686E"/>
    <w:rsid w:val="00F369A2"/>
    <w:rsid w:val="00F36AF3"/>
    <w:rsid w:val="00F36BD0"/>
    <w:rsid w:val="00F36BF0"/>
    <w:rsid w:val="00F36F3D"/>
    <w:rsid w:val="00F37054"/>
    <w:rsid w:val="00F370B1"/>
    <w:rsid w:val="00F371C1"/>
    <w:rsid w:val="00F371EF"/>
    <w:rsid w:val="00F37234"/>
    <w:rsid w:val="00F372DD"/>
    <w:rsid w:val="00F37535"/>
    <w:rsid w:val="00F377F4"/>
    <w:rsid w:val="00F37AC5"/>
    <w:rsid w:val="00F37BD5"/>
    <w:rsid w:val="00F37E7E"/>
    <w:rsid w:val="00F40014"/>
    <w:rsid w:val="00F400AE"/>
    <w:rsid w:val="00F40144"/>
    <w:rsid w:val="00F4015C"/>
    <w:rsid w:val="00F40168"/>
    <w:rsid w:val="00F402B8"/>
    <w:rsid w:val="00F40346"/>
    <w:rsid w:val="00F403BF"/>
    <w:rsid w:val="00F40582"/>
    <w:rsid w:val="00F406EB"/>
    <w:rsid w:val="00F40700"/>
    <w:rsid w:val="00F407A7"/>
    <w:rsid w:val="00F4087A"/>
    <w:rsid w:val="00F408BF"/>
    <w:rsid w:val="00F40972"/>
    <w:rsid w:val="00F40A85"/>
    <w:rsid w:val="00F40A93"/>
    <w:rsid w:val="00F40C9F"/>
    <w:rsid w:val="00F40D91"/>
    <w:rsid w:val="00F40DE2"/>
    <w:rsid w:val="00F40FF0"/>
    <w:rsid w:val="00F41045"/>
    <w:rsid w:val="00F4105A"/>
    <w:rsid w:val="00F41146"/>
    <w:rsid w:val="00F41169"/>
    <w:rsid w:val="00F411AA"/>
    <w:rsid w:val="00F412B8"/>
    <w:rsid w:val="00F412D3"/>
    <w:rsid w:val="00F413D6"/>
    <w:rsid w:val="00F413EA"/>
    <w:rsid w:val="00F415D6"/>
    <w:rsid w:val="00F41793"/>
    <w:rsid w:val="00F417EF"/>
    <w:rsid w:val="00F4186B"/>
    <w:rsid w:val="00F41895"/>
    <w:rsid w:val="00F418D1"/>
    <w:rsid w:val="00F419D0"/>
    <w:rsid w:val="00F41AEE"/>
    <w:rsid w:val="00F41B4C"/>
    <w:rsid w:val="00F41B76"/>
    <w:rsid w:val="00F41D1F"/>
    <w:rsid w:val="00F41E15"/>
    <w:rsid w:val="00F42225"/>
    <w:rsid w:val="00F422C5"/>
    <w:rsid w:val="00F42460"/>
    <w:rsid w:val="00F425F7"/>
    <w:rsid w:val="00F428D6"/>
    <w:rsid w:val="00F429AA"/>
    <w:rsid w:val="00F42A06"/>
    <w:rsid w:val="00F42AFF"/>
    <w:rsid w:val="00F42B05"/>
    <w:rsid w:val="00F42BB3"/>
    <w:rsid w:val="00F42C60"/>
    <w:rsid w:val="00F42CB6"/>
    <w:rsid w:val="00F42DDD"/>
    <w:rsid w:val="00F42EA0"/>
    <w:rsid w:val="00F42F99"/>
    <w:rsid w:val="00F43129"/>
    <w:rsid w:val="00F432BB"/>
    <w:rsid w:val="00F43370"/>
    <w:rsid w:val="00F433FE"/>
    <w:rsid w:val="00F4348C"/>
    <w:rsid w:val="00F43650"/>
    <w:rsid w:val="00F43670"/>
    <w:rsid w:val="00F437BD"/>
    <w:rsid w:val="00F438FF"/>
    <w:rsid w:val="00F43946"/>
    <w:rsid w:val="00F439B4"/>
    <w:rsid w:val="00F439F0"/>
    <w:rsid w:val="00F439FF"/>
    <w:rsid w:val="00F43D02"/>
    <w:rsid w:val="00F43D4C"/>
    <w:rsid w:val="00F43DB5"/>
    <w:rsid w:val="00F43F3B"/>
    <w:rsid w:val="00F4410E"/>
    <w:rsid w:val="00F44245"/>
    <w:rsid w:val="00F442C1"/>
    <w:rsid w:val="00F44369"/>
    <w:rsid w:val="00F44497"/>
    <w:rsid w:val="00F445DE"/>
    <w:rsid w:val="00F445DF"/>
    <w:rsid w:val="00F44727"/>
    <w:rsid w:val="00F44757"/>
    <w:rsid w:val="00F44957"/>
    <w:rsid w:val="00F4499D"/>
    <w:rsid w:val="00F44D0A"/>
    <w:rsid w:val="00F44D34"/>
    <w:rsid w:val="00F44D3A"/>
    <w:rsid w:val="00F44ED1"/>
    <w:rsid w:val="00F44F19"/>
    <w:rsid w:val="00F44F7C"/>
    <w:rsid w:val="00F4503C"/>
    <w:rsid w:val="00F4519C"/>
    <w:rsid w:val="00F45312"/>
    <w:rsid w:val="00F4537E"/>
    <w:rsid w:val="00F4540A"/>
    <w:rsid w:val="00F45410"/>
    <w:rsid w:val="00F454B6"/>
    <w:rsid w:val="00F4552F"/>
    <w:rsid w:val="00F456B6"/>
    <w:rsid w:val="00F4590E"/>
    <w:rsid w:val="00F45949"/>
    <w:rsid w:val="00F45B66"/>
    <w:rsid w:val="00F45B85"/>
    <w:rsid w:val="00F45BF7"/>
    <w:rsid w:val="00F45CE4"/>
    <w:rsid w:val="00F45DFF"/>
    <w:rsid w:val="00F45F68"/>
    <w:rsid w:val="00F460F3"/>
    <w:rsid w:val="00F46131"/>
    <w:rsid w:val="00F46236"/>
    <w:rsid w:val="00F462CC"/>
    <w:rsid w:val="00F4637A"/>
    <w:rsid w:val="00F467A7"/>
    <w:rsid w:val="00F467DB"/>
    <w:rsid w:val="00F4680E"/>
    <w:rsid w:val="00F4695C"/>
    <w:rsid w:val="00F4696F"/>
    <w:rsid w:val="00F469C9"/>
    <w:rsid w:val="00F46B84"/>
    <w:rsid w:val="00F46B90"/>
    <w:rsid w:val="00F46CFD"/>
    <w:rsid w:val="00F46D95"/>
    <w:rsid w:val="00F46ED7"/>
    <w:rsid w:val="00F46EF1"/>
    <w:rsid w:val="00F46FDF"/>
    <w:rsid w:val="00F47082"/>
    <w:rsid w:val="00F470F8"/>
    <w:rsid w:val="00F47283"/>
    <w:rsid w:val="00F47394"/>
    <w:rsid w:val="00F4756B"/>
    <w:rsid w:val="00F47855"/>
    <w:rsid w:val="00F4792D"/>
    <w:rsid w:val="00F47A1B"/>
    <w:rsid w:val="00F47A4D"/>
    <w:rsid w:val="00F47AB9"/>
    <w:rsid w:val="00F47ABF"/>
    <w:rsid w:val="00F47B0D"/>
    <w:rsid w:val="00F47C71"/>
    <w:rsid w:val="00F47CA0"/>
    <w:rsid w:val="00F47D64"/>
    <w:rsid w:val="00F47DD7"/>
    <w:rsid w:val="00F47FCF"/>
    <w:rsid w:val="00F50082"/>
    <w:rsid w:val="00F5025A"/>
    <w:rsid w:val="00F503F8"/>
    <w:rsid w:val="00F503FC"/>
    <w:rsid w:val="00F5075C"/>
    <w:rsid w:val="00F50864"/>
    <w:rsid w:val="00F509B6"/>
    <w:rsid w:val="00F50B2E"/>
    <w:rsid w:val="00F50CD2"/>
    <w:rsid w:val="00F50EFD"/>
    <w:rsid w:val="00F50F83"/>
    <w:rsid w:val="00F50FD1"/>
    <w:rsid w:val="00F51108"/>
    <w:rsid w:val="00F51123"/>
    <w:rsid w:val="00F511C4"/>
    <w:rsid w:val="00F51230"/>
    <w:rsid w:val="00F51326"/>
    <w:rsid w:val="00F513DF"/>
    <w:rsid w:val="00F513E5"/>
    <w:rsid w:val="00F51434"/>
    <w:rsid w:val="00F51538"/>
    <w:rsid w:val="00F515AD"/>
    <w:rsid w:val="00F5163F"/>
    <w:rsid w:val="00F51750"/>
    <w:rsid w:val="00F51759"/>
    <w:rsid w:val="00F5180B"/>
    <w:rsid w:val="00F51894"/>
    <w:rsid w:val="00F518A6"/>
    <w:rsid w:val="00F51B71"/>
    <w:rsid w:val="00F51D0E"/>
    <w:rsid w:val="00F51DF8"/>
    <w:rsid w:val="00F51E43"/>
    <w:rsid w:val="00F51E60"/>
    <w:rsid w:val="00F52141"/>
    <w:rsid w:val="00F52210"/>
    <w:rsid w:val="00F523CB"/>
    <w:rsid w:val="00F52436"/>
    <w:rsid w:val="00F52476"/>
    <w:rsid w:val="00F524B2"/>
    <w:rsid w:val="00F5256E"/>
    <w:rsid w:val="00F525AA"/>
    <w:rsid w:val="00F5261D"/>
    <w:rsid w:val="00F5268F"/>
    <w:rsid w:val="00F5278C"/>
    <w:rsid w:val="00F527AE"/>
    <w:rsid w:val="00F528A6"/>
    <w:rsid w:val="00F52906"/>
    <w:rsid w:val="00F5296A"/>
    <w:rsid w:val="00F529DC"/>
    <w:rsid w:val="00F52C14"/>
    <w:rsid w:val="00F52CEA"/>
    <w:rsid w:val="00F52DAF"/>
    <w:rsid w:val="00F52DF7"/>
    <w:rsid w:val="00F53069"/>
    <w:rsid w:val="00F530F2"/>
    <w:rsid w:val="00F531D9"/>
    <w:rsid w:val="00F53292"/>
    <w:rsid w:val="00F53555"/>
    <w:rsid w:val="00F53606"/>
    <w:rsid w:val="00F53699"/>
    <w:rsid w:val="00F5378A"/>
    <w:rsid w:val="00F537E4"/>
    <w:rsid w:val="00F53809"/>
    <w:rsid w:val="00F53AEF"/>
    <w:rsid w:val="00F53B3E"/>
    <w:rsid w:val="00F53B87"/>
    <w:rsid w:val="00F53B96"/>
    <w:rsid w:val="00F53C73"/>
    <w:rsid w:val="00F53C8A"/>
    <w:rsid w:val="00F53D8A"/>
    <w:rsid w:val="00F53DE6"/>
    <w:rsid w:val="00F53F65"/>
    <w:rsid w:val="00F53FC7"/>
    <w:rsid w:val="00F53FEA"/>
    <w:rsid w:val="00F5401B"/>
    <w:rsid w:val="00F5406C"/>
    <w:rsid w:val="00F540A9"/>
    <w:rsid w:val="00F540DC"/>
    <w:rsid w:val="00F541F3"/>
    <w:rsid w:val="00F54256"/>
    <w:rsid w:val="00F54258"/>
    <w:rsid w:val="00F5435D"/>
    <w:rsid w:val="00F543B8"/>
    <w:rsid w:val="00F544EC"/>
    <w:rsid w:val="00F5459F"/>
    <w:rsid w:val="00F54675"/>
    <w:rsid w:val="00F547AE"/>
    <w:rsid w:val="00F54867"/>
    <w:rsid w:val="00F549B5"/>
    <w:rsid w:val="00F54AA4"/>
    <w:rsid w:val="00F54BE7"/>
    <w:rsid w:val="00F54C4C"/>
    <w:rsid w:val="00F54C73"/>
    <w:rsid w:val="00F54D10"/>
    <w:rsid w:val="00F54D2D"/>
    <w:rsid w:val="00F54D4F"/>
    <w:rsid w:val="00F54EA3"/>
    <w:rsid w:val="00F550B0"/>
    <w:rsid w:val="00F55116"/>
    <w:rsid w:val="00F55152"/>
    <w:rsid w:val="00F5532F"/>
    <w:rsid w:val="00F55386"/>
    <w:rsid w:val="00F555B6"/>
    <w:rsid w:val="00F5577D"/>
    <w:rsid w:val="00F5584A"/>
    <w:rsid w:val="00F55862"/>
    <w:rsid w:val="00F55DAA"/>
    <w:rsid w:val="00F56022"/>
    <w:rsid w:val="00F560E6"/>
    <w:rsid w:val="00F56546"/>
    <w:rsid w:val="00F5660C"/>
    <w:rsid w:val="00F56612"/>
    <w:rsid w:val="00F568BB"/>
    <w:rsid w:val="00F56948"/>
    <w:rsid w:val="00F56B2E"/>
    <w:rsid w:val="00F56C35"/>
    <w:rsid w:val="00F56DA0"/>
    <w:rsid w:val="00F570A6"/>
    <w:rsid w:val="00F570AF"/>
    <w:rsid w:val="00F570FE"/>
    <w:rsid w:val="00F57160"/>
    <w:rsid w:val="00F57163"/>
    <w:rsid w:val="00F57396"/>
    <w:rsid w:val="00F57510"/>
    <w:rsid w:val="00F5752E"/>
    <w:rsid w:val="00F57538"/>
    <w:rsid w:val="00F575AA"/>
    <w:rsid w:val="00F57600"/>
    <w:rsid w:val="00F576C3"/>
    <w:rsid w:val="00F576D3"/>
    <w:rsid w:val="00F57769"/>
    <w:rsid w:val="00F578B2"/>
    <w:rsid w:val="00F578F7"/>
    <w:rsid w:val="00F579BA"/>
    <w:rsid w:val="00F57C25"/>
    <w:rsid w:val="00F57C44"/>
    <w:rsid w:val="00F57C8A"/>
    <w:rsid w:val="00F57D25"/>
    <w:rsid w:val="00F57DB2"/>
    <w:rsid w:val="00F57DB8"/>
    <w:rsid w:val="00F57EF4"/>
    <w:rsid w:val="00F60005"/>
    <w:rsid w:val="00F601B9"/>
    <w:rsid w:val="00F601E5"/>
    <w:rsid w:val="00F60232"/>
    <w:rsid w:val="00F6023A"/>
    <w:rsid w:val="00F60293"/>
    <w:rsid w:val="00F60307"/>
    <w:rsid w:val="00F6036F"/>
    <w:rsid w:val="00F60582"/>
    <w:rsid w:val="00F605E6"/>
    <w:rsid w:val="00F60666"/>
    <w:rsid w:val="00F60985"/>
    <w:rsid w:val="00F609C3"/>
    <w:rsid w:val="00F609E3"/>
    <w:rsid w:val="00F60BC4"/>
    <w:rsid w:val="00F60C9C"/>
    <w:rsid w:val="00F60D0E"/>
    <w:rsid w:val="00F60F9E"/>
    <w:rsid w:val="00F61090"/>
    <w:rsid w:val="00F6127E"/>
    <w:rsid w:val="00F61320"/>
    <w:rsid w:val="00F613B0"/>
    <w:rsid w:val="00F614BB"/>
    <w:rsid w:val="00F61547"/>
    <w:rsid w:val="00F615A9"/>
    <w:rsid w:val="00F616D9"/>
    <w:rsid w:val="00F616ED"/>
    <w:rsid w:val="00F6196C"/>
    <w:rsid w:val="00F61AE8"/>
    <w:rsid w:val="00F61B33"/>
    <w:rsid w:val="00F61E64"/>
    <w:rsid w:val="00F61E67"/>
    <w:rsid w:val="00F61EEA"/>
    <w:rsid w:val="00F61F9D"/>
    <w:rsid w:val="00F6202C"/>
    <w:rsid w:val="00F62286"/>
    <w:rsid w:val="00F62346"/>
    <w:rsid w:val="00F6246E"/>
    <w:rsid w:val="00F624BB"/>
    <w:rsid w:val="00F62566"/>
    <w:rsid w:val="00F62572"/>
    <w:rsid w:val="00F626B2"/>
    <w:rsid w:val="00F627C5"/>
    <w:rsid w:val="00F6283F"/>
    <w:rsid w:val="00F629AD"/>
    <w:rsid w:val="00F629E6"/>
    <w:rsid w:val="00F62A54"/>
    <w:rsid w:val="00F62B5A"/>
    <w:rsid w:val="00F62C44"/>
    <w:rsid w:val="00F62D98"/>
    <w:rsid w:val="00F62EF5"/>
    <w:rsid w:val="00F62FB9"/>
    <w:rsid w:val="00F630BD"/>
    <w:rsid w:val="00F631D4"/>
    <w:rsid w:val="00F63623"/>
    <w:rsid w:val="00F63642"/>
    <w:rsid w:val="00F63648"/>
    <w:rsid w:val="00F63763"/>
    <w:rsid w:val="00F637A5"/>
    <w:rsid w:val="00F637E1"/>
    <w:rsid w:val="00F63991"/>
    <w:rsid w:val="00F63A6E"/>
    <w:rsid w:val="00F63C5A"/>
    <w:rsid w:val="00F63C71"/>
    <w:rsid w:val="00F63CD6"/>
    <w:rsid w:val="00F63D40"/>
    <w:rsid w:val="00F63E72"/>
    <w:rsid w:val="00F63E9A"/>
    <w:rsid w:val="00F63F2C"/>
    <w:rsid w:val="00F64082"/>
    <w:rsid w:val="00F642FC"/>
    <w:rsid w:val="00F64464"/>
    <w:rsid w:val="00F644A4"/>
    <w:rsid w:val="00F644FD"/>
    <w:rsid w:val="00F645A0"/>
    <w:rsid w:val="00F645BF"/>
    <w:rsid w:val="00F64634"/>
    <w:rsid w:val="00F64768"/>
    <w:rsid w:val="00F6476D"/>
    <w:rsid w:val="00F6497D"/>
    <w:rsid w:val="00F64E32"/>
    <w:rsid w:val="00F64F21"/>
    <w:rsid w:val="00F64FD4"/>
    <w:rsid w:val="00F6500D"/>
    <w:rsid w:val="00F6506C"/>
    <w:rsid w:val="00F650E2"/>
    <w:rsid w:val="00F65151"/>
    <w:rsid w:val="00F65458"/>
    <w:rsid w:val="00F656EA"/>
    <w:rsid w:val="00F65844"/>
    <w:rsid w:val="00F658D9"/>
    <w:rsid w:val="00F65C1D"/>
    <w:rsid w:val="00F65C3F"/>
    <w:rsid w:val="00F65CF6"/>
    <w:rsid w:val="00F65D97"/>
    <w:rsid w:val="00F65DCF"/>
    <w:rsid w:val="00F65DE8"/>
    <w:rsid w:val="00F65F57"/>
    <w:rsid w:val="00F6628F"/>
    <w:rsid w:val="00F664DF"/>
    <w:rsid w:val="00F664E5"/>
    <w:rsid w:val="00F6679F"/>
    <w:rsid w:val="00F66992"/>
    <w:rsid w:val="00F66AAF"/>
    <w:rsid w:val="00F66ADE"/>
    <w:rsid w:val="00F66CA2"/>
    <w:rsid w:val="00F66F76"/>
    <w:rsid w:val="00F66F7B"/>
    <w:rsid w:val="00F66FBA"/>
    <w:rsid w:val="00F66FCD"/>
    <w:rsid w:val="00F67127"/>
    <w:rsid w:val="00F67512"/>
    <w:rsid w:val="00F675D9"/>
    <w:rsid w:val="00F67683"/>
    <w:rsid w:val="00F677A6"/>
    <w:rsid w:val="00F67981"/>
    <w:rsid w:val="00F679AD"/>
    <w:rsid w:val="00F67A5D"/>
    <w:rsid w:val="00F67AA9"/>
    <w:rsid w:val="00F67B8B"/>
    <w:rsid w:val="00F67E64"/>
    <w:rsid w:val="00F701E9"/>
    <w:rsid w:val="00F70337"/>
    <w:rsid w:val="00F70475"/>
    <w:rsid w:val="00F7055E"/>
    <w:rsid w:val="00F7057E"/>
    <w:rsid w:val="00F705C5"/>
    <w:rsid w:val="00F70608"/>
    <w:rsid w:val="00F70660"/>
    <w:rsid w:val="00F70683"/>
    <w:rsid w:val="00F70B54"/>
    <w:rsid w:val="00F70B63"/>
    <w:rsid w:val="00F70B95"/>
    <w:rsid w:val="00F70CB7"/>
    <w:rsid w:val="00F70D3D"/>
    <w:rsid w:val="00F70D78"/>
    <w:rsid w:val="00F7110F"/>
    <w:rsid w:val="00F711FB"/>
    <w:rsid w:val="00F7132A"/>
    <w:rsid w:val="00F714BC"/>
    <w:rsid w:val="00F717ED"/>
    <w:rsid w:val="00F718C5"/>
    <w:rsid w:val="00F71A09"/>
    <w:rsid w:val="00F71EFF"/>
    <w:rsid w:val="00F71F03"/>
    <w:rsid w:val="00F71FF5"/>
    <w:rsid w:val="00F72169"/>
    <w:rsid w:val="00F721F2"/>
    <w:rsid w:val="00F72476"/>
    <w:rsid w:val="00F725A6"/>
    <w:rsid w:val="00F725C2"/>
    <w:rsid w:val="00F72738"/>
    <w:rsid w:val="00F727C9"/>
    <w:rsid w:val="00F727CD"/>
    <w:rsid w:val="00F728CE"/>
    <w:rsid w:val="00F72994"/>
    <w:rsid w:val="00F72AFD"/>
    <w:rsid w:val="00F72BCD"/>
    <w:rsid w:val="00F72BFC"/>
    <w:rsid w:val="00F72C7D"/>
    <w:rsid w:val="00F72D96"/>
    <w:rsid w:val="00F72F8C"/>
    <w:rsid w:val="00F73120"/>
    <w:rsid w:val="00F73179"/>
    <w:rsid w:val="00F7339C"/>
    <w:rsid w:val="00F73405"/>
    <w:rsid w:val="00F73553"/>
    <w:rsid w:val="00F73563"/>
    <w:rsid w:val="00F73736"/>
    <w:rsid w:val="00F738A1"/>
    <w:rsid w:val="00F73A8C"/>
    <w:rsid w:val="00F73ABA"/>
    <w:rsid w:val="00F73AFC"/>
    <w:rsid w:val="00F73D91"/>
    <w:rsid w:val="00F73DBE"/>
    <w:rsid w:val="00F73E17"/>
    <w:rsid w:val="00F73FB9"/>
    <w:rsid w:val="00F74024"/>
    <w:rsid w:val="00F74229"/>
    <w:rsid w:val="00F7431E"/>
    <w:rsid w:val="00F74442"/>
    <w:rsid w:val="00F744D3"/>
    <w:rsid w:val="00F7475D"/>
    <w:rsid w:val="00F748C5"/>
    <w:rsid w:val="00F74AD6"/>
    <w:rsid w:val="00F74AD9"/>
    <w:rsid w:val="00F74CA5"/>
    <w:rsid w:val="00F74EE0"/>
    <w:rsid w:val="00F74F5A"/>
    <w:rsid w:val="00F74FA9"/>
    <w:rsid w:val="00F74FCA"/>
    <w:rsid w:val="00F75176"/>
    <w:rsid w:val="00F7518D"/>
    <w:rsid w:val="00F7549B"/>
    <w:rsid w:val="00F75698"/>
    <w:rsid w:val="00F756BF"/>
    <w:rsid w:val="00F756CA"/>
    <w:rsid w:val="00F756E7"/>
    <w:rsid w:val="00F75704"/>
    <w:rsid w:val="00F7573C"/>
    <w:rsid w:val="00F757EE"/>
    <w:rsid w:val="00F7582C"/>
    <w:rsid w:val="00F75853"/>
    <w:rsid w:val="00F758D4"/>
    <w:rsid w:val="00F75A4E"/>
    <w:rsid w:val="00F75CDE"/>
    <w:rsid w:val="00F75D85"/>
    <w:rsid w:val="00F75F6D"/>
    <w:rsid w:val="00F75FC6"/>
    <w:rsid w:val="00F7601E"/>
    <w:rsid w:val="00F76103"/>
    <w:rsid w:val="00F7619F"/>
    <w:rsid w:val="00F761FC"/>
    <w:rsid w:val="00F76289"/>
    <w:rsid w:val="00F76336"/>
    <w:rsid w:val="00F76417"/>
    <w:rsid w:val="00F76795"/>
    <w:rsid w:val="00F76905"/>
    <w:rsid w:val="00F769E1"/>
    <w:rsid w:val="00F76A79"/>
    <w:rsid w:val="00F76BAE"/>
    <w:rsid w:val="00F76BB4"/>
    <w:rsid w:val="00F76C9A"/>
    <w:rsid w:val="00F76DB3"/>
    <w:rsid w:val="00F76DC3"/>
    <w:rsid w:val="00F76DFB"/>
    <w:rsid w:val="00F76E8F"/>
    <w:rsid w:val="00F76F5E"/>
    <w:rsid w:val="00F7716F"/>
    <w:rsid w:val="00F77210"/>
    <w:rsid w:val="00F7724E"/>
    <w:rsid w:val="00F77257"/>
    <w:rsid w:val="00F77283"/>
    <w:rsid w:val="00F77647"/>
    <w:rsid w:val="00F77705"/>
    <w:rsid w:val="00F77743"/>
    <w:rsid w:val="00F77754"/>
    <w:rsid w:val="00F77785"/>
    <w:rsid w:val="00F7782D"/>
    <w:rsid w:val="00F779BD"/>
    <w:rsid w:val="00F77A81"/>
    <w:rsid w:val="00F77B3F"/>
    <w:rsid w:val="00F77BDA"/>
    <w:rsid w:val="00F77D45"/>
    <w:rsid w:val="00F77E7B"/>
    <w:rsid w:val="00F77EF6"/>
    <w:rsid w:val="00F77F23"/>
    <w:rsid w:val="00F77F6F"/>
    <w:rsid w:val="00F80014"/>
    <w:rsid w:val="00F80071"/>
    <w:rsid w:val="00F80243"/>
    <w:rsid w:val="00F8025C"/>
    <w:rsid w:val="00F8029E"/>
    <w:rsid w:val="00F80484"/>
    <w:rsid w:val="00F80632"/>
    <w:rsid w:val="00F806D7"/>
    <w:rsid w:val="00F8071B"/>
    <w:rsid w:val="00F80839"/>
    <w:rsid w:val="00F80A54"/>
    <w:rsid w:val="00F80B03"/>
    <w:rsid w:val="00F80BA8"/>
    <w:rsid w:val="00F80C21"/>
    <w:rsid w:val="00F80CFC"/>
    <w:rsid w:val="00F80D79"/>
    <w:rsid w:val="00F81059"/>
    <w:rsid w:val="00F8105A"/>
    <w:rsid w:val="00F812EE"/>
    <w:rsid w:val="00F8159D"/>
    <w:rsid w:val="00F816E0"/>
    <w:rsid w:val="00F817F6"/>
    <w:rsid w:val="00F818B5"/>
    <w:rsid w:val="00F8194A"/>
    <w:rsid w:val="00F81C31"/>
    <w:rsid w:val="00F81DF9"/>
    <w:rsid w:val="00F81EE9"/>
    <w:rsid w:val="00F81F3D"/>
    <w:rsid w:val="00F820FA"/>
    <w:rsid w:val="00F821E4"/>
    <w:rsid w:val="00F821E9"/>
    <w:rsid w:val="00F82206"/>
    <w:rsid w:val="00F82248"/>
    <w:rsid w:val="00F82363"/>
    <w:rsid w:val="00F8236F"/>
    <w:rsid w:val="00F8244D"/>
    <w:rsid w:val="00F82527"/>
    <w:rsid w:val="00F825C4"/>
    <w:rsid w:val="00F826B3"/>
    <w:rsid w:val="00F826F6"/>
    <w:rsid w:val="00F826FE"/>
    <w:rsid w:val="00F82701"/>
    <w:rsid w:val="00F829AF"/>
    <w:rsid w:val="00F82A0C"/>
    <w:rsid w:val="00F82B49"/>
    <w:rsid w:val="00F82BA9"/>
    <w:rsid w:val="00F82D3F"/>
    <w:rsid w:val="00F82F6E"/>
    <w:rsid w:val="00F82FC7"/>
    <w:rsid w:val="00F8308B"/>
    <w:rsid w:val="00F83191"/>
    <w:rsid w:val="00F832D3"/>
    <w:rsid w:val="00F832DA"/>
    <w:rsid w:val="00F83514"/>
    <w:rsid w:val="00F8367B"/>
    <w:rsid w:val="00F836D4"/>
    <w:rsid w:val="00F8377F"/>
    <w:rsid w:val="00F8382D"/>
    <w:rsid w:val="00F838F5"/>
    <w:rsid w:val="00F838F9"/>
    <w:rsid w:val="00F839A0"/>
    <w:rsid w:val="00F83A18"/>
    <w:rsid w:val="00F83B30"/>
    <w:rsid w:val="00F83C4F"/>
    <w:rsid w:val="00F83C9A"/>
    <w:rsid w:val="00F83D88"/>
    <w:rsid w:val="00F83DFE"/>
    <w:rsid w:val="00F83E39"/>
    <w:rsid w:val="00F83EAF"/>
    <w:rsid w:val="00F83EB6"/>
    <w:rsid w:val="00F8405C"/>
    <w:rsid w:val="00F840D8"/>
    <w:rsid w:val="00F841D4"/>
    <w:rsid w:val="00F84377"/>
    <w:rsid w:val="00F843DA"/>
    <w:rsid w:val="00F84406"/>
    <w:rsid w:val="00F844B5"/>
    <w:rsid w:val="00F844DC"/>
    <w:rsid w:val="00F844EC"/>
    <w:rsid w:val="00F845B1"/>
    <w:rsid w:val="00F84600"/>
    <w:rsid w:val="00F84614"/>
    <w:rsid w:val="00F846A2"/>
    <w:rsid w:val="00F8470A"/>
    <w:rsid w:val="00F8476E"/>
    <w:rsid w:val="00F847D4"/>
    <w:rsid w:val="00F84828"/>
    <w:rsid w:val="00F84882"/>
    <w:rsid w:val="00F84AD5"/>
    <w:rsid w:val="00F84DBF"/>
    <w:rsid w:val="00F84DE0"/>
    <w:rsid w:val="00F84FD3"/>
    <w:rsid w:val="00F850FA"/>
    <w:rsid w:val="00F85143"/>
    <w:rsid w:val="00F85333"/>
    <w:rsid w:val="00F8543B"/>
    <w:rsid w:val="00F855B5"/>
    <w:rsid w:val="00F855B9"/>
    <w:rsid w:val="00F855E1"/>
    <w:rsid w:val="00F85627"/>
    <w:rsid w:val="00F856D9"/>
    <w:rsid w:val="00F8577A"/>
    <w:rsid w:val="00F857CB"/>
    <w:rsid w:val="00F8591F"/>
    <w:rsid w:val="00F85A0D"/>
    <w:rsid w:val="00F85B44"/>
    <w:rsid w:val="00F85B72"/>
    <w:rsid w:val="00F85C40"/>
    <w:rsid w:val="00F85CD9"/>
    <w:rsid w:val="00F8607A"/>
    <w:rsid w:val="00F86094"/>
    <w:rsid w:val="00F8635C"/>
    <w:rsid w:val="00F86542"/>
    <w:rsid w:val="00F8665F"/>
    <w:rsid w:val="00F866A8"/>
    <w:rsid w:val="00F86830"/>
    <w:rsid w:val="00F869EC"/>
    <w:rsid w:val="00F86D1E"/>
    <w:rsid w:val="00F86D60"/>
    <w:rsid w:val="00F86DCF"/>
    <w:rsid w:val="00F86E90"/>
    <w:rsid w:val="00F86FC1"/>
    <w:rsid w:val="00F870EC"/>
    <w:rsid w:val="00F87114"/>
    <w:rsid w:val="00F87240"/>
    <w:rsid w:val="00F87253"/>
    <w:rsid w:val="00F87404"/>
    <w:rsid w:val="00F87530"/>
    <w:rsid w:val="00F8756F"/>
    <w:rsid w:val="00F87689"/>
    <w:rsid w:val="00F876BE"/>
    <w:rsid w:val="00F876C8"/>
    <w:rsid w:val="00F876D2"/>
    <w:rsid w:val="00F8785A"/>
    <w:rsid w:val="00F878FA"/>
    <w:rsid w:val="00F87AB2"/>
    <w:rsid w:val="00F87B1A"/>
    <w:rsid w:val="00F87CCC"/>
    <w:rsid w:val="00F87CFA"/>
    <w:rsid w:val="00F87CFC"/>
    <w:rsid w:val="00F87D7C"/>
    <w:rsid w:val="00F87DF6"/>
    <w:rsid w:val="00F90092"/>
    <w:rsid w:val="00F900AC"/>
    <w:rsid w:val="00F900D5"/>
    <w:rsid w:val="00F901EC"/>
    <w:rsid w:val="00F9027D"/>
    <w:rsid w:val="00F904E0"/>
    <w:rsid w:val="00F90506"/>
    <w:rsid w:val="00F9064B"/>
    <w:rsid w:val="00F90742"/>
    <w:rsid w:val="00F9075F"/>
    <w:rsid w:val="00F9077D"/>
    <w:rsid w:val="00F907D2"/>
    <w:rsid w:val="00F90826"/>
    <w:rsid w:val="00F90850"/>
    <w:rsid w:val="00F909EE"/>
    <w:rsid w:val="00F90BE6"/>
    <w:rsid w:val="00F90D10"/>
    <w:rsid w:val="00F90D24"/>
    <w:rsid w:val="00F90F06"/>
    <w:rsid w:val="00F9109E"/>
    <w:rsid w:val="00F910BC"/>
    <w:rsid w:val="00F910D3"/>
    <w:rsid w:val="00F9114E"/>
    <w:rsid w:val="00F91368"/>
    <w:rsid w:val="00F91472"/>
    <w:rsid w:val="00F91484"/>
    <w:rsid w:val="00F91936"/>
    <w:rsid w:val="00F9199A"/>
    <w:rsid w:val="00F91A9C"/>
    <w:rsid w:val="00F91B28"/>
    <w:rsid w:val="00F91B58"/>
    <w:rsid w:val="00F91BE5"/>
    <w:rsid w:val="00F91C3E"/>
    <w:rsid w:val="00F91ECE"/>
    <w:rsid w:val="00F91F58"/>
    <w:rsid w:val="00F920C9"/>
    <w:rsid w:val="00F920E6"/>
    <w:rsid w:val="00F92171"/>
    <w:rsid w:val="00F92291"/>
    <w:rsid w:val="00F922E8"/>
    <w:rsid w:val="00F923A2"/>
    <w:rsid w:val="00F9244E"/>
    <w:rsid w:val="00F924BA"/>
    <w:rsid w:val="00F92698"/>
    <w:rsid w:val="00F926ED"/>
    <w:rsid w:val="00F927C0"/>
    <w:rsid w:val="00F9281F"/>
    <w:rsid w:val="00F9289E"/>
    <w:rsid w:val="00F928ED"/>
    <w:rsid w:val="00F92A36"/>
    <w:rsid w:val="00F92AF9"/>
    <w:rsid w:val="00F92C15"/>
    <w:rsid w:val="00F92C55"/>
    <w:rsid w:val="00F92D13"/>
    <w:rsid w:val="00F92ED8"/>
    <w:rsid w:val="00F92F5D"/>
    <w:rsid w:val="00F93109"/>
    <w:rsid w:val="00F93369"/>
    <w:rsid w:val="00F9348C"/>
    <w:rsid w:val="00F93498"/>
    <w:rsid w:val="00F9354B"/>
    <w:rsid w:val="00F93696"/>
    <w:rsid w:val="00F936CD"/>
    <w:rsid w:val="00F93713"/>
    <w:rsid w:val="00F939B2"/>
    <w:rsid w:val="00F93B0F"/>
    <w:rsid w:val="00F93B9B"/>
    <w:rsid w:val="00F93C45"/>
    <w:rsid w:val="00F93C4B"/>
    <w:rsid w:val="00F93E32"/>
    <w:rsid w:val="00F93E8E"/>
    <w:rsid w:val="00F940B7"/>
    <w:rsid w:val="00F94171"/>
    <w:rsid w:val="00F94173"/>
    <w:rsid w:val="00F94253"/>
    <w:rsid w:val="00F943D0"/>
    <w:rsid w:val="00F943F6"/>
    <w:rsid w:val="00F9443F"/>
    <w:rsid w:val="00F944DC"/>
    <w:rsid w:val="00F9456A"/>
    <w:rsid w:val="00F945DA"/>
    <w:rsid w:val="00F94616"/>
    <w:rsid w:val="00F94793"/>
    <w:rsid w:val="00F947B0"/>
    <w:rsid w:val="00F94912"/>
    <w:rsid w:val="00F94AA2"/>
    <w:rsid w:val="00F94C7F"/>
    <w:rsid w:val="00F94C94"/>
    <w:rsid w:val="00F94D2B"/>
    <w:rsid w:val="00F94E08"/>
    <w:rsid w:val="00F94EE0"/>
    <w:rsid w:val="00F94FE5"/>
    <w:rsid w:val="00F95018"/>
    <w:rsid w:val="00F950A5"/>
    <w:rsid w:val="00F95617"/>
    <w:rsid w:val="00F95662"/>
    <w:rsid w:val="00F95673"/>
    <w:rsid w:val="00F957AB"/>
    <w:rsid w:val="00F95864"/>
    <w:rsid w:val="00F958EB"/>
    <w:rsid w:val="00F95AF7"/>
    <w:rsid w:val="00F95B17"/>
    <w:rsid w:val="00F95C72"/>
    <w:rsid w:val="00F95CD0"/>
    <w:rsid w:val="00F95CDB"/>
    <w:rsid w:val="00F95D1A"/>
    <w:rsid w:val="00F95D1E"/>
    <w:rsid w:val="00F95F68"/>
    <w:rsid w:val="00F95F76"/>
    <w:rsid w:val="00F960C6"/>
    <w:rsid w:val="00F963C1"/>
    <w:rsid w:val="00F96799"/>
    <w:rsid w:val="00F96918"/>
    <w:rsid w:val="00F96B07"/>
    <w:rsid w:val="00F96BC3"/>
    <w:rsid w:val="00F96CD7"/>
    <w:rsid w:val="00F96DF0"/>
    <w:rsid w:val="00F96E61"/>
    <w:rsid w:val="00F96F31"/>
    <w:rsid w:val="00F970D5"/>
    <w:rsid w:val="00F97172"/>
    <w:rsid w:val="00F971C8"/>
    <w:rsid w:val="00F972FD"/>
    <w:rsid w:val="00F9730F"/>
    <w:rsid w:val="00F97391"/>
    <w:rsid w:val="00F974B3"/>
    <w:rsid w:val="00F97504"/>
    <w:rsid w:val="00F97515"/>
    <w:rsid w:val="00F97592"/>
    <w:rsid w:val="00F975EB"/>
    <w:rsid w:val="00F97653"/>
    <w:rsid w:val="00F97775"/>
    <w:rsid w:val="00F977D2"/>
    <w:rsid w:val="00F979A0"/>
    <w:rsid w:val="00F979D1"/>
    <w:rsid w:val="00F97AB9"/>
    <w:rsid w:val="00F97AEA"/>
    <w:rsid w:val="00F97B0A"/>
    <w:rsid w:val="00F97B47"/>
    <w:rsid w:val="00F97B4D"/>
    <w:rsid w:val="00F97D46"/>
    <w:rsid w:val="00F97E97"/>
    <w:rsid w:val="00F97EB7"/>
    <w:rsid w:val="00F97F33"/>
    <w:rsid w:val="00F97F72"/>
    <w:rsid w:val="00F97FA2"/>
    <w:rsid w:val="00FA0105"/>
    <w:rsid w:val="00FA017F"/>
    <w:rsid w:val="00FA01DA"/>
    <w:rsid w:val="00FA034A"/>
    <w:rsid w:val="00FA0471"/>
    <w:rsid w:val="00FA0516"/>
    <w:rsid w:val="00FA0686"/>
    <w:rsid w:val="00FA06C0"/>
    <w:rsid w:val="00FA07DB"/>
    <w:rsid w:val="00FA08CE"/>
    <w:rsid w:val="00FA0A4C"/>
    <w:rsid w:val="00FA0B45"/>
    <w:rsid w:val="00FA0C3D"/>
    <w:rsid w:val="00FA0C6D"/>
    <w:rsid w:val="00FA0CF1"/>
    <w:rsid w:val="00FA0D16"/>
    <w:rsid w:val="00FA0FE4"/>
    <w:rsid w:val="00FA10D1"/>
    <w:rsid w:val="00FA1150"/>
    <w:rsid w:val="00FA137E"/>
    <w:rsid w:val="00FA13E1"/>
    <w:rsid w:val="00FA1454"/>
    <w:rsid w:val="00FA1466"/>
    <w:rsid w:val="00FA146A"/>
    <w:rsid w:val="00FA1565"/>
    <w:rsid w:val="00FA1598"/>
    <w:rsid w:val="00FA167A"/>
    <w:rsid w:val="00FA1700"/>
    <w:rsid w:val="00FA1A1C"/>
    <w:rsid w:val="00FA1A70"/>
    <w:rsid w:val="00FA1B11"/>
    <w:rsid w:val="00FA1B50"/>
    <w:rsid w:val="00FA1C31"/>
    <w:rsid w:val="00FA1DD9"/>
    <w:rsid w:val="00FA1E04"/>
    <w:rsid w:val="00FA1E05"/>
    <w:rsid w:val="00FA1E17"/>
    <w:rsid w:val="00FA1E9D"/>
    <w:rsid w:val="00FA1EED"/>
    <w:rsid w:val="00FA20DC"/>
    <w:rsid w:val="00FA248D"/>
    <w:rsid w:val="00FA26F9"/>
    <w:rsid w:val="00FA2762"/>
    <w:rsid w:val="00FA277B"/>
    <w:rsid w:val="00FA2939"/>
    <w:rsid w:val="00FA2A91"/>
    <w:rsid w:val="00FA2B79"/>
    <w:rsid w:val="00FA2C53"/>
    <w:rsid w:val="00FA2D38"/>
    <w:rsid w:val="00FA2DF9"/>
    <w:rsid w:val="00FA2E0F"/>
    <w:rsid w:val="00FA2E71"/>
    <w:rsid w:val="00FA2EC1"/>
    <w:rsid w:val="00FA33FA"/>
    <w:rsid w:val="00FA35EB"/>
    <w:rsid w:val="00FA3602"/>
    <w:rsid w:val="00FA372D"/>
    <w:rsid w:val="00FA3813"/>
    <w:rsid w:val="00FA399D"/>
    <w:rsid w:val="00FA3B0A"/>
    <w:rsid w:val="00FA3B8E"/>
    <w:rsid w:val="00FA3CCA"/>
    <w:rsid w:val="00FA3D76"/>
    <w:rsid w:val="00FA3D77"/>
    <w:rsid w:val="00FA3E27"/>
    <w:rsid w:val="00FA3E2C"/>
    <w:rsid w:val="00FA4057"/>
    <w:rsid w:val="00FA430C"/>
    <w:rsid w:val="00FA452E"/>
    <w:rsid w:val="00FA45FA"/>
    <w:rsid w:val="00FA4720"/>
    <w:rsid w:val="00FA4866"/>
    <w:rsid w:val="00FA489E"/>
    <w:rsid w:val="00FA4C1B"/>
    <w:rsid w:val="00FA4D11"/>
    <w:rsid w:val="00FA4D4B"/>
    <w:rsid w:val="00FA5000"/>
    <w:rsid w:val="00FA509E"/>
    <w:rsid w:val="00FA50D8"/>
    <w:rsid w:val="00FA515F"/>
    <w:rsid w:val="00FA5182"/>
    <w:rsid w:val="00FA51CF"/>
    <w:rsid w:val="00FA5248"/>
    <w:rsid w:val="00FA52D6"/>
    <w:rsid w:val="00FA53ED"/>
    <w:rsid w:val="00FA5434"/>
    <w:rsid w:val="00FA574E"/>
    <w:rsid w:val="00FA5841"/>
    <w:rsid w:val="00FA5BC7"/>
    <w:rsid w:val="00FA5D5D"/>
    <w:rsid w:val="00FA5E4B"/>
    <w:rsid w:val="00FA5EE3"/>
    <w:rsid w:val="00FA60A1"/>
    <w:rsid w:val="00FA6108"/>
    <w:rsid w:val="00FA6241"/>
    <w:rsid w:val="00FA636A"/>
    <w:rsid w:val="00FA63D8"/>
    <w:rsid w:val="00FA6446"/>
    <w:rsid w:val="00FA64BF"/>
    <w:rsid w:val="00FA6546"/>
    <w:rsid w:val="00FA65F5"/>
    <w:rsid w:val="00FA66B5"/>
    <w:rsid w:val="00FA66B8"/>
    <w:rsid w:val="00FA6759"/>
    <w:rsid w:val="00FA67E8"/>
    <w:rsid w:val="00FA69D4"/>
    <w:rsid w:val="00FA6A45"/>
    <w:rsid w:val="00FA6AC8"/>
    <w:rsid w:val="00FA6AE5"/>
    <w:rsid w:val="00FA6B7C"/>
    <w:rsid w:val="00FA6BBC"/>
    <w:rsid w:val="00FA6CDE"/>
    <w:rsid w:val="00FA6D00"/>
    <w:rsid w:val="00FA6DEB"/>
    <w:rsid w:val="00FA6E20"/>
    <w:rsid w:val="00FA6E40"/>
    <w:rsid w:val="00FA6F10"/>
    <w:rsid w:val="00FA7072"/>
    <w:rsid w:val="00FA7127"/>
    <w:rsid w:val="00FA728D"/>
    <w:rsid w:val="00FA7351"/>
    <w:rsid w:val="00FA73D2"/>
    <w:rsid w:val="00FA75A5"/>
    <w:rsid w:val="00FA76A8"/>
    <w:rsid w:val="00FA79C3"/>
    <w:rsid w:val="00FA7AA1"/>
    <w:rsid w:val="00FA7ABF"/>
    <w:rsid w:val="00FA7B0E"/>
    <w:rsid w:val="00FA7BA5"/>
    <w:rsid w:val="00FA7BB8"/>
    <w:rsid w:val="00FA7D2C"/>
    <w:rsid w:val="00FA7D77"/>
    <w:rsid w:val="00FA7DDD"/>
    <w:rsid w:val="00FA7EBA"/>
    <w:rsid w:val="00FB0320"/>
    <w:rsid w:val="00FB0365"/>
    <w:rsid w:val="00FB03A5"/>
    <w:rsid w:val="00FB043A"/>
    <w:rsid w:val="00FB04D1"/>
    <w:rsid w:val="00FB04DF"/>
    <w:rsid w:val="00FB0671"/>
    <w:rsid w:val="00FB096C"/>
    <w:rsid w:val="00FB099D"/>
    <w:rsid w:val="00FB0B5C"/>
    <w:rsid w:val="00FB0BEB"/>
    <w:rsid w:val="00FB0C33"/>
    <w:rsid w:val="00FB0DBA"/>
    <w:rsid w:val="00FB0E09"/>
    <w:rsid w:val="00FB0FBF"/>
    <w:rsid w:val="00FB1093"/>
    <w:rsid w:val="00FB114C"/>
    <w:rsid w:val="00FB1282"/>
    <w:rsid w:val="00FB1293"/>
    <w:rsid w:val="00FB1406"/>
    <w:rsid w:val="00FB147A"/>
    <w:rsid w:val="00FB159B"/>
    <w:rsid w:val="00FB15C3"/>
    <w:rsid w:val="00FB1765"/>
    <w:rsid w:val="00FB1778"/>
    <w:rsid w:val="00FB180B"/>
    <w:rsid w:val="00FB1928"/>
    <w:rsid w:val="00FB1963"/>
    <w:rsid w:val="00FB1B9C"/>
    <w:rsid w:val="00FB1BD7"/>
    <w:rsid w:val="00FB1C0F"/>
    <w:rsid w:val="00FB1C33"/>
    <w:rsid w:val="00FB1E23"/>
    <w:rsid w:val="00FB1F63"/>
    <w:rsid w:val="00FB206A"/>
    <w:rsid w:val="00FB23C8"/>
    <w:rsid w:val="00FB23D9"/>
    <w:rsid w:val="00FB241E"/>
    <w:rsid w:val="00FB2569"/>
    <w:rsid w:val="00FB266D"/>
    <w:rsid w:val="00FB26BA"/>
    <w:rsid w:val="00FB27E8"/>
    <w:rsid w:val="00FB2A29"/>
    <w:rsid w:val="00FB2ACA"/>
    <w:rsid w:val="00FB2C3B"/>
    <w:rsid w:val="00FB2CEA"/>
    <w:rsid w:val="00FB2DAD"/>
    <w:rsid w:val="00FB2DFD"/>
    <w:rsid w:val="00FB2E49"/>
    <w:rsid w:val="00FB2E83"/>
    <w:rsid w:val="00FB2EC3"/>
    <w:rsid w:val="00FB2F3E"/>
    <w:rsid w:val="00FB2F75"/>
    <w:rsid w:val="00FB2FB7"/>
    <w:rsid w:val="00FB304D"/>
    <w:rsid w:val="00FB3246"/>
    <w:rsid w:val="00FB32BF"/>
    <w:rsid w:val="00FB335D"/>
    <w:rsid w:val="00FB3384"/>
    <w:rsid w:val="00FB33EF"/>
    <w:rsid w:val="00FB34F4"/>
    <w:rsid w:val="00FB3714"/>
    <w:rsid w:val="00FB3779"/>
    <w:rsid w:val="00FB3793"/>
    <w:rsid w:val="00FB38C9"/>
    <w:rsid w:val="00FB3993"/>
    <w:rsid w:val="00FB3AC1"/>
    <w:rsid w:val="00FB3BE4"/>
    <w:rsid w:val="00FB3D17"/>
    <w:rsid w:val="00FB3D23"/>
    <w:rsid w:val="00FB3EB1"/>
    <w:rsid w:val="00FB3EEF"/>
    <w:rsid w:val="00FB3F06"/>
    <w:rsid w:val="00FB3F74"/>
    <w:rsid w:val="00FB416A"/>
    <w:rsid w:val="00FB42A1"/>
    <w:rsid w:val="00FB45BA"/>
    <w:rsid w:val="00FB45F0"/>
    <w:rsid w:val="00FB46BD"/>
    <w:rsid w:val="00FB4719"/>
    <w:rsid w:val="00FB47C8"/>
    <w:rsid w:val="00FB496B"/>
    <w:rsid w:val="00FB4A08"/>
    <w:rsid w:val="00FB4BB5"/>
    <w:rsid w:val="00FB4C0B"/>
    <w:rsid w:val="00FB4C9E"/>
    <w:rsid w:val="00FB4FE8"/>
    <w:rsid w:val="00FB4FEB"/>
    <w:rsid w:val="00FB50C4"/>
    <w:rsid w:val="00FB510F"/>
    <w:rsid w:val="00FB5267"/>
    <w:rsid w:val="00FB52B6"/>
    <w:rsid w:val="00FB537C"/>
    <w:rsid w:val="00FB5440"/>
    <w:rsid w:val="00FB560D"/>
    <w:rsid w:val="00FB568D"/>
    <w:rsid w:val="00FB56D0"/>
    <w:rsid w:val="00FB57C9"/>
    <w:rsid w:val="00FB580D"/>
    <w:rsid w:val="00FB5899"/>
    <w:rsid w:val="00FB5968"/>
    <w:rsid w:val="00FB5AF2"/>
    <w:rsid w:val="00FB5B4C"/>
    <w:rsid w:val="00FB5D5F"/>
    <w:rsid w:val="00FB5D69"/>
    <w:rsid w:val="00FB5D9B"/>
    <w:rsid w:val="00FB5DF3"/>
    <w:rsid w:val="00FB5FF3"/>
    <w:rsid w:val="00FB6244"/>
    <w:rsid w:val="00FB63BA"/>
    <w:rsid w:val="00FB6452"/>
    <w:rsid w:val="00FB6511"/>
    <w:rsid w:val="00FB652D"/>
    <w:rsid w:val="00FB65C5"/>
    <w:rsid w:val="00FB66C1"/>
    <w:rsid w:val="00FB6717"/>
    <w:rsid w:val="00FB6875"/>
    <w:rsid w:val="00FB6A0F"/>
    <w:rsid w:val="00FB6A18"/>
    <w:rsid w:val="00FB6A2E"/>
    <w:rsid w:val="00FB6AD6"/>
    <w:rsid w:val="00FB6E01"/>
    <w:rsid w:val="00FB6E72"/>
    <w:rsid w:val="00FB7062"/>
    <w:rsid w:val="00FB70D0"/>
    <w:rsid w:val="00FB737A"/>
    <w:rsid w:val="00FB7534"/>
    <w:rsid w:val="00FB7537"/>
    <w:rsid w:val="00FB77FE"/>
    <w:rsid w:val="00FB78C5"/>
    <w:rsid w:val="00FB78F7"/>
    <w:rsid w:val="00FB7A27"/>
    <w:rsid w:val="00FB7C1F"/>
    <w:rsid w:val="00FB7C49"/>
    <w:rsid w:val="00FB7CB9"/>
    <w:rsid w:val="00FB7DC8"/>
    <w:rsid w:val="00FC0110"/>
    <w:rsid w:val="00FC0126"/>
    <w:rsid w:val="00FC03A6"/>
    <w:rsid w:val="00FC04C5"/>
    <w:rsid w:val="00FC054D"/>
    <w:rsid w:val="00FC05EF"/>
    <w:rsid w:val="00FC065B"/>
    <w:rsid w:val="00FC0813"/>
    <w:rsid w:val="00FC0909"/>
    <w:rsid w:val="00FC0923"/>
    <w:rsid w:val="00FC0D76"/>
    <w:rsid w:val="00FC0DDC"/>
    <w:rsid w:val="00FC0DE1"/>
    <w:rsid w:val="00FC0F4F"/>
    <w:rsid w:val="00FC1069"/>
    <w:rsid w:val="00FC1072"/>
    <w:rsid w:val="00FC1323"/>
    <w:rsid w:val="00FC13CA"/>
    <w:rsid w:val="00FC1466"/>
    <w:rsid w:val="00FC15EE"/>
    <w:rsid w:val="00FC1742"/>
    <w:rsid w:val="00FC183F"/>
    <w:rsid w:val="00FC1981"/>
    <w:rsid w:val="00FC1B9F"/>
    <w:rsid w:val="00FC1BD9"/>
    <w:rsid w:val="00FC1BFC"/>
    <w:rsid w:val="00FC1C15"/>
    <w:rsid w:val="00FC1C33"/>
    <w:rsid w:val="00FC1C48"/>
    <w:rsid w:val="00FC1C6C"/>
    <w:rsid w:val="00FC1D76"/>
    <w:rsid w:val="00FC1D9C"/>
    <w:rsid w:val="00FC1DE1"/>
    <w:rsid w:val="00FC1FC1"/>
    <w:rsid w:val="00FC2117"/>
    <w:rsid w:val="00FC213D"/>
    <w:rsid w:val="00FC21C0"/>
    <w:rsid w:val="00FC2244"/>
    <w:rsid w:val="00FC2464"/>
    <w:rsid w:val="00FC27A9"/>
    <w:rsid w:val="00FC27ED"/>
    <w:rsid w:val="00FC2950"/>
    <w:rsid w:val="00FC2CEB"/>
    <w:rsid w:val="00FC2D83"/>
    <w:rsid w:val="00FC2DE4"/>
    <w:rsid w:val="00FC2DEB"/>
    <w:rsid w:val="00FC2E48"/>
    <w:rsid w:val="00FC2ECD"/>
    <w:rsid w:val="00FC3076"/>
    <w:rsid w:val="00FC30EF"/>
    <w:rsid w:val="00FC321F"/>
    <w:rsid w:val="00FC3267"/>
    <w:rsid w:val="00FC32C1"/>
    <w:rsid w:val="00FC33DF"/>
    <w:rsid w:val="00FC34F2"/>
    <w:rsid w:val="00FC369D"/>
    <w:rsid w:val="00FC36F4"/>
    <w:rsid w:val="00FC3834"/>
    <w:rsid w:val="00FC3886"/>
    <w:rsid w:val="00FC39CB"/>
    <w:rsid w:val="00FC39D8"/>
    <w:rsid w:val="00FC3AEB"/>
    <w:rsid w:val="00FC3B67"/>
    <w:rsid w:val="00FC3D65"/>
    <w:rsid w:val="00FC3DF9"/>
    <w:rsid w:val="00FC3E12"/>
    <w:rsid w:val="00FC3EA1"/>
    <w:rsid w:val="00FC413B"/>
    <w:rsid w:val="00FC42F7"/>
    <w:rsid w:val="00FC43EC"/>
    <w:rsid w:val="00FC43FA"/>
    <w:rsid w:val="00FC441E"/>
    <w:rsid w:val="00FC4460"/>
    <w:rsid w:val="00FC4517"/>
    <w:rsid w:val="00FC4855"/>
    <w:rsid w:val="00FC4883"/>
    <w:rsid w:val="00FC4963"/>
    <w:rsid w:val="00FC49F8"/>
    <w:rsid w:val="00FC4B7C"/>
    <w:rsid w:val="00FC4B8C"/>
    <w:rsid w:val="00FC4DC1"/>
    <w:rsid w:val="00FC4DF2"/>
    <w:rsid w:val="00FC4E3A"/>
    <w:rsid w:val="00FC507C"/>
    <w:rsid w:val="00FC526E"/>
    <w:rsid w:val="00FC53CC"/>
    <w:rsid w:val="00FC54C3"/>
    <w:rsid w:val="00FC55BB"/>
    <w:rsid w:val="00FC56A3"/>
    <w:rsid w:val="00FC57EF"/>
    <w:rsid w:val="00FC581A"/>
    <w:rsid w:val="00FC581B"/>
    <w:rsid w:val="00FC5961"/>
    <w:rsid w:val="00FC5999"/>
    <w:rsid w:val="00FC59DC"/>
    <w:rsid w:val="00FC5A38"/>
    <w:rsid w:val="00FC5A68"/>
    <w:rsid w:val="00FC5B0D"/>
    <w:rsid w:val="00FC5B69"/>
    <w:rsid w:val="00FC5CA6"/>
    <w:rsid w:val="00FC5D54"/>
    <w:rsid w:val="00FC5D64"/>
    <w:rsid w:val="00FC5F75"/>
    <w:rsid w:val="00FC62F4"/>
    <w:rsid w:val="00FC632C"/>
    <w:rsid w:val="00FC64FA"/>
    <w:rsid w:val="00FC6561"/>
    <w:rsid w:val="00FC67F1"/>
    <w:rsid w:val="00FC6969"/>
    <w:rsid w:val="00FC69A2"/>
    <w:rsid w:val="00FC69D3"/>
    <w:rsid w:val="00FC69FF"/>
    <w:rsid w:val="00FC6B8D"/>
    <w:rsid w:val="00FC6E55"/>
    <w:rsid w:val="00FC6EDF"/>
    <w:rsid w:val="00FC6EE6"/>
    <w:rsid w:val="00FC6FAB"/>
    <w:rsid w:val="00FC7079"/>
    <w:rsid w:val="00FC71B2"/>
    <w:rsid w:val="00FC72DD"/>
    <w:rsid w:val="00FC7361"/>
    <w:rsid w:val="00FC7432"/>
    <w:rsid w:val="00FC7852"/>
    <w:rsid w:val="00FC79E7"/>
    <w:rsid w:val="00FC79E8"/>
    <w:rsid w:val="00FC7BA6"/>
    <w:rsid w:val="00FC7D7E"/>
    <w:rsid w:val="00FC7D9E"/>
    <w:rsid w:val="00FC7DD0"/>
    <w:rsid w:val="00FC7EB0"/>
    <w:rsid w:val="00FD01A7"/>
    <w:rsid w:val="00FD03D8"/>
    <w:rsid w:val="00FD04DB"/>
    <w:rsid w:val="00FD0521"/>
    <w:rsid w:val="00FD0542"/>
    <w:rsid w:val="00FD06A9"/>
    <w:rsid w:val="00FD0753"/>
    <w:rsid w:val="00FD075C"/>
    <w:rsid w:val="00FD08AA"/>
    <w:rsid w:val="00FD0905"/>
    <w:rsid w:val="00FD0907"/>
    <w:rsid w:val="00FD09A4"/>
    <w:rsid w:val="00FD0B0C"/>
    <w:rsid w:val="00FD0B41"/>
    <w:rsid w:val="00FD0BEA"/>
    <w:rsid w:val="00FD0C02"/>
    <w:rsid w:val="00FD0E20"/>
    <w:rsid w:val="00FD0E59"/>
    <w:rsid w:val="00FD0E75"/>
    <w:rsid w:val="00FD0E83"/>
    <w:rsid w:val="00FD0FCE"/>
    <w:rsid w:val="00FD1209"/>
    <w:rsid w:val="00FD12F2"/>
    <w:rsid w:val="00FD13D1"/>
    <w:rsid w:val="00FD14AE"/>
    <w:rsid w:val="00FD1531"/>
    <w:rsid w:val="00FD1536"/>
    <w:rsid w:val="00FD15B6"/>
    <w:rsid w:val="00FD1617"/>
    <w:rsid w:val="00FD173D"/>
    <w:rsid w:val="00FD1751"/>
    <w:rsid w:val="00FD1777"/>
    <w:rsid w:val="00FD1813"/>
    <w:rsid w:val="00FD1847"/>
    <w:rsid w:val="00FD18B5"/>
    <w:rsid w:val="00FD18E9"/>
    <w:rsid w:val="00FD1934"/>
    <w:rsid w:val="00FD19D6"/>
    <w:rsid w:val="00FD19FF"/>
    <w:rsid w:val="00FD1AB4"/>
    <w:rsid w:val="00FD1B4B"/>
    <w:rsid w:val="00FD1B4E"/>
    <w:rsid w:val="00FD1C10"/>
    <w:rsid w:val="00FD1C17"/>
    <w:rsid w:val="00FD1EDA"/>
    <w:rsid w:val="00FD1FA4"/>
    <w:rsid w:val="00FD1FEC"/>
    <w:rsid w:val="00FD202F"/>
    <w:rsid w:val="00FD2285"/>
    <w:rsid w:val="00FD22E4"/>
    <w:rsid w:val="00FD237E"/>
    <w:rsid w:val="00FD2381"/>
    <w:rsid w:val="00FD24C7"/>
    <w:rsid w:val="00FD2574"/>
    <w:rsid w:val="00FD25BF"/>
    <w:rsid w:val="00FD2636"/>
    <w:rsid w:val="00FD2645"/>
    <w:rsid w:val="00FD26BD"/>
    <w:rsid w:val="00FD2779"/>
    <w:rsid w:val="00FD2AED"/>
    <w:rsid w:val="00FD2BAA"/>
    <w:rsid w:val="00FD2BB5"/>
    <w:rsid w:val="00FD2D00"/>
    <w:rsid w:val="00FD2D32"/>
    <w:rsid w:val="00FD2DB9"/>
    <w:rsid w:val="00FD2F44"/>
    <w:rsid w:val="00FD3112"/>
    <w:rsid w:val="00FD3272"/>
    <w:rsid w:val="00FD32A7"/>
    <w:rsid w:val="00FD33F3"/>
    <w:rsid w:val="00FD34E8"/>
    <w:rsid w:val="00FD369C"/>
    <w:rsid w:val="00FD373E"/>
    <w:rsid w:val="00FD3740"/>
    <w:rsid w:val="00FD3804"/>
    <w:rsid w:val="00FD3945"/>
    <w:rsid w:val="00FD39DF"/>
    <w:rsid w:val="00FD39E2"/>
    <w:rsid w:val="00FD3A04"/>
    <w:rsid w:val="00FD3A11"/>
    <w:rsid w:val="00FD3C97"/>
    <w:rsid w:val="00FD3F3F"/>
    <w:rsid w:val="00FD407D"/>
    <w:rsid w:val="00FD42A1"/>
    <w:rsid w:val="00FD43DB"/>
    <w:rsid w:val="00FD43FA"/>
    <w:rsid w:val="00FD44BC"/>
    <w:rsid w:val="00FD4680"/>
    <w:rsid w:val="00FD46E7"/>
    <w:rsid w:val="00FD4788"/>
    <w:rsid w:val="00FD48B1"/>
    <w:rsid w:val="00FD48D3"/>
    <w:rsid w:val="00FD4920"/>
    <w:rsid w:val="00FD496C"/>
    <w:rsid w:val="00FD49B9"/>
    <w:rsid w:val="00FD4A19"/>
    <w:rsid w:val="00FD4A1E"/>
    <w:rsid w:val="00FD4B2F"/>
    <w:rsid w:val="00FD4BCD"/>
    <w:rsid w:val="00FD4C0E"/>
    <w:rsid w:val="00FD4D09"/>
    <w:rsid w:val="00FD4D7F"/>
    <w:rsid w:val="00FD4E33"/>
    <w:rsid w:val="00FD55A5"/>
    <w:rsid w:val="00FD5629"/>
    <w:rsid w:val="00FD5676"/>
    <w:rsid w:val="00FD5691"/>
    <w:rsid w:val="00FD569C"/>
    <w:rsid w:val="00FD5748"/>
    <w:rsid w:val="00FD5850"/>
    <w:rsid w:val="00FD5864"/>
    <w:rsid w:val="00FD58B7"/>
    <w:rsid w:val="00FD5913"/>
    <w:rsid w:val="00FD5A7D"/>
    <w:rsid w:val="00FD5B8B"/>
    <w:rsid w:val="00FD5B9C"/>
    <w:rsid w:val="00FD5D05"/>
    <w:rsid w:val="00FD5DB8"/>
    <w:rsid w:val="00FD5FC9"/>
    <w:rsid w:val="00FD60C5"/>
    <w:rsid w:val="00FD625D"/>
    <w:rsid w:val="00FD62B5"/>
    <w:rsid w:val="00FD6363"/>
    <w:rsid w:val="00FD63C0"/>
    <w:rsid w:val="00FD63D9"/>
    <w:rsid w:val="00FD63EC"/>
    <w:rsid w:val="00FD63F9"/>
    <w:rsid w:val="00FD6460"/>
    <w:rsid w:val="00FD6522"/>
    <w:rsid w:val="00FD6538"/>
    <w:rsid w:val="00FD6591"/>
    <w:rsid w:val="00FD6681"/>
    <w:rsid w:val="00FD66AA"/>
    <w:rsid w:val="00FD686D"/>
    <w:rsid w:val="00FD68C6"/>
    <w:rsid w:val="00FD6ADE"/>
    <w:rsid w:val="00FD7083"/>
    <w:rsid w:val="00FD70A7"/>
    <w:rsid w:val="00FD72CE"/>
    <w:rsid w:val="00FD735B"/>
    <w:rsid w:val="00FD7393"/>
    <w:rsid w:val="00FD740D"/>
    <w:rsid w:val="00FD74C8"/>
    <w:rsid w:val="00FD74EF"/>
    <w:rsid w:val="00FD7631"/>
    <w:rsid w:val="00FD76AF"/>
    <w:rsid w:val="00FD7719"/>
    <w:rsid w:val="00FD7886"/>
    <w:rsid w:val="00FD79D7"/>
    <w:rsid w:val="00FD7A00"/>
    <w:rsid w:val="00FD7B37"/>
    <w:rsid w:val="00FD7B7D"/>
    <w:rsid w:val="00FD7C33"/>
    <w:rsid w:val="00FD7D0E"/>
    <w:rsid w:val="00FD7DC2"/>
    <w:rsid w:val="00FD7F5A"/>
    <w:rsid w:val="00FD7F6E"/>
    <w:rsid w:val="00FD7FC1"/>
    <w:rsid w:val="00FE0094"/>
    <w:rsid w:val="00FE00B7"/>
    <w:rsid w:val="00FE00EB"/>
    <w:rsid w:val="00FE0345"/>
    <w:rsid w:val="00FE04B8"/>
    <w:rsid w:val="00FE051D"/>
    <w:rsid w:val="00FE0599"/>
    <w:rsid w:val="00FE0602"/>
    <w:rsid w:val="00FE060F"/>
    <w:rsid w:val="00FE06BA"/>
    <w:rsid w:val="00FE0A39"/>
    <w:rsid w:val="00FE0A4A"/>
    <w:rsid w:val="00FE0BBA"/>
    <w:rsid w:val="00FE0DCB"/>
    <w:rsid w:val="00FE0EF1"/>
    <w:rsid w:val="00FE1062"/>
    <w:rsid w:val="00FE149D"/>
    <w:rsid w:val="00FE1502"/>
    <w:rsid w:val="00FE1565"/>
    <w:rsid w:val="00FE1658"/>
    <w:rsid w:val="00FE16C6"/>
    <w:rsid w:val="00FE1770"/>
    <w:rsid w:val="00FE17BA"/>
    <w:rsid w:val="00FE188D"/>
    <w:rsid w:val="00FE1943"/>
    <w:rsid w:val="00FE1949"/>
    <w:rsid w:val="00FE1ACB"/>
    <w:rsid w:val="00FE1AE0"/>
    <w:rsid w:val="00FE1CB2"/>
    <w:rsid w:val="00FE1D1D"/>
    <w:rsid w:val="00FE1D9D"/>
    <w:rsid w:val="00FE1E61"/>
    <w:rsid w:val="00FE1F85"/>
    <w:rsid w:val="00FE2135"/>
    <w:rsid w:val="00FE218F"/>
    <w:rsid w:val="00FE24B6"/>
    <w:rsid w:val="00FE2623"/>
    <w:rsid w:val="00FE2656"/>
    <w:rsid w:val="00FE26ED"/>
    <w:rsid w:val="00FE27B6"/>
    <w:rsid w:val="00FE2810"/>
    <w:rsid w:val="00FE2993"/>
    <w:rsid w:val="00FE2AA1"/>
    <w:rsid w:val="00FE2AF3"/>
    <w:rsid w:val="00FE2BDD"/>
    <w:rsid w:val="00FE2BF3"/>
    <w:rsid w:val="00FE2C52"/>
    <w:rsid w:val="00FE2CF5"/>
    <w:rsid w:val="00FE2D46"/>
    <w:rsid w:val="00FE2DD1"/>
    <w:rsid w:val="00FE2E88"/>
    <w:rsid w:val="00FE2F31"/>
    <w:rsid w:val="00FE2F8D"/>
    <w:rsid w:val="00FE2FC2"/>
    <w:rsid w:val="00FE3107"/>
    <w:rsid w:val="00FE316C"/>
    <w:rsid w:val="00FE31FB"/>
    <w:rsid w:val="00FE3222"/>
    <w:rsid w:val="00FE3423"/>
    <w:rsid w:val="00FE3443"/>
    <w:rsid w:val="00FE3600"/>
    <w:rsid w:val="00FE3791"/>
    <w:rsid w:val="00FE37F5"/>
    <w:rsid w:val="00FE3855"/>
    <w:rsid w:val="00FE3857"/>
    <w:rsid w:val="00FE38D4"/>
    <w:rsid w:val="00FE3A80"/>
    <w:rsid w:val="00FE3B26"/>
    <w:rsid w:val="00FE3C59"/>
    <w:rsid w:val="00FE3CEB"/>
    <w:rsid w:val="00FE3DD5"/>
    <w:rsid w:val="00FE3DD9"/>
    <w:rsid w:val="00FE3E28"/>
    <w:rsid w:val="00FE40A2"/>
    <w:rsid w:val="00FE41D2"/>
    <w:rsid w:val="00FE440D"/>
    <w:rsid w:val="00FE4669"/>
    <w:rsid w:val="00FE4745"/>
    <w:rsid w:val="00FE475C"/>
    <w:rsid w:val="00FE4883"/>
    <w:rsid w:val="00FE49DC"/>
    <w:rsid w:val="00FE4A6A"/>
    <w:rsid w:val="00FE4B44"/>
    <w:rsid w:val="00FE4BA1"/>
    <w:rsid w:val="00FE4BCF"/>
    <w:rsid w:val="00FE4DD1"/>
    <w:rsid w:val="00FE4EEF"/>
    <w:rsid w:val="00FE535C"/>
    <w:rsid w:val="00FE551C"/>
    <w:rsid w:val="00FE56ED"/>
    <w:rsid w:val="00FE5762"/>
    <w:rsid w:val="00FE59DF"/>
    <w:rsid w:val="00FE5A75"/>
    <w:rsid w:val="00FE5B06"/>
    <w:rsid w:val="00FE5B8E"/>
    <w:rsid w:val="00FE5BCF"/>
    <w:rsid w:val="00FE5C84"/>
    <w:rsid w:val="00FE5DB1"/>
    <w:rsid w:val="00FE5E1C"/>
    <w:rsid w:val="00FE5F61"/>
    <w:rsid w:val="00FE6107"/>
    <w:rsid w:val="00FE611F"/>
    <w:rsid w:val="00FE6325"/>
    <w:rsid w:val="00FE6416"/>
    <w:rsid w:val="00FE64EC"/>
    <w:rsid w:val="00FE65AA"/>
    <w:rsid w:val="00FE6688"/>
    <w:rsid w:val="00FE669A"/>
    <w:rsid w:val="00FE68BE"/>
    <w:rsid w:val="00FE694B"/>
    <w:rsid w:val="00FE6B77"/>
    <w:rsid w:val="00FE6B9E"/>
    <w:rsid w:val="00FE6CD7"/>
    <w:rsid w:val="00FE6FDA"/>
    <w:rsid w:val="00FE6FF2"/>
    <w:rsid w:val="00FE70A0"/>
    <w:rsid w:val="00FE714E"/>
    <w:rsid w:val="00FE727B"/>
    <w:rsid w:val="00FE7341"/>
    <w:rsid w:val="00FE73A6"/>
    <w:rsid w:val="00FE73D2"/>
    <w:rsid w:val="00FE7750"/>
    <w:rsid w:val="00FE7760"/>
    <w:rsid w:val="00FE7832"/>
    <w:rsid w:val="00FE7898"/>
    <w:rsid w:val="00FE7AF1"/>
    <w:rsid w:val="00FE7B19"/>
    <w:rsid w:val="00FE7C90"/>
    <w:rsid w:val="00FE7C93"/>
    <w:rsid w:val="00FE7D88"/>
    <w:rsid w:val="00FF0023"/>
    <w:rsid w:val="00FF0113"/>
    <w:rsid w:val="00FF01E7"/>
    <w:rsid w:val="00FF020C"/>
    <w:rsid w:val="00FF0519"/>
    <w:rsid w:val="00FF051C"/>
    <w:rsid w:val="00FF0539"/>
    <w:rsid w:val="00FF05A2"/>
    <w:rsid w:val="00FF0941"/>
    <w:rsid w:val="00FF0C7D"/>
    <w:rsid w:val="00FF0CE6"/>
    <w:rsid w:val="00FF0CEA"/>
    <w:rsid w:val="00FF1179"/>
    <w:rsid w:val="00FF128F"/>
    <w:rsid w:val="00FF144E"/>
    <w:rsid w:val="00FF1515"/>
    <w:rsid w:val="00FF165A"/>
    <w:rsid w:val="00FF16BB"/>
    <w:rsid w:val="00FF177E"/>
    <w:rsid w:val="00FF17CD"/>
    <w:rsid w:val="00FF1852"/>
    <w:rsid w:val="00FF1919"/>
    <w:rsid w:val="00FF1961"/>
    <w:rsid w:val="00FF19ED"/>
    <w:rsid w:val="00FF1B3F"/>
    <w:rsid w:val="00FF1B5A"/>
    <w:rsid w:val="00FF1FAF"/>
    <w:rsid w:val="00FF2067"/>
    <w:rsid w:val="00FF20E5"/>
    <w:rsid w:val="00FF2299"/>
    <w:rsid w:val="00FF2305"/>
    <w:rsid w:val="00FF23B3"/>
    <w:rsid w:val="00FF23E5"/>
    <w:rsid w:val="00FF2401"/>
    <w:rsid w:val="00FF27CA"/>
    <w:rsid w:val="00FF2805"/>
    <w:rsid w:val="00FF280D"/>
    <w:rsid w:val="00FF28D9"/>
    <w:rsid w:val="00FF2AA4"/>
    <w:rsid w:val="00FF2C21"/>
    <w:rsid w:val="00FF2D29"/>
    <w:rsid w:val="00FF2E86"/>
    <w:rsid w:val="00FF3199"/>
    <w:rsid w:val="00FF31D3"/>
    <w:rsid w:val="00FF3511"/>
    <w:rsid w:val="00FF366E"/>
    <w:rsid w:val="00FF36F9"/>
    <w:rsid w:val="00FF37F8"/>
    <w:rsid w:val="00FF381E"/>
    <w:rsid w:val="00FF384E"/>
    <w:rsid w:val="00FF3872"/>
    <w:rsid w:val="00FF391E"/>
    <w:rsid w:val="00FF3980"/>
    <w:rsid w:val="00FF39C6"/>
    <w:rsid w:val="00FF3A55"/>
    <w:rsid w:val="00FF3B04"/>
    <w:rsid w:val="00FF3B0A"/>
    <w:rsid w:val="00FF3D26"/>
    <w:rsid w:val="00FF3D2E"/>
    <w:rsid w:val="00FF3D3B"/>
    <w:rsid w:val="00FF3E10"/>
    <w:rsid w:val="00FF3E24"/>
    <w:rsid w:val="00FF3FED"/>
    <w:rsid w:val="00FF41F9"/>
    <w:rsid w:val="00FF4325"/>
    <w:rsid w:val="00FF4456"/>
    <w:rsid w:val="00FF44CB"/>
    <w:rsid w:val="00FF45A5"/>
    <w:rsid w:val="00FF47EF"/>
    <w:rsid w:val="00FF4890"/>
    <w:rsid w:val="00FF48E4"/>
    <w:rsid w:val="00FF4960"/>
    <w:rsid w:val="00FF49F0"/>
    <w:rsid w:val="00FF4A71"/>
    <w:rsid w:val="00FF4B05"/>
    <w:rsid w:val="00FF4C18"/>
    <w:rsid w:val="00FF4C23"/>
    <w:rsid w:val="00FF4C4F"/>
    <w:rsid w:val="00FF4CFA"/>
    <w:rsid w:val="00FF4E32"/>
    <w:rsid w:val="00FF50E3"/>
    <w:rsid w:val="00FF51D4"/>
    <w:rsid w:val="00FF54DA"/>
    <w:rsid w:val="00FF555A"/>
    <w:rsid w:val="00FF5604"/>
    <w:rsid w:val="00FF5845"/>
    <w:rsid w:val="00FF58F0"/>
    <w:rsid w:val="00FF58FA"/>
    <w:rsid w:val="00FF5990"/>
    <w:rsid w:val="00FF59C4"/>
    <w:rsid w:val="00FF5A39"/>
    <w:rsid w:val="00FF5AA1"/>
    <w:rsid w:val="00FF5C2C"/>
    <w:rsid w:val="00FF5C61"/>
    <w:rsid w:val="00FF5E4A"/>
    <w:rsid w:val="00FF5E78"/>
    <w:rsid w:val="00FF5E8B"/>
    <w:rsid w:val="00FF5EA3"/>
    <w:rsid w:val="00FF5ED3"/>
    <w:rsid w:val="00FF6015"/>
    <w:rsid w:val="00FF6371"/>
    <w:rsid w:val="00FF6406"/>
    <w:rsid w:val="00FF6433"/>
    <w:rsid w:val="00FF6443"/>
    <w:rsid w:val="00FF6521"/>
    <w:rsid w:val="00FF65A1"/>
    <w:rsid w:val="00FF65FF"/>
    <w:rsid w:val="00FF6638"/>
    <w:rsid w:val="00FF668C"/>
    <w:rsid w:val="00FF6909"/>
    <w:rsid w:val="00FF6ACD"/>
    <w:rsid w:val="00FF6B17"/>
    <w:rsid w:val="00FF6BE6"/>
    <w:rsid w:val="00FF6C7B"/>
    <w:rsid w:val="00FF6CDE"/>
    <w:rsid w:val="00FF6DD7"/>
    <w:rsid w:val="00FF6E0C"/>
    <w:rsid w:val="00FF6E26"/>
    <w:rsid w:val="00FF6E36"/>
    <w:rsid w:val="00FF6E71"/>
    <w:rsid w:val="00FF6F09"/>
    <w:rsid w:val="00FF6F51"/>
    <w:rsid w:val="00FF6FCF"/>
    <w:rsid w:val="00FF6FDA"/>
    <w:rsid w:val="00FF701B"/>
    <w:rsid w:val="00FF72BB"/>
    <w:rsid w:val="00FF75C6"/>
    <w:rsid w:val="00FF778B"/>
    <w:rsid w:val="00FF7839"/>
    <w:rsid w:val="00FF7877"/>
    <w:rsid w:val="00FF78D2"/>
    <w:rsid w:val="00FF7909"/>
    <w:rsid w:val="00FF797D"/>
    <w:rsid w:val="00FF7F4A"/>
    <w:rsid w:val="00FF7F8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colormru v:ext="edit" colors="#26547c,#000e39,#002395,#00209f"/>
    </o:shapedefaults>
    <o:shapelayout v:ext="edit">
      <o:idmap v:ext="edit" data="1"/>
    </o:shapelayout>
  </w:shapeDefaults>
  <w:decimalSymbol w:val="."/>
  <w:listSeparator w:val=","/>
  <w14:docId w14:val="122984E2"/>
  <w15:docId w15:val="{47D9E97B-66D3-479D-BDBC-93ACCAC2F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uiPriority="99"/>
    <w:lsdException w:name="index 2" w:uiPriority="99"/>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04E8"/>
    <w:pPr>
      <w:spacing w:before="240" w:after="160" w:line="300" w:lineRule="atLeast"/>
    </w:pPr>
    <w:rPr>
      <w:rFonts w:ascii="Arial" w:hAnsi="Arial"/>
      <w:sz w:val="22"/>
      <w:szCs w:val="24"/>
      <w:lang w:bidi="ar-SA"/>
    </w:rPr>
  </w:style>
  <w:style w:type="paragraph" w:styleId="Heading1">
    <w:name w:val="heading 1"/>
    <w:next w:val="body"/>
    <w:link w:val="Heading1Char"/>
    <w:qFormat/>
    <w:rsid w:val="009456D9"/>
    <w:pPr>
      <w:keepNext/>
      <w:numPr>
        <w:numId w:val="20"/>
      </w:numPr>
      <w:spacing w:before="600" w:after="480"/>
      <w:outlineLvl w:val="0"/>
    </w:pPr>
    <w:rPr>
      <w:rFonts w:ascii="Arial Bold" w:hAnsi="Arial Bold" w:cs="Arial"/>
      <w:b/>
      <w:bCs/>
      <w:caps/>
      <w:color w:val="009FDB"/>
      <w:sz w:val="36"/>
      <w:szCs w:val="48"/>
      <w:lang w:bidi="ar-SA"/>
    </w:rPr>
  </w:style>
  <w:style w:type="paragraph" w:styleId="Heading2">
    <w:name w:val="heading 2"/>
    <w:next w:val="body"/>
    <w:link w:val="Heading2Char"/>
    <w:qFormat/>
    <w:rsid w:val="009456D9"/>
    <w:pPr>
      <w:keepNext/>
      <w:spacing w:before="480" w:after="240"/>
      <w:outlineLvl w:val="1"/>
    </w:pPr>
    <w:rPr>
      <w:rFonts w:ascii="Arial Bold" w:hAnsi="Arial Bold" w:cs="Arial"/>
      <w:b/>
      <w:bCs/>
      <w:color w:val="009FDB"/>
      <w:sz w:val="32"/>
      <w:szCs w:val="36"/>
      <w:lang w:bidi="ar-SA"/>
    </w:rPr>
  </w:style>
  <w:style w:type="paragraph" w:styleId="Heading3">
    <w:name w:val="heading 3"/>
    <w:basedOn w:val="Heading2"/>
    <w:next w:val="body"/>
    <w:link w:val="Heading3Char"/>
    <w:qFormat/>
    <w:rsid w:val="00487458"/>
    <w:pPr>
      <w:spacing w:before="400" w:after="120"/>
      <w:outlineLvl w:val="2"/>
    </w:pPr>
    <w:rPr>
      <w:sz w:val="24"/>
      <w:szCs w:val="28"/>
      <w:lang w:val="x-none" w:eastAsia="x-none"/>
    </w:rPr>
  </w:style>
  <w:style w:type="paragraph" w:styleId="Heading4">
    <w:name w:val="heading 4"/>
    <w:basedOn w:val="Heading2"/>
    <w:next w:val="body"/>
    <w:qFormat/>
    <w:rsid w:val="00553F66"/>
    <w:pPr>
      <w:spacing w:before="360" w:after="120"/>
      <w:outlineLvl w:val="3"/>
    </w:pPr>
    <w:rPr>
      <w:i/>
      <w:iCs/>
      <w:sz w:val="22"/>
      <w:szCs w:val="24"/>
    </w:rPr>
  </w:style>
  <w:style w:type="paragraph" w:styleId="Heading5">
    <w:name w:val="heading 5"/>
    <w:basedOn w:val="Heading4"/>
    <w:next w:val="body"/>
    <w:qFormat/>
    <w:rsid w:val="007E15C6"/>
    <w:pPr>
      <w:spacing w:before="320"/>
      <w:outlineLvl w:val="4"/>
    </w:pPr>
    <w:rPr>
      <w:iCs w:val="0"/>
      <w:szCs w:val="22"/>
      <w:u w:val="single"/>
    </w:rPr>
  </w:style>
  <w:style w:type="paragraph" w:styleId="Heading6">
    <w:name w:val="heading 6"/>
    <w:basedOn w:val="Heading4"/>
    <w:next w:val="body"/>
    <w:qFormat/>
    <w:rsid w:val="00767A41"/>
    <w:pPr>
      <w:spacing w:before="320"/>
      <w:outlineLvl w:val="5"/>
    </w:pPr>
    <w:rPr>
      <w:szCs w:val="22"/>
    </w:rPr>
  </w:style>
  <w:style w:type="paragraph" w:styleId="Heading7">
    <w:name w:val="heading 7"/>
    <w:basedOn w:val="Normal"/>
    <w:next w:val="body"/>
    <w:autoRedefine/>
    <w:qFormat/>
    <w:rsid w:val="009456D9"/>
    <w:pPr>
      <w:keepNext/>
      <w:numPr>
        <w:ilvl w:val="6"/>
        <w:numId w:val="20"/>
      </w:numPr>
      <w:spacing w:before="600" w:after="480" w:line="240" w:lineRule="auto"/>
      <w:ind w:left="2448"/>
      <w:outlineLvl w:val="6"/>
    </w:pPr>
    <w:rPr>
      <w:rFonts w:ascii="Arial Bold" w:hAnsi="Arial Bold"/>
      <w:b/>
      <w:iCs/>
      <w:caps/>
      <w:color w:val="009FDB"/>
      <w:sz w:val="36"/>
      <w:szCs w:val="36"/>
    </w:rPr>
  </w:style>
  <w:style w:type="paragraph" w:styleId="Heading8">
    <w:name w:val="heading 8"/>
    <w:basedOn w:val="Heading2"/>
    <w:next w:val="body"/>
    <w:qFormat/>
    <w:rsid w:val="006F77F4"/>
    <w:pPr>
      <w:numPr>
        <w:ilvl w:val="7"/>
        <w:numId w:val="20"/>
      </w:numPr>
      <w:outlineLvl w:val="7"/>
    </w:pPr>
    <w:rPr>
      <w:szCs w:val="32"/>
    </w:rPr>
  </w:style>
  <w:style w:type="paragraph" w:styleId="Heading9">
    <w:name w:val="heading 9"/>
    <w:basedOn w:val="Heading3"/>
    <w:next w:val="body"/>
    <w:qFormat/>
    <w:rsid w:val="0078583A"/>
    <w:pPr>
      <w:framePr w:wrap="notBeside" w:vAnchor="text" w:hAnchor="text" w:y="1"/>
      <w:numPr>
        <w:ilvl w:val="8"/>
        <w:numId w:val="2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67A41"/>
    <w:pPr>
      <w:spacing w:before="120" w:after="40"/>
    </w:pPr>
    <w:rPr>
      <w:rFonts w:cs="Arial"/>
    </w:rPr>
  </w:style>
  <w:style w:type="paragraph" w:styleId="Header">
    <w:name w:val="header"/>
    <w:basedOn w:val="Normal"/>
    <w:link w:val="HeaderChar"/>
    <w:uiPriority w:val="99"/>
    <w:rsid w:val="00767A41"/>
    <w:pPr>
      <w:tabs>
        <w:tab w:val="left" w:pos="990"/>
        <w:tab w:val="center" w:pos="4500"/>
        <w:tab w:val="right" w:pos="9000"/>
      </w:tabs>
      <w:spacing w:before="40" w:after="200"/>
      <w:jc w:val="center"/>
    </w:pPr>
    <w:rPr>
      <w:rFonts w:cs="Arial"/>
      <w:sz w:val="18"/>
      <w:szCs w:val="20"/>
      <w:lang w:val="x-none" w:eastAsia="x-none"/>
    </w:rPr>
  </w:style>
  <w:style w:type="paragraph" w:styleId="Footer">
    <w:name w:val="footer"/>
    <w:rsid w:val="00767A41"/>
    <w:pPr>
      <w:spacing w:line="260" w:lineRule="atLeast"/>
      <w:jc w:val="center"/>
    </w:pPr>
    <w:rPr>
      <w:rFonts w:ascii="Arial" w:hAnsi="Arial" w:cs="Arial"/>
      <w:bCs/>
      <w:sz w:val="18"/>
      <w:szCs w:val="18"/>
      <w:lang w:bidi="ar-SA"/>
    </w:rPr>
  </w:style>
  <w:style w:type="character" w:styleId="PageNumber">
    <w:name w:val="page number"/>
    <w:rsid w:val="00767A41"/>
    <w:rPr>
      <w:color w:val="auto"/>
      <w:sz w:val="18"/>
      <w:szCs w:val="18"/>
    </w:rPr>
  </w:style>
  <w:style w:type="paragraph" w:customStyle="1" w:styleId="code">
    <w:name w:val="code"/>
    <w:basedOn w:val="Normal"/>
    <w:link w:val="codeChar"/>
    <w:rsid w:val="00767A41"/>
    <w:pPr>
      <w:tabs>
        <w:tab w:val="left" w:pos="720"/>
        <w:tab w:val="left" w:pos="1440"/>
        <w:tab w:val="left" w:pos="2160"/>
        <w:tab w:val="left" w:pos="2880"/>
        <w:tab w:val="left" w:pos="3600"/>
        <w:tab w:val="left" w:pos="4320"/>
        <w:tab w:val="left" w:pos="5040"/>
        <w:tab w:val="left" w:pos="5760"/>
        <w:tab w:val="left" w:pos="6480"/>
        <w:tab w:val="left" w:pos="7200"/>
      </w:tabs>
      <w:spacing w:before="40" w:after="0" w:line="250" w:lineRule="atLeast"/>
    </w:pPr>
    <w:rPr>
      <w:rFonts w:ascii="Courier New" w:hAnsi="Courier New"/>
      <w:noProof/>
      <w:sz w:val="21"/>
      <w:szCs w:val="20"/>
    </w:rPr>
  </w:style>
  <w:style w:type="character" w:customStyle="1" w:styleId="codeChar">
    <w:name w:val="code Char"/>
    <w:link w:val="code"/>
    <w:rsid w:val="00C5571C"/>
    <w:rPr>
      <w:rFonts w:ascii="Courier New" w:hAnsi="Courier New"/>
      <w:noProof/>
      <w:sz w:val="21"/>
      <w:lang w:bidi="ar-SA"/>
    </w:rPr>
  </w:style>
  <w:style w:type="paragraph" w:customStyle="1" w:styleId="bulletlv1">
    <w:name w:val="bullet lv1"/>
    <w:basedOn w:val="body"/>
    <w:link w:val="bulletlv1CharChar"/>
    <w:rsid w:val="00042DF4"/>
    <w:pPr>
      <w:numPr>
        <w:numId w:val="15"/>
      </w:numPr>
    </w:pPr>
  </w:style>
  <w:style w:type="paragraph" w:customStyle="1" w:styleId="bulletlv3">
    <w:name w:val="bullet lv3"/>
    <w:basedOn w:val="body"/>
    <w:rsid w:val="00767A41"/>
    <w:pPr>
      <w:numPr>
        <w:numId w:val="2"/>
      </w:numPr>
    </w:pPr>
  </w:style>
  <w:style w:type="paragraph" w:customStyle="1" w:styleId="bulletlv2">
    <w:name w:val="bullet lv2"/>
    <w:basedOn w:val="body"/>
    <w:link w:val="bulletlv2Char"/>
    <w:rsid w:val="00767A41"/>
    <w:pPr>
      <w:numPr>
        <w:numId w:val="8"/>
      </w:numPr>
    </w:pPr>
  </w:style>
  <w:style w:type="paragraph" w:customStyle="1" w:styleId="coverpghdr">
    <w:name w:val="cover pg hdr"/>
    <w:basedOn w:val="logo"/>
    <w:rsid w:val="00767A41"/>
    <w:pPr>
      <w:spacing w:before="40" w:after="200" w:line="240" w:lineRule="auto"/>
      <w:jc w:val="left"/>
    </w:pPr>
    <w:rPr>
      <w:szCs w:val="40"/>
    </w:rPr>
  </w:style>
  <w:style w:type="paragraph" w:customStyle="1" w:styleId="logo">
    <w:name w:val="logo"/>
    <w:basedOn w:val="body"/>
    <w:rsid w:val="00767A41"/>
    <w:pPr>
      <w:jc w:val="right"/>
    </w:pPr>
    <w:rPr>
      <w:b/>
      <w:bCs/>
      <w:i/>
      <w:iCs/>
      <w:sz w:val="40"/>
    </w:rPr>
  </w:style>
  <w:style w:type="paragraph" w:customStyle="1" w:styleId="proctitle">
    <w:name w:val="proc title"/>
    <w:next w:val="procnumbrd"/>
    <w:rsid w:val="00767A41"/>
    <w:pPr>
      <w:keepNext/>
      <w:keepLines/>
      <w:tabs>
        <w:tab w:val="left" w:pos="540"/>
      </w:tabs>
      <w:spacing w:before="160" w:after="40"/>
      <w:ind w:left="360"/>
    </w:pPr>
    <w:rPr>
      <w:rFonts w:ascii="Arial" w:hAnsi="Arial"/>
      <w:b/>
      <w:bCs/>
      <w:sz w:val="26"/>
      <w:szCs w:val="26"/>
      <w:lang w:bidi="ar-SA"/>
    </w:rPr>
  </w:style>
  <w:style w:type="paragraph" w:customStyle="1" w:styleId="procnumbrd">
    <w:name w:val="proc numbrd"/>
    <w:basedOn w:val="Normal"/>
    <w:rsid w:val="00767A41"/>
    <w:pPr>
      <w:numPr>
        <w:numId w:val="11"/>
      </w:numPr>
      <w:tabs>
        <w:tab w:val="left" w:pos="1051"/>
        <w:tab w:val="decimal" w:pos="1440"/>
      </w:tabs>
      <w:spacing w:before="120" w:after="40" w:line="280" w:lineRule="atLeast"/>
    </w:pPr>
  </w:style>
  <w:style w:type="paragraph" w:customStyle="1" w:styleId="procresult">
    <w:name w:val="proc result"/>
    <w:basedOn w:val="procnumbrd"/>
    <w:next w:val="procnumbrd"/>
    <w:rsid w:val="006A101E"/>
    <w:pPr>
      <w:numPr>
        <w:numId w:val="0"/>
      </w:numPr>
      <w:ind w:left="144"/>
    </w:pPr>
    <w:rPr>
      <w:i/>
      <w:iCs/>
    </w:rPr>
  </w:style>
  <w:style w:type="paragraph" w:customStyle="1" w:styleId="proccode">
    <w:name w:val="proc code"/>
    <w:basedOn w:val="code"/>
    <w:rsid w:val="00767A41"/>
    <w:pPr>
      <w:ind w:left="1080"/>
    </w:pPr>
  </w:style>
  <w:style w:type="paragraph" w:customStyle="1" w:styleId="DocTitle">
    <w:name w:val="DocTitle"/>
    <w:basedOn w:val="Normal"/>
    <w:rsid w:val="00886FAE"/>
    <w:pPr>
      <w:spacing w:before="1400" w:after="0" w:line="240" w:lineRule="auto"/>
      <w:jc w:val="right"/>
    </w:pPr>
    <w:rPr>
      <w:rFonts w:ascii="Arial Bold" w:hAnsi="Arial Bold"/>
      <w:b/>
      <w:bCs/>
      <w:color w:val="FFFFFF"/>
      <w:sz w:val="36"/>
      <w:szCs w:val="36"/>
    </w:rPr>
  </w:style>
  <w:style w:type="paragraph" w:customStyle="1" w:styleId="tableheading">
    <w:name w:val="table heading"/>
    <w:basedOn w:val="Normal"/>
    <w:link w:val="tableheadingChar"/>
    <w:rsid w:val="00767A41"/>
    <w:pPr>
      <w:keepNext/>
      <w:spacing w:before="60" w:after="60" w:line="240" w:lineRule="atLeast"/>
    </w:pPr>
    <w:rPr>
      <w:b/>
      <w:bCs/>
      <w:sz w:val="20"/>
      <w:szCs w:val="18"/>
    </w:rPr>
  </w:style>
  <w:style w:type="paragraph" w:customStyle="1" w:styleId="tableentry">
    <w:name w:val="table entry"/>
    <w:basedOn w:val="Normal"/>
    <w:link w:val="tableentryChar"/>
    <w:rsid w:val="00767A41"/>
    <w:pPr>
      <w:spacing w:before="40" w:after="40" w:line="180" w:lineRule="atLeast"/>
    </w:pPr>
    <w:rPr>
      <w:bCs/>
      <w:sz w:val="20"/>
      <w:szCs w:val="20"/>
    </w:rPr>
  </w:style>
  <w:style w:type="paragraph" w:customStyle="1" w:styleId="tablebullet">
    <w:name w:val="table bullet"/>
    <w:basedOn w:val="tableentry"/>
    <w:rsid w:val="00993A8C"/>
    <w:pPr>
      <w:numPr>
        <w:numId w:val="5"/>
      </w:numPr>
      <w:tabs>
        <w:tab w:val="clear" w:pos="648"/>
      </w:tabs>
      <w:spacing w:before="120"/>
      <w:ind w:left="173" w:hanging="173"/>
    </w:pPr>
    <w:rPr>
      <w:rFonts w:ascii="Arial Narrow" w:hAnsi="Arial Narrow"/>
      <w:sz w:val="18"/>
    </w:rPr>
  </w:style>
  <w:style w:type="paragraph" w:customStyle="1" w:styleId="TOC">
    <w:name w:val="TOC"/>
    <w:basedOn w:val="Heading1"/>
    <w:next w:val="body"/>
    <w:rsid w:val="00A54990"/>
    <w:rPr>
      <w:color w:val="0F243E"/>
    </w:rPr>
  </w:style>
  <w:style w:type="paragraph" w:styleId="TOC1">
    <w:name w:val="toc 1"/>
    <w:basedOn w:val="Normal"/>
    <w:next w:val="Normal"/>
    <w:autoRedefine/>
    <w:uiPriority w:val="39"/>
    <w:rsid w:val="00767A41"/>
    <w:pPr>
      <w:keepNext/>
      <w:tabs>
        <w:tab w:val="left" w:pos="360"/>
        <w:tab w:val="right" w:leader="dot" w:pos="9000"/>
      </w:tabs>
      <w:spacing w:after="120" w:line="280" w:lineRule="atLeast"/>
      <w:ind w:left="360" w:right="547" w:hanging="360"/>
    </w:pPr>
    <w:rPr>
      <w:rFonts w:cs="Arial"/>
      <w:b/>
      <w:bCs/>
      <w:noProof/>
      <w:sz w:val="24"/>
    </w:rPr>
  </w:style>
  <w:style w:type="paragraph" w:styleId="TOC2">
    <w:name w:val="toc 2"/>
    <w:basedOn w:val="TOC1"/>
    <w:next w:val="Normal"/>
    <w:autoRedefine/>
    <w:uiPriority w:val="39"/>
    <w:rsid w:val="00767A41"/>
    <w:pPr>
      <w:keepNext w:val="0"/>
      <w:tabs>
        <w:tab w:val="clear" w:pos="360"/>
        <w:tab w:val="left" w:pos="1170"/>
      </w:tabs>
      <w:spacing w:before="40" w:after="40" w:line="260" w:lineRule="atLeast"/>
      <w:ind w:left="1166" w:hanging="446"/>
    </w:pPr>
    <w:rPr>
      <w:b w:val="0"/>
      <w:bCs w:val="0"/>
      <w:sz w:val="22"/>
    </w:rPr>
  </w:style>
  <w:style w:type="paragraph" w:styleId="TOC3">
    <w:name w:val="toc 3"/>
    <w:basedOn w:val="TOC2"/>
    <w:next w:val="Normal"/>
    <w:autoRedefine/>
    <w:uiPriority w:val="39"/>
    <w:rsid w:val="00767A41"/>
    <w:pPr>
      <w:tabs>
        <w:tab w:val="clear" w:pos="1170"/>
        <w:tab w:val="left" w:pos="1710"/>
      </w:tabs>
      <w:ind w:left="1710" w:hanging="630"/>
    </w:pPr>
    <w:rPr>
      <w:bCs/>
    </w:rPr>
  </w:style>
  <w:style w:type="paragraph" w:styleId="TOC4">
    <w:name w:val="toc 4"/>
    <w:basedOn w:val="TOC2"/>
    <w:next w:val="Normal"/>
    <w:autoRedefine/>
    <w:uiPriority w:val="39"/>
    <w:rsid w:val="00767A41"/>
    <w:pPr>
      <w:tabs>
        <w:tab w:val="clear" w:pos="1170"/>
        <w:tab w:val="left" w:pos="2250"/>
      </w:tabs>
      <w:ind w:left="2250" w:hanging="810"/>
    </w:pPr>
  </w:style>
  <w:style w:type="paragraph" w:styleId="TOC6">
    <w:name w:val="toc 6"/>
    <w:basedOn w:val="Normal"/>
    <w:next w:val="Normal"/>
    <w:autoRedefine/>
    <w:uiPriority w:val="39"/>
    <w:rsid w:val="00767A41"/>
    <w:pPr>
      <w:tabs>
        <w:tab w:val="right" w:pos="9000"/>
      </w:tabs>
      <w:ind w:left="1094"/>
    </w:pPr>
  </w:style>
  <w:style w:type="paragraph" w:styleId="Caption">
    <w:name w:val="caption"/>
    <w:aliases w:val="fig and tbl"/>
    <w:next w:val="body"/>
    <w:link w:val="CaptionChar"/>
    <w:qFormat/>
    <w:rsid w:val="00767A41"/>
    <w:pPr>
      <w:spacing w:before="240" w:after="120" w:line="260" w:lineRule="atLeast"/>
      <w:ind w:left="1296" w:hanging="1296"/>
      <w:jc w:val="center"/>
    </w:pPr>
    <w:rPr>
      <w:rFonts w:ascii="Arial" w:hAnsi="Arial"/>
      <w:b/>
      <w:bCs/>
      <w:sz w:val="22"/>
      <w:szCs w:val="22"/>
      <w:lang w:bidi="ar-SA"/>
    </w:rPr>
  </w:style>
  <w:style w:type="paragraph" w:styleId="TOC7">
    <w:name w:val="toc 7"/>
    <w:basedOn w:val="Normal"/>
    <w:next w:val="Normal"/>
    <w:autoRedefine/>
    <w:uiPriority w:val="39"/>
    <w:rsid w:val="00767A41"/>
    <w:pPr>
      <w:tabs>
        <w:tab w:val="right" w:leader="dot" w:pos="9000"/>
      </w:tabs>
      <w:ind w:left="1320"/>
    </w:pPr>
  </w:style>
  <w:style w:type="paragraph" w:styleId="TOC8">
    <w:name w:val="toc 8"/>
    <w:basedOn w:val="Normal"/>
    <w:next w:val="Normal"/>
    <w:autoRedefine/>
    <w:uiPriority w:val="39"/>
    <w:rsid w:val="00767A41"/>
    <w:pPr>
      <w:tabs>
        <w:tab w:val="right" w:leader="dot" w:pos="9000"/>
      </w:tabs>
      <w:ind w:left="1540"/>
    </w:pPr>
  </w:style>
  <w:style w:type="paragraph" w:styleId="TOC9">
    <w:name w:val="toc 9"/>
    <w:basedOn w:val="Normal"/>
    <w:next w:val="Normal"/>
    <w:autoRedefine/>
    <w:uiPriority w:val="39"/>
    <w:rsid w:val="00767A41"/>
    <w:pPr>
      <w:tabs>
        <w:tab w:val="right" w:leader="dot" w:pos="9000"/>
      </w:tabs>
      <w:ind w:left="1760"/>
    </w:pPr>
  </w:style>
  <w:style w:type="paragraph" w:customStyle="1" w:styleId="procbullet">
    <w:name w:val="proc bullet"/>
    <w:basedOn w:val="Normal"/>
    <w:rsid w:val="00767A41"/>
    <w:pPr>
      <w:widowControl w:val="0"/>
      <w:numPr>
        <w:numId w:val="4"/>
      </w:numPr>
      <w:tabs>
        <w:tab w:val="clear" w:pos="1440"/>
      </w:tabs>
      <w:autoSpaceDE w:val="0"/>
      <w:autoSpaceDN w:val="0"/>
      <w:adjustRightInd w:val="0"/>
      <w:spacing w:before="120" w:after="120"/>
      <w:ind w:left="1710" w:hanging="288"/>
    </w:pPr>
    <w:rPr>
      <w:rFonts w:cs="Arial"/>
      <w:szCs w:val="22"/>
    </w:rPr>
  </w:style>
  <w:style w:type="paragraph" w:customStyle="1" w:styleId="procnumbrdsub">
    <w:name w:val="proc numbrd sub"/>
    <w:basedOn w:val="Normal"/>
    <w:rsid w:val="00767A41"/>
    <w:pPr>
      <w:widowControl w:val="0"/>
      <w:numPr>
        <w:ilvl w:val="1"/>
        <w:numId w:val="12"/>
      </w:numPr>
      <w:tabs>
        <w:tab w:val="clear" w:pos="1728"/>
        <w:tab w:val="left" w:pos="1397"/>
        <w:tab w:val="num" w:pos="1440"/>
      </w:tabs>
      <w:autoSpaceDE w:val="0"/>
      <w:autoSpaceDN w:val="0"/>
      <w:adjustRightInd w:val="0"/>
      <w:spacing w:before="120" w:after="40"/>
      <w:ind w:left="1411"/>
    </w:pPr>
    <w:rPr>
      <w:rFonts w:cs="Arial"/>
      <w:szCs w:val="22"/>
    </w:rPr>
  </w:style>
  <w:style w:type="paragraph" w:customStyle="1" w:styleId="proctext">
    <w:name w:val="proc text"/>
    <w:basedOn w:val="Normal"/>
    <w:rsid w:val="00767A41"/>
    <w:pPr>
      <w:widowControl w:val="0"/>
      <w:autoSpaceDE w:val="0"/>
      <w:autoSpaceDN w:val="0"/>
      <w:adjustRightInd w:val="0"/>
      <w:spacing w:before="120" w:after="120"/>
      <w:ind w:left="720"/>
    </w:pPr>
    <w:rPr>
      <w:rFonts w:cs="Arial"/>
      <w:szCs w:val="22"/>
    </w:rPr>
  </w:style>
  <w:style w:type="paragraph" w:customStyle="1" w:styleId="proctextindent">
    <w:name w:val="proc text indent"/>
    <w:basedOn w:val="Normal"/>
    <w:rsid w:val="00767A41"/>
    <w:pPr>
      <w:widowControl w:val="0"/>
      <w:tabs>
        <w:tab w:val="left" w:pos="270"/>
      </w:tabs>
      <w:autoSpaceDE w:val="0"/>
      <w:autoSpaceDN w:val="0"/>
      <w:adjustRightInd w:val="0"/>
      <w:spacing w:before="120" w:after="120"/>
      <w:ind w:left="1080"/>
    </w:pPr>
    <w:rPr>
      <w:rFonts w:cs="Arial"/>
      <w:szCs w:val="22"/>
    </w:rPr>
  </w:style>
  <w:style w:type="paragraph" w:customStyle="1" w:styleId="tablefootnote">
    <w:name w:val="table footnote"/>
    <w:basedOn w:val="tableentry"/>
    <w:rsid w:val="00767A41"/>
    <w:pPr>
      <w:ind w:left="144" w:hanging="144"/>
    </w:pPr>
    <w:rPr>
      <w:sz w:val="18"/>
    </w:rPr>
  </w:style>
  <w:style w:type="paragraph" w:customStyle="1" w:styleId="numbrdlist">
    <w:name w:val="numbrd list"/>
    <w:basedOn w:val="bulletlv1"/>
    <w:rsid w:val="00767A41"/>
    <w:pPr>
      <w:numPr>
        <w:numId w:val="19"/>
      </w:numPr>
      <w:tabs>
        <w:tab w:val="decimal" w:pos="1440"/>
      </w:tabs>
    </w:pPr>
    <w:rPr>
      <w:szCs w:val="22"/>
    </w:rPr>
  </w:style>
  <w:style w:type="character" w:styleId="LineNumber">
    <w:name w:val="line number"/>
    <w:rsid w:val="00767A41"/>
    <w:rPr>
      <w:rFonts w:ascii="Arial" w:hAnsi="Arial"/>
      <w:sz w:val="12"/>
    </w:rPr>
  </w:style>
  <w:style w:type="paragraph" w:styleId="TOC5">
    <w:name w:val="toc 5"/>
    <w:basedOn w:val="TOC2"/>
    <w:next w:val="Normal"/>
    <w:autoRedefine/>
    <w:uiPriority w:val="39"/>
    <w:rsid w:val="00767A41"/>
    <w:pPr>
      <w:tabs>
        <w:tab w:val="left" w:pos="2304"/>
      </w:tabs>
      <w:ind w:left="1800"/>
    </w:pPr>
  </w:style>
  <w:style w:type="paragraph" w:styleId="TableofFigures">
    <w:name w:val="table of figures"/>
    <w:basedOn w:val="Normal"/>
    <w:next w:val="Normal"/>
    <w:rsid w:val="00767A41"/>
    <w:pPr>
      <w:tabs>
        <w:tab w:val="right" w:leader="dot" w:pos="9000"/>
      </w:tabs>
      <w:spacing w:before="40" w:after="40" w:line="260" w:lineRule="atLeast"/>
      <w:ind w:left="475" w:right="547" w:hanging="475"/>
    </w:pPr>
    <w:rPr>
      <w:rFonts w:cs="Arial"/>
      <w:szCs w:val="20"/>
    </w:rPr>
  </w:style>
  <w:style w:type="paragraph" w:styleId="FootnoteText">
    <w:name w:val="footnote text"/>
    <w:basedOn w:val="body"/>
    <w:rsid w:val="00767A41"/>
    <w:pPr>
      <w:spacing w:line="240" w:lineRule="atLeast"/>
    </w:pPr>
    <w:rPr>
      <w:sz w:val="18"/>
      <w:szCs w:val="16"/>
    </w:rPr>
  </w:style>
  <w:style w:type="paragraph" w:styleId="Index1">
    <w:name w:val="index 1"/>
    <w:basedOn w:val="body"/>
    <w:next w:val="Normal"/>
    <w:autoRedefine/>
    <w:uiPriority w:val="99"/>
    <w:rsid w:val="00767A41"/>
    <w:pPr>
      <w:spacing w:before="0" w:after="0"/>
      <w:ind w:left="220" w:hanging="220"/>
    </w:pPr>
    <w:rPr>
      <w:rFonts w:cs="Times New Roman"/>
      <w:sz w:val="18"/>
      <w:szCs w:val="21"/>
    </w:rPr>
  </w:style>
  <w:style w:type="paragraph" w:styleId="Index2">
    <w:name w:val="index 2"/>
    <w:basedOn w:val="body"/>
    <w:next w:val="Normal"/>
    <w:autoRedefine/>
    <w:uiPriority w:val="99"/>
    <w:rsid w:val="00767A41"/>
    <w:pPr>
      <w:spacing w:before="0" w:after="0"/>
      <w:ind w:left="440" w:hanging="220"/>
    </w:pPr>
    <w:rPr>
      <w:rFonts w:cs="Times New Roman"/>
      <w:sz w:val="18"/>
      <w:szCs w:val="21"/>
    </w:rPr>
  </w:style>
  <w:style w:type="paragraph" w:styleId="IndexHeading">
    <w:name w:val="index heading"/>
    <w:basedOn w:val="TOC"/>
    <w:next w:val="Index1"/>
    <w:uiPriority w:val="99"/>
    <w:rsid w:val="004C1828"/>
    <w:pPr>
      <w:keepNext w:val="0"/>
      <w:numPr>
        <w:numId w:val="0"/>
      </w:numPr>
      <w:spacing w:before="240" w:after="120" w:line="300" w:lineRule="atLeast"/>
      <w:jc w:val="center"/>
      <w:outlineLvl w:val="9"/>
    </w:pPr>
    <w:rPr>
      <w:rFonts w:ascii="Arial Black" w:hAnsi="Arial Black" w:cs="Times New Roman"/>
      <w:b w:val="0"/>
      <w:bCs w:val="0"/>
      <w:color w:val="002395"/>
      <w:sz w:val="26"/>
      <w:szCs w:val="31"/>
    </w:rPr>
  </w:style>
  <w:style w:type="paragraph" w:styleId="MacroText">
    <w:name w:val="macro"/>
    <w:rsid w:val="00767A4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bidi="ar-SA"/>
    </w:rPr>
  </w:style>
  <w:style w:type="paragraph" w:customStyle="1" w:styleId="tableheadingc">
    <w:name w:val="table heading c"/>
    <w:basedOn w:val="tableheading"/>
    <w:rsid w:val="00767A41"/>
    <w:pPr>
      <w:jc w:val="center"/>
    </w:pPr>
  </w:style>
  <w:style w:type="paragraph" w:customStyle="1" w:styleId="figureanchor">
    <w:name w:val="figure anchor"/>
    <w:basedOn w:val="body"/>
    <w:next w:val="Caption"/>
    <w:rsid w:val="005021A0"/>
    <w:pPr>
      <w:spacing w:before="360"/>
      <w:jc w:val="center"/>
    </w:pPr>
  </w:style>
  <w:style w:type="character" w:styleId="Hyperlink">
    <w:name w:val="Hyperlink"/>
    <w:uiPriority w:val="99"/>
    <w:rsid w:val="00767A41"/>
    <w:rPr>
      <w:color w:val="0000FF"/>
      <w:u w:val="single"/>
    </w:rPr>
  </w:style>
  <w:style w:type="paragraph" w:customStyle="1" w:styleId="procresultindented">
    <w:name w:val="proc result indented"/>
    <w:basedOn w:val="procresult"/>
    <w:rsid w:val="00767A41"/>
    <w:pPr>
      <w:ind w:left="1440"/>
    </w:pPr>
  </w:style>
  <w:style w:type="paragraph" w:customStyle="1" w:styleId="LegendNumber">
    <w:name w:val="Legend_Number"/>
    <w:basedOn w:val="Normal"/>
    <w:rsid w:val="00767A41"/>
    <w:pPr>
      <w:numPr>
        <w:numId w:val="9"/>
      </w:numPr>
    </w:pPr>
  </w:style>
  <w:style w:type="paragraph" w:styleId="Index3">
    <w:name w:val="index 3"/>
    <w:basedOn w:val="Normal"/>
    <w:next w:val="Normal"/>
    <w:autoRedefine/>
    <w:uiPriority w:val="99"/>
    <w:rsid w:val="00767A41"/>
    <w:pPr>
      <w:spacing w:before="0" w:after="0"/>
      <w:ind w:left="660" w:hanging="220"/>
    </w:pPr>
    <w:rPr>
      <w:rFonts w:ascii="Times New Roman" w:hAnsi="Times New Roman"/>
      <w:sz w:val="18"/>
      <w:szCs w:val="21"/>
    </w:rPr>
  </w:style>
  <w:style w:type="paragraph" w:styleId="Index4">
    <w:name w:val="index 4"/>
    <w:basedOn w:val="Normal"/>
    <w:next w:val="Normal"/>
    <w:autoRedefine/>
    <w:rsid w:val="00767A41"/>
    <w:pPr>
      <w:spacing w:before="0" w:after="0"/>
      <w:ind w:left="880" w:hanging="220"/>
    </w:pPr>
    <w:rPr>
      <w:rFonts w:ascii="Times New Roman" w:hAnsi="Times New Roman"/>
      <w:sz w:val="18"/>
      <w:szCs w:val="21"/>
    </w:rPr>
  </w:style>
  <w:style w:type="paragraph" w:styleId="Index5">
    <w:name w:val="index 5"/>
    <w:basedOn w:val="Normal"/>
    <w:next w:val="Normal"/>
    <w:autoRedefine/>
    <w:rsid w:val="00767A41"/>
    <w:pPr>
      <w:spacing w:before="0" w:after="0"/>
      <w:ind w:left="1100" w:hanging="220"/>
    </w:pPr>
    <w:rPr>
      <w:rFonts w:ascii="Times New Roman" w:hAnsi="Times New Roman"/>
      <w:sz w:val="18"/>
      <w:szCs w:val="21"/>
    </w:rPr>
  </w:style>
  <w:style w:type="paragraph" w:styleId="Index6">
    <w:name w:val="index 6"/>
    <w:basedOn w:val="Normal"/>
    <w:next w:val="Normal"/>
    <w:autoRedefine/>
    <w:rsid w:val="00767A41"/>
    <w:pPr>
      <w:spacing w:before="0" w:after="0"/>
      <w:ind w:left="1320" w:hanging="220"/>
    </w:pPr>
    <w:rPr>
      <w:rFonts w:ascii="Times New Roman" w:hAnsi="Times New Roman"/>
      <w:sz w:val="18"/>
      <w:szCs w:val="21"/>
    </w:rPr>
  </w:style>
  <w:style w:type="paragraph" w:styleId="Index7">
    <w:name w:val="index 7"/>
    <w:basedOn w:val="Normal"/>
    <w:next w:val="Normal"/>
    <w:autoRedefine/>
    <w:rsid w:val="00767A41"/>
    <w:pPr>
      <w:spacing w:before="0" w:after="0"/>
      <w:ind w:left="1540" w:hanging="220"/>
    </w:pPr>
    <w:rPr>
      <w:rFonts w:ascii="Times New Roman" w:hAnsi="Times New Roman"/>
      <w:sz w:val="18"/>
      <w:szCs w:val="21"/>
    </w:rPr>
  </w:style>
  <w:style w:type="paragraph" w:styleId="Index8">
    <w:name w:val="index 8"/>
    <w:basedOn w:val="Normal"/>
    <w:next w:val="Normal"/>
    <w:autoRedefine/>
    <w:rsid w:val="00767A41"/>
    <w:pPr>
      <w:spacing w:before="0" w:after="0"/>
      <w:ind w:left="1760" w:hanging="220"/>
    </w:pPr>
    <w:rPr>
      <w:rFonts w:ascii="Times New Roman" w:hAnsi="Times New Roman"/>
      <w:sz w:val="18"/>
      <w:szCs w:val="21"/>
    </w:rPr>
  </w:style>
  <w:style w:type="paragraph" w:styleId="Index9">
    <w:name w:val="index 9"/>
    <w:basedOn w:val="Normal"/>
    <w:next w:val="Normal"/>
    <w:autoRedefine/>
    <w:rsid w:val="00767A41"/>
    <w:pPr>
      <w:spacing w:before="0" w:after="0"/>
      <w:ind w:left="1980" w:hanging="220"/>
    </w:pPr>
    <w:rPr>
      <w:rFonts w:ascii="Times New Roman" w:hAnsi="Times New Roman"/>
      <w:sz w:val="18"/>
      <w:szCs w:val="21"/>
    </w:rPr>
  </w:style>
  <w:style w:type="paragraph" w:customStyle="1" w:styleId="DCN">
    <w:name w:val="DCN"/>
    <w:basedOn w:val="Normal"/>
    <w:rsid w:val="000B0AE9"/>
    <w:pPr>
      <w:spacing w:before="0" w:after="0"/>
    </w:pPr>
    <w:rPr>
      <w:rFonts w:ascii="Arial Bold" w:hAnsi="Arial Bold"/>
      <w:b/>
      <w:color w:val="0F243E"/>
      <w:sz w:val="48"/>
      <w:szCs w:val="36"/>
    </w:rPr>
  </w:style>
  <w:style w:type="paragraph" w:customStyle="1" w:styleId="License">
    <w:name w:val="License"/>
    <w:basedOn w:val="body"/>
    <w:rsid w:val="00767A41"/>
    <w:pPr>
      <w:spacing w:before="80" w:after="80" w:line="240" w:lineRule="auto"/>
      <w:jc w:val="both"/>
    </w:pPr>
    <w:rPr>
      <w:sz w:val="20"/>
    </w:rPr>
  </w:style>
  <w:style w:type="character" w:styleId="FootnoteReference">
    <w:name w:val="footnote reference"/>
    <w:rsid w:val="00767A41"/>
    <w:rPr>
      <w:sz w:val="18"/>
      <w:vertAlign w:val="superscript"/>
    </w:rPr>
  </w:style>
  <w:style w:type="paragraph" w:customStyle="1" w:styleId="numbrdlist0">
    <w:name w:val="numbrd list +"/>
    <w:basedOn w:val="numbrdlist"/>
    <w:rsid w:val="00767A41"/>
    <w:pPr>
      <w:numPr>
        <w:numId w:val="14"/>
      </w:numPr>
      <w:tabs>
        <w:tab w:val="left" w:pos="1440"/>
      </w:tabs>
    </w:pPr>
  </w:style>
  <w:style w:type="paragraph" w:customStyle="1" w:styleId="numbrdlist1">
    <w:name w:val="numbrd list ++"/>
    <w:basedOn w:val="numbrdlist0"/>
    <w:rsid w:val="00767A41"/>
    <w:pPr>
      <w:numPr>
        <w:numId w:val="7"/>
      </w:numPr>
      <w:tabs>
        <w:tab w:val="clear" w:pos="1440"/>
      </w:tabs>
      <w:spacing w:before="60" w:after="0"/>
    </w:pPr>
  </w:style>
  <w:style w:type="paragraph" w:customStyle="1" w:styleId="tablebulletlvl2">
    <w:name w:val="table bullet lvl 2"/>
    <w:rsid w:val="00C97849"/>
    <w:pPr>
      <w:numPr>
        <w:numId w:val="6"/>
      </w:numPr>
      <w:tabs>
        <w:tab w:val="clear" w:pos="835"/>
      </w:tabs>
      <w:spacing w:before="40" w:after="40" w:line="180" w:lineRule="atLeast"/>
      <w:ind w:left="389" w:hanging="216"/>
    </w:pPr>
    <w:rPr>
      <w:rFonts w:ascii="Arial Narrow" w:hAnsi="Arial Narrow"/>
      <w:sz w:val="18"/>
      <w:lang w:bidi="ar-SA"/>
    </w:rPr>
  </w:style>
  <w:style w:type="paragraph" w:customStyle="1" w:styleId="Draft">
    <w:name w:val="Draft"/>
    <w:basedOn w:val="Normal"/>
    <w:rsid w:val="00767A41"/>
    <w:pPr>
      <w:spacing w:before="0" w:after="0" w:line="240" w:lineRule="auto"/>
    </w:pPr>
    <w:rPr>
      <w:rFonts w:ascii="Arial Black" w:eastAsia="Times" w:hAnsi="Arial Black"/>
      <w:b/>
      <w:i/>
      <w:color w:val="999999"/>
      <w:sz w:val="96"/>
      <w:szCs w:val="20"/>
    </w:rPr>
  </w:style>
  <w:style w:type="paragraph" w:customStyle="1" w:styleId="subhead-nonumbr">
    <w:name w:val="subhead-no numbr"/>
    <w:basedOn w:val="Heading5"/>
    <w:next w:val="body"/>
    <w:rsid w:val="00767A41"/>
    <w:pPr>
      <w:spacing w:line="280" w:lineRule="atLeast"/>
    </w:pPr>
  </w:style>
  <w:style w:type="paragraph" w:customStyle="1" w:styleId="disclaimer">
    <w:name w:val="disclaimer"/>
    <w:basedOn w:val="body"/>
    <w:rsid w:val="00767A41"/>
    <w:pPr>
      <w:spacing w:before="80" w:after="80" w:line="260" w:lineRule="atLeast"/>
    </w:pPr>
    <w:rPr>
      <w:sz w:val="20"/>
    </w:rPr>
  </w:style>
  <w:style w:type="paragraph" w:customStyle="1" w:styleId="tablecode">
    <w:name w:val="table_code"/>
    <w:basedOn w:val="code"/>
    <w:link w:val="tablecodeChar"/>
    <w:rsid w:val="00767A41"/>
    <w:pPr>
      <w:spacing w:line="180" w:lineRule="atLeast"/>
    </w:pPr>
    <w:rPr>
      <w:sz w:val="19"/>
    </w:rPr>
  </w:style>
  <w:style w:type="character" w:customStyle="1" w:styleId="tableheadingChar">
    <w:name w:val="table heading Char"/>
    <w:link w:val="tableheading"/>
    <w:rsid w:val="00C5571C"/>
    <w:rPr>
      <w:rFonts w:ascii="Arial" w:hAnsi="Arial"/>
      <w:b/>
      <w:bCs/>
      <w:szCs w:val="18"/>
      <w:lang w:bidi="ar-SA"/>
    </w:rPr>
  </w:style>
  <w:style w:type="character" w:customStyle="1" w:styleId="bodyChar">
    <w:name w:val="body Char"/>
    <w:link w:val="body"/>
    <w:uiPriority w:val="99"/>
    <w:rsid w:val="00C5571C"/>
    <w:rPr>
      <w:rFonts w:ascii="Arial" w:hAnsi="Arial" w:cs="Arial"/>
      <w:sz w:val="22"/>
      <w:szCs w:val="24"/>
      <w:lang w:bidi="ar-SA"/>
    </w:rPr>
  </w:style>
  <w:style w:type="character" w:customStyle="1" w:styleId="notetextChar">
    <w:name w:val="note text Char"/>
    <w:link w:val="notetext"/>
    <w:rsid w:val="00C5571C"/>
    <w:rPr>
      <w:rFonts w:ascii="Arial" w:hAnsi="Arial" w:cs="Arial"/>
      <w:b/>
      <w:bCs/>
      <w:sz w:val="22"/>
      <w:szCs w:val="24"/>
      <w:lang w:bidi="ar-SA"/>
    </w:rPr>
  </w:style>
  <w:style w:type="paragraph" w:customStyle="1" w:styleId="notetext">
    <w:name w:val="note text"/>
    <w:basedOn w:val="body"/>
    <w:link w:val="notetextChar"/>
    <w:rsid w:val="00767A41"/>
    <w:pPr>
      <w:jc w:val="right"/>
    </w:pPr>
    <w:rPr>
      <w:b/>
      <w:bCs/>
    </w:rPr>
  </w:style>
  <w:style w:type="character" w:customStyle="1" w:styleId="tableentryChar">
    <w:name w:val="table entry Char"/>
    <w:link w:val="tableentry"/>
    <w:rsid w:val="00C5571C"/>
    <w:rPr>
      <w:rFonts w:ascii="Arial" w:hAnsi="Arial"/>
      <w:b w:val="0"/>
      <w:bCs/>
      <w:szCs w:val="18"/>
      <w:lang w:bidi="ar-SA"/>
    </w:rPr>
  </w:style>
  <w:style w:type="character" w:customStyle="1" w:styleId="tablecodeChar">
    <w:name w:val="table_code Char"/>
    <w:link w:val="tablecode"/>
    <w:rsid w:val="00C5571C"/>
    <w:rPr>
      <w:rFonts w:ascii="Courier New" w:hAnsi="Courier New"/>
      <w:noProof/>
      <w:sz w:val="19"/>
      <w:lang w:bidi="ar-SA"/>
    </w:rPr>
  </w:style>
  <w:style w:type="paragraph" w:styleId="Date">
    <w:name w:val="Date"/>
    <w:basedOn w:val="Normal"/>
    <w:next w:val="Normal"/>
    <w:link w:val="DateChar"/>
    <w:rsid w:val="00B11F05"/>
  </w:style>
  <w:style w:type="character" w:customStyle="1" w:styleId="DateChar">
    <w:name w:val="Date Char"/>
    <w:basedOn w:val="DefaultParagraphFont"/>
    <w:link w:val="Date"/>
    <w:rsid w:val="00B11F05"/>
    <w:rPr>
      <w:rFonts w:ascii="Arial" w:hAnsi="Arial"/>
      <w:sz w:val="22"/>
      <w:szCs w:val="24"/>
      <w:lang w:bidi="ar-SA"/>
    </w:rPr>
  </w:style>
  <w:style w:type="paragraph" w:customStyle="1" w:styleId="regaddress">
    <w:name w:val="reg_address"/>
    <w:basedOn w:val="Normal"/>
    <w:next w:val="tableentry"/>
    <w:rsid w:val="00767A41"/>
    <w:pPr>
      <w:keepNext/>
      <w:spacing w:before="360" w:after="40"/>
    </w:pPr>
    <w:rPr>
      <w:b/>
      <w:sz w:val="20"/>
    </w:rPr>
  </w:style>
  <w:style w:type="paragraph" w:customStyle="1" w:styleId="bulletbox">
    <w:name w:val="bullet box"/>
    <w:basedOn w:val="bulletlv1"/>
    <w:rsid w:val="00D02582"/>
    <w:pPr>
      <w:numPr>
        <w:numId w:val="1"/>
      </w:numPr>
    </w:pPr>
  </w:style>
  <w:style w:type="paragraph" w:customStyle="1" w:styleId="tablenumbrdlst">
    <w:name w:val="table_numbrdlst"/>
    <w:basedOn w:val="tableentry"/>
    <w:rsid w:val="00767A41"/>
    <w:pPr>
      <w:numPr>
        <w:numId w:val="10"/>
      </w:numPr>
      <w:tabs>
        <w:tab w:val="left" w:pos="259"/>
      </w:tabs>
      <w:spacing w:after="0" w:line="240" w:lineRule="auto"/>
    </w:pPr>
    <w:rPr>
      <w:szCs w:val="18"/>
    </w:rPr>
  </w:style>
  <w:style w:type="paragraph" w:customStyle="1" w:styleId="body1">
    <w:name w:val="body1"/>
    <w:basedOn w:val="body"/>
    <w:rsid w:val="00DF2159"/>
    <w:pPr>
      <w:ind w:left="216"/>
    </w:pPr>
  </w:style>
  <w:style w:type="paragraph" w:customStyle="1" w:styleId="body2">
    <w:name w:val="body2"/>
    <w:basedOn w:val="body"/>
    <w:rsid w:val="00767A41"/>
    <w:pPr>
      <w:ind w:left="1440"/>
    </w:pPr>
  </w:style>
  <w:style w:type="paragraph" w:customStyle="1" w:styleId="body3">
    <w:name w:val="body3"/>
    <w:basedOn w:val="body"/>
    <w:rsid w:val="00767A41"/>
    <w:pPr>
      <w:ind w:left="1800"/>
    </w:pPr>
  </w:style>
  <w:style w:type="character" w:customStyle="1" w:styleId="Bold">
    <w:name w:val="Bold"/>
    <w:rsid w:val="00767A41"/>
    <w:rPr>
      <w:b/>
    </w:rPr>
  </w:style>
  <w:style w:type="character" w:customStyle="1" w:styleId="Italic">
    <w:name w:val="Italic"/>
    <w:rsid w:val="00767A41"/>
    <w:rPr>
      <w:i/>
    </w:rPr>
  </w:style>
  <w:style w:type="character" w:customStyle="1" w:styleId="BoldItalic">
    <w:name w:val="BoldItalic"/>
    <w:rsid w:val="00767A41"/>
    <w:rPr>
      <w:b/>
      <w:i/>
    </w:rPr>
  </w:style>
  <w:style w:type="paragraph" w:customStyle="1" w:styleId="bulletstartofchapter">
    <w:name w:val="bullet start of chapter"/>
    <w:basedOn w:val="Normal"/>
    <w:qFormat/>
    <w:rsid w:val="00F16B85"/>
    <w:pPr>
      <w:numPr>
        <w:numId w:val="17"/>
      </w:numPr>
      <w:spacing w:before="120" w:after="40"/>
      <w:ind w:left="360"/>
    </w:pPr>
    <w:rPr>
      <w:rFonts w:cs="Arial"/>
      <w:i/>
      <w:iCs/>
    </w:rPr>
  </w:style>
  <w:style w:type="paragraph" w:styleId="NoSpacing">
    <w:name w:val="No Spacing"/>
    <w:uiPriority w:val="1"/>
    <w:qFormat/>
    <w:rsid w:val="00EC3915"/>
    <w:rPr>
      <w:sz w:val="24"/>
      <w:lang w:val="en-CA" w:bidi="ar-SA"/>
    </w:rPr>
  </w:style>
  <w:style w:type="character" w:customStyle="1" w:styleId="SmallCaps">
    <w:name w:val="SmallCaps"/>
    <w:rsid w:val="00767A41"/>
    <w:rPr>
      <w:smallCaps/>
    </w:rPr>
  </w:style>
  <w:style w:type="character" w:customStyle="1" w:styleId="XRef">
    <w:name w:val="XRef"/>
    <w:rsid w:val="00767A41"/>
    <w:rPr>
      <w:color w:val="0000FF"/>
      <w:u w:val="none"/>
    </w:rPr>
  </w:style>
  <w:style w:type="table" w:styleId="TableGrid">
    <w:name w:val="Table Grid"/>
    <w:basedOn w:val="TableNormal"/>
    <w:uiPriority w:val="99"/>
    <w:rsid w:val="00767A41"/>
    <w:pPr>
      <w:spacing w:before="240"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rsid w:val="00767A41"/>
    <w:pPr>
      <w:keepNext/>
      <w:spacing w:before="60" w:after="60" w:line="240" w:lineRule="atLeast"/>
      <w:jc w:val="center"/>
    </w:pPr>
    <w:rPr>
      <w:b/>
      <w:i/>
      <w:sz w:val="20"/>
      <w:szCs w:val="20"/>
    </w:rPr>
  </w:style>
  <w:style w:type="character" w:customStyle="1" w:styleId="Heading1Char">
    <w:name w:val="Heading 1 Char"/>
    <w:link w:val="Heading1"/>
    <w:rsid w:val="009456D9"/>
    <w:rPr>
      <w:rFonts w:ascii="Arial Bold" w:hAnsi="Arial Bold" w:cs="Arial"/>
      <w:b/>
      <w:bCs/>
      <w:caps/>
      <w:color w:val="009FDB"/>
      <w:sz w:val="36"/>
      <w:szCs w:val="48"/>
      <w:lang w:bidi="ar-SA"/>
    </w:rPr>
  </w:style>
  <w:style w:type="paragraph" w:customStyle="1" w:styleId="Text3">
    <w:name w:val="Text 3"/>
    <w:basedOn w:val="Normal"/>
    <w:link w:val="Text3Char"/>
    <w:qFormat/>
    <w:rsid w:val="00167152"/>
    <w:pPr>
      <w:spacing w:before="120" w:after="120" w:line="240" w:lineRule="auto"/>
      <w:ind w:left="1008"/>
      <w:jc w:val="both"/>
    </w:pPr>
    <w:rPr>
      <w:rFonts w:ascii="Times New Roman" w:hAnsi="Times New Roman"/>
      <w:color w:val="333333"/>
      <w:spacing w:val="10"/>
      <w:sz w:val="20"/>
      <w:szCs w:val="20"/>
      <w:lang w:val="x-none" w:eastAsia="x-none"/>
    </w:rPr>
  </w:style>
  <w:style w:type="paragraph" w:customStyle="1" w:styleId="FastFindLinks">
    <w:name w:val="FastFindLinks"/>
    <w:basedOn w:val="Normal"/>
    <w:rsid w:val="00767A41"/>
    <w:pPr>
      <w:keepLines/>
      <w:spacing w:before="160" w:after="40" w:line="240" w:lineRule="auto"/>
    </w:pPr>
    <w:rPr>
      <w:b/>
      <w:sz w:val="24"/>
    </w:rPr>
  </w:style>
  <w:style w:type="table" w:customStyle="1" w:styleId="Table-FastFind">
    <w:name w:val="Table-FastFind"/>
    <w:basedOn w:val="TableNormal"/>
    <w:rsid w:val="00767A41"/>
    <w:rPr>
      <w:rFonts w:ascii="Verdana" w:hAnsi="Verdana"/>
    </w:rPr>
    <w:tblPr>
      <w:jc w:val="right"/>
    </w:tblPr>
    <w:trPr>
      <w:cantSplit/>
      <w:jc w:val="right"/>
    </w:trPr>
  </w:style>
  <w:style w:type="paragraph" w:customStyle="1" w:styleId="CellGraphic-FastFind">
    <w:name w:val="CellGraphic-FastFind"/>
    <w:basedOn w:val="Normal"/>
    <w:rsid w:val="00767A41"/>
    <w:pPr>
      <w:keepLines/>
      <w:spacing w:before="80" w:after="40" w:line="240" w:lineRule="auto"/>
      <w:jc w:val="right"/>
    </w:pPr>
    <w:rPr>
      <w:rFonts w:ascii="Verdana" w:hAnsi="Verdana"/>
      <w:bCs/>
      <w:sz w:val="16"/>
      <w:szCs w:val="16"/>
    </w:rPr>
  </w:style>
  <w:style w:type="paragraph" w:customStyle="1" w:styleId="txTableText">
    <w:name w:val="txTableText"/>
    <w:basedOn w:val="Normal"/>
    <w:rsid w:val="00767A41"/>
    <w:pPr>
      <w:keepLines/>
      <w:spacing w:before="80" w:after="40" w:line="240" w:lineRule="auto"/>
    </w:pPr>
    <w:rPr>
      <w:rFonts w:ascii="Verdana" w:hAnsi="Verdana"/>
      <w:sz w:val="16"/>
      <w:szCs w:val="16"/>
    </w:rPr>
  </w:style>
  <w:style w:type="paragraph" w:customStyle="1" w:styleId="PrefaceCellBody">
    <w:name w:val="PrefaceCellBody"/>
    <w:basedOn w:val="Normal"/>
    <w:rsid w:val="00767A41"/>
    <w:pPr>
      <w:keepLines/>
      <w:spacing w:before="60" w:after="40" w:line="240" w:lineRule="exact"/>
    </w:pPr>
    <w:rPr>
      <w:rFonts w:ascii="Arial Narrow" w:hAnsi="Arial Narrow"/>
      <w:sz w:val="20"/>
      <w:szCs w:val="20"/>
    </w:rPr>
  </w:style>
  <w:style w:type="paragraph" w:customStyle="1" w:styleId="PrefaceCellHeading">
    <w:name w:val="PrefaceCellHeading"/>
    <w:basedOn w:val="PrefaceCellBody"/>
    <w:rsid w:val="00767A41"/>
    <w:rPr>
      <w:b/>
    </w:rPr>
  </w:style>
  <w:style w:type="table" w:customStyle="1" w:styleId="Table-HDS">
    <w:name w:val="Table-HDS"/>
    <w:basedOn w:val="TableNormal"/>
    <w:rsid w:val="002C3ACE"/>
    <w:tblPr>
      <w:tblInd w:w="96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Pr>
  </w:style>
  <w:style w:type="paragraph" w:customStyle="1" w:styleId="FrontHeading1">
    <w:name w:val="Front Heading 1"/>
    <w:basedOn w:val="Heading1"/>
    <w:rsid w:val="004139DE"/>
    <w:pPr>
      <w:numPr>
        <w:numId w:val="0"/>
      </w:numPr>
    </w:pPr>
    <w:rPr>
      <w:bCs w:val="0"/>
    </w:rPr>
  </w:style>
  <w:style w:type="paragraph" w:customStyle="1" w:styleId="FrontHeading2">
    <w:name w:val="Front Heading 2"/>
    <w:basedOn w:val="Heading2"/>
    <w:rsid w:val="004560FB"/>
    <w:pPr>
      <w:tabs>
        <w:tab w:val="left" w:pos="1080"/>
      </w:tabs>
      <w:spacing w:before="520" w:after="80"/>
    </w:pPr>
    <w:rPr>
      <w:bCs w:val="0"/>
      <w:sz w:val="30"/>
    </w:rPr>
  </w:style>
  <w:style w:type="paragraph" w:customStyle="1" w:styleId="FrontHeading3">
    <w:name w:val="Front Heading 3"/>
    <w:basedOn w:val="FrontHeading2"/>
    <w:rsid w:val="00436876"/>
    <w:rPr>
      <w:sz w:val="26"/>
    </w:rPr>
  </w:style>
  <w:style w:type="paragraph" w:customStyle="1" w:styleId="Footer-TitlePage">
    <w:name w:val="Footer-TitlePage"/>
    <w:basedOn w:val="Normal"/>
    <w:rsid w:val="00767A41"/>
    <w:pPr>
      <w:spacing w:before="0" w:after="0" w:line="240" w:lineRule="auto"/>
      <w:jc w:val="right"/>
    </w:pPr>
    <w:rPr>
      <w:rFonts w:cs="Arial"/>
      <w:b/>
      <w:sz w:val="24"/>
    </w:rPr>
  </w:style>
  <w:style w:type="paragraph" w:customStyle="1" w:styleId="CellBody">
    <w:name w:val="CellBody"/>
    <w:basedOn w:val="Normal"/>
    <w:link w:val="CellBodyChar"/>
    <w:uiPriority w:val="99"/>
    <w:rsid w:val="00767A41"/>
    <w:pPr>
      <w:keepLines/>
      <w:spacing w:before="80" w:after="80" w:line="200" w:lineRule="exact"/>
    </w:pPr>
    <w:rPr>
      <w:rFonts w:ascii="Arial Narrow" w:hAnsi="Arial Narrow"/>
      <w:sz w:val="18"/>
      <w:szCs w:val="20"/>
    </w:rPr>
  </w:style>
  <w:style w:type="paragraph" w:styleId="DocumentMap">
    <w:name w:val="Document Map"/>
    <w:basedOn w:val="Normal"/>
    <w:rsid w:val="00767A41"/>
    <w:pPr>
      <w:shd w:val="clear" w:color="auto" w:fill="000080"/>
    </w:pPr>
    <w:rPr>
      <w:rFonts w:ascii="Tahoma" w:hAnsi="Tahoma" w:cs="Tahoma"/>
      <w:sz w:val="20"/>
      <w:szCs w:val="20"/>
    </w:rPr>
  </w:style>
  <w:style w:type="table" w:customStyle="1" w:styleId="Table-HDS-indent1">
    <w:name w:val="Table-HDS-indent1"/>
    <w:basedOn w:val="Table-HDS"/>
    <w:rsid w:val="002C3ACE"/>
    <w:tblPr>
      <w:tblInd w:w="1320" w:type="dxa"/>
    </w:tblPr>
  </w:style>
  <w:style w:type="character" w:customStyle="1" w:styleId="CellBodyChar">
    <w:name w:val="CellBody Char"/>
    <w:link w:val="CellBody"/>
    <w:uiPriority w:val="99"/>
    <w:rsid w:val="00C5571C"/>
    <w:rPr>
      <w:rFonts w:ascii="Arial Narrow" w:hAnsi="Arial Narrow"/>
      <w:sz w:val="18"/>
      <w:lang w:bidi="ar-SA"/>
    </w:rPr>
  </w:style>
  <w:style w:type="paragraph" w:customStyle="1" w:styleId="CellHeading">
    <w:name w:val="CellHeading"/>
    <w:basedOn w:val="CellBody"/>
    <w:rsid w:val="00353DF6"/>
    <w:pPr>
      <w:spacing w:after="60" w:line="240" w:lineRule="auto"/>
      <w:jc w:val="center"/>
    </w:pPr>
    <w:rPr>
      <w:rFonts w:ascii="Tahoma" w:hAnsi="Tahoma"/>
      <w:b/>
      <w:color w:val="FFFFFF" w:themeColor="background1"/>
      <w:sz w:val="16"/>
      <w:szCs w:val="16"/>
    </w:rPr>
  </w:style>
  <w:style w:type="paragraph" w:customStyle="1" w:styleId="CellHeading-centered">
    <w:name w:val="CellHeading-centered"/>
    <w:basedOn w:val="CellHeading"/>
    <w:next w:val="CellHeading"/>
    <w:rsid w:val="003F0262"/>
    <w:pPr>
      <w:spacing w:after="80" w:line="220" w:lineRule="exact"/>
    </w:pPr>
    <w:rPr>
      <w:rFonts w:ascii="Arial Narrow" w:eastAsia="MS Mincho" w:hAnsi="Arial Narrow"/>
      <w:color w:val="FFFFFF"/>
      <w:sz w:val="18"/>
      <w:szCs w:val="20"/>
    </w:rPr>
  </w:style>
  <w:style w:type="paragraph" w:customStyle="1" w:styleId="CellBody-centered">
    <w:name w:val="CellBody-centered"/>
    <w:basedOn w:val="CellBody"/>
    <w:rsid w:val="005E0A72"/>
    <w:pPr>
      <w:spacing w:after="40" w:line="240" w:lineRule="auto"/>
      <w:jc w:val="center"/>
    </w:pPr>
    <w:rPr>
      <w:rFonts w:eastAsia="MS PGothic"/>
      <w:szCs w:val="18"/>
    </w:rPr>
  </w:style>
  <w:style w:type="paragraph" w:customStyle="1" w:styleId="Figure-inline2">
    <w:name w:val="Figure-inline2"/>
    <w:basedOn w:val="Normal"/>
    <w:rsid w:val="00767A41"/>
    <w:pPr>
      <w:keepLines/>
      <w:spacing w:before="120" w:after="0" w:line="480" w:lineRule="auto"/>
      <w:ind w:left="1680"/>
    </w:pPr>
    <w:rPr>
      <w:rFonts w:ascii="Trebuchet MS" w:hAnsi="Trebuchet MS"/>
      <w:sz w:val="20"/>
      <w:szCs w:val="20"/>
    </w:rPr>
  </w:style>
  <w:style w:type="character" w:customStyle="1" w:styleId="bold0">
    <w:name w:val="bold"/>
    <w:uiPriority w:val="99"/>
    <w:rsid w:val="00767A41"/>
    <w:rPr>
      <w:b/>
    </w:rPr>
  </w:style>
  <w:style w:type="character" w:customStyle="1" w:styleId="variable-italic">
    <w:name w:val="variable-italic"/>
    <w:rsid w:val="00767A41"/>
    <w:rPr>
      <w:i/>
      <w:iCs/>
    </w:rPr>
  </w:style>
  <w:style w:type="character" w:customStyle="1" w:styleId="ScreenType">
    <w:name w:val="ScreenType"/>
    <w:rsid w:val="00767A41"/>
    <w:rPr>
      <w:rFonts w:ascii="Courier New" w:hAnsi="Courier New"/>
      <w:spacing w:val="-10"/>
      <w:sz w:val="17"/>
    </w:rPr>
  </w:style>
  <w:style w:type="paragraph" w:customStyle="1" w:styleId="BodyTextLeft">
    <w:name w:val="BodyTextLeft"/>
    <w:basedOn w:val="Normal"/>
    <w:autoRedefine/>
    <w:rsid w:val="00767A41"/>
    <w:pPr>
      <w:keepNext/>
      <w:spacing w:before="0" w:after="120" w:line="240" w:lineRule="auto"/>
    </w:pPr>
    <w:rPr>
      <w:noProof/>
      <w:szCs w:val="20"/>
    </w:rPr>
  </w:style>
  <w:style w:type="paragraph" w:customStyle="1" w:styleId="CodeExample">
    <w:name w:val="Code_Example"/>
    <w:basedOn w:val="Normal"/>
    <w:autoRedefine/>
    <w:rsid w:val="009C1F4D"/>
    <w:pPr>
      <w:keepNext/>
      <w:keepLines/>
      <w:pBdr>
        <w:top w:val="single" w:sz="4" w:space="1" w:color="auto"/>
        <w:left w:val="single" w:sz="4" w:space="4" w:color="auto"/>
        <w:bottom w:val="single" w:sz="4" w:space="1" w:color="auto"/>
        <w:right w:val="single" w:sz="4" w:space="4" w:color="auto"/>
      </w:pBdr>
      <w:shd w:val="pct10" w:color="auto" w:fill="auto"/>
      <w:spacing w:before="0" w:after="0" w:line="240" w:lineRule="auto"/>
      <w:ind w:left="331"/>
    </w:pPr>
    <w:rPr>
      <w:rFonts w:cs="Arial"/>
      <w:sz w:val="18"/>
      <w:szCs w:val="18"/>
    </w:rPr>
  </w:style>
  <w:style w:type="character" w:styleId="FollowedHyperlink">
    <w:name w:val="FollowedHyperlink"/>
    <w:rsid w:val="00767A41"/>
    <w:rPr>
      <w:color w:val="800080"/>
      <w:u w:val="single"/>
    </w:rPr>
  </w:style>
  <w:style w:type="paragraph" w:customStyle="1" w:styleId="NoteText0">
    <w:name w:val="Note Text"/>
    <w:basedOn w:val="Normal"/>
    <w:autoRedefine/>
    <w:rsid w:val="00767A41"/>
    <w:pPr>
      <w:keepLines/>
      <w:spacing w:before="80" w:after="80" w:line="260" w:lineRule="exact"/>
    </w:pPr>
    <w:rPr>
      <w:szCs w:val="20"/>
    </w:rPr>
  </w:style>
  <w:style w:type="character" w:customStyle="1" w:styleId="Glossaryterm">
    <w:name w:val="Glossary term"/>
    <w:rsid w:val="00767A41"/>
    <w:rPr>
      <w:rFonts w:cs="Times New Roman"/>
      <w:i/>
      <w:iCs/>
      <w:color w:val="800000"/>
      <w:u w:val="none"/>
      <w:effect w:val="none"/>
    </w:rPr>
  </w:style>
  <w:style w:type="paragraph" w:styleId="BalloonText">
    <w:name w:val="Balloon Text"/>
    <w:basedOn w:val="Normal"/>
    <w:link w:val="BalloonTextChar"/>
    <w:rsid w:val="00767A41"/>
    <w:pPr>
      <w:spacing w:before="0" w:after="0" w:line="240" w:lineRule="auto"/>
    </w:pPr>
    <w:rPr>
      <w:rFonts w:ascii="Tahoma" w:hAnsi="Tahoma" w:cs="Tahoma"/>
      <w:sz w:val="16"/>
      <w:szCs w:val="16"/>
    </w:rPr>
  </w:style>
  <w:style w:type="character" w:customStyle="1" w:styleId="BalloonTextChar">
    <w:name w:val="Balloon Text Char"/>
    <w:link w:val="BalloonText"/>
    <w:rsid w:val="00767A41"/>
    <w:rPr>
      <w:rFonts w:ascii="Tahoma" w:hAnsi="Tahoma" w:cs="Tahoma"/>
      <w:sz w:val="16"/>
      <w:szCs w:val="16"/>
      <w:lang w:val="en-US" w:eastAsia="en-US" w:bidi="ar-SA"/>
    </w:rPr>
  </w:style>
  <w:style w:type="paragraph" w:styleId="NormalIndent">
    <w:name w:val="Normal Indent"/>
    <w:basedOn w:val="Normal"/>
    <w:rsid w:val="00F8194A"/>
    <w:pPr>
      <w:spacing w:before="0" w:after="0" w:line="240" w:lineRule="auto"/>
      <w:ind w:left="720"/>
    </w:pPr>
    <w:rPr>
      <w:szCs w:val="22"/>
    </w:rPr>
  </w:style>
  <w:style w:type="paragraph" w:styleId="ListNumber">
    <w:name w:val="List Number"/>
    <w:basedOn w:val="Normal"/>
    <w:rsid w:val="003810F7"/>
    <w:pPr>
      <w:numPr>
        <w:numId w:val="13"/>
      </w:numPr>
    </w:pPr>
  </w:style>
  <w:style w:type="paragraph" w:customStyle="1" w:styleId="doctitle0">
    <w:name w:val="doc title"/>
    <w:basedOn w:val="Normal"/>
    <w:rsid w:val="00167152"/>
    <w:pPr>
      <w:pBdr>
        <w:bottom w:val="single" w:sz="8" w:space="1" w:color="auto"/>
      </w:pBdr>
      <w:spacing w:before="7200" w:after="0" w:line="240" w:lineRule="auto"/>
      <w:jc w:val="right"/>
    </w:pPr>
    <w:rPr>
      <w:b/>
      <w:color w:val="282878"/>
      <w:sz w:val="44"/>
    </w:rPr>
  </w:style>
  <w:style w:type="character" w:customStyle="1" w:styleId="bulletlv1CharChar">
    <w:name w:val="bullet lv1 Char Char"/>
    <w:basedOn w:val="bodyChar"/>
    <w:link w:val="bulletlv1"/>
    <w:rsid w:val="00C5571C"/>
    <w:rPr>
      <w:rFonts w:ascii="Arial" w:hAnsi="Arial" w:cs="Arial"/>
      <w:sz w:val="22"/>
      <w:szCs w:val="24"/>
      <w:lang w:bidi="ar-SA"/>
    </w:rPr>
  </w:style>
  <w:style w:type="character" w:customStyle="1" w:styleId="bulletlv2Char">
    <w:name w:val="bullet lv2 Char"/>
    <w:basedOn w:val="bodyChar"/>
    <w:link w:val="bulletlv2"/>
    <w:rsid w:val="00C5571C"/>
    <w:rPr>
      <w:rFonts w:ascii="Arial" w:hAnsi="Arial" w:cs="Arial"/>
      <w:sz w:val="22"/>
      <w:szCs w:val="24"/>
      <w:lang w:bidi="ar-SA"/>
    </w:rPr>
  </w:style>
  <w:style w:type="character" w:customStyle="1" w:styleId="Heading2Char">
    <w:name w:val="Heading 2 Char"/>
    <w:link w:val="Heading2"/>
    <w:rsid w:val="009456D9"/>
    <w:rPr>
      <w:rFonts w:ascii="Arial Bold" w:hAnsi="Arial Bold" w:cs="Arial"/>
      <w:b/>
      <w:bCs/>
      <w:color w:val="009FDB"/>
      <w:sz w:val="32"/>
      <w:szCs w:val="36"/>
      <w:lang w:bidi="ar-SA"/>
    </w:rPr>
  </w:style>
  <w:style w:type="paragraph" w:styleId="ListParagraph">
    <w:name w:val="List Paragraph"/>
    <w:basedOn w:val="Normal"/>
    <w:uiPriority w:val="34"/>
    <w:qFormat/>
    <w:rsid w:val="00F8194A"/>
    <w:pPr>
      <w:spacing w:before="0" w:after="200" w:line="276" w:lineRule="auto"/>
      <w:ind w:left="720"/>
    </w:pPr>
    <w:rPr>
      <w:rFonts w:ascii="Calibri" w:eastAsia="Calibri" w:hAnsi="Calibri"/>
      <w:szCs w:val="22"/>
    </w:rPr>
  </w:style>
  <w:style w:type="paragraph" w:customStyle="1" w:styleId="BackPageLogo">
    <w:name w:val="Back Page Logo"/>
    <w:basedOn w:val="body"/>
    <w:rsid w:val="002B0851"/>
  </w:style>
  <w:style w:type="paragraph" w:customStyle="1" w:styleId="StylebodyCenteredBefore86pt">
    <w:name w:val="Style body + Centered Before:  86 pt"/>
    <w:basedOn w:val="body"/>
    <w:rsid w:val="002B0851"/>
    <w:pPr>
      <w:spacing w:before="3720"/>
      <w:jc w:val="center"/>
    </w:pPr>
  </w:style>
  <w:style w:type="character" w:customStyle="1" w:styleId="HeaderChar">
    <w:name w:val="Header Char"/>
    <w:link w:val="Header"/>
    <w:uiPriority w:val="99"/>
    <w:rsid w:val="00C5571C"/>
    <w:rPr>
      <w:rFonts w:ascii="Arial" w:hAnsi="Arial" w:cs="Arial"/>
      <w:sz w:val="18"/>
      <w:lang w:val="x-none" w:eastAsia="x-none" w:bidi="ar-SA"/>
    </w:rPr>
  </w:style>
  <w:style w:type="paragraph" w:styleId="BlockText">
    <w:name w:val="Block Text"/>
    <w:basedOn w:val="Normal"/>
    <w:rsid w:val="006E6104"/>
    <w:pPr>
      <w:spacing w:after="120"/>
      <w:ind w:left="1440" w:right="1440"/>
    </w:pPr>
  </w:style>
  <w:style w:type="character" w:styleId="HTMLCite">
    <w:name w:val="HTML Cite"/>
    <w:rsid w:val="00A01FC3"/>
    <w:rPr>
      <w:i/>
      <w:iCs/>
    </w:rPr>
  </w:style>
  <w:style w:type="paragraph" w:customStyle="1" w:styleId="FastFindLinkText">
    <w:name w:val="Fast Find Link Text"/>
    <w:basedOn w:val="FastFindLinks"/>
    <w:rsid w:val="009B6D1F"/>
    <w:pPr>
      <w:spacing w:before="240"/>
    </w:pPr>
    <w:rPr>
      <w:rFonts w:ascii="Arial Bold" w:hAnsi="Arial Bold"/>
      <w:sz w:val="20"/>
    </w:rPr>
  </w:style>
  <w:style w:type="paragraph" w:styleId="BodyTextIndent">
    <w:name w:val="Body Text Indent"/>
    <w:basedOn w:val="Normal"/>
    <w:link w:val="BodyTextIndentChar"/>
    <w:rsid w:val="00DF2159"/>
    <w:pPr>
      <w:spacing w:after="120"/>
      <w:ind w:left="216"/>
    </w:pPr>
    <w:rPr>
      <w:lang w:val="x-none" w:eastAsia="x-none"/>
    </w:rPr>
  </w:style>
  <w:style w:type="paragraph" w:customStyle="1" w:styleId="Default">
    <w:name w:val="Default"/>
    <w:rsid w:val="008F12F0"/>
    <w:pPr>
      <w:widowControl w:val="0"/>
      <w:autoSpaceDE w:val="0"/>
      <w:autoSpaceDN w:val="0"/>
      <w:adjustRightInd w:val="0"/>
    </w:pPr>
    <w:rPr>
      <w:rFonts w:ascii="Arial" w:eastAsia="MS Mincho" w:hAnsi="Arial" w:cs="Arial"/>
      <w:color w:val="000000"/>
      <w:sz w:val="24"/>
      <w:szCs w:val="24"/>
      <w:lang w:eastAsia="ja-JP"/>
    </w:rPr>
  </w:style>
  <w:style w:type="paragraph" w:styleId="NormalWeb">
    <w:name w:val="Normal (Web)"/>
    <w:basedOn w:val="Normal"/>
    <w:uiPriority w:val="99"/>
    <w:rsid w:val="003A453A"/>
    <w:pPr>
      <w:spacing w:before="100" w:beforeAutospacing="1" w:after="100" w:afterAutospacing="1" w:line="240" w:lineRule="auto"/>
    </w:pPr>
    <w:rPr>
      <w:rFonts w:ascii="SimSun" w:eastAsia="SimSun" w:hAnsi="SimSun"/>
      <w:color w:val="333333"/>
      <w:sz w:val="24"/>
      <w:lang w:eastAsia="zh-CN"/>
    </w:rPr>
  </w:style>
  <w:style w:type="paragraph" w:customStyle="1" w:styleId="bodyafterchaptertitle">
    <w:name w:val="body after chapter title"/>
    <w:basedOn w:val="body"/>
    <w:autoRedefine/>
    <w:rsid w:val="00EF1DE6"/>
    <w:pPr>
      <w:spacing w:before="2040"/>
    </w:pPr>
  </w:style>
  <w:style w:type="character" w:customStyle="1" w:styleId="bulletlv1Char">
    <w:name w:val="bullet lv1 Char"/>
    <w:rsid w:val="00994EBB"/>
  </w:style>
  <w:style w:type="paragraph" w:customStyle="1" w:styleId="Path">
    <w:name w:val="Path"/>
    <w:basedOn w:val="body"/>
    <w:qFormat/>
    <w:rsid w:val="00CB3838"/>
    <w:rPr>
      <w:rFonts w:ascii="Avenir LT Std 65 Medium" w:hAnsi="Avenir LT Std 65 Medium"/>
      <w:b/>
      <w:bCs/>
    </w:rPr>
  </w:style>
  <w:style w:type="paragraph" w:customStyle="1" w:styleId="cellbody0">
    <w:name w:val="cellbody"/>
    <w:basedOn w:val="CellBody-centered"/>
    <w:qFormat/>
    <w:rsid w:val="00BF1BC5"/>
    <w:pPr>
      <w:jc w:val="left"/>
    </w:pPr>
  </w:style>
  <w:style w:type="character" w:customStyle="1" w:styleId="Heading3Char">
    <w:name w:val="Heading 3 Char"/>
    <w:link w:val="Heading3"/>
    <w:rsid w:val="00C5571C"/>
    <w:rPr>
      <w:rFonts w:ascii="Arial Bold" w:hAnsi="Arial Bold" w:cs="Arial"/>
      <w:b/>
      <w:bCs/>
      <w:color w:val="0F243E"/>
      <w:sz w:val="24"/>
      <w:szCs w:val="28"/>
      <w:lang w:val="x-none" w:eastAsia="x-none" w:bidi="ar-SA"/>
    </w:rPr>
  </w:style>
  <w:style w:type="character" w:customStyle="1" w:styleId="Text3Char">
    <w:name w:val="Text 3 Char"/>
    <w:link w:val="Text3"/>
    <w:rsid w:val="00C5571C"/>
    <w:rPr>
      <w:color w:val="333333"/>
      <w:spacing w:val="10"/>
      <w:lang w:val="x-none" w:eastAsia="x-none" w:bidi="ar-SA"/>
    </w:rPr>
  </w:style>
  <w:style w:type="paragraph" w:customStyle="1" w:styleId="Tabletext">
    <w:name w:val="Table text"/>
    <w:rsid w:val="00970BBC"/>
    <w:rPr>
      <w:rFonts w:ascii="Arial" w:hAnsi="Arial"/>
      <w:color w:val="333333"/>
      <w:sz w:val="16"/>
      <w:szCs w:val="24"/>
      <w:lang w:bidi="ar-SA"/>
    </w:rPr>
  </w:style>
  <w:style w:type="paragraph" w:customStyle="1" w:styleId="TableHeading1">
    <w:name w:val="Table Heading"/>
    <w:autoRedefine/>
    <w:rsid w:val="00C54780"/>
    <w:pPr>
      <w:keepNext/>
    </w:pPr>
    <w:rPr>
      <w:rFonts w:ascii="Arial" w:hAnsi="Arial"/>
      <w:b/>
      <w:spacing w:val="10"/>
      <w:sz w:val="16"/>
      <w:lang w:bidi="ar-SA"/>
    </w:rPr>
  </w:style>
  <w:style w:type="paragraph" w:customStyle="1" w:styleId="Bullet2">
    <w:name w:val="Bullet 2"/>
    <w:basedOn w:val="Bullet1"/>
    <w:next w:val="Bullet1"/>
    <w:rsid w:val="00E9335D"/>
    <w:pPr>
      <w:numPr>
        <w:numId w:val="16"/>
      </w:numPr>
      <w:tabs>
        <w:tab w:val="num" w:pos="0"/>
        <w:tab w:val="left" w:pos="1728"/>
      </w:tabs>
      <w:ind w:left="360"/>
    </w:pPr>
  </w:style>
  <w:style w:type="character" w:customStyle="1" w:styleId="BodyTextIndentChar">
    <w:name w:val="Body Text Indent Char"/>
    <w:link w:val="BodyTextIndent"/>
    <w:rsid w:val="00C5571C"/>
    <w:rPr>
      <w:rFonts w:ascii="Arial" w:hAnsi="Arial"/>
      <w:sz w:val="22"/>
      <w:szCs w:val="24"/>
      <w:lang w:val="x-none" w:eastAsia="x-none" w:bidi="ar-SA"/>
    </w:rPr>
  </w:style>
  <w:style w:type="paragraph" w:customStyle="1" w:styleId="Bullet1">
    <w:name w:val="Bullet 1"/>
    <w:basedOn w:val="Normal"/>
    <w:link w:val="Bullet1Char"/>
    <w:rsid w:val="00E9335D"/>
    <w:pPr>
      <w:spacing w:before="60" w:after="60" w:line="360" w:lineRule="auto"/>
      <w:jc w:val="both"/>
    </w:pPr>
    <w:rPr>
      <w:rFonts w:ascii="Times New Roman" w:hAnsi="Times New Roman"/>
      <w:color w:val="333333"/>
      <w:spacing w:val="10"/>
      <w:sz w:val="20"/>
      <w:szCs w:val="20"/>
      <w:lang w:val="x-none" w:eastAsia="x-none"/>
    </w:rPr>
  </w:style>
  <w:style w:type="character" w:customStyle="1" w:styleId="Bullet1Char">
    <w:name w:val="Bullet 1 Char"/>
    <w:link w:val="Bullet1"/>
    <w:rsid w:val="00C5571C"/>
    <w:rPr>
      <w:color w:val="333333"/>
      <w:spacing w:val="10"/>
      <w:lang w:val="x-none" w:eastAsia="x-none" w:bidi="ar-SA"/>
    </w:rPr>
  </w:style>
  <w:style w:type="paragraph" w:customStyle="1" w:styleId="Callout">
    <w:name w:val="Callout"/>
    <w:basedOn w:val="tableheading"/>
    <w:qFormat/>
    <w:rsid w:val="00FB114C"/>
    <w:rPr>
      <w:sz w:val="16"/>
    </w:rPr>
  </w:style>
  <w:style w:type="paragraph" w:customStyle="1" w:styleId="TableNumber">
    <w:name w:val="Table Number"/>
    <w:basedOn w:val="tablebullet"/>
    <w:qFormat/>
    <w:rsid w:val="005D64E3"/>
    <w:pPr>
      <w:numPr>
        <w:numId w:val="18"/>
      </w:numPr>
    </w:pPr>
  </w:style>
  <w:style w:type="paragraph" w:styleId="Title">
    <w:name w:val="Title"/>
    <w:basedOn w:val="Normal"/>
    <w:next w:val="Normal"/>
    <w:link w:val="TitleChar"/>
    <w:uiPriority w:val="10"/>
    <w:qFormat/>
    <w:rsid w:val="003F42DE"/>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CaptionChar">
    <w:name w:val="Caption Char"/>
    <w:aliases w:val="fig and tbl Char"/>
    <w:link w:val="Caption"/>
    <w:rsid w:val="00C5571C"/>
    <w:rPr>
      <w:rFonts w:ascii="Arial" w:hAnsi="Arial"/>
      <w:b/>
      <w:bCs/>
      <w:sz w:val="22"/>
      <w:szCs w:val="22"/>
      <w:lang w:bidi="ar-SA"/>
    </w:rPr>
  </w:style>
  <w:style w:type="paragraph" w:styleId="BodyText2">
    <w:name w:val="Body Text 2"/>
    <w:basedOn w:val="Normal"/>
    <w:link w:val="BodyText2Char"/>
    <w:rsid w:val="00EF128A"/>
    <w:pPr>
      <w:spacing w:after="120" w:line="480" w:lineRule="auto"/>
    </w:pPr>
    <w:rPr>
      <w:lang w:val="x-none" w:eastAsia="x-none"/>
    </w:rPr>
  </w:style>
  <w:style w:type="character" w:customStyle="1" w:styleId="BodyText2Char">
    <w:name w:val="Body Text 2 Char"/>
    <w:link w:val="BodyText2"/>
    <w:rsid w:val="00C5571C"/>
    <w:rPr>
      <w:rFonts w:ascii="Arial" w:hAnsi="Arial"/>
      <w:sz w:val="22"/>
      <w:szCs w:val="24"/>
      <w:lang w:val="x-none" w:eastAsia="x-none" w:bidi="ar-SA"/>
    </w:rPr>
  </w:style>
  <w:style w:type="character" w:customStyle="1" w:styleId="TitleChar">
    <w:name w:val="Title Char"/>
    <w:basedOn w:val="DefaultParagraphFont"/>
    <w:link w:val="Title"/>
    <w:uiPriority w:val="10"/>
    <w:rsid w:val="003F42DE"/>
    <w:rPr>
      <w:rFonts w:asciiTheme="majorHAnsi" w:eastAsiaTheme="majorEastAsia" w:hAnsiTheme="majorHAnsi" w:cstheme="majorBidi"/>
      <w:color w:val="17365D" w:themeColor="text2" w:themeShade="BF"/>
      <w:spacing w:val="5"/>
      <w:kern w:val="28"/>
      <w:sz w:val="52"/>
      <w:szCs w:val="52"/>
      <w:lang w:eastAsia="ja-JP" w:bidi="ar-SA"/>
    </w:rPr>
  </w:style>
  <w:style w:type="paragraph" w:styleId="Revision">
    <w:name w:val="Revision"/>
    <w:hidden/>
    <w:uiPriority w:val="99"/>
    <w:semiHidden/>
    <w:rsid w:val="00057F06"/>
    <w:rPr>
      <w:rFonts w:ascii="Arial" w:hAnsi="Arial"/>
      <w:sz w:val="22"/>
      <w:szCs w:val="24"/>
      <w:lang w:bidi="ar-SA"/>
    </w:rPr>
  </w:style>
  <w:style w:type="character" w:styleId="CommentReference">
    <w:name w:val="annotation reference"/>
    <w:basedOn w:val="DefaultParagraphFont"/>
    <w:rsid w:val="00C9658C"/>
    <w:rPr>
      <w:sz w:val="16"/>
      <w:szCs w:val="16"/>
    </w:rPr>
  </w:style>
  <w:style w:type="paragraph" w:styleId="CommentText">
    <w:name w:val="annotation text"/>
    <w:basedOn w:val="Normal"/>
    <w:link w:val="CommentTextChar"/>
    <w:rsid w:val="00C9658C"/>
    <w:pPr>
      <w:spacing w:line="240" w:lineRule="auto"/>
    </w:pPr>
    <w:rPr>
      <w:sz w:val="20"/>
      <w:szCs w:val="20"/>
    </w:rPr>
  </w:style>
  <w:style w:type="character" w:customStyle="1" w:styleId="CommentTextChar">
    <w:name w:val="Comment Text Char"/>
    <w:basedOn w:val="DefaultParagraphFont"/>
    <w:link w:val="CommentText"/>
    <w:rsid w:val="00C9658C"/>
    <w:rPr>
      <w:rFonts w:ascii="Arial" w:hAnsi="Arial"/>
      <w:lang w:bidi="ar-SA"/>
    </w:rPr>
  </w:style>
  <w:style w:type="paragraph" w:styleId="CommentSubject">
    <w:name w:val="annotation subject"/>
    <w:basedOn w:val="CommentText"/>
    <w:next w:val="CommentText"/>
    <w:link w:val="CommentSubjectChar"/>
    <w:rsid w:val="00C9658C"/>
    <w:rPr>
      <w:b/>
      <w:bCs/>
    </w:rPr>
  </w:style>
  <w:style w:type="character" w:customStyle="1" w:styleId="CommentSubjectChar">
    <w:name w:val="Comment Subject Char"/>
    <w:basedOn w:val="CommentTextChar"/>
    <w:link w:val="CommentSubject"/>
    <w:rsid w:val="00C9658C"/>
    <w:rPr>
      <w:rFonts w:ascii="Arial" w:hAnsi="Arial"/>
      <w:b/>
      <w:bCs/>
      <w:lang w:bidi="ar-SA"/>
    </w:rPr>
  </w:style>
  <w:style w:type="paragraph" w:styleId="BodyTextIndent2">
    <w:name w:val="Body Text Indent 2"/>
    <w:basedOn w:val="Normal"/>
    <w:link w:val="BodyTextIndent2Char"/>
    <w:rsid w:val="00E47A23"/>
    <w:pPr>
      <w:spacing w:after="120" w:line="240" w:lineRule="auto"/>
      <w:ind w:left="360"/>
    </w:pPr>
  </w:style>
  <w:style w:type="character" w:customStyle="1" w:styleId="BodyTextIndent2Char">
    <w:name w:val="Body Text Indent 2 Char"/>
    <w:basedOn w:val="DefaultParagraphFont"/>
    <w:link w:val="BodyTextIndent2"/>
    <w:rsid w:val="00E47A23"/>
    <w:rPr>
      <w:rFonts w:ascii="Arial" w:hAnsi="Arial"/>
      <w:sz w:val="22"/>
      <w:szCs w:val="24"/>
      <w:lang w:bidi="ar-SA"/>
    </w:rPr>
  </w:style>
  <w:style w:type="paragraph" w:styleId="BodyTextIndent3">
    <w:name w:val="Body Text Indent 3"/>
    <w:basedOn w:val="Normal"/>
    <w:link w:val="BodyTextIndent3Char"/>
    <w:rsid w:val="00077F2A"/>
    <w:pPr>
      <w:spacing w:after="120"/>
      <w:ind w:left="360"/>
    </w:pPr>
    <w:rPr>
      <w:sz w:val="16"/>
      <w:szCs w:val="16"/>
    </w:rPr>
  </w:style>
  <w:style w:type="character" w:customStyle="1" w:styleId="BodyTextIndent3Char">
    <w:name w:val="Body Text Indent 3 Char"/>
    <w:basedOn w:val="DefaultParagraphFont"/>
    <w:link w:val="BodyTextIndent3"/>
    <w:rsid w:val="00077F2A"/>
    <w:rPr>
      <w:rFonts w:ascii="Arial" w:hAnsi="Arial"/>
      <w:sz w:val="16"/>
      <w:szCs w:val="16"/>
      <w:lang w:bidi="ar-SA"/>
    </w:rPr>
  </w:style>
  <w:style w:type="character" w:customStyle="1" w:styleId="wysiwyg-font-size-large">
    <w:name w:val="wysiwyg-font-size-large"/>
    <w:basedOn w:val="DefaultParagraphFont"/>
    <w:rsid w:val="00244A5E"/>
  </w:style>
  <w:style w:type="paragraph" w:styleId="BodyText3">
    <w:name w:val="Body Text 3"/>
    <w:basedOn w:val="Normal"/>
    <w:link w:val="BodyText3Char"/>
    <w:rsid w:val="007D1D3B"/>
    <w:pPr>
      <w:spacing w:after="120"/>
    </w:pPr>
    <w:rPr>
      <w:sz w:val="16"/>
      <w:szCs w:val="16"/>
    </w:rPr>
  </w:style>
  <w:style w:type="character" w:customStyle="1" w:styleId="BodyText3Char">
    <w:name w:val="Body Text 3 Char"/>
    <w:basedOn w:val="DefaultParagraphFont"/>
    <w:link w:val="BodyText3"/>
    <w:rsid w:val="007D1D3B"/>
    <w:rPr>
      <w:rFonts w:ascii="Arial" w:hAnsi="Arial"/>
      <w:sz w:val="16"/>
      <w:szCs w:val="16"/>
      <w:lang w:bidi="ar-SA"/>
    </w:rPr>
  </w:style>
  <w:style w:type="paragraph" w:styleId="BodyText">
    <w:name w:val="Body Text"/>
    <w:basedOn w:val="Normal"/>
    <w:link w:val="BodyTextChar"/>
    <w:rsid w:val="007A4C2F"/>
    <w:pPr>
      <w:spacing w:after="120"/>
    </w:pPr>
  </w:style>
  <w:style w:type="character" w:customStyle="1" w:styleId="BodyTextChar">
    <w:name w:val="Body Text Char"/>
    <w:basedOn w:val="DefaultParagraphFont"/>
    <w:link w:val="BodyText"/>
    <w:rsid w:val="007A4C2F"/>
    <w:rPr>
      <w:rFonts w:ascii="Arial" w:hAnsi="Arial"/>
      <w:sz w:val="22"/>
      <w:szCs w:val="24"/>
      <w:lang w:bidi="ar-SA"/>
    </w:rPr>
  </w:style>
  <w:style w:type="paragraph" w:customStyle="1" w:styleId="stepintro">
    <w:name w:val="step intro"/>
    <w:basedOn w:val="body"/>
    <w:rsid w:val="000D52FC"/>
    <w:pPr>
      <w:numPr>
        <w:numId w:val="21"/>
      </w:numPr>
    </w:pPr>
    <w:rPr>
      <w:rFonts w:ascii="Helvetica" w:hAnsi="Helvetica"/>
      <w:b/>
      <w:sz w:val="20"/>
    </w:rPr>
  </w:style>
  <w:style w:type="paragraph" w:styleId="BodyTextFirstIndent">
    <w:name w:val="Body Text First Indent"/>
    <w:basedOn w:val="BodyText"/>
    <w:link w:val="BodyTextFirstIndentChar"/>
    <w:rsid w:val="0015269A"/>
    <w:pPr>
      <w:spacing w:after="160"/>
      <w:ind w:firstLine="360"/>
    </w:pPr>
  </w:style>
  <w:style w:type="character" w:customStyle="1" w:styleId="BodyTextFirstIndentChar">
    <w:name w:val="Body Text First Indent Char"/>
    <w:basedOn w:val="BodyTextChar"/>
    <w:link w:val="BodyTextFirstIndent"/>
    <w:rsid w:val="0015269A"/>
    <w:rPr>
      <w:rFonts w:ascii="Arial" w:hAnsi="Arial"/>
      <w:sz w:val="22"/>
      <w:szCs w:val="24"/>
      <w:lang w:bidi="ar-SA"/>
    </w:rPr>
  </w:style>
  <w:style w:type="character" w:styleId="UnresolvedMention">
    <w:name w:val="Unresolved Mention"/>
    <w:basedOn w:val="DefaultParagraphFont"/>
    <w:uiPriority w:val="99"/>
    <w:semiHidden/>
    <w:unhideWhenUsed/>
    <w:rsid w:val="00DF2400"/>
    <w:rPr>
      <w:color w:val="808080"/>
      <w:shd w:val="clear" w:color="auto" w:fill="E6E6E6"/>
    </w:rPr>
  </w:style>
  <w:style w:type="paragraph" w:styleId="TOCHeading">
    <w:name w:val="TOC Heading"/>
    <w:basedOn w:val="Heading1"/>
    <w:next w:val="Normal"/>
    <w:uiPriority w:val="39"/>
    <w:unhideWhenUsed/>
    <w:qFormat/>
    <w:rsid w:val="002572D2"/>
    <w:pPr>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857052">
      <w:bodyDiv w:val="1"/>
      <w:marLeft w:val="0"/>
      <w:marRight w:val="0"/>
      <w:marTop w:val="0"/>
      <w:marBottom w:val="0"/>
      <w:divBdr>
        <w:top w:val="none" w:sz="0" w:space="0" w:color="auto"/>
        <w:left w:val="none" w:sz="0" w:space="0" w:color="auto"/>
        <w:bottom w:val="none" w:sz="0" w:space="0" w:color="auto"/>
        <w:right w:val="none" w:sz="0" w:space="0" w:color="auto"/>
      </w:divBdr>
    </w:div>
    <w:div w:id="644314919">
      <w:bodyDiv w:val="1"/>
      <w:marLeft w:val="0"/>
      <w:marRight w:val="0"/>
      <w:marTop w:val="0"/>
      <w:marBottom w:val="0"/>
      <w:divBdr>
        <w:top w:val="none" w:sz="0" w:space="0" w:color="auto"/>
        <w:left w:val="none" w:sz="0" w:space="0" w:color="auto"/>
        <w:bottom w:val="none" w:sz="0" w:space="0" w:color="auto"/>
        <w:right w:val="none" w:sz="0" w:space="0" w:color="auto"/>
      </w:divBdr>
    </w:div>
    <w:div w:id="645083907">
      <w:bodyDiv w:val="1"/>
      <w:marLeft w:val="0"/>
      <w:marRight w:val="0"/>
      <w:marTop w:val="0"/>
      <w:marBottom w:val="0"/>
      <w:divBdr>
        <w:top w:val="none" w:sz="0" w:space="0" w:color="auto"/>
        <w:left w:val="none" w:sz="0" w:space="0" w:color="auto"/>
        <w:bottom w:val="none" w:sz="0" w:space="0" w:color="auto"/>
        <w:right w:val="none" w:sz="0" w:space="0" w:color="auto"/>
      </w:divBdr>
    </w:div>
    <w:div w:id="1107386633">
      <w:bodyDiv w:val="1"/>
      <w:marLeft w:val="0"/>
      <w:marRight w:val="0"/>
      <w:marTop w:val="0"/>
      <w:marBottom w:val="0"/>
      <w:divBdr>
        <w:top w:val="none" w:sz="0" w:space="0" w:color="auto"/>
        <w:left w:val="none" w:sz="0" w:space="0" w:color="auto"/>
        <w:bottom w:val="none" w:sz="0" w:space="0" w:color="auto"/>
        <w:right w:val="none" w:sz="0" w:space="0" w:color="auto"/>
      </w:divBdr>
      <w:divsChild>
        <w:div w:id="1321272509">
          <w:marLeft w:val="0"/>
          <w:marRight w:val="0"/>
          <w:marTop w:val="0"/>
          <w:marBottom w:val="0"/>
          <w:divBdr>
            <w:top w:val="none" w:sz="0" w:space="0" w:color="auto"/>
            <w:left w:val="none" w:sz="0" w:space="0" w:color="auto"/>
            <w:bottom w:val="none" w:sz="0" w:space="0" w:color="auto"/>
            <w:right w:val="none" w:sz="0" w:space="0" w:color="auto"/>
          </w:divBdr>
          <w:divsChild>
            <w:div w:id="1171801021">
              <w:marLeft w:val="0"/>
              <w:marRight w:val="0"/>
              <w:marTop w:val="0"/>
              <w:marBottom w:val="0"/>
              <w:divBdr>
                <w:top w:val="none" w:sz="0" w:space="0" w:color="auto"/>
                <w:left w:val="none" w:sz="0" w:space="0" w:color="auto"/>
                <w:bottom w:val="none" w:sz="0" w:space="0" w:color="auto"/>
                <w:right w:val="none" w:sz="0" w:space="0" w:color="auto"/>
              </w:divBdr>
              <w:divsChild>
                <w:div w:id="750470160">
                  <w:marLeft w:val="0"/>
                  <w:marRight w:val="0"/>
                  <w:marTop w:val="0"/>
                  <w:marBottom w:val="0"/>
                  <w:divBdr>
                    <w:top w:val="none" w:sz="0" w:space="0" w:color="auto"/>
                    <w:left w:val="none" w:sz="0" w:space="0" w:color="auto"/>
                    <w:bottom w:val="none" w:sz="0" w:space="0" w:color="auto"/>
                    <w:right w:val="none" w:sz="0" w:space="0" w:color="auto"/>
                  </w:divBdr>
                  <w:divsChild>
                    <w:div w:id="1043795993">
                      <w:marLeft w:val="0"/>
                      <w:marRight w:val="0"/>
                      <w:marTop w:val="0"/>
                      <w:marBottom w:val="0"/>
                      <w:divBdr>
                        <w:top w:val="none" w:sz="0" w:space="0" w:color="auto"/>
                        <w:left w:val="none" w:sz="0" w:space="0" w:color="auto"/>
                        <w:bottom w:val="none" w:sz="0" w:space="0" w:color="auto"/>
                        <w:right w:val="none" w:sz="0" w:space="0" w:color="auto"/>
                      </w:divBdr>
                      <w:divsChild>
                        <w:div w:id="659650260">
                          <w:marLeft w:val="0"/>
                          <w:marRight w:val="0"/>
                          <w:marTop w:val="0"/>
                          <w:marBottom w:val="0"/>
                          <w:divBdr>
                            <w:top w:val="none" w:sz="0" w:space="0" w:color="auto"/>
                            <w:left w:val="none" w:sz="0" w:space="0" w:color="auto"/>
                            <w:bottom w:val="none" w:sz="0" w:space="0" w:color="auto"/>
                            <w:right w:val="none" w:sz="0" w:space="0" w:color="auto"/>
                          </w:divBdr>
                          <w:divsChild>
                            <w:div w:id="746266127">
                              <w:marLeft w:val="0"/>
                              <w:marRight w:val="0"/>
                              <w:marTop w:val="0"/>
                              <w:marBottom w:val="0"/>
                              <w:divBdr>
                                <w:top w:val="none" w:sz="0" w:space="0" w:color="auto"/>
                                <w:left w:val="none" w:sz="0" w:space="0" w:color="auto"/>
                                <w:bottom w:val="none" w:sz="0" w:space="0" w:color="auto"/>
                                <w:right w:val="none" w:sz="0" w:space="0" w:color="auto"/>
                              </w:divBdr>
                              <w:divsChild>
                                <w:div w:id="1758014675">
                                  <w:marLeft w:val="0"/>
                                  <w:marRight w:val="0"/>
                                  <w:marTop w:val="0"/>
                                  <w:marBottom w:val="0"/>
                                  <w:divBdr>
                                    <w:top w:val="none" w:sz="0" w:space="0" w:color="auto"/>
                                    <w:left w:val="none" w:sz="0" w:space="0" w:color="auto"/>
                                    <w:bottom w:val="none" w:sz="0" w:space="0" w:color="auto"/>
                                    <w:right w:val="none" w:sz="0" w:space="0" w:color="auto"/>
                                  </w:divBdr>
                                  <w:divsChild>
                                    <w:div w:id="769012575">
                                      <w:marLeft w:val="0"/>
                                      <w:marRight w:val="0"/>
                                      <w:marTop w:val="0"/>
                                      <w:marBottom w:val="0"/>
                                      <w:divBdr>
                                        <w:top w:val="none" w:sz="0" w:space="0" w:color="auto"/>
                                        <w:left w:val="none" w:sz="0" w:space="0" w:color="auto"/>
                                        <w:bottom w:val="none" w:sz="0" w:space="0" w:color="auto"/>
                                        <w:right w:val="none" w:sz="0" w:space="0" w:color="auto"/>
                                      </w:divBdr>
                                      <w:divsChild>
                                        <w:div w:id="2026713906">
                                          <w:marLeft w:val="0"/>
                                          <w:marRight w:val="0"/>
                                          <w:marTop w:val="0"/>
                                          <w:marBottom w:val="0"/>
                                          <w:divBdr>
                                            <w:top w:val="none" w:sz="0" w:space="0" w:color="auto"/>
                                            <w:left w:val="none" w:sz="0" w:space="0" w:color="auto"/>
                                            <w:bottom w:val="none" w:sz="0" w:space="0" w:color="auto"/>
                                            <w:right w:val="none" w:sz="0" w:space="0" w:color="auto"/>
                                          </w:divBdr>
                                          <w:divsChild>
                                            <w:div w:id="873809591">
                                              <w:marLeft w:val="0"/>
                                              <w:marRight w:val="0"/>
                                              <w:marTop w:val="0"/>
                                              <w:marBottom w:val="0"/>
                                              <w:divBdr>
                                                <w:top w:val="single" w:sz="12" w:space="2" w:color="FFFFCC"/>
                                                <w:left w:val="single" w:sz="12" w:space="2" w:color="FFFFCC"/>
                                                <w:bottom w:val="single" w:sz="12" w:space="2" w:color="FFFFCC"/>
                                                <w:right w:val="single" w:sz="12" w:space="0" w:color="FFFFCC"/>
                                              </w:divBdr>
                                              <w:divsChild>
                                                <w:div w:id="754088259">
                                                  <w:marLeft w:val="0"/>
                                                  <w:marRight w:val="0"/>
                                                  <w:marTop w:val="0"/>
                                                  <w:marBottom w:val="0"/>
                                                  <w:divBdr>
                                                    <w:top w:val="none" w:sz="0" w:space="0" w:color="auto"/>
                                                    <w:left w:val="none" w:sz="0" w:space="0" w:color="auto"/>
                                                    <w:bottom w:val="none" w:sz="0" w:space="0" w:color="auto"/>
                                                    <w:right w:val="none" w:sz="0" w:space="0" w:color="auto"/>
                                                  </w:divBdr>
                                                  <w:divsChild>
                                                    <w:div w:id="1325086108">
                                                      <w:marLeft w:val="0"/>
                                                      <w:marRight w:val="0"/>
                                                      <w:marTop w:val="0"/>
                                                      <w:marBottom w:val="0"/>
                                                      <w:divBdr>
                                                        <w:top w:val="none" w:sz="0" w:space="0" w:color="auto"/>
                                                        <w:left w:val="none" w:sz="0" w:space="0" w:color="auto"/>
                                                        <w:bottom w:val="none" w:sz="0" w:space="0" w:color="auto"/>
                                                        <w:right w:val="none" w:sz="0" w:space="0" w:color="auto"/>
                                                      </w:divBdr>
                                                      <w:divsChild>
                                                        <w:div w:id="1959951160">
                                                          <w:marLeft w:val="0"/>
                                                          <w:marRight w:val="0"/>
                                                          <w:marTop w:val="0"/>
                                                          <w:marBottom w:val="0"/>
                                                          <w:divBdr>
                                                            <w:top w:val="none" w:sz="0" w:space="0" w:color="auto"/>
                                                            <w:left w:val="none" w:sz="0" w:space="0" w:color="auto"/>
                                                            <w:bottom w:val="none" w:sz="0" w:space="0" w:color="auto"/>
                                                            <w:right w:val="none" w:sz="0" w:space="0" w:color="auto"/>
                                                          </w:divBdr>
                                                          <w:divsChild>
                                                            <w:div w:id="1210916208">
                                                              <w:marLeft w:val="0"/>
                                                              <w:marRight w:val="0"/>
                                                              <w:marTop w:val="0"/>
                                                              <w:marBottom w:val="0"/>
                                                              <w:divBdr>
                                                                <w:top w:val="none" w:sz="0" w:space="0" w:color="auto"/>
                                                                <w:left w:val="none" w:sz="0" w:space="0" w:color="auto"/>
                                                                <w:bottom w:val="none" w:sz="0" w:space="0" w:color="auto"/>
                                                                <w:right w:val="none" w:sz="0" w:space="0" w:color="auto"/>
                                                              </w:divBdr>
                                                              <w:divsChild>
                                                                <w:div w:id="1462764129">
                                                                  <w:marLeft w:val="0"/>
                                                                  <w:marRight w:val="0"/>
                                                                  <w:marTop w:val="0"/>
                                                                  <w:marBottom w:val="0"/>
                                                                  <w:divBdr>
                                                                    <w:top w:val="none" w:sz="0" w:space="0" w:color="auto"/>
                                                                    <w:left w:val="none" w:sz="0" w:space="0" w:color="auto"/>
                                                                    <w:bottom w:val="none" w:sz="0" w:space="0" w:color="auto"/>
                                                                    <w:right w:val="none" w:sz="0" w:space="0" w:color="auto"/>
                                                                  </w:divBdr>
                                                                  <w:divsChild>
                                                                    <w:div w:id="1587614227">
                                                                      <w:marLeft w:val="0"/>
                                                                      <w:marRight w:val="0"/>
                                                                      <w:marTop w:val="0"/>
                                                                      <w:marBottom w:val="0"/>
                                                                      <w:divBdr>
                                                                        <w:top w:val="none" w:sz="0" w:space="0" w:color="auto"/>
                                                                        <w:left w:val="none" w:sz="0" w:space="0" w:color="auto"/>
                                                                        <w:bottom w:val="none" w:sz="0" w:space="0" w:color="auto"/>
                                                                        <w:right w:val="none" w:sz="0" w:space="0" w:color="auto"/>
                                                                      </w:divBdr>
                                                                      <w:divsChild>
                                                                        <w:div w:id="1066345223">
                                                                          <w:marLeft w:val="0"/>
                                                                          <w:marRight w:val="0"/>
                                                                          <w:marTop w:val="0"/>
                                                                          <w:marBottom w:val="0"/>
                                                                          <w:divBdr>
                                                                            <w:top w:val="none" w:sz="0" w:space="0" w:color="auto"/>
                                                                            <w:left w:val="none" w:sz="0" w:space="0" w:color="auto"/>
                                                                            <w:bottom w:val="none" w:sz="0" w:space="0" w:color="auto"/>
                                                                            <w:right w:val="none" w:sz="0" w:space="0" w:color="auto"/>
                                                                          </w:divBdr>
                                                                          <w:divsChild>
                                                                            <w:div w:id="395712805">
                                                                              <w:marLeft w:val="0"/>
                                                                              <w:marRight w:val="0"/>
                                                                              <w:marTop w:val="0"/>
                                                                              <w:marBottom w:val="0"/>
                                                                              <w:divBdr>
                                                                                <w:top w:val="none" w:sz="0" w:space="0" w:color="auto"/>
                                                                                <w:left w:val="none" w:sz="0" w:space="0" w:color="auto"/>
                                                                                <w:bottom w:val="none" w:sz="0" w:space="0" w:color="auto"/>
                                                                                <w:right w:val="none" w:sz="0" w:space="0" w:color="auto"/>
                                                                              </w:divBdr>
                                                                              <w:divsChild>
                                                                                <w:div w:id="493181175">
                                                                                  <w:marLeft w:val="0"/>
                                                                                  <w:marRight w:val="0"/>
                                                                                  <w:marTop w:val="0"/>
                                                                                  <w:marBottom w:val="0"/>
                                                                                  <w:divBdr>
                                                                                    <w:top w:val="none" w:sz="0" w:space="0" w:color="auto"/>
                                                                                    <w:left w:val="none" w:sz="0" w:space="0" w:color="auto"/>
                                                                                    <w:bottom w:val="none" w:sz="0" w:space="0" w:color="auto"/>
                                                                                    <w:right w:val="none" w:sz="0" w:space="0" w:color="auto"/>
                                                                                  </w:divBdr>
                                                                                  <w:divsChild>
                                                                                    <w:div w:id="1452167851">
                                                                                      <w:marLeft w:val="0"/>
                                                                                      <w:marRight w:val="0"/>
                                                                                      <w:marTop w:val="0"/>
                                                                                      <w:marBottom w:val="0"/>
                                                                                      <w:divBdr>
                                                                                        <w:top w:val="none" w:sz="0" w:space="0" w:color="auto"/>
                                                                                        <w:left w:val="none" w:sz="0" w:space="0" w:color="auto"/>
                                                                                        <w:bottom w:val="none" w:sz="0" w:space="0" w:color="auto"/>
                                                                                        <w:right w:val="none" w:sz="0" w:space="0" w:color="auto"/>
                                                                                      </w:divBdr>
                                                                                      <w:divsChild>
                                                                                        <w:div w:id="1727295735">
                                                                                          <w:marLeft w:val="0"/>
                                                                                          <w:marRight w:val="120"/>
                                                                                          <w:marTop w:val="0"/>
                                                                                          <w:marBottom w:val="150"/>
                                                                                          <w:divBdr>
                                                                                            <w:top w:val="single" w:sz="2" w:space="0" w:color="EFEFEF"/>
                                                                                            <w:left w:val="single" w:sz="6" w:space="0" w:color="EFEFEF"/>
                                                                                            <w:bottom w:val="single" w:sz="6" w:space="0" w:color="E2E2E2"/>
                                                                                            <w:right w:val="single" w:sz="6" w:space="0" w:color="EFEFEF"/>
                                                                                          </w:divBdr>
                                                                                          <w:divsChild>
                                                                                            <w:div w:id="1049299968">
                                                                                              <w:marLeft w:val="0"/>
                                                                                              <w:marRight w:val="0"/>
                                                                                              <w:marTop w:val="0"/>
                                                                                              <w:marBottom w:val="0"/>
                                                                                              <w:divBdr>
                                                                                                <w:top w:val="none" w:sz="0" w:space="0" w:color="auto"/>
                                                                                                <w:left w:val="none" w:sz="0" w:space="0" w:color="auto"/>
                                                                                                <w:bottom w:val="none" w:sz="0" w:space="0" w:color="auto"/>
                                                                                                <w:right w:val="none" w:sz="0" w:space="0" w:color="auto"/>
                                                                                              </w:divBdr>
                                                                                              <w:divsChild>
                                                                                                <w:div w:id="460347460">
                                                                                                  <w:marLeft w:val="0"/>
                                                                                                  <w:marRight w:val="0"/>
                                                                                                  <w:marTop w:val="0"/>
                                                                                                  <w:marBottom w:val="0"/>
                                                                                                  <w:divBdr>
                                                                                                    <w:top w:val="none" w:sz="0" w:space="0" w:color="auto"/>
                                                                                                    <w:left w:val="none" w:sz="0" w:space="0" w:color="auto"/>
                                                                                                    <w:bottom w:val="none" w:sz="0" w:space="0" w:color="auto"/>
                                                                                                    <w:right w:val="none" w:sz="0" w:space="0" w:color="auto"/>
                                                                                                  </w:divBdr>
                                                                                                  <w:divsChild>
                                                                                                    <w:div w:id="1955018373">
                                                                                                      <w:marLeft w:val="0"/>
                                                                                                      <w:marRight w:val="0"/>
                                                                                                      <w:marTop w:val="0"/>
                                                                                                      <w:marBottom w:val="0"/>
                                                                                                      <w:divBdr>
                                                                                                        <w:top w:val="none" w:sz="0" w:space="0" w:color="auto"/>
                                                                                                        <w:left w:val="none" w:sz="0" w:space="0" w:color="auto"/>
                                                                                                        <w:bottom w:val="none" w:sz="0" w:space="0" w:color="auto"/>
                                                                                                        <w:right w:val="none" w:sz="0" w:space="0" w:color="auto"/>
                                                                                                      </w:divBdr>
                                                                                                      <w:divsChild>
                                                                                                        <w:div w:id="16540432">
                                                                                                          <w:marLeft w:val="0"/>
                                                                                                          <w:marRight w:val="0"/>
                                                                                                          <w:marTop w:val="0"/>
                                                                                                          <w:marBottom w:val="0"/>
                                                                                                          <w:divBdr>
                                                                                                            <w:top w:val="none" w:sz="0" w:space="0" w:color="auto"/>
                                                                                                            <w:left w:val="none" w:sz="0" w:space="0" w:color="auto"/>
                                                                                                            <w:bottom w:val="none" w:sz="0" w:space="0" w:color="auto"/>
                                                                                                            <w:right w:val="none" w:sz="0" w:space="0" w:color="auto"/>
                                                                                                          </w:divBdr>
                                                                                                          <w:divsChild>
                                                                                                            <w:div w:id="2054112878">
                                                                                                              <w:marLeft w:val="0"/>
                                                                                                              <w:marRight w:val="0"/>
                                                                                                              <w:marTop w:val="0"/>
                                                                                                              <w:marBottom w:val="0"/>
                                                                                                              <w:divBdr>
                                                                                                                <w:top w:val="single" w:sz="2" w:space="4" w:color="D8D8D8"/>
                                                                                                                <w:left w:val="single" w:sz="2" w:space="0" w:color="D8D8D8"/>
                                                                                                                <w:bottom w:val="single" w:sz="2" w:space="4" w:color="D8D8D8"/>
                                                                                                                <w:right w:val="single" w:sz="2" w:space="0" w:color="D8D8D8"/>
                                                                                                              </w:divBdr>
                                                                                                              <w:divsChild>
                                                                                                                <w:div w:id="1662200431">
                                                                                                                  <w:marLeft w:val="225"/>
                                                                                                                  <w:marRight w:val="225"/>
                                                                                                                  <w:marTop w:val="75"/>
                                                                                                                  <w:marBottom w:val="75"/>
                                                                                                                  <w:divBdr>
                                                                                                                    <w:top w:val="none" w:sz="0" w:space="0" w:color="auto"/>
                                                                                                                    <w:left w:val="none" w:sz="0" w:space="0" w:color="auto"/>
                                                                                                                    <w:bottom w:val="none" w:sz="0" w:space="0" w:color="auto"/>
                                                                                                                    <w:right w:val="none" w:sz="0" w:space="0" w:color="auto"/>
                                                                                                                  </w:divBdr>
                                                                                                                  <w:divsChild>
                                                                                                                    <w:div w:id="830171866">
                                                                                                                      <w:marLeft w:val="0"/>
                                                                                                                      <w:marRight w:val="0"/>
                                                                                                                      <w:marTop w:val="0"/>
                                                                                                                      <w:marBottom w:val="0"/>
                                                                                                                      <w:divBdr>
                                                                                                                        <w:top w:val="single" w:sz="6" w:space="0" w:color="auto"/>
                                                                                                                        <w:left w:val="single" w:sz="6" w:space="0" w:color="auto"/>
                                                                                                                        <w:bottom w:val="single" w:sz="6" w:space="0" w:color="auto"/>
                                                                                                                        <w:right w:val="single" w:sz="6" w:space="0" w:color="auto"/>
                                                                                                                      </w:divBdr>
                                                                                                                      <w:divsChild>
                                                                                                                        <w:div w:id="2092193656">
                                                                                                                          <w:marLeft w:val="0"/>
                                                                                                                          <w:marRight w:val="0"/>
                                                                                                                          <w:marTop w:val="0"/>
                                                                                                                          <w:marBottom w:val="0"/>
                                                                                                                          <w:divBdr>
                                                                                                                            <w:top w:val="none" w:sz="0" w:space="0" w:color="auto"/>
                                                                                                                            <w:left w:val="none" w:sz="0" w:space="0" w:color="auto"/>
                                                                                                                            <w:bottom w:val="none" w:sz="0" w:space="0" w:color="auto"/>
                                                                                                                            <w:right w:val="none" w:sz="0" w:space="0" w:color="auto"/>
                                                                                                                          </w:divBdr>
                                                                                                                          <w:divsChild>
                                                                                                                            <w:div w:id="115568708">
                                                                                                                              <w:marLeft w:val="0"/>
                                                                                                                              <w:marRight w:val="0"/>
                                                                                                                              <w:marTop w:val="0"/>
                                                                                                                              <w:marBottom w:val="0"/>
                                                                                                                              <w:divBdr>
                                                                                                                                <w:top w:val="none" w:sz="0" w:space="0" w:color="auto"/>
                                                                                                                                <w:left w:val="none" w:sz="0" w:space="0" w:color="auto"/>
                                                                                                                                <w:bottom w:val="none" w:sz="0" w:space="0" w:color="auto"/>
                                                                                                                                <w:right w:val="none" w:sz="0" w:space="0" w:color="auto"/>
                                                                                                                              </w:divBdr>
                                                                                                                            </w:div>
                                                                                                                            <w:div w:id="446778126">
                                                                                                                              <w:marLeft w:val="0"/>
                                                                                                                              <w:marRight w:val="0"/>
                                                                                                                              <w:marTop w:val="0"/>
                                                                                                                              <w:marBottom w:val="0"/>
                                                                                                                              <w:divBdr>
                                                                                                                                <w:top w:val="none" w:sz="0" w:space="0" w:color="auto"/>
                                                                                                                                <w:left w:val="none" w:sz="0" w:space="0" w:color="auto"/>
                                                                                                                                <w:bottom w:val="none" w:sz="0" w:space="0" w:color="auto"/>
                                                                                                                                <w:right w:val="none" w:sz="0" w:space="0" w:color="auto"/>
                                                                                                                              </w:divBdr>
                                                                                                                            </w:div>
                                                                                                                            <w:div w:id="1662195099">
                                                                                                                              <w:marLeft w:val="0"/>
                                                                                                                              <w:marRight w:val="0"/>
                                                                                                                              <w:marTop w:val="0"/>
                                                                                                                              <w:marBottom w:val="0"/>
                                                                                                                              <w:divBdr>
                                                                                                                                <w:top w:val="none" w:sz="0" w:space="0" w:color="auto"/>
                                                                                                                                <w:left w:val="none" w:sz="0" w:space="0" w:color="auto"/>
                                                                                                                                <w:bottom w:val="none" w:sz="0" w:space="0" w:color="auto"/>
                                                                                                                                <w:right w:val="none" w:sz="0" w:space="0" w:color="auto"/>
                                                                                                                              </w:divBdr>
                                                                                                                              <w:divsChild>
                                                                                                                                <w:div w:id="17018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224439">
      <w:bodyDiv w:val="1"/>
      <w:marLeft w:val="0"/>
      <w:marRight w:val="0"/>
      <w:marTop w:val="0"/>
      <w:marBottom w:val="0"/>
      <w:divBdr>
        <w:top w:val="none" w:sz="0" w:space="0" w:color="auto"/>
        <w:left w:val="none" w:sz="0" w:space="0" w:color="auto"/>
        <w:bottom w:val="none" w:sz="0" w:space="0" w:color="auto"/>
        <w:right w:val="none" w:sz="0" w:space="0" w:color="auto"/>
      </w:divBdr>
      <w:divsChild>
        <w:div w:id="1006403295">
          <w:marLeft w:val="0"/>
          <w:marRight w:val="0"/>
          <w:marTop w:val="0"/>
          <w:marBottom w:val="0"/>
          <w:divBdr>
            <w:top w:val="none" w:sz="0" w:space="0" w:color="auto"/>
            <w:left w:val="none" w:sz="0" w:space="0" w:color="auto"/>
            <w:bottom w:val="none" w:sz="0" w:space="0" w:color="auto"/>
            <w:right w:val="none" w:sz="0" w:space="0" w:color="auto"/>
          </w:divBdr>
          <w:divsChild>
            <w:div w:id="311102466">
              <w:marLeft w:val="0"/>
              <w:marRight w:val="0"/>
              <w:marTop w:val="0"/>
              <w:marBottom w:val="0"/>
              <w:divBdr>
                <w:top w:val="none" w:sz="0" w:space="0" w:color="auto"/>
                <w:left w:val="none" w:sz="0" w:space="0" w:color="auto"/>
                <w:bottom w:val="none" w:sz="0" w:space="0" w:color="auto"/>
                <w:right w:val="none" w:sz="0" w:space="0" w:color="auto"/>
              </w:divBdr>
              <w:divsChild>
                <w:div w:id="1871601251">
                  <w:marLeft w:val="0"/>
                  <w:marRight w:val="0"/>
                  <w:marTop w:val="0"/>
                  <w:marBottom w:val="0"/>
                  <w:divBdr>
                    <w:top w:val="none" w:sz="0" w:space="0" w:color="auto"/>
                    <w:left w:val="none" w:sz="0" w:space="0" w:color="auto"/>
                    <w:bottom w:val="none" w:sz="0" w:space="0" w:color="auto"/>
                    <w:right w:val="none" w:sz="0" w:space="0" w:color="auto"/>
                  </w:divBdr>
                  <w:divsChild>
                    <w:div w:id="838927663">
                      <w:marLeft w:val="0"/>
                      <w:marRight w:val="0"/>
                      <w:marTop w:val="0"/>
                      <w:marBottom w:val="0"/>
                      <w:divBdr>
                        <w:top w:val="none" w:sz="0" w:space="0" w:color="auto"/>
                        <w:left w:val="none" w:sz="0" w:space="0" w:color="auto"/>
                        <w:bottom w:val="none" w:sz="0" w:space="0" w:color="auto"/>
                        <w:right w:val="none" w:sz="0" w:space="0" w:color="auto"/>
                      </w:divBdr>
                      <w:divsChild>
                        <w:div w:id="593630668">
                          <w:marLeft w:val="0"/>
                          <w:marRight w:val="0"/>
                          <w:marTop w:val="0"/>
                          <w:marBottom w:val="0"/>
                          <w:divBdr>
                            <w:top w:val="none" w:sz="0" w:space="0" w:color="auto"/>
                            <w:left w:val="none" w:sz="0" w:space="0" w:color="auto"/>
                            <w:bottom w:val="none" w:sz="0" w:space="0" w:color="auto"/>
                            <w:right w:val="none" w:sz="0" w:space="0" w:color="auto"/>
                          </w:divBdr>
                          <w:divsChild>
                            <w:div w:id="1444688250">
                              <w:marLeft w:val="0"/>
                              <w:marRight w:val="0"/>
                              <w:marTop w:val="0"/>
                              <w:marBottom w:val="0"/>
                              <w:divBdr>
                                <w:top w:val="none" w:sz="0" w:space="0" w:color="auto"/>
                                <w:left w:val="none" w:sz="0" w:space="0" w:color="auto"/>
                                <w:bottom w:val="none" w:sz="0" w:space="0" w:color="auto"/>
                                <w:right w:val="none" w:sz="0" w:space="0" w:color="auto"/>
                              </w:divBdr>
                              <w:divsChild>
                                <w:div w:id="878279230">
                                  <w:marLeft w:val="0"/>
                                  <w:marRight w:val="0"/>
                                  <w:marTop w:val="0"/>
                                  <w:marBottom w:val="0"/>
                                  <w:divBdr>
                                    <w:top w:val="none" w:sz="0" w:space="0" w:color="auto"/>
                                    <w:left w:val="none" w:sz="0" w:space="0" w:color="auto"/>
                                    <w:bottom w:val="none" w:sz="0" w:space="0" w:color="auto"/>
                                    <w:right w:val="none" w:sz="0" w:space="0" w:color="auto"/>
                                  </w:divBdr>
                                  <w:divsChild>
                                    <w:div w:id="448477633">
                                      <w:marLeft w:val="0"/>
                                      <w:marRight w:val="0"/>
                                      <w:marTop w:val="0"/>
                                      <w:marBottom w:val="0"/>
                                      <w:divBdr>
                                        <w:top w:val="none" w:sz="0" w:space="0" w:color="auto"/>
                                        <w:left w:val="none" w:sz="0" w:space="0" w:color="auto"/>
                                        <w:bottom w:val="none" w:sz="0" w:space="0" w:color="auto"/>
                                        <w:right w:val="none" w:sz="0" w:space="0" w:color="auto"/>
                                      </w:divBdr>
                                      <w:divsChild>
                                        <w:div w:id="518932472">
                                          <w:marLeft w:val="0"/>
                                          <w:marRight w:val="0"/>
                                          <w:marTop w:val="0"/>
                                          <w:marBottom w:val="0"/>
                                          <w:divBdr>
                                            <w:top w:val="none" w:sz="0" w:space="0" w:color="auto"/>
                                            <w:left w:val="none" w:sz="0" w:space="0" w:color="auto"/>
                                            <w:bottom w:val="none" w:sz="0" w:space="0" w:color="auto"/>
                                            <w:right w:val="none" w:sz="0" w:space="0" w:color="auto"/>
                                          </w:divBdr>
                                          <w:divsChild>
                                            <w:div w:id="391468259">
                                              <w:marLeft w:val="0"/>
                                              <w:marRight w:val="0"/>
                                              <w:marTop w:val="0"/>
                                              <w:marBottom w:val="0"/>
                                              <w:divBdr>
                                                <w:top w:val="single" w:sz="12" w:space="2" w:color="FFFFCC"/>
                                                <w:left w:val="single" w:sz="12" w:space="2" w:color="FFFFCC"/>
                                                <w:bottom w:val="single" w:sz="12" w:space="2" w:color="FFFFCC"/>
                                                <w:right w:val="single" w:sz="12" w:space="0" w:color="FFFFCC"/>
                                              </w:divBdr>
                                              <w:divsChild>
                                                <w:div w:id="1624534184">
                                                  <w:marLeft w:val="0"/>
                                                  <w:marRight w:val="0"/>
                                                  <w:marTop w:val="0"/>
                                                  <w:marBottom w:val="0"/>
                                                  <w:divBdr>
                                                    <w:top w:val="none" w:sz="0" w:space="0" w:color="auto"/>
                                                    <w:left w:val="none" w:sz="0" w:space="0" w:color="auto"/>
                                                    <w:bottom w:val="none" w:sz="0" w:space="0" w:color="auto"/>
                                                    <w:right w:val="none" w:sz="0" w:space="0" w:color="auto"/>
                                                  </w:divBdr>
                                                  <w:divsChild>
                                                    <w:div w:id="1697076506">
                                                      <w:marLeft w:val="0"/>
                                                      <w:marRight w:val="0"/>
                                                      <w:marTop w:val="0"/>
                                                      <w:marBottom w:val="0"/>
                                                      <w:divBdr>
                                                        <w:top w:val="none" w:sz="0" w:space="0" w:color="auto"/>
                                                        <w:left w:val="none" w:sz="0" w:space="0" w:color="auto"/>
                                                        <w:bottom w:val="none" w:sz="0" w:space="0" w:color="auto"/>
                                                        <w:right w:val="none" w:sz="0" w:space="0" w:color="auto"/>
                                                      </w:divBdr>
                                                      <w:divsChild>
                                                        <w:div w:id="1611662532">
                                                          <w:marLeft w:val="0"/>
                                                          <w:marRight w:val="0"/>
                                                          <w:marTop w:val="0"/>
                                                          <w:marBottom w:val="0"/>
                                                          <w:divBdr>
                                                            <w:top w:val="none" w:sz="0" w:space="0" w:color="auto"/>
                                                            <w:left w:val="none" w:sz="0" w:space="0" w:color="auto"/>
                                                            <w:bottom w:val="none" w:sz="0" w:space="0" w:color="auto"/>
                                                            <w:right w:val="none" w:sz="0" w:space="0" w:color="auto"/>
                                                          </w:divBdr>
                                                          <w:divsChild>
                                                            <w:div w:id="388380338">
                                                              <w:marLeft w:val="0"/>
                                                              <w:marRight w:val="0"/>
                                                              <w:marTop w:val="0"/>
                                                              <w:marBottom w:val="0"/>
                                                              <w:divBdr>
                                                                <w:top w:val="none" w:sz="0" w:space="0" w:color="auto"/>
                                                                <w:left w:val="none" w:sz="0" w:space="0" w:color="auto"/>
                                                                <w:bottom w:val="none" w:sz="0" w:space="0" w:color="auto"/>
                                                                <w:right w:val="none" w:sz="0" w:space="0" w:color="auto"/>
                                                              </w:divBdr>
                                                              <w:divsChild>
                                                                <w:div w:id="1046759987">
                                                                  <w:marLeft w:val="0"/>
                                                                  <w:marRight w:val="0"/>
                                                                  <w:marTop w:val="0"/>
                                                                  <w:marBottom w:val="0"/>
                                                                  <w:divBdr>
                                                                    <w:top w:val="none" w:sz="0" w:space="0" w:color="auto"/>
                                                                    <w:left w:val="none" w:sz="0" w:space="0" w:color="auto"/>
                                                                    <w:bottom w:val="none" w:sz="0" w:space="0" w:color="auto"/>
                                                                    <w:right w:val="none" w:sz="0" w:space="0" w:color="auto"/>
                                                                  </w:divBdr>
                                                                  <w:divsChild>
                                                                    <w:div w:id="30614686">
                                                                      <w:marLeft w:val="0"/>
                                                                      <w:marRight w:val="0"/>
                                                                      <w:marTop w:val="0"/>
                                                                      <w:marBottom w:val="0"/>
                                                                      <w:divBdr>
                                                                        <w:top w:val="none" w:sz="0" w:space="0" w:color="auto"/>
                                                                        <w:left w:val="none" w:sz="0" w:space="0" w:color="auto"/>
                                                                        <w:bottom w:val="none" w:sz="0" w:space="0" w:color="auto"/>
                                                                        <w:right w:val="none" w:sz="0" w:space="0" w:color="auto"/>
                                                                      </w:divBdr>
                                                                      <w:divsChild>
                                                                        <w:div w:id="1918437797">
                                                                          <w:marLeft w:val="0"/>
                                                                          <w:marRight w:val="0"/>
                                                                          <w:marTop w:val="0"/>
                                                                          <w:marBottom w:val="0"/>
                                                                          <w:divBdr>
                                                                            <w:top w:val="none" w:sz="0" w:space="0" w:color="auto"/>
                                                                            <w:left w:val="none" w:sz="0" w:space="0" w:color="auto"/>
                                                                            <w:bottom w:val="none" w:sz="0" w:space="0" w:color="auto"/>
                                                                            <w:right w:val="none" w:sz="0" w:space="0" w:color="auto"/>
                                                                          </w:divBdr>
                                                                          <w:divsChild>
                                                                            <w:div w:id="1248729109">
                                                                              <w:marLeft w:val="0"/>
                                                                              <w:marRight w:val="0"/>
                                                                              <w:marTop w:val="0"/>
                                                                              <w:marBottom w:val="0"/>
                                                                              <w:divBdr>
                                                                                <w:top w:val="none" w:sz="0" w:space="0" w:color="auto"/>
                                                                                <w:left w:val="none" w:sz="0" w:space="0" w:color="auto"/>
                                                                                <w:bottom w:val="none" w:sz="0" w:space="0" w:color="auto"/>
                                                                                <w:right w:val="none" w:sz="0" w:space="0" w:color="auto"/>
                                                                              </w:divBdr>
                                                                              <w:divsChild>
                                                                                <w:div w:id="2093358504">
                                                                                  <w:marLeft w:val="0"/>
                                                                                  <w:marRight w:val="0"/>
                                                                                  <w:marTop w:val="0"/>
                                                                                  <w:marBottom w:val="0"/>
                                                                                  <w:divBdr>
                                                                                    <w:top w:val="none" w:sz="0" w:space="0" w:color="auto"/>
                                                                                    <w:left w:val="none" w:sz="0" w:space="0" w:color="auto"/>
                                                                                    <w:bottom w:val="none" w:sz="0" w:space="0" w:color="auto"/>
                                                                                    <w:right w:val="none" w:sz="0" w:space="0" w:color="auto"/>
                                                                                  </w:divBdr>
                                                                                  <w:divsChild>
                                                                                    <w:div w:id="1030494553">
                                                                                      <w:marLeft w:val="0"/>
                                                                                      <w:marRight w:val="0"/>
                                                                                      <w:marTop w:val="0"/>
                                                                                      <w:marBottom w:val="0"/>
                                                                                      <w:divBdr>
                                                                                        <w:top w:val="none" w:sz="0" w:space="0" w:color="auto"/>
                                                                                        <w:left w:val="none" w:sz="0" w:space="0" w:color="auto"/>
                                                                                        <w:bottom w:val="none" w:sz="0" w:space="0" w:color="auto"/>
                                                                                        <w:right w:val="none" w:sz="0" w:space="0" w:color="auto"/>
                                                                                      </w:divBdr>
                                                                                      <w:divsChild>
                                                                                        <w:div w:id="381058112">
                                                                                          <w:marLeft w:val="0"/>
                                                                                          <w:marRight w:val="120"/>
                                                                                          <w:marTop w:val="0"/>
                                                                                          <w:marBottom w:val="150"/>
                                                                                          <w:divBdr>
                                                                                            <w:top w:val="single" w:sz="2" w:space="0" w:color="EFEFEF"/>
                                                                                            <w:left w:val="single" w:sz="6" w:space="0" w:color="EFEFEF"/>
                                                                                            <w:bottom w:val="single" w:sz="6" w:space="0" w:color="E2E2E2"/>
                                                                                            <w:right w:val="single" w:sz="6" w:space="0" w:color="EFEFEF"/>
                                                                                          </w:divBdr>
                                                                                          <w:divsChild>
                                                                                            <w:div w:id="904681752">
                                                                                              <w:marLeft w:val="0"/>
                                                                                              <w:marRight w:val="0"/>
                                                                                              <w:marTop w:val="0"/>
                                                                                              <w:marBottom w:val="0"/>
                                                                                              <w:divBdr>
                                                                                                <w:top w:val="none" w:sz="0" w:space="0" w:color="auto"/>
                                                                                                <w:left w:val="none" w:sz="0" w:space="0" w:color="auto"/>
                                                                                                <w:bottom w:val="none" w:sz="0" w:space="0" w:color="auto"/>
                                                                                                <w:right w:val="none" w:sz="0" w:space="0" w:color="auto"/>
                                                                                              </w:divBdr>
                                                                                              <w:divsChild>
                                                                                                <w:div w:id="1535117774">
                                                                                                  <w:marLeft w:val="0"/>
                                                                                                  <w:marRight w:val="0"/>
                                                                                                  <w:marTop w:val="0"/>
                                                                                                  <w:marBottom w:val="0"/>
                                                                                                  <w:divBdr>
                                                                                                    <w:top w:val="none" w:sz="0" w:space="0" w:color="auto"/>
                                                                                                    <w:left w:val="none" w:sz="0" w:space="0" w:color="auto"/>
                                                                                                    <w:bottom w:val="none" w:sz="0" w:space="0" w:color="auto"/>
                                                                                                    <w:right w:val="none" w:sz="0" w:space="0" w:color="auto"/>
                                                                                                  </w:divBdr>
                                                                                                  <w:divsChild>
                                                                                                    <w:div w:id="425661994">
                                                                                                      <w:marLeft w:val="0"/>
                                                                                                      <w:marRight w:val="0"/>
                                                                                                      <w:marTop w:val="0"/>
                                                                                                      <w:marBottom w:val="0"/>
                                                                                                      <w:divBdr>
                                                                                                        <w:top w:val="none" w:sz="0" w:space="0" w:color="auto"/>
                                                                                                        <w:left w:val="none" w:sz="0" w:space="0" w:color="auto"/>
                                                                                                        <w:bottom w:val="none" w:sz="0" w:space="0" w:color="auto"/>
                                                                                                        <w:right w:val="none" w:sz="0" w:space="0" w:color="auto"/>
                                                                                                      </w:divBdr>
                                                                                                      <w:divsChild>
                                                                                                        <w:div w:id="249582745">
                                                                                                          <w:marLeft w:val="0"/>
                                                                                                          <w:marRight w:val="0"/>
                                                                                                          <w:marTop w:val="0"/>
                                                                                                          <w:marBottom w:val="0"/>
                                                                                                          <w:divBdr>
                                                                                                            <w:top w:val="none" w:sz="0" w:space="0" w:color="auto"/>
                                                                                                            <w:left w:val="none" w:sz="0" w:space="0" w:color="auto"/>
                                                                                                            <w:bottom w:val="none" w:sz="0" w:space="0" w:color="auto"/>
                                                                                                            <w:right w:val="none" w:sz="0" w:space="0" w:color="auto"/>
                                                                                                          </w:divBdr>
                                                                                                          <w:divsChild>
                                                                                                            <w:div w:id="716321472">
                                                                                                              <w:marLeft w:val="0"/>
                                                                                                              <w:marRight w:val="0"/>
                                                                                                              <w:marTop w:val="0"/>
                                                                                                              <w:marBottom w:val="0"/>
                                                                                                              <w:divBdr>
                                                                                                                <w:top w:val="single" w:sz="2" w:space="4" w:color="D8D8D8"/>
                                                                                                                <w:left w:val="single" w:sz="2" w:space="0" w:color="D8D8D8"/>
                                                                                                                <w:bottom w:val="single" w:sz="2" w:space="4" w:color="D8D8D8"/>
                                                                                                                <w:right w:val="single" w:sz="2" w:space="0" w:color="D8D8D8"/>
                                                                                                              </w:divBdr>
                                                                                                              <w:divsChild>
                                                                                                                <w:div w:id="345908257">
                                                                                                                  <w:marLeft w:val="225"/>
                                                                                                                  <w:marRight w:val="225"/>
                                                                                                                  <w:marTop w:val="75"/>
                                                                                                                  <w:marBottom w:val="75"/>
                                                                                                                  <w:divBdr>
                                                                                                                    <w:top w:val="none" w:sz="0" w:space="0" w:color="auto"/>
                                                                                                                    <w:left w:val="none" w:sz="0" w:space="0" w:color="auto"/>
                                                                                                                    <w:bottom w:val="none" w:sz="0" w:space="0" w:color="auto"/>
                                                                                                                    <w:right w:val="none" w:sz="0" w:space="0" w:color="auto"/>
                                                                                                                  </w:divBdr>
                                                                                                                  <w:divsChild>
                                                                                                                    <w:div w:id="582569693">
                                                                                                                      <w:marLeft w:val="0"/>
                                                                                                                      <w:marRight w:val="0"/>
                                                                                                                      <w:marTop w:val="0"/>
                                                                                                                      <w:marBottom w:val="0"/>
                                                                                                                      <w:divBdr>
                                                                                                                        <w:top w:val="single" w:sz="6" w:space="0" w:color="auto"/>
                                                                                                                        <w:left w:val="single" w:sz="6" w:space="0" w:color="auto"/>
                                                                                                                        <w:bottom w:val="single" w:sz="6" w:space="0" w:color="auto"/>
                                                                                                                        <w:right w:val="single" w:sz="6" w:space="0" w:color="auto"/>
                                                                                                                      </w:divBdr>
                                                                                                                      <w:divsChild>
                                                                                                                        <w:div w:id="207306190">
                                                                                                                          <w:marLeft w:val="0"/>
                                                                                                                          <w:marRight w:val="0"/>
                                                                                                                          <w:marTop w:val="0"/>
                                                                                                                          <w:marBottom w:val="0"/>
                                                                                                                          <w:divBdr>
                                                                                                                            <w:top w:val="none" w:sz="0" w:space="0" w:color="auto"/>
                                                                                                                            <w:left w:val="none" w:sz="0" w:space="0" w:color="auto"/>
                                                                                                                            <w:bottom w:val="none" w:sz="0" w:space="0" w:color="auto"/>
                                                                                                                            <w:right w:val="none" w:sz="0" w:space="0" w:color="auto"/>
                                                                                                                          </w:divBdr>
                                                                                                                          <w:divsChild>
                                                                                                                            <w:div w:id="2105805034">
                                                                                                                              <w:marLeft w:val="0"/>
                                                                                                                              <w:marRight w:val="0"/>
                                                                                                                              <w:marTop w:val="0"/>
                                                                                                                              <w:marBottom w:val="0"/>
                                                                                                                              <w:divBdr>
                                                                                                                                <w:top w:val="none" w:sz="0" w:space="0" w:color="auto"/>
                                                                                                                                <w:left w:val="none" w:sz="0" w:space="0" w:color="auto"/>
                                                                                                                                <w:bottom w:val="none" w:sz="0" w:space="0" w:color="auto"/>
                                                                                                                                <w:right w:val="none" w:sz="0" w:space="0" w:color="auto"/>
                                                                                                                              </w:divBdr>
                                                                                                                            </w:div>
                                                                                                                            <w:div w:id="1999337060">
                                                                                                                              <w:marLeft w:val="0"/>
                                                                                                                              <w:marRight w:val="0"/>
                                                                                                                              <w:marTop w:val="0"/>
                                                                                                                              <w:marBottom w:val="0"/>
                                                                                                                              <w:divBdr>
                                                                                                                                <w:top w:val="none" w:sz="0" w:space="0" w:color="auto"/>
                                                                                                                                <w:left w:val="none" w:sz="0" w:space="0" w:color="auto"/>
                                                                                                                                <w:bottom w:val="none" w:sz="0" w:space="0" w:color="auto"/>
                                                                                                                                <w:right w:val="none" w:sz="0" w:space="0" w:color="auto"/>
                                                                                                                              </w:divBdr>
                                                                                                                            </w:div>
                                                                                                                            <w:div w:id="775832851">
                                                                                                                              <w:marLeft w:val="0"/>
                                                                                                                              <w:marRight w:val="0"/>
                                                                                                                              <w:marTop w:val="0"/>
                                                                                                                              <w:marBottom w:val="0"/>
                                                                                                                              <w:divBdr>
                                                                                                                                <w:top w:val="none" w:sz="0" w:space="0" w:color="auto"/>
                                                                                                                                <w:left w:val="none" w:sz="0" w:space="0" w:color="auto"/>
                                                                                                                                <w:bottom w:val="none" w:sz="0" w:space="0" w:color="auto"/>
                                                                                                                                <w:right w:val="none" w:sz="0" w:space="0" w:color="auto"/>
                                                                                                                              </w:divBdr>
                                                                                                                              <w:divsChild>
                                                                                                                                <w:div w:id="2112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2817851">
      <w:bodyDiv w:val="1"/>
      <w:marLeft w:val="0"/>
      <w:marRight w:val="0"/>
      <w:marTop w:val="0"/>
      <w:marBottom w:val="0"/>
      <w:divBdr>
        <w:top w:val="none" w:sz="0" w:space="0" w:color="auto"/>
        <w:left w:val="none" w:sz="0" w:space="0" w:color="auto"/>
        <w:bottom w:val="none" w:sz="0" w:space="0" w:color="auto"/>
        <w:right w:val="none" w:sz="0" w:space="0" w:color="auto"/>
      </w:divBdr>
    </w:div>
    <w:div w:id="181883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eader" Target="header10.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header" Target="header14.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header" Target="header12.xml"/><Relationship Id="rId90" Type="http://schemas.openxmlformats.org/officeDocument/2006/relationships/theme" Target="theme/theme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image" Target="media/image5.png"/><Relationship Id="rId33" Type="http://schemas.openxmlformats.org/officeDocument/2006/relationships/image" Target="media/image13.tif"/><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eader" Target="header9.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header" Target="header13.xml"/><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pbx.simplelogin.net"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header" Target="header11.xml"/><Relationship Id="rId86"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c\Application%20Data\Microsoft\Templates\OleumTe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C25ED-0125-40FD-BAA6-0307A9E18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OleumTech</Template>
  <TotalTime>104</TotalTime>
  <Pages>52</Pages>
  <Words>6633</Words>
  <Characters>37813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Cloud PBX User Guide</vt:lpstr>
    </vt:vector>
  </TitlesOfParts>
  <Company>NetSapiens</Company>
  <LinksUpToDate>false</LinksUpToDate>
  <CharactersWithSpaces>44358</CharactersWithSpaces>
  <SharedDoc>false</SharedDoc>
  <HLinks>
    <vt:vector size="1146" baseType="variant">
      <vt:variant>
        <vt:i4>7536686</vt:i4>
      </vt:variant>
      <vt:variant>
        <vt:i4>2575</vt:i4>
      </vt:variant>
      <vt:variant>
        <vt:i4>0</vt:i4>
      </vt:variant>
      <vt:variant>
        <vt:i4>5</vt:i4>
      </vt:variant>
      <vt:variant>
        <vt:lpwstr>https://register.dlink.com/</vt:lpwstr>
      </vt:variant>
      <vt:variant>
        <vt:lpwstr/>
      </vt:variant>
      <vt:variant>
        <vt:i4>5963851</vt:i4>
      </vt:variant>
      <vt:variant>
        <vt:i4>2569</vt:i4>
      </vt:variant>
      <vt:variant>
        <vt:i4>0</vt:i4>
      </vt:variant>
      <vt:variant>
        <vt:i4>5</vt:i4>
      </vt:variant>
      <vt:variant>
        <vt:lpwstr>http://www.dlink.com/support</vt:lpwstr>
      </vt:variant>
      <vt:variant>
        <vt:lpwstr/>
      </vt:variant>
      <vt:variant>
        <vt:i4>1114119</vt:i4>
      </vt:variant>
      <vt:variant>
        <vt:i4>1417</vt:i4>
      </vt:variant>
      <vt:variant>
        <vt:i4>0</vt:i4>
      </vt:variant>
      <vt:variant>
        <vt:i4>5</vt:i4>
      </vt:variant>
      <vt:variant>
        <vt:lpwstr>http://192.168.10.1/</vt:lpwstr>
      </vt:variant>
      <vt:variant>
        <vt:lpwstr/>
      </vt:variant>
      <vt:variant>
        <vt:i4>4390931</vt:i4>
      </vt:variant>
      <vt:variant>
        <vt:i4>1291</vt:i4>
      </vt:variant>
      <vt:variant>
        <vt:i4>0</vt:i4>
      </vt:variant>
      <vt:variant>
        <vt:i4>5</vt:i4>
      </vt:variant>
      <vt:variant>
        <vt:lpwstr>http://www.dlink.com/</vt:lpwstr>
      </vt:variant>
      <vt:variant>
        <vt:lpwstr/>
      </vt:variant>
      <vt:variant>
        <vt:i4>1245241</vt:i4>
      </vt:variant>
      <vt:variant>
        <vt:i4>1118</vt:i4>
      </vt:variant>
      <vt:variant>
        <vt:i4>0</vt:i4>
      </vt:variant>
      <vt:variant>
        <vt:i4>5</vt:i4>
      </vt:variant>
      <vt:variant>
        <vt:lpwstr/>
      </vt:variant>
      <vt:variant>
        <vt:lpwstr>_Toc332705850</vt:lpwstr>
      </vt:variant>
      <vt:variant>
        <vt:i4>1179705</vt:i4>
      </vt:variant>
      <vt:variant>
        <vt:i4>1112</vt:i4>
      </vt:variant>
      <vt:variant>
        <vt:i4>0</vt:i4>
      </vt:variant>
      <vt:variant>
        <vt:i4>5</vt:i4>
      </vt:variant>
      <vt:variant>
        <vt:lpwstr/>
      </vt:variant>
      <vt:variant>
        <vt:lpwstr>_Toc332705849</vt:lpwstr>
      </vt:variant>
      <vt:variant>
        <vt:i4>1179705</vt:i4>
      </vt:variant>
      <vt:variant>
        <vt:i4>1106</vt:i4>
      </vt:variant>
      <vt:variant>
        <vt:i4>0</vt:i4>
      </vt:variant>
      <vt:variant>
        <vt:i4>5</vt:i4>
      </vt:variant>
      <vt:variant>
        <vt:lpwstr/>
      </vt:variant>
      <vt:variant>
        <vt:lpwstr>_Toc332705848</vt:lpwstr>
      </vt:variant>
      <vt:variant>
        <vt:i4>1179705</vt:i4>
      </vt:variant>
      <vt:variant>
        <vt:i4>1100</vt:i4>
      </vt:variant>
      <vt:variant>
        <vt:i4>0</vt:i4>
      </vt:variant>
      <vt:variant>
        <vt:i4>5</vt:i4>
      </vt:variant>
      <vt:variant>
        <vt:lpwstr/>
      </vt:variant>
      <vt:variant>
        <vt:lpwstr>_Toc332705847</vt:lpwstr>
      </vt:variant>
      <vt:variant>
        <vt:i4>1179705</vt:i4>
      </vt:variant>
      <vt:variant>
        <vt:i4>1094</vt:i4>
      </vt:variant>
      <vt:variant>
        <vt:i4>0</vt:i4>
      </vt:variant>
      <vt:variant>
        <vt:i4>5</vt:i4>
      </vt:variant>
      <vt:variant>
        <vt:lpwstr/>
      </vt:variant>
      <vt:variant>
        <vt:lpwstr>_Toc332705846</vt:lpwstr>
      </vt:variant>
      <vt:variant>
        <vt:i4>1179705</vt:i4>
      </vt:variant>
      <vt:variant>
        <vt:i4>1088</vt:i4>
      </vt:variant>
      <vt:variant>
        <vt:i4>0</vt:i4>
      </vt:variant>
      <vt:variant>
        <vt:i4>5</vt:i4>
      </vt:variant>
      <vt:variant>
        <vt:lpwstr/>
      </vt:variant>
      <vt:variant>
        <vt:lpwstr>_Toc332705845</vt:lpwstr>
      </vt:variant>
      <vt:variant>
        <vt:i4>1179705</vt:i4>
      </vt:variant>
      <vt:variant>
        <vt:i4>1082</vt:i4>
      </vt:variant>
      <vt:variant>
        <vt:i4>0</vt:i4>
      </vt:variant>
      <vt:variant>
        <vt:i4>5</vt:i4>
      </vt:variant>
      <vt:variant>
        <vt:lpwstr/>
      </vt:variant>
      <vt:variant>
        <vt:lpwstr>_Toc332705844</vt:lpwstr>
      </vt:variant>
      <vt:variant>
        <vt:i4>1179705</vt:i4>
      </vt:variant>
      <vt:variant>
        <vt:i4>1076</vt:i4>
      </vt:variant>
      <vt:variant>
        <vt:i4>0</vt:i4>
      </vt:variant>
      <vt:variant>
        <vt:i4>5</vt:i4>
      </vt:variant>
      <vt:variant>
        <vt:lpwstr/>
      </vt:variant>
      <vt:variant>
        <vt:lpwstr>_Toc332705843</vt:lpwstr>
      </vt:variant>
      <vt:variant>
        <vt:i4>1179705</vt:i4>
      </vt:variant>
      <vt:variant>
        <vt:i4>1070</vt:i4>
      </vt:variant>
      <vt:variant>
        <vt:i4>0</vt:i4>
      </vt:variant>
      <vt:variant>
        <vt:i4>5</vt:i4>
      </vt:variant>
      <vt:variant>
        <vt:lpwstr/>
      </vt:variant>
      <vt:variant>
        <vt:lpwstr>_Toc332705842</vt:lpwstr>
      </vt:variant>
      <vt:variant>
        <vt:i4>1179705</vt:i4>
      </vt:variant>
      <vt:variant>
        <vt:i4>1064</vt:i4>
      </vt:variant>
      <vt:variant>
        <vt:i4>0</vt:i4>
      </vt:variant>
      <vt:variant>
        <vt:i4>5</vt:i4>
      </vt:variant>
      <vt:variant>
        <vt:lpwstr/>
      </vt:variant>
      <vt:variant>
        <vt:lpwstr>_Toc332705841</vt:lpwstr>
      </vt:variant>
      <vt:variant>
        <vt:i4>1179705</vt:i4>
      </vt:variant>
      <vt:variant>
        <vt:i4>1058</vt:i4>
      </vt:variant>
      <vt:variant>
        <vt:i4>0</vt:i4>
      </vt:variant>
      <vt:variant>
        <vt:i4>5</vt:i4>
      </vt:variant>
      <vt:variant>
        <vt:lpwstr/>
      </vt:variant>
      <vt:variant>
        <vt:lpwstr>_Toc332705840</vt:lpwstr>
      </vt:variant>
      <vt:variant>
        <vt:i4>1376313</vt:i4>
      </vt:variant>
      <vt:variant>
        <vt:i4>1052</vt:i4>
      </vt:variant>
      <vt:variant>
        <vt:i4>0</vt:i4>
      </vt:variant>
      <vt:variant>
        <vt:i4>5</vt:i4>
      </vt:variant>
      <vt:variant>
        <vt:lpwstr/>
      </vt:variant>
      <vt:variant>
        <vt:lpwstr>_Toc332705839</vt:lpwstr>
      </vt:variant>
      <vt:variant>
        <vt:i4>1376313</vt:i4>
      </vt:variant>
      <vt:variant>
        <vt:i4>1046</vt:i4>
      </vt:variant>
      <vt:variant>
        <vt:i4>0</vt:i4>
      </vt:variant>
      <vt:variant>
        <vt:i4>5</vt:i4>
      </vt:variant>
      <vt:variant>
        <vt:lpwstr/>
      </vt:variant>
      <vt:variant>
        <vt:lpwstr>_Toc332705838</vt:lpwstr>
      </vt:variant>
      <vt:variant>
        <vt:i4>1376313</vt:i4>
      </vt:variant>
      <vt:variant>
        <vt:i4>1040</vt:i4>
      </vt:variant>
      <vt:variant>
        <vt:i4>0</vt:i4>
      </vt:variant>
      <vt:variant>
        <vt:i4>5</vt:i4>
      </vt:variant>
      <vt:variant>
        <vt:lpwstr/>
      </vt:variant>
      <vt:variant>
        <vt:lpwstr>_Toc332705837</vt:lpwstr>
      </vt:variant>
      <vt:variant>
        <vt:i4>1376313</vt:i4>
      </vt:variant>
      <vt:variant>
        <vt:i4>1034</vt:i4>
      </vt:variant>
      <vt:variant>
        <vt:i4>0</vt:i4>
      </vt:variant>
      <vt:variant>
        <vt:i4>5</vt:i4>
      </vt:variant>
      <vt:variant>
        <vt:lpwstr/>
      </vt:variant>
      <vt:variant>
        <vt:lpwstr>_Toc332705836</vt:lpwstr>
      </vt:variant>
      <vt:variant>
        <vt:i4>1376313</vt:i4>
      </vt:variant>
      <vt:variant>
        <vt:i4>1028</vt:i4>
      </vt:variant>
      <vt:variant>
        <vt:i4>0</vt:i4>
      </vt:variant>
      <vt:variant>
        <vt:i4>5</vt:i4>
      </vt:variant>
      <vt:variant>
        <vt:lpwstr/>
      </vt:variant>
      <vt:variant>
        <vt:lpwstr>_Toc332705835</vt:lpwstr>
      </vt:variant>
      <vt:variant>
        <vt:i4>1376313</vt:i4>
      </vt:variant>
      <vt:variant>
        <vt:i4>1022</vt:i4>
      </vt:variant>
      <vt:variant>
        <vt:i4>0</vt:i4>
      </vt:variant>
      <vt:variant>
        <vt:i4>5</vt:i4>
      </vt:variant>
      <vt:variant>
        <vt:lpwstr/>
      </vt:variant>
      <vt:variant>
        <vt:lpwstr>_Toc332705834</vt:lpwstr>
      </vt:variant>
      <vt:variant>
        <vt:i4>1376313</vt:i4>
      </vt:variant>
      <vt:variant>
        <vt:i4>1016</vt:i4>
      </vt:variant>
      <vt:variant>
        <vt:i4>0</vt:i4>
      </vt:variant>
      <vt:variant>
        <vt:i4>5</vt:i4>
      </vt:variant>
      <vt:variant>
        <vt:lpwstr/>
      </vt:variant>
      <vt:variant>
        <vt:lpwstr>_Toc332705833</vt:lpwstr>
      </vt:variant>
      <vt:variant>
        <vt:i4>1376313</vt:i4>
      </vt:variant>
      <vt:variant>
        <vt:i4>1010</vt:i4>
      </vt:variant>
      <vt:variant>
        <vt:i4>0</vt:i4>
      </vt:variant>
      <vt:variant>
        <vt:i4>5</vt:i4>
      </vt:variant>
      <vt:variant>
        <vt:lpwstr/>
      </vt:variant>
      <vt:variant>
        <vt:lpwstr>_Toc332705832</vt:lpwstr>
      </vt:variant>
      <vt:variant>
        <vt:i4>1376313</vt:i4>
      </vt:variant>
      <vt:variant>
        <vt:i4>1004</vt:i4>
      </vt:variant>
      <vt:variant>
        <vt:i4>0</vt:i4>
      </vt:variant>
      <vt:variant>
        <vt:i4>5</vt:i4>
      </vt:variant>
      <vt:variant>
        <vt:lpwstr/>
      </vt:variant>
      <vt:variant>
        <vt:lpwstr>_Toc332705831</vt:lpwstr>
      </vt:variant>
      <vt:variant>
        <vt:i4>1376313</vt:i4>
      </vt:variant>
      <vt:variant>
        <vt:i4>998</vt:i4>
      </vt:variant>
      <vt:variant>
        <vt:i4>0</vt:i4>
      </vt:variant>
      <vt:variant>
        <vt:i4>5</vt:i4>
      </vt:variant>
      <vt:variant>
        <vt:lpwstr/>
      </vt:variant>
      <vt:variant>
        <vt:lpwstr>_Toc332705830</vt:lpwstr>
      </vt:variant>
      <vt:variant>
        <vt:i4>1310777</vt:i4>
      </vt:variant>
      <vt:variant>
        <vt:i4>992</vt:i4>
      </vt:variant>
      <vt:variant>
        <vt:i4>0</vt:i4>
      </vt:variant>
      <vt:variant>
        <vt:i4>5</vt:i4>
      </vt:variant>
      <vt:variant>
        <vt:lpwstr/>
      </vt:variant>
      <vt:variant>
        <vt:lpwstr>_Toc332705829</vt:lpwstr>
      </vt:variant>
      <vt:variant>
        <vt:i4>1310777</vt:i4>
      </vt:variant>
      <vt:variant>
        <vt:i4>986</vt:i4>
      </vt:variant>
      <vt:variant>
        <vt:i4>0</vt:i4>
      </vt:variant>
      <vt:variant>
        <vt:i4>5</vt:i4>
      </vt:variant>
      <vt:variant>
        <vt:lpwstr/>
      </vt:variant>
      <vt:variant>
        <vt:lpwstr>_Toc332705828</vt:lpwstr>
      </vt:variant>
      <vt:variant>
        <vt:i4>1310777</vt:i4>
      </vt:variant>
      <vt:variant>
        <vt:i4>980</vt:i4>
      </vt:variant>
      <vt:variant>
        <vt:i4>0</vt:i4>
      </vt:variant>
      <vt:variant>
        <vt:i4>5</vt:i4>
      </vt:variant>
      <vt:variant>
        <vt:lpwstr/>
      </vt:variant>
      <vt:variant>
        <vt:lpwstr>_Toc332705827</vt:lpwstr>
      </vt:variant>
      <vt:variant>
        <vt:i4>1310777</vt:i4>
      </vt:variant>
      <vt:variant>
        <vt:i4>974</vt:i4>
      </vt:variant>
      <vt:variant>
        <vt:i4>0</vt:i4>
      </vt:variant>
      <vt:variant>
        <vt:i4>5</vt:i4>
      </vt:variant>
      <vt:variant>
        <vt:lpwstr/>
      </vt:variant>
      <vt:variant>
        <vt:lpwstr>_Toc332705826</vt:lpwstr>
      </vt:variant>
      <vt:variant>
        <vt:i4>1310777</vt:i4>
      </vt:variant>
      <vt:variant>
        <vt:i4>968</vt:i4>
      </vt:variant>
      <vt:variant>
        <vt:i4>0</vt:i4>
      </vt:variant>
      <vt:variant>
        <vt:i4>5</vt:i4>
      </vt:variant>
      <vt:variant>
        <vt:lpwstr/>
      </vt:variant>
      <vt:variant>
        <vt:lpwstr>_Toc332705825</vt:lpwstr>
      </vt:variant>
      <vt:variant>
        <vt:i4>1310777</vt:i4>
      </vt:variant>
      <vt:variant>
        <vt:i4>962</vt:i4>
      </vt:variant>
      <vt:variant>
        <vt:i4>0</vt:i4>
      </vt:variant>
      <vt:variant>
        <vt:i4>5</vt:i4>
      </vt:variant>
      <vt:variant>
        <vt:lpwstr/>
      </vt:variant>
      <vt:variant>
        <vt:lpwstr>_Toc332705824</vt:lpwstr>
      </vt:variant>
      <vt:variant>
        <vt:i4>1310777</vt:i4>
      </vt:variant>
      <vt:variant>
        <vt:i4>956</vt:i4>
      </vt:variant>
      <vt:variant>
        <vt:i4>0</vt:i4>
      </vt:variant>
      <vt:variant>
        <vt:i4>5</vt:i4>
      </vt:variant>
      <vt:variant>
        <vt:lpwstr/>
      </vt:variant>
      <vt:variant>
        <vt:lpwstr>_Toc332705823</vt:lpwstr>
      </vt:variant>
      <vt:variant>
        <vt:i4>1310777</vt:i4>
      </vt:variant>
      <vt:variant>
        <vt:i4>950</vt:i4>
      </vt:variant>
      <vt:variant>
        <vt:i4>0</vt:i4>
      </vt:variant>
      <vt:variant>
        <vt:i4>5</vt:i4>
      </vt:variant>
      <vt:variant>
        <vt:lpwstr/>
      </vt:variant>
      <vt:variant>
        <vt:lpwstr>_Toc332705822</vt:lpwstr>
      </vt:variant>
      <vt:variant>
        <vt:i4>1310777</vt:i4>
      </vt:variant>
      <vt:variant>
        <vt:i4>944</vt:i4>
      </vt:variant>
      <vt:variant>
        <vt:i4>0</vt:i4>
      </vt:variant>
      <vt:variant>
        <vt:i4>5</vt:i4>
      </vt:variant>
      <vt:variant>
        <vt:lpwstr/>
      </vt:variant>
      <vt:variant>
        <vt:lpwstr>_Toc332705821</vt:lpwstr>
      </vt:variant>
      <vt:variant>
        <vt:i4>1310777</vt:i4>
      </vt:variant>
      <vt:variant>
        <vt:i4>938</vt:i4>
      </vt:variant>
      <vt:variant>
        <vt:i4>0</vt:i4>
      </vt:variant>
      <vt:variant>
        <vt:i4>5</vt:i4>
      </vt:variant>
      <vt:variant>
        <vt:lpwstr/>
      </vt:variant>
      <vt:variant>
        <vt:lpwstr>_Toc332705820</vt:lpwstr>
      </vt:variant>
      <vt:variant>
        <vt:i4>1507385</vt:i4>
      </vt:variant>
      <vt:variant>
        <vt:i4>932</vt:i4>
      </vt:variant>
      <vt:variant>
        <vt:i4>0</vt:i4>
      </vt:variant>
      <vt:variant>
        <vt:i4>5</vt:i4>
      </vt:variant>
      <vt:variant>
        <vt:lpwstr/>
      </vt:variant>
      <vt:variant>
        <vt:lpwstr>_Toc332705819</vt:lpwstr>
      </vt:variant>
      <vt:variant>
        <vt:i4>1507385</vt:i4>
      </vt:variant>
      <vt:variant>
        <vt:i4>926</vt:i4>
      </vt:variant>
      <vt:variant>
        <vt:i4>0</vt:i4>
      </vt:variant>
      <vt:variant>
        <vt:i4>5</vt:i4>
      </vt:variant>
      <vt:variant>
        <vt:lpwstr/>
      </vt:variant>
      <vt:variant>
        <vt:lpwstr>_Toc332705818</vt:lpwstr>
      </vt:variant>
      <vt:variant>
        <vt:i4>1507385</vt:i4>
      </vt:variant>
      <vt:variant>
        <vt:i4>920</vt:i4>
      </vt:variant>
      <vt:variant>
        <vt:i4>0</vt:i4>
      </vt:variant>
      <vt:variant>
        <vt:i4>5</vt:i4>
      </vt:variant>
      <vt:variant>
        <vt:lpwstr/>
      </vt:variant>
      <vt:variant>
        <vt:lpwstr>_Toc332705817</vt:lpwstr>
      </vt:variant>
      <vt:variant>
        <vt:i4>1507385</vt:i4>
      </vt:variant>
      <vt:variant>
        <vt:i4>914</vt:i4>
      </vt:variant>
      <vt:variant>
        <vt:i4>0</vt:i4>
      </vt:variant>
      <vt:variant>
        <vt:i4>5</vt:i4>
      </vt:variant>
      <vt:variant>
        <vt:lpwstr/>
      </vt:variant>
      <vt:variant>
        <vt:lpwstr>_Toc332705816</vt:lpwstr>
      </vt:variant>
      <vt:variant>
        <vt:i4>1507385</vt:i4>
      </vt:variant>
      <vt:variant>
        <vt:i4>908</vt:i4>
      </vt:variant>
      <vt:variant>
        <vt:i4>0</vt:i4>
      </vt:variant>
      <vt:variant>
        <vt:i4>5</vt:i4>
      </vt:variant>
      <vt:variant>
        <vt:lpwstr/>
      </vt:variant>
      <vt:variant>
        <vt:lpwstr>_Toc332705815</vt:lpwstr>
      </vt:variant>
      <vt:variant>
        <vt:i4>1507385</vt:i4>
      </vt:variant>
      <vt:variant>
        <vt:i4>902</vt:i4>
      </vt:variant>
      <vt:variant>
        <vt:i4>0</vt:i4>
      </vt:variant>
      <vt:variant>
        <vt:i4>5</vt:i4>
      </vt:variant>
      <vt:variant>
        <vt:lpwstr/>
      </vt:variant>
      <vt:variant>
        <vt:lpwstr>_Toc332705814</vt:lpwstr>
      </vt:variant>
      <vt:variant>
        <vt:i4>1507385</vt:i4>
      </vt:variant>
      <vt:variant>
        <vt:i4>896</vt:i4>
      </vt:variant>
      <vt:variant>
        <vt:i4>0</vt:i4>
      </vt:variant>
      <vt:variant>
        <vt:i4>5</vt:i4>
      </vt:variant>
      <vt:variant>
        <vt:lpwstr/>
      </vt:variant>
      <vt:variant>
        <vt:lpwstr>_Toc332705813</vt:lpwstr>
      </vt:variant>
      <vt:variant>
        <vt:i4>1507385</vt:i4>
      </vt:variant>
      <vt:variant>
        <vt:i4>890</vt:i4>
      </vt:variant>
      <vt:variant>
        <vt:i4>0</vt:i4>
      </vt:variant>
      <vt:variant>
        <vt:i4>5</vt:i4>
      </vt:variant>
      <vt:variant>
        <vt:lpwstr/>
      </vt:variant>
      <vt:variant>
        <vt:lpwstr>_Toc332705812</vt:lpwstr>
      </vt:variant>
      <vt:variant>
        <vt:i4>1507385</vt:i4>
      </vt:variant>
      <vt:variant>
        <vt:i4>884</vt:i4>
      </vt:variant>
      <vt:variant>
        <vt:i4>0</vt:i4>
      </vt:variant>
      <vt:variant>
        <vt:i4>5</vt:i4>
      </vt:variant>
      <vt:variant>
        <vt:lpwstr/>
      </vt:variant>
      <vt:variant>
        <vt:lpwstr>_Toc332705811</vt:lpwstr>
      </vt:variant>
      <vt:variant>
        <vt:i4>1507385</vt:i4>
      </vt:variant>
      <vt:variant>
        <vt:i4>878</vt:i4>
      </vt:variant>
      <vt:variant>
        <vt:i4>0</vt:i4>
      </vt:variant>
      <vt:variant>
        <vt:i4>5</vt:i4>
      </vt:variant>
      <vt:variant>
        <vt:lpwstr/>
      </vt:variant>
      <vt:variant>
        <vt:lpwstr>_Toc332705810</vt:lpwstr>
      </vt:variant>
      <vt:variant>
        <vt:i4>1441849</vt:i4>
      </vt:variant>
      <vt:variant>
        <vt:i4>872</vt:i4>
      </vt:variant>
      <vt:variant>
        <vt:i4>0</vt:i4>
      </vt:variant>
      <vt:variant>
        <vt:i4>5</vt:i4>
      </vt:variant>
      <vt:variant>
        <vt:lpwstr/>
      </vt:variant>
      <vt:variant>
        <vt:lpwstr>_Toc332705809</vt:lpwstr>
      </vt:variant>
      <vt:variant>
        <vt:i4>1441849</vt:i4>
      </vt:variant>
      <vt:variant>
        <vt:i4>866</vt:i4>
      </vt:variant>
      <vt:variant>
        <vt:i4>0</vt:i4>
      </vt:variant>
      <vt:variant>
        <vt:i4>5</vt:i4>
      </vt:variant>
      <vt:variant>
        <vt:lpwstr/>
      </vt:variant>
      <vt:variant>
        <vt:lpwstr>_Toc332705808</vt:lpwstr>
      </vt:variant>
      <vt:variant>
        <vt:i4>1441849</vt:i4>
      </vt:variant>
      <vt:variant>
        <vt:i4>860</vt:i4>
      </vt:variant>
      <vt:variant>
        <vt:i4>0</vt:i4>
      </vt:variant>
      <vt:variant>
        <vt:i4>5</vt:i4>
      </vt:variant>
      <vt:variant>
        <vt:lpwstr/>
      </vt:variant>
      <vt:variant>
        <vt:lpwstr>_Toc332705807</vt:lpwstr>
      </vt:variant>
      <vt:variant>
        <vt:i4>1441849</vt:i4>
      </vt:variant>
      <vt:variant>
        <vt:i4>854</vt:i4>
      </vt:variant>
      <vt:variant>
        <vt:i4>0</vt:i4>
      </vt:variant>
      <vt:variant>
        <vt:i4>5</vt:i4>
      </vt:variant>
      <vt:variant>
        <vt:lpwstr/>
      </vt:variant>
      <vt:variant>
        <vt:lpwstr>_Toc332705806</vt:lpwstr>
      </vt:variant>
      <vt:variant>
        <vt:i4>1441849</vt:i4>
      </vt:variant>
      <vt:variant>
        <vt:i4>848</vt:i4>
      </vt:variant>
      <vt:variant>
        <vt:i4>0</vt:i4>
      </vt:variant>
      <vt:variant>
        <vt:i4>5</vt:i4>
      </vt:variant>
      <vt:variant>
        <vt:lpwstr/>
      </vt:variant>
      <vt:variant>
        <vt:lpwstr>_Toc332705805</vt:lpwstr>
      </vt:variant>
      <vt:variant>
        <vt:i4>1441849</vt:i4>
      </vt:variant>
      <vt:variant>
        <vt:i4>842</vt:i4>
      </vt:variant>
      <vt:variant>
        <vt:i4>0</vt:i4>
      </vt:variant>
      <vt:variant>
        <vt:i4>5</vt:i4>
      </vt:variant>
      <vt:variant>
        <vt:lpwstr/>
      </vt:variant>
      <vt:variant>
        <vt:lpwstr>_Toc332705804</vt:lpwstr>
      </vt:variant>
      <vt:variant>
        <vt:i4>1441849</vt:i4>
      </vt:variant>
      <vt:variant>
        <vt:i4>836</vt:i4>
      </vt:variant>
      <vt:variant>
        <vt:i4>0</vt:i4>
      </vt:variant>
      <vt:variant>
        <vt:i4>5</vt:i4>
      </vt:variant>
      <vt:variant>
        <vt:lpwstr/>
      </vt:variant>
      <vt:variant>
        <vt:lpwstr>_Toc332705803</vt:lpwstr>
      </vt:variant>
      <vt:variant>
        <vt:i4>1441849</vt:i4>
      </vt:variant>
      <vt:variant>
        <vt:i4>830</vt:i4>
      </vt:variant>
      <vt:variant>
        <vt:i4>0</vt:i4>
      </vt:variant>
      <vt:variant>
        <vt:i4>5</vt:i4>
      </vt:variant>
      <vt:variant>
        <vt:lpwstr/>
      </vt:variant>
      <vt:variant>
        <vt:lpwstr>_Toc332705802</vt:lpwstr>
      </vt:variant>
      <vt:variant>
        <vt:i4>1441849</vt:i4>
      </vt:variant>
      <vt:variant>
        <vt:i4>824</vt:i4>
      </vt:variant>
      <vt:variant>
        <vt:i4>0</vt:i4>
      </vt:variant>
      <vt:variant>
        <vt:i4>5</vt:i4>
      </vt:variant>
      <vt:variant>
        <vt:lpwstr/>
      </vt:variant>
      <vt:variant>
        <vt:lpwstr>_Toc332705801</vt:lpwstr>
      </vt:variant>
      <vt:variant>
        <vt:i4>1441849</vt:i4>
      </vt:variant>
      <vt:variant>
        <vt:i4>818</vt:i4>
      </vt:variant>
      <vt:variant>
        <vt:i4>0</vt:i4>
      </vt:variant>
      <vt:variant>
        <vt:i4>5</vt:i4>
      </vt:variant>
      <vt:variant>
        <vt:lpwstr/>
      </vt:variant>
      <vt:variant>
        <vt:lpwstr>_Toc332705800</vt:lpwstr>
      </vt:variant>
      <vt:variant>
        <vt:i4>2031670</vt:i4>
      </vt:variant>
      <vt:variant>
        <vt:i4>812</vt:i4>
      </vt:variant>
      <vt:variant>
        <vt:i4>0</vt:i4>
      </vt:variant>
      <vt:variant>
        <vt:i4>5</vt:i4>
      </vt:variant>
      <vt:variant>
        <vt:lpwstr/>
      </vt:variant>
      <vt:variant>
        <vt:lpwstr>_Toc332705799</vt:lpwstr>
      </vt:variant>
      <vt:variant>
        <vt:i4>2031670</vt:i4>
      </vt:variant>
      <vt:variant>
        <vt:i4>806</vt:i4>
      </vt:variant>
      <vt:variant>
        <vt:i4>0</vt:i4>
      </vt:variant>
      <vt:variant>
        <vt:i4>5</vt:i4>
      </vt:variant>
      <vt:variant>
        <vt:lpwstr/>
      </vt:variant>
      <vt:variant>
        <vt:lpwstr>_Toc332705798</vt:lpwstr>
      </vt:variant>
      <vt:variant>
        <vt:i4>2031670</vt:i4>
      </vt:variant>
      <vt:variant>
        <vt:i4>800</vt:i4>
      </vt:variant>
      <vt:variant>
        <vt:i4>0</vt:i4>
      </vt:variant>
      <vt:variant>
        <vt:i4>5</vt:i4>
      </vt:variant>
      <vt:variant>
        <vt:lpwstr/>
      </vt:variant>
      <vt:variant>
        <vt:lpwstr>_Toc332705797</vt:lpwstr>
      </vt:variant>
      <vt:variant>
        <vt:i4>2031670</vt:i4>
      </vt:variant>
      <vt:variant>
        <vt:i4>794</vt:i4>
      </vt:variant>
      <vt:variant>
        <vt:i4>0</vt:i4>
      </vt:variant>
      <vt:variant>
        <vt:i4>5</vt:i4>
      </vt:variant>
      <vt:variant>
        <vt:lpwstr/>
      </vt:variant>
      <vt:variant>
        <vt:lpwstr>_Toc332705796</vt:lpwstr>
      </vt:variant>
      <vt:variant>
        <vt:i4>2031670</vt:i4>
      </vt:variant>
      <vt:variant>
        <vt:i4>788</vt:i4>
      </vt:variant>
      <vt:variant>
        <vt:i4>0</vt:i4>
      </vt:variant>
      <vt:variant>
        <vt:i4>5</vt:i4>
      </vt:variant>
      <vt:variant>
        <vt:lpwstr/>
      </vt:variant>
      <vt:variant>
        <vt:lpwstr>_Toc332705795</vt:lpwstr>
      </vt:variant>
      <vt:variant>
        <vt:i4>2031670</vt:i4>
      </vt:variant>
      <vt:variant>
        <vt:i4>782</vt:i4>
      </vt:variant>
      <vt:variant>
        <vt:i4>0</vt:i4>
      </vt:variant>
      <vt:variant>
        <vt:i4>5</vt:i4>
      </vt:variant>
      <vt:variant>
        <vt:lpwstr/>
      </vt:variant>
      <vt:variant>
        <vt:lpwstr>_Toc332705794</vt:lpwstr>
      </vt:variant>
      <vt:variant>
        <vt:i4>2031670</vt:i4>
      </vt:variant>
      <vt:variant>
        <vt:i4>776</vt:i4>
      </vt:variant>
      <vt:variant>
        <vt:i4>0</vt:i4>
      </vt:variant>
      <vt:variant>
        <vt:i4>5</vt:i4>
      </vt:variant>
      <vt:variant>
        <vt:lpwstr/>
      </vt:variant>
      <vt:variant>
        <vt:lpwstr>_Toc332705793</vt:lpwstr>
      </vt:variant>
      <vt:variant>
        <vt:i4>2031670</vt:i4>
      </vt:variant>
      <vt:variant>
        <vt:i4>770</vt:i4>
      </vt:variant>
      <vt:variant>
        <vt:i4>0</vt:i4>
      </vt:variant>
      <vt:variant>
        <vt:i4>5</vt:i4>
      </vt:variant>
      <vt:variant>
        <vt:lpwstr/>
      </vt:variant>
      <vt:variant>
        <vt:lpwstr>_Toc332705792</vt:lpwstr>
      </vt:variant>
      <vt:variant>
        <vt:i4>2031670</vt:i4>
      </vt:variant>
      <vt:variant>
        <vt:i4>764</vt:i4>
      </vt:variant>
      <vt:variant>
        <vt:i4>0</vt:i4>
      </vt:variant>
      <vt:variant>
        <vt:i4>5</vt:i4>
      </vt:variant>
      <vt:variant>
        <vt:lpwstr/>
      </vt:variant>
      <vt:variant>
        <vt:lpwstr>_Toc332705791</vt:lpwstr>
      </vt:variant>
      <vt:variant>
        <vt:i4>2031670</vt:i4>
      </vt:variant>
      <vt:variant>
        <vt:i4>758</vt:i4>
      </vt:variant>
      <vt:variant>
        <vt:i4>0</vt:i4>
      </vt:variant>
      <vt:variant>
        <vt:i4>5</vt:i4>
      </vt:variant>
      <vt:variant>
        <vt:lpwstr/>
      </vt:variant>
      <vt:variant>
        <vt:lpwstr>_Toc332705790</vt:lpwstr>
      </vt:variant>
      <vt:variant>
        <vt:i4>1966134</vt:i4>
      </vt:variant>
      <vt:variant>
        <vt:i4>752</vt:i4>
      </vt:variant>
      <vt:variant>
        <vt:i4>0</vt:i4>
      </vt:variant>
      <vt:variant>
        <vt:i4>5</vt:i4>
      </vt:variant>
      <vt:variant>
        <vt:lpwstr/>
      </vt:variant>
      <vt:variant>
        <vt:lpwstr>_Toc332705789</vt:lpwstr>
      </vt:variant>
      <vt:variant>
        <vt:i4>1966134</vt:i4>
      </vt:variant>
      <vt:variant>
        <vt:i4>746</vt:i4>
      </vt:variant>
      <vt:variant>
        <vt:i4>0</vt:i4>
      </vt:variant>
      <vt:variant>
        <vt:i4>5</vt:i4>
      </vt:variant>
      <vt:variant>
        <vt:lpwstr/>
      </vt:variant>
      <vt:variant>
        <vt:lpwstr>_Toc332705788</vt:lpwstr>
      </vt:variant>
      <vt:variant>
        <vt:i4>1966134</vt:i4>
      </vt:variant>
      <vt:variant>
        <vt:i4>740</vt:i4>
      </vt:variant>
      <vt:variant>
        <vt:i4>0</vt:i4>
      </vt:variant>
      <vt:variant>
        <vt:i4>5</vt:i4>
      </vt:variant>
      <vt:variant>
        <vt:lpwstr/>
      </vt:variant>
      <vt:variant>
        <vt:lpwstr>_Toc332705787</vt:lpwstr>
      </vt:variant>
      <vt:variant>
        <vt:i4>1966134</vt:i4>
      </vt:variant>
      <vt:variant>
        <vt:i4>734</vt:i4>
      </vt:variant>
      <vt:variant>
        <vt:i4>0</vt:i4>
      </vt:variant>
      <vt:variant>
        <vt:i4>5</vt:i4>
      </vt:variant>
      <vt:variant>
        <vt:lpwstr/>
      </vt:variant>
      <vt:variant>
        <vt:lpwstr>_Toc332705786</vt:lpwstr>
      </vt:variant>
      <vt:variant>
        <vt:i4>1966134</vt:i4>
      </vt:variant>
      <vt:variant>
        <vt:i4>728</vt:i4>
      </vt:variant>
      <vt:variant>
        <vt:i4>0</vt:i4>
      </vt:variant>
      <vt:variant>
        <vt:i4>5</vt:i4>
      </vt:variant>
      <vt:variant>
        <vt:lpwstr/>
      </vt:variant>
      <vt:variant>
        <vt:lpwstr>_Toc332705785</vt:lpwstr>
      </vt:variant>
      <vt:variant>
        <vt:i4>1966134</vt:i4>
      </vt:variant>
      <vt:variant>
        <vt:i4>722</vt:i4>
      </vt:variant>
      <vt:variant>
        <vt:i4>0</vt:i4>
      </vt:variant>
      <vt:variant>
        <vt:i4>5</vt:i4>
      </vt:variant>
      <vt:variant>
        <vt:lpwstr/>
      </vt:variant>
      <vt:variant>
        <vt:lpwstr>_Toc332705784</vt:lpwstr>
      </vt:variant>
      <vt:variant>
        <vt:i4>1966134</vt:i4>
      </vt:variant>
      <vt:variant>
        <vt:i4>716</vt:i4>
      </vt:variant>
      <vt:variant>
        <vt:i4>0</vt:i4>
      </vt:variant>
      <vt:variant>
        <vt:i4>5</vt:i4>
      </vt:variant>
      <vt:variant>
        <vt:lpwstr/>
      </vt:variant>
      <vt:variant>
        <vt:lpwstr>_Toc332705783</vt:lpwstr>
      </vt:variant>
      <vt:variant>
        <vt:i4>1966134</vt:i4>
      </vt:variant>
      <vt:variant>
        <vt:i4>710</vt:i4>
      </vt:variant>
      <vt:variant>
        <vt:i4>0</vt:i4>
      </vt:variant>
      <vt:variant>
        <vt:i4>5</vt:i4>
      </vt:variant>
      <vt:variant>
        <vt:lpwstr/>
      </vt:variant>
      <vt:variant>
        <vt:lpwstr>_Toc332705782</vt:lpwstr>
      </vt:variant>
      <vt:variant>
        <vt:i4>1966134</vt:i4>
      </vt:variant>
      <vt:variant>
        <vt:i4>704</vt:i4>
      </vt:variant>
      <vt:variant>
        <vt:i4>0</vt:i4>
      </vt:variant>
      <vt:variant>
        <vt:i4>5</vt:i4>
      </vt:variant>
      <vt:variant>
        <vt:lpwstr/>
      </vt:variant>
      <vt:variant>
        <vt:lpwstr>_Toc332705781</vt:lpwstr>
      </vt:variant>
      <vt:variant>
        <vt:i4>1966134</vt:i4>
      </vt:variant>
      <vt:variant>
        <vt:i4>698</vt:i4>
      </vt:variant>
      <vt:variant>
        <vt:i4>0</vt:i4>
      </vt:variant>
      <vt:variant>
        <vt:i4>5</vt:i4>
      </vt:variant>
      <vt:variant>
        <vt:lpwstr/>
      </vt:variant>
      <vt:variant>
        <vt:lpwstr>_Toc332705780</vt:lpwstr>
      </vt:variant>
      <vt:variant>
        <vt:i4>1114166</vt:i4>
      </vt:variant>
      <vt:variant>
        <vt:i4>692</vt:i4>
      </vt:variant>
      <vt:variant>
        <vt:i4>0</vt:i4>
      </vt:variant>
      <vt:variant>
        <vt:i4>5</vt:i4>
      </vt:variant>
      <vt:variant>
        <vt:lpwstr/>
      </vt:variant>
      <vt:variant>
        <vt:lpwstr>_Toc332705779</vt:lpwstr>
      </vt:variant>
      <vt:variant>
        <vt:i4>1114166</vt:i4>
      </vt:variant>
      <vt:variant>
        <vt:i4>686</vt:i4>
      </vt:variant>
      <vt:variant>
        <vt:i4>0</vt:i4>
      </vt:variant>
      <vt:variant>
        <vt:i4>5</vt:i4>
      </vt:variant>
      <vt:variant>
        <vt:lpwstr/>
      </vt:variant>
      <vt:variant>
        <vt:lpwstr>_Toc332705778</vt:lpwstr>
      </vt:variant>
      <vt:variant>
        <vt:i4>1114166</vt:i4>
      </vt:variant>
      <vt:variant>
        <vt:i4>680</vt:i4>
      </vt:variant>
      <vt:variant>
        <vt:i4>0</vt:i4>
      </vt:variant>
      <vt:variant>
        <vt:i4>5</vt:i4>
      </vt:variant>
      <vt:variant>
        <vt:lpwstr/>
      </vt:variant>
      <vt:variant>
        <vt:lpwstr>_Toc332705777</vt:lpwstr>
      </vt:variant>
      <vt:variant>
        <vt:i4>1114166</vt:i4>
      </vt:variant>
      <vt:variant>
        <vt:i4>674</vt:i4>
      </vt:variant>
      <vt:variant>
        <vt:i4>0</vt:i4>
      </vt:variant>
      <vt:variant>
        <vt:i4>5</vt:i4>
      </vt:variant>
      <vt:variant>
        <vt:lpwstr/>
      </vt:variant>
      <vt:variant>
        <vt:lpwstr>_Toc332705776</vt:lpwstr>
      </vt:variant>
      <vt:variant>
        <vt:i4>1114166</vt:i4>
      </vt:variant>
      <vt:variant>
        <vt:i4>668</vt:i4>
      </vt:variant>
      <vt:variant>
        <vt:i4>0</vt:i4>
      </vt:variant>
      <vt:variant>
        <vt:i4>5</vt:i4>
      </vt:variant>
      <vt:variant>
        <vt:lpwstr/>
      </vt:variant>
      <vt:variant>
        <vt:lpwstr>_Toc332705775</vt:lpwstr>
      </vt:variant>
      <vt:variant>
        <vt:i4>1114166</vt:i4>
      </vt:variant>
      <vt:variant>
        <vt:i4>662</vt:i4>
      </vt:variant>
      <vt:variant>
        <vt:i4>0</vt:i4>
      </vt:variant>
      <vt:variant>
        <vt:i4>5</vt:i4>
      </vt:variant>
      <vt:variant>
        <vt:lpwstr/>
      </vt:variant>
      <vt:variant>
        <vt:lpwstr>_Toc332705774</vt:lpwstr>
      </vt:variant>
      <vt:variant>
        <vt:i4>1114166</vt:i4>
      </vt:variant>
      <vt:variant>
        <vt:i4>656</vt:i4>
      </vt:variant>
      <vt:variant>
        <vt:i4>0</vt:i4>
      </vt:variant>
      <vt:variant>
        <vt:i4>5</vt:i4>
      </vt:variant>
      <vt:variant>
        <vt:lpwstr/>
      </vt:variant>
      <vt:variant>
        <vt:lpwstr>_Toc332705773</vt:lpwstr>
      </vt:variant>
      <vt:variant>
        <vt:i4>1114166</vt:i4>
      </vt:variant>
      <vt:variant>
        <vt:i4>650</vt:i4>
      </vt:variant>
      <vt:variant>
        <vt:i4>0</vt:i4>
      </vt:variant>
      <vt:variant>
        <vt:i4>5</vt:i4>
      </vt:variant>
      <vt:variant>
        <vt:lpwstr/>
      </vt:variant>
      <vt:variant>
        <vt:lpwstr>_Toc332705772</vt:lpwstr>
      </vt:variant>
      <vt:variant>
        <vt:i4>1114166</vt:i4>
      </vt:variant>
      <vt:variant>
        <vt:i4>644</vt:i4>
      </vt:variant>
      <vt:variant>
        <vt:i4>0</vt:i4>
      </vt:variant>
      <vt:variant>
        <vt:i4>5</vt:i4>
      </vt:variant>
      <vt:variant>
        <vt:lpwstr/>
      </vt:variant>
      <vt:variant>
        <vt:lpwstr>_Toc332705771</vt:lpwstr>
      </vt:variant>
      <vt:variant>
        <vt:i4>1114166</vt:i4>
      </vt:variant>
      <vt:variant>
        <vt:i4>638</vt:i4>
      </vt:variant>
      <vt:variant>
        <vt:i4>0</vt:i4>
      </vt:variant>
      <vt:variant>
        <vt:i4>5</vt:i4>
      </vt:variant>
      <vt:variant>
        <vt:lpwstr/>
      </vt:variant>
      <vt:variant>
        <vt:lpwstr>_Toc332705770</vt:lpwstr>
      </vt:variant>
      <vt:variant>
        <vt:i4>1048630</vt:i4>
      </vt:variant>
      <vt:variant>
        <vt:i4>632</vt:i4>
      </vt:variant>
      <vt:variant>
        <vt:i4>0</vt:i4>
      </vt:variant>
      <vt:variant>
        <vt:i4>5</vt:i4>
      </vt:variant>
      <vt:variant>
        <vt:lpwstr/>
      </vt:variant>
      <vt:variant>
        <vt:lpwstr>_Toc332705769</vt:lpwstr>
      </vt:variant>
      <vt:variant>
        <vt:i4>1048630</vt:i4>
      </vt:variant>
      <vt:variant>
        <vt:i4>626</vt:i4>
      </vt:variant>
      <vt:variant>
        <vt:i4>0</vt:i4>
      </vt:variant>
      <vt:variant>
        <vt:i4>5</vt:i4>
      </vt:variant>
      <vt:variant>
        <vt:lpwstr/>
      </vt:variant>
      <vt:variant>
        <vt:lpwstr>_Toc332705768</vt:lpwstr>
      </vt:variant>
      <vt:variant>
        <vt:i4>1048630</vt:i4>
      </vt:variant>
      <vt:variant>
        <vt:i4>620</vt:i4>
      </vt:variant>
      <vt:variant>
        <vt:i4>0</vt:i4>
      </vt:variant>
      <vt:variant>
        <vt:i4>5</vt:i4>
      </vt:variant>
      <vt:variant>
        <vt:lpwstr/>
      </vt:variant>
      <vt:variant>
        <vt:lpwstr>_Toc332705767</vt:lpwstr>
      </vt:variant>
      <vt:variant>
        <vt:i4>1048630</vt:i4>
      </vt:variant>
      <vt:variant>
        <vt:i4>614</vt:i4>
      </vt:variant>
      <vt:variant>
        <vt:i4>0</vt:i4>
      </vt:variant>
      <vt:variant>
        <vt:i4>5</vt:i4>
      </vt:variant>
      <vt:variant>
        <vt:lpwstr/>
      </vt:variant>
      <vt:variant>
        <vt:lpwstr>_Toc332705766</vt:lpwstr>
      </vt:variant>
      <vt:variant>
        <vt:i4>1048630</vt:i4>
      </vt:variant>
      <vt:variant>
        <vt:i4>608</vt:i4>
      </vt:variant>
      <vt:variant>
        <vt:i4>0</vt:i4>
      </vt:variant>
      <vt:variant>
        <vt:i4>5</vt:i4>
      </vt:variant>
      <vt:variant>
        <vt:lpwstr/>
      </vt:variant>
      <vt:variant>
        <vt:lpwstr>_Toc332705765</vt:lpwstr>
      </vt:variant>
      <vt:variant>
        <vt:i4>1048630</vt:i4>
      </vt:variant>
      <vt:variant>
        <vt:i4>602</vt:i4>
      </vt:variant>
      <vt:variant>
        <vt:i4>0</vt:i4>
      </vt:variant>
      <vt:variant>
        <vt:i4>5</vt:i4>
      </vt:variant>
      <vt:variant>
        <vt:lpwstr/>
      </vt:variant>
      <vt:variant>
        <vt:lpwstr>_Toc332705764</vt:lpwstr>
      </vt:variant>
      <vt:variant>
        <vt:i4>1048630</vt:i4>
      </vt:variant>
      <vt:variant>
        <vt:i4>596</vt:i4>
      </vt:variant>
      <vt:variant>
        <vt:i4>0</vt:i4>
      </vt:variant>
      <vt:variant>
        <vt:i4>5</vt:i4>
      </vt:variant>
      <vt:variant>
        <vt:lpwstr/>
      </vt:variant>
      <vt:variant>
        <vt:lpwstr>_Toc332705763</vt:lpwstr>
      </vt:variant>
      <vt:variant>
        <vt:i4>1048630</vt:i4>
      </vt:variant>
      <vt:variant>
        <vt:i4>590</vt:i4>
      </vt:variant>
      <vt:variant>
        <vt:i4>0</vt:i4>
      </vt:variant>
      <vt:variant>
        <vt:i4>5</vt:i4>
      </vt:variant>
      <vt:variant>
        <vt:lpwstr/>
      </vt:variant>
      <vt:variant>
        <vt:lpwstr>_Toc332705762</vt:lpwstr>
      </vt:variant>
      <vt:variant>
        <vt:i4>1048630</vt:i4>
      </vt:variant>
      <vt:variant>
        <vt:i4>584</vt:i4>
      </vt:variant>
      <vt:variant>
        <vt:i4>0</vt:i4>
      </vt:variant>
      <vt:variant>
        <vt:i4>5</vt:i4>
      </vt:variant>
      <vt:variant>
        <vt:lpwstr/>
      </vt:variant>
      <vt:variant>
        <vt:lpwstr>_Toc332705761</vt:lpwstr>
      </vt:variant>
      <vt:variant>
        <vt:i4>1048630</vt:i4>
      </vt:variant>
      <vt:variant>
        <vt:i4>578</vt:i4>
      </vt:variant>
      <vt:variant>
        <vt:i4>0</vt:i4>
      </vt:variant>
      <vt:variant>
        <vt:i4>5</vt:i4>
      </vt:variant>
      <vt:variant>
        <vt:lpwstr/>
      </vt:variant>
      <vt:variant>
        <vt:lpwstr>_Toc332705760</vt:lpwstr>
      </vt:variant>
      <vt:variant>
        <vt:i4>1245238</vt:i4>
      </vt:variant>
      <vt:variant>
        <vt:i4>572</vt:i4>
      </vt:variant>
      <vt:variant>
        <vt:i4>0</vt:i4>
      </vt:variant>
      <vt:variant>
        <vt:i4>5</vt:i4>
      </vt:variant>
      <vt:variant>
        <vt:lpwstr/>
      </vt:variant>
      <vt:variant>
        <vt:lpwstr>_Toc332705759</vt:lpwstr>
      </vt:variant>
      <vt:variant>
        <vt:i4>1245238</vt:i4>
      </vt:variant>
      <vt:variant>
        <vt:i4>566</vt:i4>
      </vt:variant>
      <vt:variant>
        <vt:i4>0</vt:i4>
      </vt:variant>
      <vt:variant>
        <vt:i4>5</vt:i4>
      </vt:variant>
      <vt:variant>
        <vt:lpwstr/>
      </vt:variant>
      <vt:variant>
        <vt:lpwstr>_Toc332705758</vt:lpwstr>
      </vt:variant>
      <vt:variant>
        <vt:i4>1245238</vt:i4>
      </vt:variant>
      <vt:variant>
        <vt:i4>560</vt:i4>
      </vt:variant>
      <vt:variant>
        <vt:i4>0</vt:i4>
      </vt:variant>
      <vt:variant>
        <vt:i4>5</vt:i4>
      </vt:variant>
      <vt:variant>
        <vt:lpwstr/>
      </vt:variant>
      <vt:variant>
        <vt:lpwstr>_Toc332705757</vt:lpwstr>
      </vt:variant>
      <vt:variant>
        <vt:i4>1245238</vt:i4>
      </vt:variant>
      <vt:variant>
        <vt:i4>554</vt:i4>
      </vt:variant>
      <vt:variant>
        <vt:i4>0</vt:i4>
      </vt:variant>
      <vt:variant>
        <vt:i4>5</vt:i4>
      </vt:variant>
      <vt:variant>
        <vt:lpwstr/>
      </vt:variant>
      <vt:variant>
        <vt:lpwstr>_Toc332705756</vt:lpwstr>
      </vt:variant>
      <vt:variant>
        <vt:i4>1245238</vt:i4>
      </vt:variant>
      <vt:variant>
        <vt:i4>548</vt:i4>
      </vt:variant>
      <vt:variant>
        <vt:i4>0</vt:i4>
      </vt:variant>
      <vt:variant>
        <vt:i4>5</vt:i4>
      </vt:variant>
      <vt:variant>
        <vt:lpwstr/>
      </vt:variant>
      <vt:variant>
        <vt:lpwstr>_Toc332705755</vt:lpwstr>
      </vt:variant>
      <vt:variant>
        <vt:i4>1245238</vt:i4>
      </vt:variant>
      <vt:variant>
        <vt:i4>542</vt:i4>
      </vt:variant>
      <vt:variant>
        <vt:i4>0</vt:i4>
      </vt:variant>
      <vt:variant>
        <vt:i4>5</vt:i4>
      </vt:variant>
      <vt:variant>
        <vt:lpwstr/>
      </vt:variant>
      <vt:variant>
        <vt:lpwstr>_Toc332705754</vt:lpwstr>
      </vt:variant>
      <vt:variant>
        <vt:i4>1245238</vt:i4>
      </vt:variant>
      <vt:variant>
        <vt:i4>536</vt:i4>
      </vt:variant>
      <vt:variant>
        <vt:i4>0</vt:i4>
      </vt:variant>
      <vt:variant>
        <vt:i4>5</vt:i4>
      </vt:variant>
      <vt:variant>
        <vt:lpwstr/>
      </vt:variant>
      <vt:variant>
        <vt:lpwstr>_Toc332705753</vt:lpwstr>
      </vt:variant>
      <vt:variant>
        <vt:i4>1245238</vt:i4>
      </vt:variant>
      <vt:variant>
        <vt:i4>530</vt:i4>
      </vt:variant>
      <vt:variant>
        <vt:i4>0</vt:i4>
      </vt:variant>
      <vt:variant>
        <vt:i4>5</vt:i4>
      </vt:variant>
      <vt:variant>
        <vt:lpwstr/>
      </vt:variant>
      <vt:variant>
        <vt:lpwstr>_Toc332705752</vt:lpwstr>
      </vt:variant>
      <vt:variant>
        <vt:i4>1245238</vt:i4>
      </vt:variant>
      <vt:variant>
        <vt:i4>524</vt:i4>
      </vt:variant>
      <vt:variant>
        <vt:i4>0</vt:i4>
      </vt:variant>
      <vt:variant>
        <vt:i4>5</vt:i4>
      </vt:variant>
      <vt:variant>
        <vt:lpwstr/>
      </vt:variant>
      <vt:variant>
        <vt:lpwstr>_Toc332705751</vt:lpwstr>
      </vt:variant>
      <vt:variant>
        <vt:i4>1245238</vt:i4>
      </vt:variant>
      <vt:variant>
        <vt:i4>518</vt:i4>
      </vt:variant>
      <vt:variant>
        <vt:i4>0</vt:i4>
      </vt:variant>
      <vt:variant>
        <vt:i4>5</vt:i4>
      </vt:variant>
      <vt:variant>
        <vt:lpwstr/>
      </vt:variant>
      <vt:variant>
        <vt:lpwstr>_Toc332705750</vt:lpwstr>
      </vt:variant>
      <vt:variant>
        <vt:i4>1179702</vt:i4>
      </vt:variant>
      <vt:variant>
        <vt:i4>512</vt:i4>
      </vt:variant>
      <vt:variant>
        <vt:i4>0</vt:i4>
      </vt:variant>
      <vt:variant>
        <vt:i4>5</vt:i4>
      </vt:variant>
      <vt:variant>
        <vt:lpwstr/>
      </vt:variant>
      <vt:variant>
        <vt:lpwstr>_Toc332705749</vt:lpwstr>
      </vt:variant>
      <vt:variant>
        <vt:i4>1179702</vt:i4>
      </vt:variant>
      <vt:variant>
        <vt:i4>506</vt:i4>
      </vt:variant>
      <vt:variant>
        <vt:i4>0</vt:i4>
      </vt:variant>
      <vt:variant>
        <vt:i4>5</vt:i4>
      </vt:variant>
      <vt:variant>
        <vt:lpwstr/>
      </vt:variant>
      <vt:variant>
        <vt:lpwstr>_Toc332705748</vt:lpwstr>
      </vt:variant>
      <vt:variant>
        <vt:i4>1179702</vt:i4>
      </vt:variant>
      <vt:variant>
        <vt:i4>500</vt:i4>
      </vt:variant>
      <vt:variant>
        <vt:i4>0</vt:i4>
      </vt:variant>
      <vt:variant>
        <vt:i4>5</vt:i4>
      </vt:variant>
      <vt:variant>
        <vt:lpwstr/>
      </vt:variant>
      <vt:variant>
        <vt:lpwstr>_Toc332705747</vt:lpwstr>
      </vt:variant>
      <vt:variant>
        <vt:i4>1179702</vt:i4>
      </vt:variant>
      <vt:variant>
        <vt:i4>494</vt:i4>
      </vt:variant>
      <vt:variant>
        <vt:i4>0</vt:i4>
      </vt:variant>
      <vt:variant>
        <vt:i4>5</vt:i4>
      </vt:variant>
      <vt:variant>
        <vt:lpwstr/>
      </vt:variant>
      <vt:variant>
        <vt:lpwstr>_Toc332705746</vt:lpwstr>
      </vt:variant>
      <vt:variant>
        <vt:i4>1179702</vt:i4>
      </vt:variant>
      <vt:variant>
        <vt:i4>488</vt:i4>
      </vt:variant>
      <vt:variant>
        <vt:i4>0</vt:i4>
      </vt:variant>
      <vt:variant>
        <vt:i4>5</vt:i4>
      </vt:variant>
      <vt:variant>
        <vt:lpwstr/>
      </vt:variant>
      <vt:variant>
        <vt:lpwstr>_Toc332705745</vt:lpwstr>
      </vt:variant>
      <vt:variant>
        <vt:i4>1179702</vt:i4>
      </vt:variant>
      <vt:variant>
        <vt:i4>482</vt:i4>
      </vt:variant>
      <vt:variant>
        <vt:i4>0</vt:i4>
      </vt:variant>
      <vt:variant>
        <vt:i4>5</vt:i4>
      </vt:variant>
      <vt:variant>
        <vt:lpwstr/>
      </vt:variant>
      <vt:variant>
        <vt:lpwstr>_Toc332705744</vt:lpwstr>
      </vt:variant>
      <vt:variant>
        <vt:i4>1179702</vt:i4>
      </vt:variant>
      <vt:variant>
        <vt:i4>476</vt:i4>
      </vt:variant>
      <vt:variant>
        <vt:i4>0</vt:i4>
      </vt:variant>
      <vt:variant>
        <vt:i4>5</vt:i4>
      </vt:variant>
      <vt:variant>
        <vt:lpwstr/>
      </vt:variant>
      <vt:variant>
        <vt:lpwstr>_Toc332705743</vt:lpwstr>
      </vt:variant>
      <vt:variant>
        <vt:i4>1179702</vt:i4>
      </vt:variant>
      <vt:variant>
        <vt:i4>470</vt:i4>
      </vt:variant>
      <vt:variant>
        <vt:i4>0</vt:i4>
      </vt:variant>
      <vt:variant>
        <vt:i4>5</vt:i4>
      </vt:variant>
      <vt:variant>
        <vt:lpwstr/>
      </vt:variant>
      <vt:variant>
        <vt:lpwstr>_Toc332705742</vt:lpwstr>
      </vt:variant>
      <vt:variant>
        <vt:i4>1179702</vt:i4>
      </vt:variant>
      <vt:variant>
        <vt:i4>464</vt:i4>
      </vt:variant>
      <vt:variant>
        <vt:i4>0</vt:i4>
      </vt:variant>
      <vt:variant>
        <vt:i4>5</vt:i4>
      </vt:variant>
      <vt:variant>
        <vt:lpwstr/>
      </vt:variant>
      <vt:variant>
        <vt:lpwstr>_Toc332705741</vt:lpwstr>
      </vt:variant>
      <vt:variant>
        <vt:i4>1179702</vt:i4>
      </vt:variant>
      <vt:variant>
        <vt:i4>458</vt:i4>
      </vt:variant>
      <vt:variant>
        <vt:i4>0</vt:i4>
      </vt:variant>
      <vt:variant>
        <vt:i4>5</vt:i4>
      </vt:variant>
      <vt:variant>
        <vt:lpwstr/>
      </vt:variant>
      <vt:variant>
        <vt:lpwstr>_Toc332705740</vt:lpwstr>
      </vt:variant>
      <vt:variant>
        <vt:i4>1376310</vt:i4>
      </vt:variant>
      <vt:variant>
        <vt:i4>452</vt:i4>
      </vt:variant>
      <vt:variant>
        <vt:i4>0</vt:i4>
      </vt:variant>
      <vt:variant>
        <vt:i4>5</vt:i4>
      </vt:variant>
      <vt:variant>
        <vt:lpwstr/>
      </vt:variant>
      <vt:variant>
        <vt:lpwstr>_Toc332705739</vt:lpwstr>
      </vt:variant>
      <vt:variant>
        <vt:i4>1376310</vt:i4>
      </vt:variant>
      <vt:variant>
        <vt:i4>446</vt:i4>
      </vt:variant>
      <vt:variant>
        <vt:i4>0</vt:i4>
      </vt:variant>
      <vt:variant>
        <vt:i4>5</vt:i4>
      </vt:variant>
      <vt:variant>
        <vt:lpwstr/>
      </vt:variant>
      <vt:variant>
        <vt:lpwstr>_Toc332705738</vt:lpwstr>
      </vt:variant>
      <vt:variant>
        <vt:i4>1376310</vt:i4>
      </vt:variant>
      <vt:variant>
        <vt:i4>440</vt:i4>
      </vt:variant>
      <vt:variant>
        <vt:i4>0</vt:i4>
      </vt:variant>
      <vt:variant>
        <vt:i4>5</vt:i4>
      </vt:variant>
      <vt:variant>
        <vt:lpwstr/>
      </vt:variant>
      <vt:variant>
        <vt:lpwstr>_Toc332705737</vt:lpwstr>
      </vt:variant>
      <vt:variant>
        <vt:i4>1376310</vt:i4>
      </vt:variant>
      <vt:variant>
        <vt:i4>434</vt:i4>
      </vt:variant>
      <vt:variant>
        <vt:i4>0</vt:i4>
      </vt:variant>
      <vt:variant>
        <vt:i4>5</vt:i4>
      </vt:variant>
      <vt:variant>
        <vt:lpwstr/>
      </vt:variant>
      <vt:variant>
        <vt:lpwstr>_Toc332705736</vt:lpwstr>
      </vt:variant>
      <vt:variant>
        <vt:i4>1376310</vt:i4>
      </vt:variant>
      <vt:variant>
        <vt:i4>428</vt:i4>
      </vt:variant>
      <vt:variant>
        <vt:i4>0</vt:i4>
      </vt:variant>
      <vt:variant>
        <vt:i4>5</vt:i4>
      </vt:variant>
      <vt:variant>
        <vt:lpwstr/>
      </vt:variant>
      <vt:variant>
        <vt:lpwstr>_Toc332705735</vt:lpwstr>
      </vt:variant>
      <vt:variant>
        <vt:i4>1376310</vt:i4>
      </vt:variant>
      <vt:variant>
        <vt:i4>422</vt:i4>
      </vt:variant>
      <vt:variant>
        <vt:i4>0</vt:i4>
      </vt:variant>
      <vt:variant>
        <vt:i4>5</vt:i4>
      </vt:variant>
      <vt:variant>
        <vt:lpwstr/>
      </vt:variant>
      <vt:variant>
        <vt:lpwstr>_Toc332705734</vt:lpwstr>
      </vt:variant>
      <vt:variant>
        <vt:i4>1376310</vt:i4>
      </vt:variant>
      <vt:variant>
        <vt:i4>416</vt:i4>
      </vt:variant>
      <vt:variant>
        <vt:i4>0</vt:i4>
      </vt:variant>
      <vt:variant>
        <vt:i4>5</vt:i4>
      </vt:variant>
      <vt:variant>
        <vt:lpwstr/>
      </vt:variant>
      <vt:variant>
        <vt:lpwstr>_Toc332705733</vt:lpwstr>
      </vt:variant>
      <vt:variant>
        <vt:i4>1376310</vt:i4>
      </vt:variant>
      <vt:variant>
        <vt:i4>410</vt:i4>
      </vt:variant>
      <vt:variant>
        <vt:i4>0</vt:i4>
      </vt:variant>
      <vt:variant>
        <vt:i4>5</vt:i4>
      </vt:variant>
      <vt:variant>
        <vt:lpwstr/>
      </vt:variant>
      <vt:variant>
        <vt:lpwstr>_Toc332705732</vt:lpwstr>
      </vt:variant>
      <vt:variant>
        <vt:i4>1376310</vt:i4>
      </vt:variant>
      <vt:variant>
        <vt:i4>404</vt:i4>
      </vt:variant>
      <vt:variant>
        <vt:i4>0</vt:i4>
      </vt:variant>
      <vt:variant>
        <vt:i4>5</vt:i4>
      </vt:variant>
      <vt:variant>
        <vt:lpwstr/>
      </vt:variant>
      <vt:variant>
        <vt:lpwstr>_Toc332705731</vt:lpwstr>
      </vt:variant>
      <vt:variant>
        <vt:i4>1376310</vt:i4>
      </vt:variant>
      <vt:variant>
        <vt:i4>398</vt:i4>
      </vt:variant>
      <vt:variant>
        <vt:i4>0</vt:i4>
      </vt:variant>
      <vt:variant>
        <vt:i4>5</vt:i4>
      </vt:variant>
      <vt:variant>
        <vt:lpwstr/>
      </vt:variant>
      <vt:variant>
        <vt:lpwstr>_Toc332705730</vt:lpwstr>
      </vt:variant>
      <vt:variant>
        <vt:i4>1310774</vt:i4>
      </vt:variant>
      <vt:variant>
        <vt:i4>392</vt:i4>
      </vt:variant>
      <vt:variant>
        <vt:i4>0</vt:i4>
      </vt:variant>
      <vt:variant>
        <vt:i4>5</vt:i4>
      </vt:variant>
      <vt:variant>
        <vt:lpwstr/>
      </vt:variant>
      <vt:variant>
        <vt:lpwstr>_Toc332705729</vt:lpwstr>
      </vt:variant>
      <vt:variant>
        <vt:i4>1310774</vt:i4>
      </vt:variant>
      <vt:variant>
        <vt:i4>386</vt:i4>
      </vt:variant>
      <vt:variant>
        <vt:i4>0</vt:i4>
      </vt:variant>
      <vt:variant>
        <vt:i4>5</vt:i4>
      </vt:variant>
      <vt:variant>
        <vt:lpwstr/>
      </vt:variant>
      <vt:variant>
        <vt:lpwstr>_Toc332705728</vt:lpwstr>
      </vt:variant>
      <vt:variant>
        <vt:i4>1310774</vt:i4>
      </vt:variant>
      <vt:variant>
        <vt:i4>380</vt:i4>
      </vt:variant>
      <vt:variant>
        <vt:i4>0</vt:i4>
      </vt:variant>
      <vt:variant>
        <vt:i4>5</vt:i4>
      </vt:variant>
      <vt:variant>
        <vt:lpwstr/>
      </vt:variant>
      <vt:variant>
        <vt:lpwstr>_Toc332705727</vt:lpwstr>
      </vt:variant>
      <vt:variant>
        <vt:i4>1310774</vt:i4>
      </vt:variant>
      <vt:variant>
        <vt:i4>374</vt:i4>
      </vt:variant>
      <vt:variant>
        <vt:i4>0</vt:i4>
      </vt:variant>
      <vt:variant>
        <vt:i4>5</vt:i4>
      </vt:variant>
      <vt:variant>
        <vt:lpwstr/>
      </vt:variant>
      <vt:variant>
        <vt:lpwstr>_Toc332705726</vt:lpwstr>
      </vt:variant>
      <vt:variant>
        <vt:i4>1310774</vt:i4>
      </vt:variant>
      <vt:variant>
        <vt:i4>368</vt:i4>
      </vt:variant>
      <vt:variant>
        <vt:i4>0</vt:i4>
      </vt:variant>
      <vt:variant>
        <vt:i4>5</vt:i4>
      </vt:variant>
      <vt:variant>
        <vt:lpwstr/>
      </vt:variant>
      <vt:variant>
        <vt:lpwstr>_Toc332705725</vt:lpwstr>
      </vt:variant>
      <vt:variant>
        <vt:i4>1310774</vt:i4>
      </vt:variant>
      <vt:variant>
        <vt:i4>362</vt:i4>
      </vt:variant>
      <vt:variant>
        <vt:i4>0</vt:i4>
      </vt:variant>
      <vt:variant>
        <vt:i4>5</vt:i4>
      </vt:variant>
      <vt:variant>
        <vt:lpwstr/>
      </vt:variant>
      <vt:variant>
        <vt:lpwstr>_Toc332705724</vt:lpwstr>
      </vt:variant>
      <vt:variant>
        <vt:i4>1310774</vt:i4>
      </vt:variant>
      <vt:variant>
        <vt:i4>356</vt:i4>
      </vt:variant>
      <vt:variant>
        <vt:i4>0</vt:i4>
      </vt:variant>
      <vt:variant>
        <vt:i4>5</vt:i4>
      </vt:variant>
      <vt:variant>
        <vt:lpwstr/>
      </vt:variant>
      <vt:variant>
        <vt:lpwstr>_Toc332705723</vt:lpwstr>
      </vt:variant>
      <vt:variant>
        <vt:i4>1310774</vt:i4>
      </vt:variant>
      <vt:variant>
        <vt:i4>350</vt:i4>
      </vt:variant>
      <vt:variant>
        <vt:i4>0</vt:i4>
      </vt:variant>
      <vt:variant>
        <vt:i4>5</vt:i4>
      </vt:variant>
      <vt:variant>
        <vt:lpwstr/>
      </vt:variant>
      <vt:variant>
        <vt:lpwstr>_Toc332705722</vt:lpwstr>
      </vt:variant>
      <vt:variant>
        <vt:i4>1310774</vt:i4>
      </vt:variant>
      <vt:variant>
        <vt:i4>344</vt:i4>
      </vt:variant>
      <vt:variant>
        <vt:i4>0</vt:i4>
      </vt:variant>
      <vt:variant>
        <vt:i4>5</vt:i4>
      </vt:variant>
      <vt:variant>
        <vt:lpwstr/>
      </vt:variant>
      <vt:variant>
        <vt:lpwstr>_Toc332705721</vt:lpwstr>
      </vt:variant>
      <vt:variant>
        <vt:i4>1310774</vt:i4>
      </vt:variant>
      <vt:variant>
        <vt:i4>338</vt:i4>
      </vt:variant>
      <vt:variant>
        <vt:i4>0</vt:i4>
      </vt:variant>
      <vt:variant>
        <vt:i4>5</vt:i4>
      </vt:variant>
      <vt:variant>
        <vt:lpwstr/>
      </vt:variant>
      <vt:variant>
        <vt:lpwstr>_Toc332705720</vt:lpwstr>
      </vt:variant>
      <vt:variant>
        <vt:i4>1507382</vt:i4>
      </vt:variant>
      <vt:variant>
        <vt:i4>332</vt:i4>
      </vt:variant>
      <vt:variant>
        <vt:i4>0</vt:i4>
      </vt:variant>
      <vt:variant>
        <vt:i4>5</vt:i4>
      </vt:variant>
      <vt:variant>
        <vt:lpwstr/>
      </vt:variant>
      <vt:variant>
        <vt:lpwstr>_Toc332705719</vt:lpwstr>
      </vt:variant>
      <vt:variant>
        <vt:i4>1507382</vt:i4>
      </vt:variant>
      <vt:variant>
        <vt:i4>326</vt:i4>
      </vt:variant>
      <vt:variant>
        <vt:i4>0</vt:i4>
      </vt:variant>
      <vt:variant>
        <vt:i4>5</vt:i4>
      </vt:variant>
      <vt:variant>
        <vt:lpwstr/>
      </vt:variant>
      <vt:variant>
        <vt:lpwstr>_Toc332705718</vt:lpwstr>
      </vt:variant>
      <vt:variant>
        <vt:i4>1507382</vt:i4>
      </vt:variant>
      <vt:variant>
        <vt:i4>320</vt:i4>
      </vt:variant>
      <vt:variant>
        <vt:i4>0</vt:i4>
      </vt:variant>
      <vt:variant>
        <vt:i4>5</vt:i4>
      </vt:variant>
      <vt:variant>
        <vt:lpwstr/>
      </vt:variant>
      <vt:variant>
        <vt:lpwstr>_Toc332705717</vt:lpwstr>
      </vt:variant>
      <vt:variant>
        <vt:i4>1507382</vt:i4>
      </vt:variant>
      <vt:variant>
        <vt:i4>314</vt:i4>
      </vt:variant>
      <vt:variant>
        <vt:i4>0</vt:i4>
      </vt:variant>
      <vt:variant>
        <vt:i4>5</vt:i4>
      </vt:variant>
      <vt:variant>
        <vt:lpwstr/>
      </vt:variant>
      <vt:variant>
        <vt:lpwstr>_Toc332705716</vt:lpwstr>
      </vt:variant>
      <vt:variant>
        <vt:i4>1507382</vt:i4>
      </vt:variant>
      <vt:variant>
        <vt:i4>308</vt:i4>
      </vt:variant>
      <vt:variant>
        <vt:i4>0</vt:i4>
      </vt:variant>
      <vt:variant>
        <vt:i4>5</vt:i4>
      </vt:variant>
      <vt:variant>
        <vt:lpwstr/>
      </vt:variant>
      <vt:variant>
        <vt:lpwstr>_Toc332705715</vt:lpwstr>
      </vt:variant>
      <vt:variant>
        <vt:i4>1507382</vt:i4>
      </vt:variant>
      <vt:variant>
        <vt:i4>302</vt:i4>
      </vt:variant>
      <vt:variant>
        <vt:i4>0</vt:i4>
      </vt:variant>
      <vt:variant>
        <vt:i4>5</vt:i4>
      </vt:variant>
      <vt:variant>
        <vt:lpwstr/>
      </vt:variant>
      <vt:variant>
        <vt:lpwstr>_Toc332705714</vt:lpwstr>
      </vt:variant>
      <vt:variant>
        <vt:i4>1507382</vt:i4>
      </vt:variant>
      <vt:variant>
        <vt:i4>296</vt:i4>
      </vt:variant>
      <vt:variant>
        <vt:i4>0</vt:i4>
      </vt:variant>
      <vt:variant>
        <vt:i4>5</vt:i4>
      </vt:variant>
      <vt:variant>
        <vt:lpwstr/>
      </vt:variant>
      <vt:variant>
        <vt:lpwstr>_Toc332705713</vt:lpwstr>
      </vt:variant>
      <vt:variant>
        <vt:i4>1507382</vt:i4>
      </vt:variant>
      <vt:variant>
        <vt:i4>290</vt:i4>
      </vt:variant>
      <vt:variant>
        <vt:i4>0</vt:i4>
      </vt:variant>
      <vt:variant>
        <vt:i4>5</vt:i4>
      </vt:variant>
      <vt:variant>
        <vt:lpwstr/>
      </vt:variant>
      <vt:variant>
        <vt:lpwstr>_Toc332705712</vt:lpwstr>
      </vt:variant>
      <vt:variant>
        <vt:i4>1507382</vt:i4>
      </vt:variant>
      <vt:variant>
        <vt:i4>284</vt:i4>
      </vt:variant>
      <vt:variant>
        <vt:i4>0</vt:i4>
      </vt:variant>
      <vt:variant>
        <vt:i4>5</vt:i4>
      </vt:variant>
      <vt:variant>
        <vt:lpwstr/>
      </vt:variant>
      <vt:variant>
        <vt:lpwstr>_Toc332705711</vt:lpwstr>
      </vt:variant>
      <vt:variant>
        <vt:i4>1507382</vt:i4>
      </vt:variant>
      <vt:variant>
        <vt:i4>278</vt:i4>
      </vt:variant>
      <vt:variant>
        <vt:i4>0</vt:i4>
      </vt:variant>
      <vt:variant>
        <vt:i4>5</vt:i4>
      </vt:variant>
      <vt:variant>
        <vt:lpwstr/>
      </vt:variant>
      <vt:variant>
        <vt:lpwstr>_Toc332705710</vt:lpwstr>
      </vt:variant>
      <vt:variant>
        <vt:i4>1441846</vt:i4>
      </vt:variant>
      <vt:variant>
        <vt:i4>272</vt:i4>
      </vt:variant>
      <vt:variant>
        <vt:i4>0</vt:i4>
      </vt:variant>
      <vt:variant>
        <vt:i4>5</vt:i4>
      </vt:variant>
      <vt:variant>
        <vt:lpwstr/>
      </vt:variant>
      <vt:variant>
        <vt:lpwstr>_Toc332705709</vt:lpwstr>
      </vt:variant>
      <vt:variant>
        <vt:i4>1441846</vt:i4>
      </vt:variant>
      <vt:variant>
        <vt:i4>266</vt:i4>
      </vt:variant>
      <vt:variant>
        <vt:i4>0</vt:i4>
      </vt:variant>
      <vt:variant>
        <vt:i4>5</vt:i4>
      </vt:variant>
      <vt:variant>
        <vt:lpwstr/>
      </vt:variant>
      <vt:variant>
        <vt:lpwstr>_Toc332705708</vt:lpwstr>
      </vt:variant>
      <vt:variant>
        <vt:i4>1441846</vt:i4>
      </vt:variant>
      <vt:variant>
        <vt:i4>260</vt:i4>
      </vt:variant>
      <vt:variant>
        <vt:i4>0</vt:i4>
      </vt:variant>
      <vt:variant>
        <vt:i4>5</vt:i4>
      </vt:variant>
      <vt:variant>
        <vt:lpwstr/>
      </vt:variant>
      <vt:variant>
        <vt:lpwstr>_Toc332705707</vt:lpwstr>
      </vt:variant>
      <vt:variant>
        <vt:i4>1441846</vt:i4>
      </vt:variant>
      <vt:variant>
        <vt:i4>254</vt:i4>
      </vt:variant>
      <vt:variant>
        <vt:i4>0</vt:i4>
      </vt:variant>
      <vt:variant>
        <vt:i4>5</vt:i4>
      </vt:variant>
      <vt:variant>
        <vt:lpwstr/>
      </vt:variant>
      <vt:variant>
        <vt:lpwstr>_Toc332705706</vt:lpwstr>
      </vt:variant>
      <vt:variant>
        <vt:i4>1441846</vt:i4>
      </vt:variant>
      <vt:variant>
        <vt:i4>248</vt:i4>
      </vt:variant>
      <vt:variant>
        <vt:i4>0</vt:i4>
      </vt:variant>
      <vt:variant>
        <vt:i4>5</vt:i4>
      </vt:variant>
      <vt:variant>
        <vt:lpwstr/>
      </vt:variant>
      <vt:variant>
        <vt:lpwstr>_Toc332705705</vt:lpwstr>
      </vt:variant>
      <vt:variant>
        <vt:i4>1441846</vt:i4>
      </vt:variant>
      <vt:variant>
        <vt:i4>242</vt:i4>
      </vt:variant>
      <vt:variant>
        <vt:i4>0</vt:i4>
      </vt:variant>
      <vt:variant>
        <vt:i4>5</vt:i4>
      </vt:variant>
      <vt:variant>
        <vt:lpwstr/>
      </vt:variant>
      <vt:variant>
        <vt:lpwstr>_Toc332705704</vt:lpwstr>
      </vt:variant>
      <vt:variant>
        <vt:i4>1441846</vt:i4>
      </vt:variant>
      <vt:variant>
        <vt:i4>236</vt:i4>
      </vt:variant>
      <vt:variant>
        <vt:i4>0</vt:i4>
      </vt:variant>
      <vt:variant>
        <vt:i4>5</vt:i4>
      </vt:variant>
      <vt:variant>
        <vt:lpwstr/>
      </vt:variant>
      <vt:variant>
        <vt:lpwstr>_Toc332705703</vt:lpwstr>
      </vt:variant>
      <vt:variant>
        <vt:i4>1441846</vt:i4>
      </vt:variant>
      <vt:variant>
        <vt:i4>230</vt:i4>
      </vt:variant>
      <vt:variant>
        <vt:i4>0</vt:i4>
      </vt:variant>
      <vt:variant>
        <vt:i4>5</vt:i4>
      </vt:variant>
      <vt:variant>
        <vt:lpwstr/>
      </vt:variant>
      <vt:variant>
        <vt:lpwstr>_Toc332705702</vt:lpwstr>
      </vt:variant>
      <vt:variant>
        <vt:i4>1441846</vt:i4>
      </vt:variant>
      <vt:variant>
        <vt:i4>224</vt:i4>
      </vt:variant>
      <vt:variant>
        <vt:i4>0</vt:i4>
      </vt:variant>
      <vt:variant>
        <vt:i4>5</vt:i4>
      </vt:variant>
      <vt:variant>
        <vt:lpwstr/>
      </vt:variant>
      <vt:variant>
        <vt:lpwstr>_Toc332705701</vt:lpwstr>
      </vt:variant>
      <vt:variant>
        <vt:i4>1441846</vt:i4>
      </vt:variant>
      <vt:variant>
        <vt:i4>218</vt:i4>
      </vt:variant>
      <vt:variant>
        <vt:i4>0</vt:i4>
      </vt:variant>
      <vt:variant>
        <vt:i4>5</vt:i4>
      </vt:variant>
      <vt:variant>
        <vt:lpwstr/>
      </vt:variant>
      <vt:variant>
        <vt:lpwstr>_Toc332705700</vt:lpwstr>
      </vt:variant>
      <vt:variant>
        <vt:i4>2031671</vt:i4>
      </vt:variant>
      <vt:variant>
        <vt:i4>212</vt:i4>
      </vt:variant>
      <vt:variant>
        <vt:i4>0</vt:i4>
      </vt:variant>
      <vt:variant>
        <vt:i4>5</vt:i4>
      </vt:variant>
      <vt:variant>
        <vt:lpwstr/>
      </vt:variant>
      <vt:variant>
        <vt:lpwstr>_Toc332705699</vt:lpwstr>
      </vt:variant>
      <vt:variant>
        <vt:i4>2031671</vt:i4>
      </vt:variant>
      <vt:variant>
        <vt:i4>206</vt:i4>
      </vt:variant>
      <vt:variant>
        <vt:i4>0</vt:i4>
      </vt:variant>
      <vt:variant>
        <vt:i4>5</vt:i4>
      </vt:variant>
      <vt:variant>
        <vt:lpwstr/>
      </vt:variant>
      <vt:variant>
        <vt:lpwstr>_Toc332705698</vt:lpwstr>
      </vt:variant>
      <vt:variant>
        <vt:i4>2031671</vt:i4>
      </vt:variant>
      <vt:variant>
        <vt:i4>200</vt:i4>
      </vt:variant>
      <vt:variant>
        <vt:i4>0</vt:i4>
      </vt:variant>
      <vt:variant>
        <vt:i4>5</vt:i4>
      </vt:variant>
      <vt:variant>
        <vt:lpwstr/>
      </vt:variant>
      <vt:variant>
        <vt:lpwstr>_Toc332705697</vt:lpwstr>
      </vt:variant>
      <vt:variant>
        <vt:i4>2031671</vt:i4>
      </vt:variant>
      <vt:variant>
        <vt:i4>194</vt:i4>
      </vt:variant>
      <vt:variant>
        <vt:i4>0</vt:i4>
      </vt:variant>
      <vt:variant>
        <vt:i4>5</vt:i4>
      </vt:variant>
      <vt:variant>
        <vt:lpwstr/>
      </vt:variant>
      <vt:variant>
        <vt:lpwstr>_Toc332705696</vt:lpwstr>
      </vt:variant>
      <vt:variant>
        <vt:i4>2031671</vt:i4>
      </vt:variant>
      <vt:variant>
        <vt:i4>188</vt:i4>
      </vt:variant>
      <vt:variant>
        <vt:i4>0</vt:i4>
      </vt:variant>
      <vt:variant>
        <vt:i4>5</vt:i4>
      </vt:variant>
      <vt:variant>
        <vt:lpwstr/>
      </vt:variant>
      <vt:variant>
        <vt:lpwstr>_Toc332705695</vt:lpwstr>
      </vt:variant>
      <vt:variant>
        <vt:i4>2031671</vt:i4>
      </vt:variant>
      <vt:variant>
        <vt:i4>182</vt:i4>
      </vt:variant>
      <vt:variant>
        <vt:i4>0</vt:i4>
      </vt:variant>
      <vt:variant>
        <vt:i4>5</vt:i4>
      </vt:variant>
      <vt:variant>
        <vt:lpwstr/>
      </vt:variant>
      <vt:variant>
        <vt:lpwstr>_Toc332705694</vt:lpwstr>
      </vt:variant>
      <vt:variant>
        <vt:i4>2031671</vt:i4>
      </vt:variant>
      <vt:variant>
        <vt:i4>176</vt:i4>
      </vt:variant>
      <vt:variant>
        <vt:i4>0</vt:i4>
      </vt:variant>
      <vt:variant>
        <vt:i4>5</vt:i4>
      </vt:variant>
      <vt:variant>
        <vt:lpwstr/>
      </vt:variant>
      <vt:variant>
        <vt:lpwstr>_Toc332705693</vt:lpwstr>
      </vt:variant>
      <vt:variant>
        <vt:i4>2031671</vt:i4>
      </vt:variant>
      <vt:variant>
        <vt:i4>170</vt:i4>
      </vt:variant>
      <vt:variant>
        <vt:i4>0</vt:i4>
      </vt:variant>
      <vt:variant>
        <vt:i4>5</vt:i4>
      </vt:variant>
      <vt:variant>
        <vt:lpwstr/>
      </vt:variant>
      <vt:variant>
        <vt:lpwstr>_Toc332705692</vt:lpwstr>
      </vt:variant>
      <vt:variant>
        <vt:i4>2031671</vt:i4>
      </vt:variant>
      <vt:variant>
        <vt:i4>164</vt:i4>
      </vt:variant>
      <vt:variant>
        <vt:i4>0</vt:i4>
      </vt:variant>
      <vt:variant>
        <vt:i4>5</vt:i4>
      </vt:variant>
      <vt:variant>
        <vt:lpwstr/>
      </vt:variant>
      <vt:variant>
        <vt:lpwstr>_Toc332705691</vt:lpwstr>
      </vt:variant>
      <vt:variant>
        <vt:i4>2031671</vt:i4>
      </vt:variant>
      <vt:variant>
        <vt:i4>158</vt:i4>
      </vt:variant>
      <vt:variant>
        <vt:i4>0</vt:i4>
      </vt:variant>
      <vt:variant>
        <vt:i4>5</vt:i4>
      </vt:variant>
      <vt:variant>
        <vt:lpwstr/>
      </vt:variant>
      <vt:variant>
        <vt:lpwstr>_Toc332705690</vt:lpwstr>
      </vt:variant>
      <vt:variant>
        <vt:i4>1966135</vt:i4>
      </vt:variant>
      <vt:variant>
        <vt:i4>152</vt:i4>
      </vt:variant>
      <vt:variant>
        <vt:i4>0</vt:i4>
      </vt:variant>
      <vt:variant>
        <vt:i4>5</vt:i4>
      </vt:variant>
      <vt:variant>
        <vt:lpwstr/>
      </vt:variant>
      <vt:variant>
        <vt:lpwstr>_Toc332705689</vt:lpwstr>
      </vt:variant>
      <vt:variant>
        <vt:i4>1966135</vt:i4>
      </vt:variant>
      <vt:variant>
        <vt:i4>146</vt:i4>
      </vt:variant>
      <vt:variant>
        <vt:i4>0</vt:i4>
      </vt:variant>
      <vt:variant>
        <vt:i4>5</vt:i4>
      </vt:variant>
      <vt:variant>
        <vt:lpwstr/>
      </vt:variant>
      <vt:variant>
        <vt:lpwstr>_Toc332705688</vt:lpwstr>
      </vt:variant>
      <vt:variant>
        <vt:i4>1966135</vt:i4>
      </vt:variant>
      <vt:variant>
        <vt:i4>140</vt:i4>
      </vt:variant>
      <vt:variant>
        <vt:i4>0</vt:i4>
      </vt:variant>
      <vt:variant>
        <vt:i4>5</vt:i4>
      </vt:variant>
      <vt:variant>
        <vt:lpwstr/>
      </vt:variant>
      <vt:variant>
        <vt:lpwstr>_Toc332705687</vt:lpwstr>
      </vt:variant>
      <vt:variant>
        <vt:i4>1966135</vt:i4>
      </vt:variant>
      <vt:variant>
        <vt:i4>134</vt:i4>
      </vt:variant>
      <vt:variant>
        <vt:i4>0</vt:i4>
      </vt:variant>
      <vt:variant>
        <vt:i4>5</vt:i4>
      </vt:variant>
      <vt:variant>
        <vt:lpwstr/>
      </vt:variant>
      <vt:variant>
        <vt:lpwstr>_Toc332705686</vt:lpwstr>
      </vt:variant>
      <vt:variant>
        <vt:i4>1966135</vt:i4>
      </vt:variant>
      <vt:variant>
        <vt:i4>128</vt:i4>
      </vt:variant>
      <vt:variant>
        <vt:i4>0</vt:i4>
      </vt:variant>
      <vt:variant>
        <vt:i4>5</vt:i4>
      </vt:variant>
      <vt:variant>
        <vt:lpwstr/>
      </vt:variant>
      <vt:variant>
        <vt:lpwstr>_Toc332705685</vt:lpwstr>
      </vt:variant>
      <vt:variant>
        <vt:i4>1966135</vt:i4>
      </vt:variant>
      <vt:variant>
        <vt:i4>122</vt:i4>
      </vt:variant>
      <vt:variant>
        <vt:i4>0</vt:i4>
      </vt:variant>
      <vt:variant>
        <vt:i4>5</vt:i4>
      </vt:variant>
      <vt:variant>
        <vt:lpwstr/>
      </vt:variant>
      <vt:variant>
        <vt:lpwstr>_Toc332705684</vt:lpwstr>
      </vt:variant>
      <vt:variant>
        <vt:i4>1966135</vt:i4>
      </vt:variant>
      <vt:variant>
        <vt:i4>116</vt:i4>
      </vt:variant>
      <vt:variant>
        <vt:i4>0</vt:i4>
      </vt:variant>
      <vt:variant>
        <vt:i4>5</vt:i4>
      </vt:variant>
      <vt:variant>
        <vt:lpwstr/>
      </vt:variant>
      <vt:variant>
        <vt:lpwstr>_Toc332705683</vt:lpwstr>
      </vt:variant>
      <vt:variant>
        <vt:i4>1966135</vt:i4>
      </vt:variant>
      <vt:variant>
        <vt:i4>110</vt:i4>
      </vt:variant>
      <vt:variant>
        <vt:i4>0</vt:i4>
      </vt:variant>
      <vt:variant>
        <vt:i4>5</vt:i4>
      </vt:variant>
      <vt:variant>
        <vt:lpwstr/>
      </vt:variant>
      <vt:variant>
        <vt:lpwstr>_Toc332705682</vt:lpwstr>
      </vt:variant>
      <vt:variant>
        <vt:i4>1966135</vt:i4>
      </vt:variant>
      <vt:variant>
        <vt:i4>104</vt:i4>
      </vt:variant>
      <vt:variant>
        <vt:i4>0</vt:i4>
      </vt:variant>
      <vt:variant>
        <vt:i4>5</vt:i4>
      </vt:variant>
      <vt:variant>
        <vt:lpwstr/>
      </vt:variant>
      <vt:variant>
        <vt:lpwstr>_Toc332705681</vt:lpwstr>
      </vt:variant>
      <vt:variant>
        <vt:i4>1966135</vt:i4>
      </vt:variant>
      <vt:variant>
        <vt:i4>98</vt:i4>
      </vt:variant>
      <vt:variant>
        <vt:i4>0</vt:i4>
      </vt:variant>
      <vt:variant>
        <vt:i4>5</vt:i4>
      </vt:variant>
      <vt:variant>
        <vt:lpwstr/>
      </vt:variant>
      <vt:variant>
        <vt:lpwstr>_Toc332705680</vt:lpwstr>
      </vt:variant>
      <vt:variant>
        <vt:i4>1114167</vt:i4>
      </vt:variant>
      <vt:variant>
        <vt:i4>92</vt:i4>
      </vt:variant>
      <vt:variant>
        <vt:i4>0</vt:i4>
      </vt:variant>
      <vt:variant>
        <vt:i4>5</vt:i4>
      </vt:variant>
      <vt:variant>
        <vt:lpwstr/>
      </vt:variant>
      <vt:variant>
        <vt:lpwstr>_Toc332705679</vt:lpwstr>
      </vt:variant>
      <vt:variant>
        <vt:i4>1114167</vt:i4>
      </vt:variant>
      <vt:variant>
        <vt:i4>86</vt:i4>
      </vt:variant>
      <vt:variant>
        <vt:i4>0</vt:i4>
      </vt:variant>
      <vt:variant>
        <vt:i4>5</vt:i4>
      </vt:variant>
      <vt:variant>
        <vt:lpwstr/>
      </vt:variant>
      <vt:variant>
        <vt:lpwstr>_Toc332705678</vt:lpwstr>
      </vt:variant>
      <vt:variant>
        <vt:i4>1114167</vt:i4>
      </vt:variant>
      <vt:variant>
        <vt:i4>80</vt:i4>
      </vt:variant>
      <vt:variant>
        <vt:i4>0</vt:i4>
      </vt:variant>
      <vt:variant>
        <vt:i4>5</vt:i4>
      </vt:variant>
      <vt:variant>
        <vt:lpwstr/>
      </vt:variant>
      <vt:variant>
        <vt:lpwstr>_Toc332705677</vt:lpwstr>
      </vt:variant>
      <vt:variant>
        <vt:i4>1114167</vt:i4>
      </vt:variant>
      <vt:variant>
        <vt:i4>74</vt:i4>
      </vt:variant>
      <vt:variant>
        <vt:i4>0</vt:i4>
      </vt:variant>
      <vt:variant>
        <vt:i4>5</vt:i4>
      </vt:variant>
      <vt:variant>
        <vt:lpwstr/>
      </vt:variant>
      <vt:variant>
        <vt:lpwstr>_Toc332705676</vt:lpwstr>
      </vt:variant>
      <vt:variant>
        <vt:i4>1114167</vt:i4>
      </vt:variant>
      <vt:variant>
        <vt:i4>68</vt:i4>
      </vt:variant>
      <vt:variant>
        <vt:i4>0</vt:i4>
      </vt:variant>
      <vt:variant>
        <vt:i4>5</vt:i4>
      </vt:variant>
      <vt:variant>
        <vt:lpwstr/>
      </vt:variant>
      <vt:variant>
        <vt:lpwstr>_Toc332705675</vt:lpwstr>
      </vt:variant>
      <vt:variant>
        <vt:i4>1114167</vt:i4>
      </vt:variant>
      <vt:variant>
        <vt:i4>62</vt:i4>
      </vt:variant>
      <vt:variant>
        <vt:i4>0</vt:i4>
      </vt:variant>
      <vt:variant>
        <vt:i4>5</vt:i4>
      </vt:variant>
      <vt:variant>
        <vt:lpwstr/>
      </vt:variant>
      <vt:variant>
        <vt:lpwstr>_Toc332705674</vt:lpwstr>
      </vt:variant>
      <vt:variant>
        <vt:i4>1114167</vt:i4>
      </vt:variant>
      <vt:variant>
        <vt:i4>56</vt:i4>
      </vt:variant>
      <vt:variant>
        <vt:i4>0</vt:i4>
      </vt:variant>
      <vt:variant>
        <vt:i4>5</vt:i4>
      </vt:variant>
      <vt:variant>
        <vt:lpwstr/>
      </vt:variant>
      <vt:variant>
        <vt:lpwstr>_Toc332705673</vt:lpwstr>
      </vt:variant>
      <vt:variant>
        <vt:i4>1114167</vt:i4>
      </vt:variant>
      <vt:variant>
        <vt:i4>50</vt:i4>
      </vt:variant>
      <vt:variant>
        <vt:i4>0</vt:i4>
      </vt:variant>
      <vt:variant>
        <vt:i4>5</vt:i4>
      </vt:variant>
      <vt:variant>
        <vt:lpwstr/>
      </vt:variant>
      <vt:variant>
        <vt:lpwstr>_Toc332705672</vt:lpwstr>
      </vt:variant>
      <vt:variant>
        <vt:i4>1114167</vt:i4>
      </vt:variant>
      <vt:variant>
        <vt:i4>44</vt:i4>
      </vt:variant>
      <vt:variant>
        <vt:i4>0</vt:i4>
      </vt:variant>
      <vt:variant>
        <vt:i4>5</vt:i4>
      </vt:variant>
      <vt:variant>
        <vt:lpwstr/>
      </vt:variant>
      <vt:variant>
        <vt:lpwstr>_Toc332705671</vt:lpwstr>
      </vt:variant>
      <vt:variant>
        <vt:i4>1114167</vt:i4>
      </vt:variant>
      <vt:variant>
        <vt:i4>38</vt:i4>
      </vt:variant>
      <vt:variant>
        <vt:i4>0</vt:i4>
      </vt:variant>
      <vt:variant>
        <vt:i4>5</vt:i4>
      </vt:variant>
      <vt:variant>
        <vt:lpwstr/>
      </vt:variant>
      <vt:variant>
        <vt:lpwstr>_Toc332705670</vt:lpwstr>
      </vt:variant>
      <vt:variant>
        <vt:i4>1048631</vt:i4>
      </vt:variant>
      <vt:variant>
        <vt:i4>32</vt:i4>
      </vt:variant>
      <vt:variant>
        <vt:i4>0</vt:i4>
      </vt:variant>
      <vt:variant>
        <vt:i4>5</vt:i4>
      </vt:variant>
      <vt:variant>
        <vt:lpwstr/>
      </vt:variant>
      <vt:variant>
        <vt:lpwstr>_Toc332705669</vt:lpwstr>
      </vt:variant>
      <vt:variant>
        <vt:i4>1048631</vt:i4>
      </vt:variant>
      <vt:variant>
        <vt:i4>26</vt:i4>
      </vt:variant>
      <vt:variant>
        <vt:i4>0</vt:i4>
      </vt:variant>
      <vt:variant>
        <vt:i4>5</vt:i4>
      </vt:variant>
      <vt:variant>
        <vt:lpwstr/>
      </vt:variant>
      <vt:variant>
        <vt:lpwstr>_Toc332705668</vt:lpwstr>
      </vt:variant>
      <vt:variant>
        <vt:i4>1048631</vt:i4>
      </vt:variant>
      <vt:variant>
        <vt:i4>20</vt:i4>
      </vt:variant>
      <vt:variant>
        <vt:i4>0</vt:i4>
      </vt:variant>
      <vt:variant>
        <vt:i4>5</vt:i4>
      </vt:variant>
      <vt:variant>
        <vt:lpwstr/>
      </vt:variant>
      <vt:variant>
        <vt:lpwstr>_Toc332705667</vt:lpwstr>
      </vt:variant>
      <vt:variant>
        <vt:i4>1048631</vt:i4>
      </vt:variant>
      <vt:variant>
        <vt:i4>14</vt:i4>
      </vt:variant>
      <vt:variant>
        <vt:i4>0</vt:i4>
      </vt:variant>
      <vt:variant>
        <vt:i4>5</vt:i4>
      </vt:variant>
      <vt:variant>
        <vt:lpwstr/>
      </vt:variant>
      <vt:variant>
        <vt:lpwstr>_Toc332705666</vt:lpwstr>
      </vt:variant>
      <vt:variant>
        <vt:i4>1048631</vt:i4>
      </vt:variant>
      <vt:variant>
        <vt:i4>8</vt:i4>
      </vt:variant>
      <vt:variant>
        <vt:i4>0</vt:i4>
      </vt:variant>
      <vt:variant>
        <vt:i4>5</vt:i4>
      </vt:variant>
      <vt:variant>
        <vt:lpwstr/>
      </vt:variant>
      <vt:variant>
        <vt:lpwstr>_Toc332705665</vt:lpwstr>
      </vt:variant>
      <vt:variant>
        <vt:i4>1048631</vt:i4>
      </vt:variant>
      <vt:variant>
        <vt:i4>2</vt:i4>
      </vt:variant>
      <vt:variant>
        <vt:i4>0</vt:i4>
      </vt:variant>
      <vt:variant>
        <vt:i4>5</vt:i4>
      </vt:variant>
      <vt:variant>
        <vt:lpwstr/>
      </vt:variant>
      <vt:variant>
        <vt:lpwstr>_Toc332705664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 PBX User Guide</dc:title>
  <dc:subject>Cloud PBX</dc:subject>
  <dc:creator>NetSapiens</dc:creator>
  <cp:keywords>Cloud PBX User Guide</cp:keywords>
  <cp:lastModifiedBy>Albert Diaz - 3NG</cp:lastModifiedBy>
  <cp:revision>36</cp:revision>
  <cp:lastPrinted>2015-12-15T18:50:00Z</cp:lastPrinted>
  <dcterms:created xsi:type="dcterms:W3CDTF">2016-01-07T17:31:00Z</dcterms:created>
  <dcterms:modified xsi:type="dcterms:W3CDTF">2018-05-15T21:21:00Z</dcterms:modified>
</cp:coreProperties>
</file>